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D03F3F" w:rsidRPr="007C2003" w:rsidRDefault="00C14AF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СИСТЕМЫ КОНДИЦИОНИРОВАНИЯ, </w:t>
            </w:r>
            <w:r w:rsidR="00983B2E" w:rsidRPr="00C74813">
              <w:rPr>
                <w:b/>
                <w:szCs w:val="28"/>
              </w:rPr>
              <w:t>КА</w:t>
            </w:r>
            <w:r w:rsidR="00983B2E">
              <w:rPr>
                <w:b/>
                <w:szCs w:val="28"/>
              </w:rPr>
              <w:t>ССЕТНОГО</w:t>
            </w:r>
            <w:r w:rsidR="00983B2E" w:rsidRPr="00C74813">
              <w:rPr>
                <w:b/>
                <w:szCs w:val="28"/>
              </w:rPr>
              <w:t xml:space="preserve"> ТИПА </w:t>
            </w:r>
            <w:r w:rsidR="00983B2E">
              <w:rPr>
                <w:b/>
                <w:szCs w:val="28"/>
              </w:rPr>
              <w:t xml:space="preserve">ЧЕТЫРЕХПОТОЧНЫЙ </w:t>
            </w:r>
            <w:r w:rsidR="00983B2E" w:rsidRPr="00C74813">
              <w:rPr>
                <w:b/>
                <w:szCs w:val="28"/>
              </w:rPr>
              <w:t>ПРОМЫШЛЕННОГО НАЗНАЧЕНИЯ</w:t>
            </w:r>
            <w:r w:rsidR="00983B2E"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RCI-1.0FSR1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14AF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RCI-1.0FSR1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F493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493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FA771C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E0D3A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C14AF6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RCI-1.0FSR1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C14AF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RCI-1.0FSR1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C14AF6" w:rsidRDefault="00910BFC" w:rsidP="009F493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F493E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990374">
        <w:trPr>
          <w:trHeight w:val="2483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7F1443" w:rsidRDefault="007F1443" w:rsidP="007F14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F1443" w:rsidRPr="00C47193" w:rsidRDefault="007F1443" w:rsidP="007F14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tbl>
            <w:tblPr>
              <w:tblpPr w:leftFromText="180" w:rightFromText="180" w:vertAnchor="page" w:horzAnchor="margin" w:tblpXSpec="center" w:tblpY="611"/>
              <w:tblOverlap w:val="never"/>
              <w:tblW w:w="7365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169"/>
              <w:gridCol w:w="5196"/>
            </w:tblGrid>
            <w:tr w:rsidR="00990374" w:rsidRPr="007C2003" w:rsidTr="00990374">
              <w:trPr>
                <w:trHeight w:val="243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990374" w:rsidRPr="007C2003" w:rsidTr="00990374">
              <w:trPr>
                <w:trHeight w:val="471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00C8E" w:rsidRDefault="00200C8E" w:rsidP="00990374">
            <w:pPr>
              <w:jc w:val="center"/>
              <w:rPr>
                <w:sz w:val="22"/>
                <w:szCs w:val="22"/>
              </w:rPr>
            </w:pPr>
          </w:p>
          <w:p w:rsidR="00990374" w:rsidRPr="00CC2C20" w:rsidRDefault="00C14AF6" w:rsidP="00990374">
            <w:pPr>
              <w:jc w:val="center"/>
              <w:rPr>
                <w:sz w:val="22"/>
                <w:szCs w:val="22"/>
              </w:rPr>
            </w:pPr>
            <w:r w:rsidRPr="00BF7941">
              <w:rPr>
                <w:sz w:val="22"/>
                <w:szCs w:val="22"/>
              </w:rPr>
              <w:t>ЕАЭС N RU Д-IT.РА02.В.17050/25 (срок действия с 21.02.2025 до 20.02.2030)</w:t>
            </w:r>
          </w:p>
        </w:tc>
      </w:tr>
      <w:tr w:rsidR="00FB3E70" w:rsidRPr="009F493E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9F493E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9F493E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9F493E" w:rsidRDefault="009F493E" w:rsidP="009F4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F493E" w:rsidRPr="00BF0AAC" w:rsidRDefault="009F493E" w:rsidP="009F493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9F493E" w:rsidRDefault="009F493E" w:rsidP="009F493E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9F493E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9F493E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9F493E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9F493E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9F493E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5" w:name="_GoBack"/>
            <w:bookmarkEnd w:id="5"/>
          </w:p>
        </w:tc>
      </w:tr>
    </w:tbl>
    <w:p w:rsidR="00F10D53" w:rsidRPr="009F493E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322281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6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  <w:lang w:val="en-US"/>
              </w:rPr>
            </w:pPr>
            <w:r w:rsidRPr="006C3B27">
              <w:rPr>
                <w:sz w:val="22"/>
                <w:szCs w:val="22"/>
              </w:rPr>
              <w:t>3.2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4F4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2.5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3E3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15/13/11/</w:t>
            </w:r>
            <w:r w:rsidRPr="003E3D52">
              <w:rPr>
                <w:sz w:val="22"/>
                <w:szCs w:val="22"/>
              </w:rPr>
              <w:t>9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33/30/28/27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1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613D0C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D64FA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1F016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C14AF6">
        <w:rPr>
          <w:sz w:val="22"/>
          <w:szCs w:val="22"/>
        </w:rPr>
        <w:t>RCI-1.0FSR1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 xml:space="preserve"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</w:t>
      </w:r>
      <w:proofErr w:type="spellStart"/>
      <w:r w:rsidRPr="00C5034C">
        <w:rPr>
          <w:sz w:val="22"/>
          <w:szCs w:val="22"/>
        </w:rPr>
        <w:t>четырехкантный</w:t>
      </w:r>
      <w:proofErr w:type="spellEnd"/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lastRenderedPageBreak/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223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proofErr w:type="spellStart"/>
      <w:r w:rsidRPr="0096208E">
        <w:rPr>
          <w:sz w:val="22"/>
          <w:szCs w:val="22"/>
        </w:rPr>
        <w:t>циркулятор</w:t>
      </w:r>
      <w:proofErr w:type="spellEnd"/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A7245" w:rsidRDefault="005A7245" w:rsidP="00200C8E">
      <w:pPr>
        <w:ind w:firstLine="720"/>
        <w:jc w:val="center"/>
        <w:rPr>
          <w:sz w:val="20"/>
          <w:szCs w:val="20"/>
        </w:rPr>
      </w:pPr>
    </w:p>
    <w:p w:rsidR="005A7245" w:rsidRDefault="005A7245" w:rsidP="00200C8E">
      <w:pPr>
        <w:ind w:firstLine="720"/>
        <w:jc w:val="center"/>
        <w:rPr>
          <w:sz w:val="20"/>
          <w:szCs w:val="20"/>
        </w:rPr>
      </w:pPr>
    </w:p>
    <w:p w:rsidR="005A7245" w:rsidRDefault="005A7245" w:rsidP="00200C8E">
      <w:pPr>
        <w:ind w:firstLine="720"/>
        <w:jc w:val="center"/>
        <w:rPr>
          <w:sz w:val="20"/>
          <w:szCs w:val="20"/>
        </w:rPr>
      </w:pPr>
    </w:p>
    <w:p w:rsidR="005A7245" w:rsidRDefault="005A7245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5B35A3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C14AF6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AAFA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F493E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5B35A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14AF6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RCI-1.0FSR1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4B" w:rsidRDefault="006F194B">
      <w:r>
        <w:separator/>
      </w:r>
    </w:p>
  </w:endnote>
  <w:endnote w:type="continuationSeparator" w:id="0">
    <w:p w:rsidR="006F194B" w:rsidRDefault="006F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D35EE4" w:rsidRDefault="00C14AF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RCI-1.0FSR1</w:t>
                              </w:r>
                              <w:r w:rsidR="006F194B"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F194B" w:rsidRPr="00B7687E" w:rsidRDefault="006F19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493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BD5D10" w:rsidRDefault="00BD5D1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F194B" w:rsidRDefault="00C14AF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RCI-1.0FSR1</w:t>
                              </w:r>
                            </w:p>
                            <w:p w:rsidR="006F194B" w:rsidRPr="00AF301F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F194B" w:rsidRPr="00613EFB" w:rsidRDefault="006F19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F194B" w:rsidRPr="00D35EE4" w:rsidRDefault="00C14AF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RCI-1.0FSR1</w:t>
                        </w:r>
                        <w:r w:rsidR="006F194B"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F194B" w:rsidRPr="00B7687E" w:rsidRDefault="006F19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F493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F194B" w:rsidRPr="00BD5D10" w:rsidRDefault="00BD5D1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F194B" w:rsidRDefault="00C14AF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RCI-1.0FSR1</w:t>
                        </w:r>
                      </w:p>
                      <w:p w:rsidR="006F194B" w:rsidRPr="00AF301F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F194B" w:rsidRPr="00613EFB" w:rsidRDefault="006F19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49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C14AF6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RCI-1.0FSR1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C23BB2" w:rsidRDefault="006F194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F49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F194B" w:rsidRPr="00EC4AC9" w:rsidRDefault="00C14AF6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RCI-1.0FSR1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C23BB2" w:rsidRDefault="006F194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49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C14AF6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RCI-1.0FSR1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F49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F194B" w:rsidRPr="00EC4AC9" w:rsidRDefault="00C14AF6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RCI-1.0FSR1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4B" w:rsidRDefault="006F194B">
      <w:r>
        <w:separator/>
      </w:r>
    </w:p>
  </w:footnote>
  <w:footnote w:type="continuationSeparator" w:id="0">
    <w:p w:rsidR="006F194B" w:rsidRDefault="006F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A7245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9F493E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4AF6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A771C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1C307E9C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FC24A-493F-41B2-A98F-7DCC6D19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3</TotalTime>
  <Pages>34</Pages>
  <Words>6230</Words>
  <Characters>35514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2025-08-18T10:00:00Z</dcterms:created>
  <dcterms:modified xsi:type="dcterms:W3CDTF">2026-02-04T11:43:00Z</dcterms:modified>
</cp:coreProperties>
</file>