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86178F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</w:p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3E3D52">
              <w:rPr>
                <w:b/>
                <w:szCs w:val="28"/>
              </w:rPr>
              <w:t>RCI-1.</w:t>
            </w:r>
            <w:r w:rsidR="003E3D52" w:rsidRPr="003E3D52">
              <w:rPr>
                <w:b/>
                <w:szCs w:val="28"/>
              </w:rPr>
              <w:t>0</w:t>
            </w:r>
            <w:r w:rsidR="006E46EC" w:rsidRPr="006E46EC">
              <w:rPr>
                <w:b/>
                <w:szCs w:val="28"/>
              </w:rPr>
              <w:t>FSR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3E3D5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RCI-1.0</w:t>
            </w:r>
            <w:r w:rsidR="006E46EC" w:rsidRPr="006E46EC">
              <w:rPr>
                <w:b/>
                <w:szCs w:val="28"/>
              </w:rPr>
              <w:t>FSR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36F93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36F9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EDE6D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336F93">
        <w:trPr>
          <w:trHeight w:val="20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336F93">
        <w:trPr>
          <w:trHeight w:val="20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3E3D52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</w:t>
            </w:r>
            <w:r w:rsidR="006D7C2B" w:rsidRPr="006D7C2B">
              <w:rPr>
                <w:sz w:val="22"/>
                <w:szCs w:val="22"/>
              </w:rPr>
              <w:t>FSR</w:t>
            </w:r>
          </w:p>
        </w:tc>
      </w:tr>
      <w:tr w:rsidR="006A3296" w:rsidRPr="00CC2C20" w:rsidTr="00336F93">
        <w:trPr>
          <w:trHeight w:val="20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3E3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</w:t>
            </w:r>
            <w:r w:rsidR="006D7C2B" w:rsidRPr="006D7C2B">
              <w:rPr>
                <w:sz w:val="22"/>
                <w:szCs w:val="22"/>
              </w:rPr>
              <w:t>FSR</w:t>
            </w:r>
          </w:p>
        </w:tc>
      </w:tr>
      <w:tr w:rsidR="00990374" w:rsidRPr="00CC2C20" w:rsidTr="00336F93">
        <w:trPr>
          <w:trHeight w:val="20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336F93">
        <w:trPr>
          <w:trHeight w:val="20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36F93">
        <w:trPr>
          <w:trHeight w:val="20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336F93">
        <w:trPr>
          <w:trHeight w:val="20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336F9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36F93">
              <w:rPr>
                <w:sz w:val="22"/>
                <w:szCs w:val="22"/>
              </w:rPr>
              <w:t>6</w:t>
            </w:r>
          </w:p>
        </w:tc>
      </w:tr>
      <w:tr w:rsidR="00200C8E" w:rsidRPr="00CC2C20" w:rsidTr="00336F93">
        <w:trPr>
          <w:trHeight w:val="20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36F93" w:rsidRPr="00CC2C20" w:rsidTr="00336F93">
        <w:trPr>
          <w:trHeight w:val="20"/>
        </w:trPr>
        <w:tc>
          <w:tcPr>
            <w:tcW w:w="2268" w:type="dxa"/>
            <w:vAlign w:val="center"/>
          </w:tcPr>
          <w:p w:rsidR="00336F93" w:rsidRPr="00CC2C20" w:rsidRDefault="00336F93" w:rsidP="00336F93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336F93" w:rsidRDefault="00336F93" w:rsidP="00336F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336F93" w:rsidRPr="00C47193" w:rsidRDefault="00336F93" w:rsidP="00336F9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336F93" w:rsidRPr="00042260" w:rsidRDefault="00336F93" w:rsidP="00336F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336F93" w:rsidRPr="00042260" w:rsidRDefault="00336F93" w:rsidP="00336F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36F93" w:rsidRPr="00042260" w:rsidRDefault="00336F93" w:rsidP="00336F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336F93" w:rsidRPr="00CC2C20" w:rsidRDefault="00336F93" w:rsidP="00336F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B3E70" w:rsidRPr="00336F93" w:rsidTr="00336F93">
        <w:trPr>
          <w:trHeight w:val="20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336F93">
        <w:trPr>
          <w:trHeight w:val="20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336F93" w:rsidTr="00336F93">
        <w:trPr>
          <w:trHeight w:val="20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>, Qianwangang  Road Economic and Technological Development Zone 0 Qingdao, CN China</w:t>
            </w:r>
          </w:p>
        </w:tc>
      </w:tr>
      <w:tr w:rsidR="00FB3E70" w:rsidRPr="00CC2C20" w:rsidTr="00336F93">
        <w:trPr>
          <w:trHeight w:val="20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336F93" w:rsidTr="00336F93">
        <w:trPr>
          <w:trHeight w:val="20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336F93" w:rsidRDefault="00336F93" w:rsidP="00336F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336F93" w:rsidRPr="00BF0AAC" w:rsidRDefault="00336F93" w:rsidP="00336F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336F93" w:rsidRPr="00BF0AAC" w:rsidRDefault="00336F93" w:rsidP="00336F9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336F93" w:rsidRPr="00BF0AAC" w:rsidRDefault="00336F93" w:rsidP="00336F9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336F93" w:rsidRPr="00BF0AAC" w:rsidRDefault="00336F93" w:rsidP="00336F9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336F93" w:rsidRPr="00BF0AAC" w:rsidRDefault="00336F93" w:rsidP="00336F9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336F93" w:rsidRPr="00BF0AAC" w:rsidRDefault="00336F93" w:rsidP="00336F93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336F93" w:rsidRDefault="00336F93" w:rsidP="00336F93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336F93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336F93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36F93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36F93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Default="00F10D5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Default="00336F93" w:rsidP="00200C8E">
      <w:pPr>
        <w:jc w:val="center"/>
        <w:rPr>
          <w:b/>
          <w:szCs w:val="28"/>
          <w:lang w:val="en-US"/>
        </w:rPr>
      </w:pPr>
    </w:p>
    <w:p w:rsidR="00336F93" w:rsidRPr="00336F93" w:rsidRDefault="00336F9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322281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6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Pr="00AD1C4D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  <w:lang w:val="en-US"/>
              </w:rPr>
            </w:pPr>
            <w:r w:rsidRPr="006C3B27">
              <w:rPr>
                <w:sz w:val="22"/>
                <w:szCs w:val="22"/>
              </w:rPr>
              <w:t>3.2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4F4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4F42CB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2.5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4F42CB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3E3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15/13/11/</w:t>
            </w:r>
            <w:r w:rsidRPr="003E3D52">
              <w:rPr>
                <w:sz w:val="22"/>
                <w:szCs w:val="22"/>
              </w:rPr>
              <w:t>9</w:t>
            </w:r>
          </w:p>
        </w:tc>
      </w:tr>
      <w:tr w:rsidR="007D64FA" w:rsidRPr="00AD1C4D" w:rsidTr="00145BE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33/30/28/27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6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993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6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145BE6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613D0C" w:rsidRDefault="003E3D52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D64FA" w:rsidRPr="00AD1C4D" w:rsidTr="00145BE6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145BE6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145BE6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145BE6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1F016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Pr="00D06F1C">
        <w:rPr>
          <w:sz w:val="22"/>
          <w:szCs w:val="22"/>
        </w:rPr>
        <w:t>RCI-</w:t>
      </w:r>
      <w:r w:rsidR="0005408C">
        <w:rPr>
          <w:sz w:val="22"/>
          <w:szCs w:val="22"/>
        </w:rPr>
        <w:t>1.0</w:t>
      </w:r>
      <w:r w:rsidRPr="00D06F1C">
        <w:rPr>
          <w:sz w:val="22"/>
          <w:szCs w:val="22"/>
        </w:rPr>
        <w:t>FSR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A3B85" w:rsidRPr="008F31F7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A3B85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16771223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336F93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Примените принудительную</w:t>
      </w:r>
      <w:r w:rsidR="00BC712B" w:rsidRPr="0096208E">
        <w:rPr>
          <w:sz w:val="22"/>
          <w:szCs w:val="22"/>
        </w:rPr>
        <w:t xml:space="preserve"> циркуля</w:t>
      </w:r>
      <w:r>
        <w:rPr>
          <w:sz w:val="22"/>
          <w:szCs w:val="22"/>
        </w:rPr>
        <w:t>цию воздуха</w:t>
      </w:r>
      <w:r w:rsidR="00BC712B"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</w:t>
      </w:r>
      <w:r>
        <w:rPr>
          <w:sz w:val="22"/>
          <w:szCs w:val="22"/>
        </w:rPr>
        <w:t>яется</w:t>
      </w:r>
      <w:bookmarkStart w:id="16" w:name="_GoBack"/>
      <w:bookmarkEnd w:id="16"/>
      <w:r w:rsidR="00BC712B" w:rsidRPr="0096208E">
        <w:rPr>
          <w:sz w:val="22"/>
          <w:szCs w:val="22"/>
        </w:rPr>
        <w:t>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1223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22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5B35A3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05408C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</w:t>
            </w:r>
            <w:r w:rsidR="00AE1B95" w:rsidRPr="00795E0C">
              <w:rPr>
                <w:sz w:val="22"/>
                <w:szCs w:val="22"/>
              </w:rPr>
              <w:t>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D109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36F93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5B35A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E1B95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7918BC">
              <w:rPr>
                <w:b/>
                <w:sz w:val="22"/>
                <w:szCs w:val="22"/>
              </w:rPr>
              <w:t>RCI-</w:t>
            </w:r>
            <w:r w:rsidR="0005408C">
              <w:rPr>
                <w:b/>
                <w:sz w:val="22"/>
                <w:szCs w:val="22"/>
              </w:rPr>
              <w:t>1.0</w:t>
            </w:r>
            <w:r w:rsidRPr="007918BC">
              <w:rPr>
                <w:b/>
                <w:sz w:val="22"/>
                <w:szCs w:val="22"/>
              </w:rPr>
              <w:t>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F3F68" w:rsidRDefault="009F3F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94B" w:rsidRDefault="006F194B">
      <w:r>
        <w:separator/>
      </w:r>
    </w:p>
  </w:endnote>
  <w:endnote w:type="continuationSeparator" w:id="0">
    <w:p w:rsidR="006F194B" w:rsidRDefault="006F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D35EE4" w:rsidRDefault="003E3D5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</w:t>
                              </w:r>
                              <w:r w:rsidR="006F194B" w:rsidRPr="006E46EC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="006F194B"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F194B" w:rsidRPr="00B7687E" w:rsidRDefault="006F19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6F9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BD5D10" w:rsidRDefault="00BD5D1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6F194B" w:rsidRDefault="003E3D5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RCI-1.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  <w:r w:rsidR="006F194B" w:rsidRPr="006E46EC">
                                <w:rPr>
                                  <w:b/>
                                  <w:sz w:val="20"/>
                                  <w:szCs w:val="20"/>
                                </w:rPr>
                                <w:t>FSR</w:t>
                              </w:r>
                            </w:p>
                            <w:p w:rsidR="006F194B" w:rsidRPr="00AF301F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F194B" w:rsidRPr="00613EFB" w:rsidRDefault="006F19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F194B" w:rsidRPr="00D35EE4" w:rsidRDefault="003E3D5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</w:t>
                        </w:r>
                        <w:r w:rsidR="006F194B" w:rsidRPr="006E46EC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="006F194B"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F194B" w:rsidRPr="00B7687E" w:rsidRDefault="006F19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36F9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F194B" w:rsidRPr="00BD5D10" w:rsidRDefault="00BD5D1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6F194B" w:rsidRDefault="003E3D5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RCI-1.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0</w:t>
                        </w:r>
                        <w:r w:rsidR="006F194B" w:rsidRPr="006E46EC">
                          <w:rPr>
                            <w:b/>
                            <w:sz w:val="20"/>
                            <w:szCs w:val="20"/>
                          </w:rPr>
                          <w:t>FSR</w:t>
                        </w:r>
                      </w:p>
                      <w:p w:rsidR="006F194B" w:rsidRPr="00AF301F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F194B" w:rsidRPr="00613EFB" w:rsidRDefault="006F19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6F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3E3D52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</w:t>
                              </w:r>
                              <w:r w:rsidR="006F194B" w:rsidRPr="006E46EC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="00910B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F194B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F194B" w:rsidRPr="00C23BB2" w:rsidRDefault="006F194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36F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F194B" w:rsidRPr="00EC4AC9" w:rsidRDefault="003E3D52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</w:t>
                        </w:r>
                        <w:r w:rsidR="006F194B" w:rsidRPr="006E46EC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="00910B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F194B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F194B" w:rsidRPr="00C23BB2" w:rsidRDefault="006F194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36F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3E3D52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</w:t>
                              </w:r>
                              <w:r w:rsidR="006F194B" w:rsidRPr="006E46EC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="00910B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F194B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36F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F194B" w:rsidRPr="00EC4AC9" w:rsidRDefault="003E3D52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</w:t>
                        </w:r>
                        <w:r w:rsidR="006F194B" w:rsidRPr="006E46EC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="00910B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F194B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94B" w:rsidRDefault="006F194B">
      <w:r>
        <w:separator/>
      </w:r>
    </w:p>
  </w:footnote>
  <w:footnote w:type="continuationSeparator" w:id="0">
    <w:p w:rsidR="006F194B" w:rsidRDefault="006F1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36F93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6FA8"/>
    <w:rsid w:val="003F28A1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297C2D0A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EFEF2-6630-4A09-BC1A-ACA0442E1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33</TotalTime>
  <Pages>34</Pages>
  <Words>6230</Words>
  <Characters>35512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27</cp:revision>
  <cp:lastPrinted>2021-03-26T08:29:00Z</cp:lastPrinted>
  <dcterms:created xsi:type="dcterms:W3CDTF">2022-06-04T11:44:00Z</dcterms:created>
  <dcterms:modified xsi:type="dcterms:W3CDTF">2026-07-16T08:18:00Z</dcterms:modified>
</cp:coreProperties>
</file>