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E5B42">
              <w:rPr>
                <w:b/>
                <w:szCs w:val="28"/>
              </w:rPr>
              <w:t>RCI-1.0FSKDN1Q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06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5"/>
      </w:tblGrid>
      <w:tr w:rsidR="00D03F3F" w:rsidTr="003E5B42">
        <w:trPr>
          <w:jc w:val="center"/>
        </w:trPr>
        <w:tc>
          <w:tcPr>
            <w:tcW w:w="3065" w:type="dxa"/>
            <w:shd w:val="clear" w:color="auto" w:fill="auto"/>
          </w:tcPr>
          <w:p w:rsidR="00D03F3F" w:rsidRPr="007C2003" w:rsidRDefault="003E5B4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RCI-1.0FSKDN1Q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3E5B42">
        <w:trPr>
          <w:jc w:val="center"/>
        </w:trPr>
        <w:tc>
          <w:tcPr>
            <w:tcW w:w="306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E5B4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8F084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BE2E66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3E5B42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RCI-1.0FSKDN1Q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3E5B4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RCI-1.0FSKDN1Q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3E5B42" w:rsidRDefault="00910BFC" w:rsidP="003E5B4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E5B42">
              <w:rPr>
                <w:sz w:val="22"/>
                <w:szCs w:val="22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E5B42">
        <w:trPr>
          <w:trHeight w:val="1422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8F0843" w:rsidRDefault="008F0843" w:rsidP="008F08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8F0843" w:rsidRPr="00C47193" w:rsidRDefault="008F0843" w:rsidP="008F08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F0843" w:rsidRPr="00042260" w:rsidRDefault="008F0843" w:rsidP="008F08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8F0843" w:rsidRPr="00042260" w:rsidRDefault="008F0843" w:rsidP="008F08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F0843" w:rsidRPr="00042260" w:rsidRDefault="008F0843" w:rsidP="008F08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990374" w:rsidRPr="00CC2C20" w:rsidRDefault="008F0843" w:rsidP="008F08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FB3E70" w:rsidRPr="008F0843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9B3C76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F10D53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FC590B" w:rsidRDefault="00FC590B" w:rsidP="00FC59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FC590B" w:rsidRPr="00BF0AAC" w:rsidRDefault="00FC590B" w:rsidP="00FC590B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F160CE" w:rsidRDefault="00FC590B" w:rsidP="00FC590B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Default="00F10D53" w:rsidP="00200C8E">
      <w:pPr>
        <w:jc w:val="center"/>
        <w:rPr>
          <w:b/>
          <w:szCs w:val="28"/>
        </w:rPr>
      </w:pPr>
    </w:p>
    <w:p w:rsidR="003E5B42" w:rsidRDefault="003E5B42" w:rsidP="00200C8E">
      <w:pPr>
        <w:jc w:val="center"/>
        <w:rPr>
          <w:b/>
          <w:szCs w:val="28"/>
        </w:rPr>
      </w:pPr>
    </w:p>
    <w:p w:rsidR="003E5B42" w:rsidRDefault="003E5B42" w:rsidP="00200C8E">
      <w:pPr>
        <w:jc w:val="center"/>
        <w:rPr>
          <w:b/>
          <w:szCs w:val="28"/>
        </w:rPr>
      </w:pPr>
    </w:p>
    <w:p w:rsidR="003E5B42" w:rsidRPr="00F160CE" w:rsidRDefault="003E5B42" w:rsidP="00200C8E">
      <w:pPr>
        <w:jc w:val="center"/>
        <w:rPr>
          <w:b/>
          <w:szCs w:val="28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DF5F30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6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Pr="00AD1C4D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  <w:lang w:val="en-US"/>
              </w:rPr>
            </w:pPr>
            <w:r w:rsidRPr="006C3B27">
              <w:rPr>
                <w:sz w:val="22"/>
                <w:szCs w:val="22"/>
              </w:rPr>
              <w:t>3.2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 w:val="restart"/>
          </w:tcPr>
          <w:p w:rsidR="003E3D52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4F4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2.5</w:t>
            </w:r>
          </w:p>
        </w:tc>
      </w:tr>
      <w:tr w:rsidR="003E3D52" w:rsidRPr="00AD1C4D" w:rsidTr="00145BE6">
        <w:trPr>
          <w:trHeight w:val="159"/>
          <w:jc w:val="center"/>
        </w:trPr>
        <w:tc>
          <w:tcPr>
            <w:tcW w:w="2272" w:type="dxa"/>
            <w:vMerge/>
          </w:tcPr>
          <w:p w:rsidR="003E3D52" w:rsidRDefault="003E3D52" w:rsidP="003E3D52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3E3D52" w:rsidRPr="0001459B" w:rsidRDefault="003E3D52" w:rsidP="003E3D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 w:rsidR="004F42CB"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3E3D52" w:rsidRPr="006C3B27" w:rsidRDefault="003E3D52" w:rsidP="003E3D52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2.8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DF5F30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3E3D5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15/13/11/</w:t>
            </w:r>
            <w:r w:rsidRPr="003E3D52">
              <w:rPr>
                <w:sz w:val="22"/>
                <w:szCs w:val="22"/>
              </w:rPr>
              <w:t>9</w:t>
            </w:r>
          </w:p>
        </w:tc>
      </w:tr>
      <w:tr w:rsidR="007D64FA" w:rsidRPr="00AD1C4D" w:rsidTr="00145BE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33/30/28/27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386" w:type="dxa"/>
            <w:vAlign w:val="center"/>
          </w:tcPr>
          <w:p w:rsidR="007D64FA" w:rsidRPr="006C3B27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145BE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386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6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993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6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6D1726">
        <w:trPr>
          <w:trHeight w:val="362"/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9B3C76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  <w:r w:rsidR="007D64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9B3C76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6" w:type="dxa"/>
            <w:vAlign w:val="center"/>
          </w:tcPr>
          <w:p w:rsidR="006D1726" w:rsidRPr="00FF25A6" w:rsidRDefault="007D64FA" w:rsidP="009B3C7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</w:t>
            </w:r>
            <w:r w:rsidR="006D172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="006D1726">
              <w:rPr>
                <w:sz w:val="22"/>
                <w:szCs w:val="22"/>
              </w:rPr>
              <w:t xml:space="preserve"> 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6D17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 w:rsidR="006D17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7D64FA" w:rsidRPr="00AD1C4D" w:rsidTr="00145BE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145BE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386" w:type="dxa"/>
            <w:vAlign w:val="center"/>
          </w:tcPr>
          <w:p w:rsidR="007D64FA" w:rsidRPr="00613D0C" w:rsidRDefault="003E3D52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D64FA" w:rsidRPr="00AD1C4D" w:rsidTr="00145BE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145BE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145BE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386" w:type="dxa"/>
            <w:vAlign w:val="center"/>
          </w:tcPr>
          <w:p w:rsidR="007D64FA" w:rsidRPr="00613D0C" w:rsidRDefault="007D64FA" w:rsidP="00DF5F3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DF5F3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DF5F30" w:rsidRDefault="00DF5F30" w:rsidP="00200C8E">
      <w:pPr>
        <w:ind w:left="1620"/>
        <w:jc w:val="both"/>
        <w:rPr>
          <w:sz w:val="22"/>
          <w:szCs w:val="22"/>
        </w:rPr>
      </w:pPr>
    </w:p>
    <w:p w:rsidR="009B3C76" w:rsidRDefault="009B3C76" w:rsidP="00200C8E">
      <w:pPr>
        <w:ind w:left="1620"/>
        <w:jc w:val="both"/>
        <w:rPr>
          <w:sz w:val="22"/>
          <w:szCs w:val="22"/>
        </w:rPr>
      </w:pPr>
    </w:p>
    <w:p w:rsidR="00DF5F30" w:rsidRDefault="00DF5F30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3E5B42">
        <w:rPr>
          <w:sz w:val="22"/>
          <w:szCs w:val="22"/>
        </w:rPr>
        <w:t>RCI-1.0FSKDN1Q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9B3C76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</w:t>
      </w:r>
      <w:r>
        <w:rPr>
          <w:sz w:val="22"/>
          <w:szCs w:val="22"/>
        </w:rPr>
        <w:t>мультизональных систем кондиционирования</w:t>
      </w:r>
      <w:r w:rsidRPr="0040389D">
        <w:rPr>
          <w:sz w:val="22"/>
          <w:szCs w:val="22"/>
        </w:rPr>
        <w:t xml:space="preserve"> SET-FREE.</w:t>
      </w:r>
      <w:r w:rsidR="00D06F1C" w:rsidRPr="0040389D">
        <w:rPr>
          <w:sz w:val="22"/>
          <w:szCs w:val="22"/>
        </w:rPr>
        <w:t>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7A3B85" w:rsidRPr="008F31F7" w:rsidRDefault="00750501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8F31F7">
        <w:rPr>
          <w:sz w:val="22"/>
          <w:szCs w:val="22"/>
        </w:rPr>
        <w:t>истема</w:t>
      </w:r>
      <w:r w:rsidR="007A3B85" w:rsidRPr="008F31F7">
        <w:rPr>
          <w:sz w:val="22"/>
          <w:szCs w:val="22"/>
        </w:rPr>
        <w:t xml:space="preserve"> кондиционирования обрабатывает </w:t>
      </w:r>
      <w:r w:rsidR="009B3C76">
        <w:rPr>
          <w:sz w:val="22"/>
          <w:szCs w:val="22"/>
        </w:rPr>
        <w:t>заданные условия определённые</w:t>
      </w:r>
      <w:r w:rsidR="007A3B85" w:rsidRPr="008F31F7">
        <w:rPr>
          <w:sz w:val="22"/>
          <w:szCs w:val="22"/>
        </w:rPr>
        <w:t xml:space="preserve"> пользовател</w:t>
      </w:r>
      <w:r w:rsidR="009B3C76">
        <w:rPr>
          <w:sz w:val="22"/>
          <w:szCs w:val="22"/>
        </w:rPr>
        <w:t>ем</w:t>
      </w:r>
      <w:r w:rsidR="007A3B85" w:rsidRPr="008F31F7">
        <w:rPr>
          <w:sz w:val="22"/>
          <w:szCs w:val="22"/>
        </w:rPr>
        <w:t xml:space="preserve"> (например, требуемую температуру в помещении, </w:t>
      </w:r>
      <w:r w:rsidR="00985413">
        <w:rPr>
          <w:sz w:val="22"/>
          <w:szCs w:val="22"/>
        </w:rPr>
        <w:t>режим работы, и.т.п.</w:t>
      </w:r>
      <w:r w:rsidR="007A3B85" w:rsidRPr="008F31F7">
        <w:rPr>
          <w:sz w:val="22"/>
          <w:szCs w:val="22"/>
        </w:rPr>
        <w:t>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750501" w:rsidRDefault="00750501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C712B" w:rsidRDefault="007A3B85" w:rsidP="00BC712B">
      <w:r>
        <w:rPr>
          <w:sz w:val="22"/>
          <w:szCs w:val="22"/>
        </w:rPr>
        <w:lastRenderedPageBreak/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 xml:space="preserve"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</w:t>
      </w:r>
      <w:proofErr w:type="spellStart"/>
      <w:r w:rsidRPr="00C5034C">
        <w:rPr>
          <w:sz w:val="22"/>
          <w:szCs w:val="22"/>
        </w:rPr>
        <w:t>четырехкантный</w:t>
      </w:r>
      <w:proofErr w:type="spellEnd"/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2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9B3C76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>
        <w:rPr>
          <w:sz w:val="22"/>
          <w:szCs w:val="22"/>
        </w:rPr>
        <w:t>авто свинг (автоматическое изменение направления раздачи воздуха)</w:t>
      </w:r>
      <w:r w:rsidRPr="0096208E">
        <w:rPr>
          <w:sz w:val="22"/>
          <w:szCs w:val="22"/>
        </w:rPr>
        <w:t>, если теплый воздух остается у потолка</w:t>
      </w:r>
      <w:r w:rsidR="00BC712B" w:rsidRPr="0096208E">
        <w:rPr>
          <w:sz w:val="22"/>
          <w:szCs w:val="22"/>
        </w:rPr>
        <w:t>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50501" w:rsidRDefault="00750501" w:rsidP="00200C8E">
      <w:pPr>
        <w:ind w:firstLine="720"/>
        <w:jc w:val="both"/>
        <w:rPr>
          <w:sz w:val="22"/>
          <w:szCs w:val="22"/>
        </w:rPr>
      </w:pPr>
    </w:p>
    <w:p w:rsidR="00750501" w:rsidRDefault="00750501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750501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75050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 xml:space="preserve">ля определения </w:t>
            </w:r>
            <w:r w:rsidR="00750501">
              <w:rPr>
                <w:sz w:val="22"/>
                <w:szCs w:val="22"/>
              </w:rPr>
              <w:t xml:space="preserve">места </w:t>
            </w:r>
            <w:r w:rsidRPr="00B737E0">
              <w:rPr>
                <w:sz w:val="22"/>
                <w:szCs w:val="22"/>
              </w:rPr>
              <w:t>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0501" w:rsidP="0075050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Проверочный т</w:t>
            </w:r>
            <w:r w:rsidR="00F40244" w:rsidRPr="00B737E0">
              <w:rPr>
                <w:sz w:val="22"/>
                <w:szCs w:val="22"/>
              </w:rPr>
              <w:t>рафарет (вырезать из картонного листа</w:t>
            </w:r>
            <w:r w:rsidR="00F40244">
              <w:rPr>
                <w:sz w:val="22"/>
                <w:szCs w:val="22"/>
              </w:rPr>
              <w:t>) д</w:t>
            </w:r>
            <w:r w:rsidR="00F40244" w:rsidRPr="00B737E0">
              <w:rPr>
                <w:sz w:val="22"/>
                <w:szCs w:val="22"/>
              </w:rPr>
              <w:t xml:space="preserve">ля </w:t>
            </w:r>
            <w:r>
              <w:rPr>
                <w:sz w:val="22"/>
                <w:szCs w:val="22"/>
              </w:rPr>
              <w:t>проверки</w:t>
            </w:r>
            <w:r w:rsidR="00F40244" w:rsidRPr="00B737E0">
              <w:rPr>
                <w:sz w:val="22"/>
                <w:szCs w:val="22"/>
              </w:rPr>
              <w:t xml:space="preserve"> выреза отверстия в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050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</w:t>
            </w:r>
            <w:r w:rsidR="00392AB8">
              <w:rPr>
                <w:sz w:val="22"/>
                <w:szCs w:val="22"/>
              </w:rPr>
              <w:t xml:space="preserve">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75050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для трубопровода хладагента</w:t>
            </w:r>
            <w:r w:rsidR="00750501">
              <w:rPr>
                <w:sz w:val="22"/>
                <w:szCs w:val="22"/>
              </w:rPr>
              <w:t xml:space="preserve">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750501" w:rsidP="0075050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для трубопровода хладагента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750501">
      <w:pPr>
        <w:ind w:left="-426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186115" cy="7072724"/>
            <wp:effectExtent l="0" t="0" r="571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711" cy="707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 xml:space="preserve">4.2 </w:t>
      </w:r>
      <w:r w:rsidR="00750501">
        <w:rPr>
          <w:rFonts w:ascii="Times New Roman" w:hAnsi="Times New Roman"/>
          <w:b w:val="0"/>
          <w:sz w:val="22"/>
          <w:szCs w:val="22"/>
        </w:rPr>
        <w:t>Расположение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750501" w:rsidP="002134AE">
      <w:pPr>
        <w:ind w:firstLine="851"/>
      </w:pPr>
      <w:r>
        <w:rPr>
          <w:noProof/>
          <w:sz w:val="22"/>
          <w:szCs w:val="22"/>
        </w:rPr>
        <w:t>О</w:t>
      </w:r>
      <w:r w:rsidR="002134AE" w:rsidRPr="002134AE">
        <w:rPr>
          <w:noProof/>
          <w:sz w:val="22"/>
          <w:szCs w:val="22"/>
        </w:rPr>
        <w:t>сновны</w:t>
      </w:r>
      <w:r>
        <w:rPr>
          <w:noProof/>
          <w:sz w:val="22"/>
          <w:szCs w:val="22"/>
        </w:rPr>
        <w:t>е</w:t>
      </w:r>
      <w:r w:rsidR="002134AE" w:rsidRPr="002134AE">
        <w:rPr>
          <w:noProof/>
          <w:sz w:val="22"/>
          <w:szCs w:val="22"/>
        </w:rPr>
        <w:t xml:space="preserve"> узл</w:t>
      </w:r>
      <w:r>
        <w:rPr>
          <w:noProof/>
          <w:sz w:val="22"/>
          <w:szCs w:val="22"/>
        </w:rPr>
        <w:t>ы</w:t>
      </w:r>
      <w:r w:rsidR="002134AE" w:rsidRPr="002134AE">
        <w:rPr>
          <w:noProof/>
          <w:sz w:val="22"/>
          <w:szCs w:val="22"/>
        </w:rPr>
        <w:t xml:space="preserve"> и детал</w:t>
      </w:r>
      <w:r>
        <w:rPr>
          <w:noProof/>
          <w:sz w:val="22"/>
          <w:szCs w:val="22"/>
        </w:rPr>
        <w:t>и</w:t>
      </w:r>
      <w:r w:rsidR="002134AE" w:rsidRPr="002134AE">
        <w:rPr>
          <w:noProof/>
          <w:sz w:val="22"/>
          <w:szCs w:val="22"/>
        </w:rPr>
        <w:t xml:space="preserve"> изделия представлен</w:t>
      </w:r>
      <w:r>
        <w:rPr>
          <w:noProof/>
          <w:sz w:val="22"/>
          <w:szCs w:val="22"/>
        </w:rPr>
        <w:t>ы</w:t>
      </w:r>
      <w:r w:rsidR="002134AE" w:rsidRPr="002134AE">
        <w:rPr>
          <w:noProof/>
          <w:sz w:val="22"/>
          <w:szCs w:val="22"/>
        </w:rPr>
        <w:t xml:space="preserve"> на рисунке 4.</w:t>
      </w:r>
    </w:p>
    <w:p w:rsidR="00EA6703" w:rsidRPr="00590494" w:rsidRDefault="00EA6703" w:rsidP="00EA6703"/>
    <w:p w:rsidR="00EA6703" w:rsidRPr="00847FF3" w:rsidRDefault="00DF33AE" w:rsidP="00750501">
      <w:pPr>
        <w:spacing w:line="360" w:lineRule="auto"/>
        <w:ind w:left="-426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183764" cy="4031311"/>
            <wp:effectExtent l="0" t="0" r="762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674" cy="403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6D1726" w:rsidRDefault="006D1726" w:rsidP="00EA6703">
      <w:pPr>
        <w:jc w:val="center"/>
        <w:rPr>
          <w:b/>
          <w:sz w:val="22"/>
          <w:szCs w:val="22"/>
        </w:rPr>
      </w:pPr>
    </w:p>
    <w:p w:rsidR="006D1726" w:rsidRDefault="006D1726" w:rsidP="00EA6703">
      <w:pPr>
        <w:jc w:val="center"/>
        <w:rPr>
          <w:b/>
          <w:sz w:val="22"/>
          <w:szCs w:val="22"/>
        </w:rPr>
      </w:pPr>
      <w:r w:rsidRPr="00795E0C">
        <w:rPr>
          <w:b/>
          <w:sz w:val="22"/>
          <w:szCs w:val="22"/>
        </w:rPr>
        <w:t>Внутренний блок кассетного типа четырехпоточный</w:t>
      </w:r>
    </w:p>
    <w:p w:rsidR="006D1726" w:rsidRDefault="006D1726" w:rsidP="00EA6703">
      <w:pPr>
        <w:jc w:val="center"/>
      </w:pPr>
    </w:p>
    <w:p w:rsidR="00EA6703" w:rsidRDefault="00EA6703" w:rsidP="00EA6703">
      <w:pPr>
        <w:jc w:val="center"/>
      </w:pPr>
    </w:p>
    <w:p w:rsidR="006D1726" w:rsidRPr="008113BD" w:rsidRDefault="006D1726" w:rsidP="006D1726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3DC683" wp14:editId="4AF5634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B7253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EEBD3D" wp14:editId="5BDE9F35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7F54AE7" id="Прямая со стрелкой 255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RCI-1.0FSKDN1Q</w:t>
      </w:r>
    </w:p>
    <w:p w:rsidR="006D1726" w:rsidRDefault="006D1726" w:rsidP="006D1726">
      <w:pPr>
        <w:ind w:left="1416"/>
      </w:pPr>
      <w:r w:rsidRPr="00985AEE">
        <w:rPr>
          <w:sz w:val="20"/>
        </w:rPr>
        <w:t xml:space="preserve"> </w:t>
      </w:r>
      <w:r>
        <w:rPr>
          <w:sz w:val="20"/>
        </w:rPr>
        <w:t xml:space="preserve">     </w:t>
      </w:r>
      <w:r w:rsidRPr="00985AEE">
        <w:rPr>
          <w:sz w:val="20"/>
        </w:rPr>
        <w:t xml:space="preserve">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6D1726" w:rsidRDefault="006D1726" w:rsidP="00EA6703">
      <w:pPr>
        <w:jc w:val="center"/>
      </w:pPr>
    </w:p>
    <w:p w:rsidR="006D1726" w:rsidRDefault="006D1726" w:rsidP="00EA6703">
      <w:pPr>
        <w:jc w:val="center"/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27FF6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B3C76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6D1726" w:rsidRDefault="006D1726" w:rsidP="006D1726">
      <w:pPr>
        <w:jc w:val="center"/>
        <w:rPr>
          <w:b/>
          <w:sz w:val="22"/>
          <w:szCs w:val="22"/>
        </w:rPr>
      </w:pPr>
    </w:p>
    <w:p w:rsidR="006D1726" w:rsidRDefault="006D1726" w:rsidP="006D1726">
      <w:pPr>
        <w:jc w:val="center"/>
        <w:rPr>
          <w:b/>
          <w:sz w:val="22"/>
          <w:szCs w:val="22"/>
        </w:rPr>
      </w:pPr>
    </w:p>
    <w:p w:rsidR="006D1726" w:rsidRDefault="006D1726" w:rsidP="006D1726">
      <w:pPr>
        <w:jc w:val="center"/>
        <w:rPr>
          <w:b/>
          <w:sz w:val="22"/>
          <w:szCs w:val="22"/>
        </w:rPr>
      </w:pPr>
      <w:r w:rsidRPr="00795E0C">
        <w:rPr>
          <w:b/>
          <w:sz w:val="22"/>
          <w:szCs w:val="22"/>
        </w:rPr>
        <w:t>Внутренний блок кассетного типа четырехпоточный</w:t>
      </w:r>
    </w:p>
    <w:p w:rsidR="006D1726" w:rsidRDefault="006D1726" w:rsidP="006D1726">
      <w:pPr>
        <w:jc w:val="center"/>
      </w:pPr>
    </w:p>
    <w:p w:rsidR="006D1726" w:rsidRDefault="006D1726" w:rsidP="006D1726">
      <w:pPr>
        <w:jc w:val="center"/>
      </w:pPr>
    </w:p>
    <w:p w:rsidR="006D1726" w:rsidRPr="008113BD" w:rsidRDefault="006D1726" w:rsidP="006D1726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B2CE3C" wp14:editId="1E9EA13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0829A5" id="Прямая со стрелкой 11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AED5B" wp14:editId="40908F01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2E99344" id="Прямая со стрелкой 7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KOf9cN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RCI-1.0FSKDN1Q</w:t>
      </w:r>
    </w:p>
    <w:p w:rsidR="006D1726" w:rsidRDefault="006D1726" w:rsidP="006D1726">
      <w:pPr>
        <w:ind w:left="1416"/>
      </w:pPr>
      <w:r w:rsidRPr="00985AEE">
        <w:rPr>
          <w:sz w:val="20"/>
        </w:rPr>
        <w:t xml:space="preserve"> </w:t>
      </w:r>
      <w:r>
        <w:rPr>
          <w:sz w:val="20"/>
        </w:rPr>
        <w:t xml:space="preserve">     </w:t>
      </w:r>
      <w:r w:rsidRPr="00985AEE">
        <w:rPr>
          <w:sz w:val="20"/>
        </w:rPr>
        <w:t xml:space="preserve">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6D1726" w:rsidRDefault="006D1726" w:rsidP="006D1726">
      <w:pPr>
        <w:jc w:val="center"/>
      </w:pPr>
    </w:p>
    <w:p w:rsidR="006D1726" w:rsidRDefault="006D1726" w:rsidP="006D1726">
      <w:pPr>
        <w:jc w:val="center"/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501" w:rsidRDefault="00750501">
      <w:r>
        <w:separator/>
      </w:r>
    </w:p>
  </w:endnote>
  <w:endnote w:type="continuationSeparator" w:id="0">
    <w:p w:rsidR="00750501" w:rsidRDefault="00750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0501" w:rsidRDefault="007505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50501" w:rsidRDefault="007505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50501" w:rsidRDefault="007505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50501" w:rsidRDefault="007505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D35EE4" w:rsidRDefault="0075050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RCI-1.0FSKDN1Q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50501" w:rsidRPr="00B7687E" w:rsidRDefault="0075050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ED1531" w:rsidRDefault="007505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F084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ED1531" w:rsidRDefault="007505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501" w:rsidRPr="00BD5D10" w:rsidRDefault="007505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0501" w:rsidRPr="00E4184C" w:rsidRDefault="007505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750501" w:rsidRPr="00E4184C" w:rsidRDefault="007505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750501" w:rsidRDefault="007505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RCI-1.0FSKDN1Q</w:t>
                              </w:r>
                            </w:p>
                            <w:p w:rsidR="00750501" w:rsidRPr="00AF301F" w:rsidRDefault="007505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50501" w:rsidRPr="00613EFB" w:rsidRDefault="007505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50501" w:rsidRPr="00D35EE4" w:rsidRDefault="0075050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RCI-1.0FSKDN1Q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50501" w:rsidRPr="00B7687E" w:rsidRDefault="0075050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50501" w:rsidRPr="00ED1531" w:rsidRDefault="007505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F084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50501" w:rsidRPr="00ED1531" w:rsidRDefault="007505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50501" w:rsidRPr="00BD5D10" w:rsidRDefault="007505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50501" w:rsidRPr="00E4184C" w:rsidRDefault="007505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750501" w:rsidRPr="00E4184C" w:rsidRDefault="007505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750501" w:rsidRDefault="007505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RCI-1.0FSKDN1Q</w:t>
                        </w:r>
                      </w:p>
                      <w:p w:rsidR="00750501" w:rsidRPr="00AF301F" w:rsidRDefault="007505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50501" w:rsidRPr="00613EFB" w:rsidRDefault="007505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AF301F" w:rsidRDefault="007505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F084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EC4AC9" w:rsidRDefault="00750501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RCI-1.0FSKDN1Q.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50501" w:rsidRPr="00C23BB2" w:rsidRDefault="0075050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50501" w:rsidRPr="00EC2FF5" w:rsidRDefault="007505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50501" w:rsidRPr="00AF301F" w:rsidRDefault="007505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F084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50501" w:rsidRPr="00EC4AC9" w:rsidRDefault="00750501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RCI-1.0FSKDN1Q.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50501" w:rsidRPr="00C23BB2" w:rsidRDefault="0075050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50501" w:rsidRPr="00EC2FF5" w:rsidRDefault="007505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Default="007505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AF301F" w:rsidRDefault="007505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F084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0501" w:rsidRPr="00EC4AC9" w:rsidRDefault="00750501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RCI-1.0FSKDN1Q.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50501" w:rsidRPr="00EC2FF5" w:rsidRDefault="0075050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50501" w:rsidRDefault="007505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50501" w:rsidRPr="00AF301F" w:rsidRDefault="007505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F084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50501" w:rsidRPr="00EC4AC9" w:rsidRDefault="00750501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RCI-1.0FSKDN1Q.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50501" w:rsidRPr="00EC2FF5" w:rsidRDefault="0075050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501" w:rsidRDefault="00750501">
      <w:r>
        <w:separator/>
      </w:r>
    </w:p>
  </w:footnote>
  <w:footnote w:type="continuationSeparator" w:id="0">
    <w:p w:rsidR="00750501" w:rsidRDefault="00750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0501" w:rsidRDefault="0075050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501" w:rsidRDefault="0075050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5B42"/>
    <w:rsid w:val="003E6FA8"/>
    <w:rsid w:val="003F28A1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7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0501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084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413"/>
    <w:rsid w:val="00985AEE"/>
    <w:rsid w:val="00985B81"/>
    <w:rsid w:val="00990374"/>
    <w:rsid w:val="009A1FA5"/>
    <w:rsid w:val="009B1EC5"/>
    <w:rsid w:val="009B236D"/>
    <w:rsid w:val="009B3C76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DF5F30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590B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6C63F-17A0-4B16-B2AD-92C1450ED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33</TotalTime>
  <Pages>34</Pages>
  <Words>6217</Words>
  <Characters>35441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2026-01-21T08:18:00Z</dcterms:created>
  <dcterms:modified xsi:type="dcterms:W3CDTF">2026-07-08T13:15:00Z</dcterms:modified>
</cp:coreProperties>
</file>