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DC4AB4">
              <w:rPr>
                <w:b/>
                <w:szCs w:val="28"/>
              </w:rPr>
              <w:t>RAS-8FSXNS2E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C4AB4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RAS-8FSXNS2E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301D1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B848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3D244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DC4AB4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RAS-8FSXNS2E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DC4AB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RAS-8FSXNS2E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7301D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301D1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84899" w:rsidRPr="009C0E86" w:rsidRDefault="00B84899" w:rsidP="00B84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B84899" w:rsidP="00B8489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797D21" w:rsidRPr="009E06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9E06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20697A" w:rsidRDefault="0020697A" w:rsidP="0020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8967DA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20697A" w:rsidRDefault="0020697A" w:rsidP="0020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8967DA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643066" w:rsidRDefault="0020697A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643066" w:rsidRDefault="00291664" w:rsidP="009075AC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</w:rPr>
              <w:t>-</w:t>
            </w:r>
            <w:r w:rsidR="000826C1" w:rsidRPr="000826C1">
              <w:rPr>
                <w:sz w:val="22"/>
                <w:szCs w:val="22"/>
                <w:lang w:val="en-US"/>
              </w:rPr>
              <w:t>10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="009075AC">
              <w:rPr>
                <w:sz w:val="22"/>
                <w:szCs w:val="22"/>
                <w:lang w:val="en-US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20697A" w:rsidRDefault="009075AC" w:rsidP="0020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AA23BF" w:rsidRPr="000826C1">
              <w:rPr>
                <w:sz w:val="22"/>
                <w:szCs w:val="22"/>
              </w:rPr>
              <w:t>.</w:t>
            </w:r>
            <w:r w:rsidR="0020697A">
              <w:rPr>
                <w:sz w:val="22"/>
                <w:szCs w:val="22"/>
              </w:rPr>
              <w:t>57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20697A" w:rsidRDefault="0020697A" w:rsidP="0020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A23BF" w:rsidRPr="000826C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62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20697A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20697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  <w:r w:rsidR="0020697A">
              <w:rPr>
                <w:sz w:val="22"/>
                <w:szCs w:val="22"/>
              </w:rPr>
              <w:t>52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20697A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20697A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</w:t>
            </w:r>
            <w:r w:rsidR="0020697A">
              <w:rPr>
                <w:sz w:val="22"/>
                <w:szCs w:val="22"/>
              </w:rPr>
              <w:t>05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20697A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20697A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</w:t>
            </w:r>
            <w:r w:rsidR="0020697A">
              <w:rPr>
                <w:sz w:val="22"/>
                <w:szCs w:val="22"/>
              </w:rPr>
              <w:t>88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DE133F" w:rsidRDefault="00DE133F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657B44" w:rsidRDefault="00657B44" w:rsidP="00657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28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657B44" w:rsidRDefault="00657B44" w:rsidP="00657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41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0E6FF4" w:rsidRDefault="000E6FF4" w:rsidP="000E6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  <w:r w:rsidR="00D13897">
              <w:rPr>
                <w:b/>
                <w:sz w:val="22"/>
                <w:szCs w:val="22"/>
              </w:rPr>
              <w:t>ы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643066" w:rsidRDefault="000E6FF4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Pr="000E6FF4" w:rsidRDefault="0065072C" w:rsidP="000E6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E6FF4">
              <w:rPr>
                <w:sz w:val="22"/>
                <w:szCs w:val="22"/>
              </w:rPr>
              <w:t>10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CD2E91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43066">
              <w:rPr>
                <w:sz w:val="22"/>
                <w:szCs w:val="22"/>
                <w:lang w:val="en-US"/>
              </w:rPr>
              <w:t>70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643066" w:rsidP="00650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948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643066" w:rsidP="005B1F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EF049F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643066">
              <w:rPr>
                <w:sz w:val="22"/>
                <w:szCs w:val="22"/>
                <w:lang w:val="en-US"/>
              </w:rPr>
              <w:t>024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C4AB4">
        <w:rPr>
          <w:sz w:val="22"/>
          <w:szCs w:val="22"/>
        </w:rPr>
        <w:t>RAS-8FSXNS2E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C4AB4">
        <w:rPr>
          <w:sz w:val="22"/>
          <w:szCs w:val="22"/>
        </w:rPr>
        <w:t>RAS-8FSXNS2E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31440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C93F480" wp14:editId="3C20F193">
            <wp:extent cx="2266950" cy="38195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69612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="00696123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696123" w:rsidRDefault="00696123" w:rsidP="003861BA">
      <w:pPr>
        <w:ind w:firstLine="720"/>
        <w:jc w:val="both"/>
        <w:rPr>
          <w:sz w:val="22"/>
          <w:szCs w:val="22"/>
        </w:rPr>
      </w:pP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lastRenderedPageBreak/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</w:t>
      </w:r>
      <w:r w:rsidR="006B0CBC">
        <w:rPr>
          <w:sz w:val="22"/>
          <w:szCs w:val="22"/>
        </w:rPr>
        <w:t>е</w:t>
      </w:r>
      <w:r w:rsidRPr="008D6770">
        <w:rPr>
          <w:sz w:val="22"/>
          <w:szCs w:val="22"/>
        </w:rPr>
        <w:t xml:space="preserve"> пространств</w:t>
      </w:r>
      <w:r w:rsidR="006B0CBC">
        <w:rPr>
          <w:sz w:val="22"/>
          <w:szCs w:val="22"/>
        </w:rPr>
        <w:t>о</w:t>
      </w:r>
      <w:r w:rsidRPr="008D6770">
        <w:rPr>
          <w:sz w:val="22"/>
          <w:szCs w:val="22"/>
        </w:rPr>
        <w:t xml:space="preserve">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5662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9E061B" w:rsidRDefault="009E061B" w:rsidP="009E061B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E061B" w:rsidRPr="00F312E9" w:rsidTr="005E58B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E061B" w:rsidRPr="00F312E9" w:rsidRDefault="009E061B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E061B" w:rsidRPr="00F312E9" w:rsidRDefault="009E061B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F312E9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061B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9E061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</w:t>
            </w:r>
            <w:r w:rsidRPr="009E061B">
              <w:rPr>
                <w:sz w:val="22"/>
                <w:szCs w:val="22"/>
              </w:rPr>
              <w:t>22</w:t>
            </w:r>
            <w:r w:rsidRPr="001A4597">
              <w:rPr>
                <w:sz w:val="22"/>
                <w:szCs w:val="22"/>
              </w:rPr>
              <w:t>.</w:t>
            </w:r>
            <w:r w:rsidRPr="009E061B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</w:t>
            </w:r>
            <w:r w:rsidRPr="009E061B">
              <w:rPr>
                <w:sz w:val="22"/>
                <w:szCs w:val="22"/>
              </w:rPr>
              <w:t>15</w:t>
            </w:r>
            <w:r w:rsidRPr="001A4597">
              <w:rPr>
                <w:sz w:val="22"/>
                <w:szCs w:val="22"/>
              </w:rPr>
              <w:t>.</w:t>
            </w:r>
            <w:r w:rsidRPr="009E061B">
              <w:rPr>
                <w:sz w:val="22"/>
                <w:szCs w:val="22"/>
              </w:rPr>
              <w:t>8</w:t>
            </w:r>
            <w:r w:rsidRPr="001A4597">
              <w:rPr>
                <w:sz w:val="22"/>
                <w:szCs w:val="22"/>
              </w:rPr>
              <w:t>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7B2CEF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061B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Default="009E061B" w:rsidP="009E061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</w:t>
            </w:r>
            <w:r w:rsidRPr="009E061B">
              <w:rPr>
                <w:sz w:val="22"/>
                <w:szCs w:val="22"/>
              </w:rPr>
              <w:t>22</w:t>
            </w:r>
            <w:r w:rsidRPr="001A4597">
              <w:rPr>
                <w:sz w:val="22"/>
                <w:szCs w:val="22"/>
              </w:rPr>
              <w:t>.</w:t>
            </w:r>
            <w:r w:rsidRPr="009E061B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</w:t>
            </w:r>
            <w:r w:rsidRPr="009E061B">
              <w:rPr>
                <w:sz w:val="22"/>
                <w:szCs w:val="22"/>
              </w:rPr>
              <w:t>19</w:t>
            </w:r>
            <w:r w:rsidRPr="001A4597">
              <w:rPr>
                <w:sz w:val="22"/>
                <w:szCs w:val="22"/>
              </w:rPr>
              <w:t>.</w:t>
            </w:r>
            <w:r w:rsidRPr="009E061B">
              <w:rPr>
                <w:sz w:val="22"/>
                <w:szCs w:val="22"/>
              </w:rPr>
              <w:t>05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9E061B" w:rsidRDefault="009E061B" w:rsidP="005E58B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F312E9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Default="009E061B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F312E9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8A3192" w:rsidRDefault="009E061B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Default="009E061B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C11FB0" w:rsidRDefault="009E061B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для фиксации хомута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C11FB0" w:rsidRDefault="009E061B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C11FB0" w:rsidRDefault="009E061B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061B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8A3192" w:rsidRDefault="009E061B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314406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8CCCFDC" wp14:editId="40D06C0C">
            <wp:extent cx="5850890" cy="785431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C4AB4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RAS-8FSXNS2E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E061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C4AB4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RAS-8FSXNS2E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8D49FE" w:rsidRDefault="008D49FE" w:rsidP="00F31197">
      <w:pPr>
        <w:pStyle w:val="2"/>
        <w:ind w:firstLine="709"/>
        <w:jc w:val="both"/>
        <w:rPr>
          <w:sz w:val="22"/>
          <w:szCs w:val="22"/>
        </w:rPr>
      </w:pPr>
    </w:p>
    <w:p w:rsidR="008D49FE" w:rsidRDefault="008D49FE" w:rsidP="00F31197">
      <w:pPr>
        <w:pStyle w:val="2"/>
        <w:ind w:firstLine="709"/>
        <w:jc w:val="both"/>
        <w:rPr>
          <w:sz w:val="22"/>
          <w:szCs w:val="22"/>
        </w:rPr>
      </w:pPr>
    </w:p>
    <w:p w:rsidR="008D49FE" w:rsidRDefault="008D49FE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CBC" w:rsidRDefault="006B0CBC">
      <w:r>
        <w:separator/>
      </w:r>
    </w:p>
  </w:endnote>
  <w:endnote w:type="continuationSeparator" w:id="0">
    <w:p w:rsidR="006B0CBC" w:rsidRDefault="006B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CBC" w:rsidRDefault="006B0CB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0CBC" w:rsidRDefault="006B0CB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CBC" w:rsidRDefault="006B0C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B0CBC" w:rsidRDefault="006B0C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B0CBC" w:rsidRDefault="006B0C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B0CBC" w:rsidRDefault="006B0C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CBC" w:rsidRDefault="006B0CB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CBC" w:rsidRDefault="006B0C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Pr="00D35EE4" w:rsidRDefault="006B0CB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6B0CBC" w:rsidRPr="00B7687E" w:rsidRDefault="006B0CB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Pr="00ED1531" w:rsidRDefault="006B0CB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489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Pr="00ED1531" w:rsidRDefault="006B0C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0CBC" w:rsidRPr="00797D21" w:rsidRDefault="006B0CB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0CBC" w:rsidRPr="007345D9" w:rsidRDefault="006B0CB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6B0CBC" w:rsidRPr="009D7031" w:rsidRDefault="006B0CB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6B0CBC" w:rsidRPr="0058149E" w:rsidRDefault="006B0C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RAS-8FSXNS2E</w:t>
                              </w:r>
                            </w:p>
                            <w:p w:rsidR="006B0CBC" w:rsidRPr="00AF301F" w:rsidRDefault="006B0C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B0CBC" w:rsidRPr="00613EFB" w:rsidRDefault="006B0CB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B0CBC" w:rsidRPr="00D35EE4" w:rsidRDefault="006B0CB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6B0CBC" w:rsidRPr="00B7687E" w:rsidRDefault="006B0CB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B0CBC" w:rsidRPr="00ED1531" w:rsidRDefault="006B0CB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8489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B0CBC" w:rsidRPr="00ED1531" w:rsidRDefault="006B0C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B0CBC" w:rsidRPr="00797D21" w:rsidRDefault="006B0CB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B0CBC" w:rsidRPr="007345D9" w:rsidRDefault="006B0CB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6B0CBC" w:rsidRPr="009D7031" w:rsidRDefault="006B0CB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6B0CBC" w:rsidRPr="0058149E" w:rsidRDefault="006B0C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RAS-8FSXNS2E</w:t>
                        </w:r>
                      </w:p>
                      <w:p w:rsidR="006B0CBC" w:rsidRPr="00AF301F" w:rsidRDefault="006B0C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B0CBC" w:rsidRPr="00613EFB" w:rsidRDefault="006B0CB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CBC" w:rsidRDefault="006B0C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Pr="00AF301F" w:rsidRDefault="006B0C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48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Pr="00D35EE4" w:rsidRDefault="006B0CBC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6B0CBC" w:rsidRPr="00C23BB2" w:rsidRDefault="006B0CB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B0CBC" w:rsidRPr="00EC2FF5" w:rsidRDefault="006B0CB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B0CBC" w:rsidRPr="00AF301F" w:rsidRDefault="006B0C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848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B0CBC" w:rsidRPr="00D35EE4" w:rsidRDefault="006B0CBC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6B0CBC" w:rsidRPr="00C23BB2" w:rsidRDefault="006B0CB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B0CBC" w:rsidRPr="00EC2FF5" w:rsidRDefault="006B0CB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CBC" w:rsidRDefault="006B0CB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Default="006B0C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Pr="00AF301F" w:rsidRDefault="006B0C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48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0CBC" w:rsidRPr="00EC2FF5" w:rsidRDefault="006B0CBC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B0CBC" w:rsidRDefault="006B0C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B0CBC" w:rsidRPr="00AF301F" w:rsidRDefault="006B0C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848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B0CBC" w:rsidRPr="00EC2FF5" w:rsidRDefault="006B0CBC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CBC" w:rsidRDefault="006B0CBC">
      <w:r>
        <w:separator/>
      </w:r>
    </w:p>
  </w:footnote>
  <w:footnote w:type="continuationSeparator" w:id="0">
    <w:p w:rsidR="006B0CBC" w:rsidRDefault="006B0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CBC" w:rsidRDefault="006B0C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0CBC" w:rsidRDefault="006B0CB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CBC" w:rsidRDefault="006B0CB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CBC" w:rsidRDefault="006B0CB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6FF4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0697A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14406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2954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3066"/>
    <w:rsid w:val="00646CE5"/>
    <w:rsid w:val="0065072C"/>
    <w:rsid w:val="00656098"/>
    <w:rsid w:val="00657B44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0CBC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1D1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249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0BBB"/>
    <w:rsid w:val="0088349B"/>
    <w:rsid w:val="0088749B"/>
    <w:rsid w:val="008967DA"/>
    <w:rsid w:val="00896986"/>
    <w:rsid w:val="00897EAB"/>
    <w:rsid w:val="008A1F9D"/>
    <w:rsid w:val="008A3192"/>
    <w:rsid w:val="008A4FB2"/>
    <w:rsid w:val="008A504E"/>
    <w:rsid w:val="008D09DC"/>
    <w:rsid w:val="008D1693"/>
    <w:rsid w:val="008D49FE"/>
    <w:rsid w:val="008E0B73"/>
    <w:rsid w:val="008F7D55"/>
    <w:rsid w:val="009009DC"/>
    <w:rsid w:val="009075A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32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9E061B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67609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33B5C"/>
    <w:rsid w:val="00B65EF5"/>
    <w:rsid w:val="00B713E6"/>
    <w:rsid w:val="00B74EF1"/>
    <w:rsid w:val="00B757EC"/>
    <w:rsid w:val="00B84899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BF1B05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13897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4AB4"/>
    <w:rsid w:val="00DC56ED"/>
    <w:rsid w:val="00DE133F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1AB09-B3DD-44FF-8E76-E7C9CD9F8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30</TotalTime>
  <Pages>40</Pages>
  <Words>7478</Words>
  <Characters>42629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13</cp:revision>
  <cp:lastPrinted>2021-03-26T08:29:00Z</cp:lastPrinted>
  <dcterms:created xsi:type="dcterms:W3CDTF">2024-11-20T10:25:00Z</dcterms:created>
  <dcterms:modified xsi:type="dcterms:W3CDTF">2025-08-15T13:54:00Z</dcterms:modified>
</cp:coreProperties>
</file>