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B27E2C">
              <w:rPr>
                <w:b/>
                <w:szCs w:val="28"/>
              </w:rPr>
              <w:t>RAS-</w:t>
            </w:r>
            <w:r w:rsidR="00B27E2C">
              <w:rPr>
                <w:b/>
                <w:szCs w:val="28"/>
                <w:lang w:val="en-US"/>
              </w:rPr>
              <w:t>8</w:t>
            </w:r>
            <w:r w:rsidR="00C468CB">
              <w:rPr>
                <w:b/>
                <w:szCs w:val="28"/>
              </w:rPr>
              <w:t>FSXN</w:t>
            </w:r>
            <w:r w:rsidR="00B27E2C">
              <w:rPr>
                <w:b/>
                <w:szCs w:val="28"/>
                <w:lang w:val="en-US"/>
              </w:rPr>
              <w:t>P</w:t>
            </w:r>
            <w:r w:rsidR="00C468CB" w:rsidRPr="002433AE">
              <w:rPr>
                <w:b/>
                <w:szCs w:val="28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27E2C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B27E2C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</w:t>
            </w:r>
            <w:r>
              <w:rPr>
                <w:b/>
                <w:szCs w:val="28"/>
                <w:lang w:val="en-US"/>
              </w:rPr>
              <w:t>8</w:t>
            </w:r>
            <w:r>
              <w:rPr>
                <w:b/>
                <w:szCs w:val="28"/>
              </w:rPr>
              <w:t>FSXN</w:t>
            </w:r>
            <w:r>
              <w:rPr>
                <w:b/>
                <w:szCs w:val="28"/>
                <w:lang w:val="en-US"/>
              </w:rPr>
              <w:t>P</w:t>
            </w:r>
            <w:r w:rsidRPr="002433AE">
              <w:rPr>
                <w:b/>
                <w:szCs w:val="28"/>
              </w:rPr>
              <w:t>E</w:t>
            </w:r>
            <w:r w:rsidR="00532D20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B27E2C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32D20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F80CC1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D4302F" w:rsidRDefault="00810B70" w:rsidP="00DB6ECB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D4302F">
        <w:rPr>
          <w:b/>
          <w:sz w:val="22"/>
          <w:szCs w:val="22"/>
        </w:rPr>
        <w:lastRenderedPageBreak/>
        <w:t>СОДЕРЖАНИЕ</w:t>
      </w:r>
      <w:r w:rsidR="00231E1B" w:rsidRPr="00D4302F">
        <w:rPr>
          <w:b/>
          <w:sz w:val="22"/>
          <w:szCs w:val="22"/>
        </w:rPr>
        <w:t xml:space="preserve"> </w:t>
      </w:r>
    </w:p>
    <w:p w:rsidR="00D4302F" w:rsidRPr="00D4302F" w:rsidRDefault="00810B70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4302F">
        <w:rPr>
          <w:sz w:val="22"/>
          <w:szCs w:val="22"/>
        </w:rPr>
        <w:fldChar w:fldCharType="begin"/>
      </w:r>
      <w:r w:rsidRPr="00D4302F">
        <w:rPr>
          <w:sz w:val="22"/>
          <w:szCs w:val="22"/>
        </w:rPr>
        <w:instrText xml:space="preserve"> TOC \o "1-3" \h \z \u </w:instrText>
      </w:r>
      <w:r w:rsidRPr="00D4302F">
        <w:rPr>
          <w:sz w:val="22"/>
          <w:szCs w:val="22"/>
        </w:rPr>
        <w:fldChar w:fldCharType="separate"/>
      </w:r>
      <w:hyperlink w:anchor="_Toc96334911" w:history="1">
        <w:r w:rsidR="00D4302F" w:rsidRPr="00D4302F">
          <w:rPr>
            <w:rStyle w:val="ad"/>
            <w:noProof/>
            <w:sz w:val="22"/>
            <w:szCs w:val="22"/>
          </w:rPr>
          <w:t>Введение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2" w:history="1">
        <w:r w:rsidR="00D4302F" w:rsidRPr="00D4302F">
          <w:rPr>
            <w:rStyle w:val="ad"/>
            <w:noProof/>
            <w:sz w:val="22"/>
            <w:szCs w:val="22"/>
          </w:rPr>
          <w:t>1.</w:t>
        </w:r>
        <w:r w:rsidR="00D4302F" w:rsidRPr="00D4302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302F" w:rsidRPr="00D4302F">
          <w:rPr>
            <w:rStyle w:val="ad"/>
            <w:noProof/>
            <w:sz w:val="22"/>
            <w:szCs w:val="22"/>
          </w:rPr>
          <w:t>Общие сведения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3" w:history="1">
        <w:r w:rsidR="00D4302F" w:rsidRPr="00D4302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4" w:history="1">
        <w:r w:rsidR="00D4302F" w:rsidRPr="00D4302F">
          <w:rPr>
            <w:rStyle w:val="ad"/>
            <w:noProof/>
            <w:sz w:val="22"/>
            <w:szCs w:val="22"/>
          </w:rPr>
          <w:t>2.2 Описание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5" w:history="1">
        <w:r w:rsidR="00D4302F" w:rsidRPr="00D4302F">
          <w:rPr>
            <w:rStyle w:val="ad"/>
            <w:noProof/>
            <w:sz w:val="22"/>
            <w:szCs w:val="22"/>
          </w:rPr>
          <w:t>2.3 Принцип работы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6" w:history="1">
        <w:r w:rsidR="00D4302F" w:rsidRPr="00D4302F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_Toc96334916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7" w:history="1">
        <w:r w:rsidR="00D4302F" w:rsidRPr="00D4302F">
          <w:rPr>
            <w:rStyle w:val="ad"/>
            <w:noProof/>
            <w:sz w:val="22"/>
            <w:szCs w:val="22"/>
          </w:rPr>
          <w:t>2.5 Оптимальная эксплуатация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_Toc96334917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11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8" w:history="1">
        <w:r w:rsidR="00D4302F" w:rsidRPr="00D4302F">
          <w:rPr>
            <w:rStyle w:val="ad"/>
            <w:noProof/>
            <w:sz w:val="22"/>
            <w:szCs w:val="22"/>
          </w:rPr>
          <w:t>2.6 Маркировка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_Toc96334918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11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9" w:history="1">
        <w:r w:rsidR="00D4302F" w:rsidRPr="00D4302F">
          <w:rPr>
            <w:rStyle w:val="ad"/>
            <w:noProof/>
            <w:sz w:val="22"/>
            <w:szCs w:val="22"/>
          </w:rPr>
          <w:t>3. Комплектность поставки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_Toc96334919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12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0" w:history="1">
        <w:r w:rsidR="00D4302F" w:rsidRPr="00D4302F">
          <w:rPr>
            <w:rStyle w:val="ad"/>
            <w:noProof/>
            <w:sz w:val="22"/>
            <w:szCs w:val="22"/>
          </w:rPr>
          <w:t>4. Чертеж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_Toc96334920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1" w:history="1">
        <w:r w:rsidR="00D4302F" w:rsidRPr="00D4302F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2" w:history="1">
        <w:r w:rsidR="00D4302F" w:rsidRPr="00D4302F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3" w:history="1">
        <w:r w:rsidR="00D4302F" w:rsidRPr="00D4302F">
          <w:rPr>
            <w:rStyle w:val="ad"/>
            <w:noProof/>
            <w:sz w:val="22"/>
            <w:szCs w:val="22"/>
          </w:rPr>
          <w:t>5. Гарантии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4" w:history="1">
        <w:r w:rsidR="00D4302F" w:rsidRPr="00D4302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5" w:history="1">
        <w:r w:rsidR="00D4302F" w:rsidRPr="00D4302F">
          <w:rPr>
            <w:rStyle w:val="ad"/>
            <w:noProof/>
            <w:sz w:val="22"/>
            <w:szCs w:val="22"/>
          </w:rPr>
          <w:t>7. Свидетельство о приемке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6" w:history="1">
        <w:r w:rsidR="00D4302F" w:rsidRPr="00D4302F">
          <w:rPr>
            <w:rStyle w:val="ad"/>
            <w:noProof/>
            <w:sz w:val="22"/>
            <w:szCs w:val="22"/>
          </w:rPr>
          <w:t>8. Консервация</w:t>
        </w:r>
        <w:r w:rsidR="00D4302F" w:rsidRPr="00D4302F">
          <w:rPr>
            <w:rStyle w:val="ad"/>
            <w:noProof/>
            <w:sz w:val="22"/>
            <w:szCs w:val="22"/>
            <w:lang w:val="en-US"/>
          </w:rPr>
          <w:t>*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_Toc96334926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7" w:history="1">
        <w:r w:rsidR="00D4302F" w:rsidRPr="00D4302F">
          <w:rPr>
            <w:rStyle w:val="ad"/>
            <w:noProof/>
            <w:sz w:val="22"/>
            <w:szCs w:val="22"/>
          </w:rPr>
          <w:t>9. Сведения об утилизации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_Toc96334927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8" w:history="1">
        <w:r w:rsidR="00D4302F" w:rsidRPr="00D4302F">
          <w:rPr>
            <w:rStyle w:val="ad"/>
            <w:noProof/>
            <w:sz w:val="22"/>
            <w:szCs w:val="22"/>
          </w:rPr>
          <w:t>10. Требования безопасности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_Toc96334928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19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9" w:history="1">
        <w:r w:rsidR="00D4302F" w:rsidRPr="00D4302F">
          <w:rPr>
            <w:rStyle w:val="ad"/>
            <w:noProof/>
            <w:sz w:val="22"/>
            <w:szCs w:val="22"/>
          </w:rPr>
          <w:t>10.1 Общие требования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_Toc96334929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0" w:history="1">
        <w:r w:rsidR="00D4302F" w:rsidRPr="00D4302F">
          <w:rPr>
            <w:rStyle w:val="ad"/>
            <w:noProof/>
            <w:sz w:val="22"/>
            <w:szCs w:val="22"/>
          </w:rPr>
          <w:t>11. Прием и передача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_Toc96334930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1" w:history="1">
        <w:r w:rsidR="00D4302F" w:rsidRPr="00D4302F">
          <w:rPr>
            <w:rStyle w:val="ad"/>
            <w:noProof/>
            <w:sz w:val="22"/>
            <w:szCs w:val="22"/>
          </w:rPr>
          <w:t>12. Учет работы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2" w:history="1">
        <w:r w:rsidR="00D4302F" w:rsidRPr="00D4302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3" w:history="1">
        <w:r w:rsidR="00D4302F" w:rsidRPr="00D4302F">
          <w:rPr>
            <w:rStyle w:val="ad"/>
            <w:noProof/>
            <w:sz w:val="22"/>
            <w:szCs w:val="22"/>
          </w:rPr>
          <w:t>14. Работы при эксплуатации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4" w:history="1">
        <w:r w:rsidR="00D4302F" w:rsidRPr="00D4302F">
          <w:rPr>
            <w:rStyle w:val="ad"/>
            <w:noProof/>
            <w:sz w:val="22"/>
            <w:szCs w:val="22"/>
          </w:rPr>
          <w:t>14.1 Учет выполнения работ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5" w:history="1">
        <w:r w:rsidR="00D4302F" w:rsidRPr="00D4302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6" w:history="1">
        <w:r w:rsidR="00D4302F" w:rsidRPr="00D4302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_Toc96334936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29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7" w:history="1">
        <w:r w:rsidR="00D4302F" w:rsidRPr="00D4302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_Toc96334937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30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8" w:history="1">
        <w:r w:rsidR="00D4302F" w:rsidRPr="00D4302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_Toc96334938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31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9" w:history="1">
        <w:r w:rsidR="00D4302F" w:rsidRPr="00D4302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_Toc96334939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35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0" w:history="1">
        <w:r w:rsidR="00D4302F" w:rsidRPr="00D4302F">
          <w:rPr>
            <w:rStyle w:val="ad"/>
            <w:noProof/>
            <w:sz w:val="22"/>
            <w:szCs w:val="22"/>
          </w:rPr>
          <w:t>16.1 Транспортировка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_Toc96334940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35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1" w:history="1">
        <w:r w:rsidR="00D4302F" w:rsidRPr="00D4302F">
          <w:rPr>
            <w:rStyle w:val="ad"/>
            <w:noProof/>
            <w:sz w:val="22"/>
            <w:szCs w:val="22"/>
          </w:rPr>
          <w:t>16.2 Хранение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36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2" w:history="1">
        <w:r w:rsidR="00D4302F" w:rsidRPr="00D4302F">
          <w:rPr>
            <w:rStyle w:val="ad"/>
            <w:noProof/>
            <w:sz w:val="22"/>
            <w:szCs w:val="22"/>
          </w:rPr>
          <w:t>17. Ремонт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38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3" w:history="1">
        <w:r w:rsidR="00D4302F" w:rsidRPr="00D4302F">
          <w:rPr>
            <w:rStyle w:val="ad"/>
            <w:noProof/>
            <w:sz w:val="22"/>
            <w:szCs w:val="22"/>
          </w:rPr>
          <w:t>18. Сведения о рекламациях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39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B544EA" w:rsidP="00DB6ECB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4" w:history="1">
        <w:r w:rsidR="00D4302F" w:rsidRPr="00D4302F">
          <w:rPr>
            <w:rStyle w:val="ad"/>
            <w:noProof/>
            <w:sz w:val="22"/>
            <w:szCs w:val="22"/>
          </w:rPr>
          <w:t>19. Особые отметки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40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B544EA" w:rsidP="00DB6ECB">
      <w:pPr>
        <w:pStyle w:val="12"/>
        <w:tabs>
          <w:tab w:val="right" w:leader="dot" w:pos="9913"/>
        </w:tabs>
        <w:ind w:firstLine="142"/>
        <w:rPr>
          <w:rStyle w:val="ae"/>
        </w:rPr>
      </w:pPr>
      <w:hyperlink w:anchor="_Toc96334945" w:history="1">
        <w:r w:rsidR="00D4302F" w:rsidRPr="00D4302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D4302F" w:rsidRPr="00D4302F">
          <w:rPr>
            <w:noProof/>
            <w:webHidden/>
            <w:sz w:val="22"/>
            <w:szCs w:val="22"/>
          </w:rPr>
          <w:t>41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  <w:r w:rsidR="00810B70" w:rsidRPr="00D4302F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85727925"/>
      <w:bookmarkStart w:id="3" w:name="_Toc9633491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="00D44700" w:rsidRPr="00D44700">
        <w:rPr>
          <w:sz w:val="22"/>
          <w:szCs w:val="22"/>
        </w:rPr>
        <w:t xml:space="preserve"> </w:t>
      </w:r>
      <w:r w:rsidR="00D44700">
        <w:rPr>
          <w:sz w:val="22"/>
          <w:szCs w:val="22"/>
        </w:rPr>
        <w:t>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587DD3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9633491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371"/>
      </w:tblGrid>
      <w:tr w:rsidR="00200C8E" w:rsidRPr="00CC2C20" w:rsidTr="00F80CC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D44700" w:rsidRPr="009D7031" w:rsidRDefault="00D44700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F80CC1">
        <w:trPr>
          <w:trHeight w:val="456"/>
        </w:trPr>
        <w:tc>
          <w:tcPr>
            <w:tcW w:w="255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B27E2C" w:rsidRDefault="00B27E2C" w:rsidP="00B27E2C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B27E2C">
              <w:rPr>
                <w:sz w:val="22"/>
                <w:szCs w:val="22"/>
              </w:rPr>
              <w:t>RAS-8FSXNPE</w:t>
            </w:r>
          </w:p>
        </w:tc>
      </w:tr>
      <w:tr w:rsidR="006A3296" w:rsidRPr="00CC2C20" w:rsidTr="00F80CC1">
        <w:trPr>
          <w:trHeight w:val="464"/>
        </w:trPr>
        <w:tc>
          <w:tcPr>
            <w:tcW w:w="255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9D7031" w:rsidRDefault="00532D20" w:rsidP="00297FD5">
            <w:pPr>
              <w:jc w:val="center"/>
              <w:rPr>
                <w:sz w:val="22"/>
                <w:szCs w:val="22"/>
              </w:rPr>
            </w:pPr>
            <w:r w:rsidRPr="00532D20">
              <w:rPr>
                <w:sz w:val="22"/>
                <w:szCs w:val="22"/>
              </w:rPr>
              <w:t>RAS-8FSXNPE</w:t>
            </w:r>
          </w:p>
        </w:tc>
      </w:tr>
      <w:tr w:rsidR="00F80CC1" w:rsidRPr="00CC2C20" w:rsidTr="00F80CC1">
        <w:trPr>
          <w:trHeight w:val="553"/>
        </w:trPr>
        <w:tc>
          <w:tcPr>
            <w:tcW w:w="2552" w:type="dxa"/>
            <w:vAlign w:val="center"/>
          </w:tcPr>
          <w:p w:rsidR="00F80CC1" w:rsidRPr="00CC2C20" w:rsidRDefault="00F80CC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F80CC1" w:rsidRPr="0029731C" w:rsidRDefault="00F80CC1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F80CC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F80CC1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F80CC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F80CC1">
        <w:trPr>
          <w:trHeight w:val="347"/>
        </w:trPr>
        <w:tc>
          <w:tcPr>
            <w:tcW w:w="2552" w:type="dxa"/>
            <w:vAlign w:val="center"/>
          </w:tcPr>
          <w:p w:rsidR="00200C8E" w:rsidRPr="00CC2C20" w:rsidRDefault="00355AD9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C2C20" w:rsidRDefault="00F80CC1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F80CC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B544E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bookmarkStart w:id="6" w:name="_GoBack"/>
            <w:bookmarkEnd w:id="6"/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200C8E" w:rsidRPr="00CC2C20" w:rsidRDefault="00B544E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F80CC1">
        <w:trPr>
          <w:trHeight w:val="492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371" w:type="dxa"/>
            <w:vAlign w:val="center"/>
          </w:tcPr>
          <w:p w:rsidR="00DC12FA" w:rsidRDefault="00DC12FA" w:rsidP="00DC12F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DC12FA" w:rsidRPr="00C47193" w:rsidRDefault="00DC12FA" w:rsidP="00DC12FA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DC12FA" w:rsidRPr="00042260" w:rsidRDefault="00DC12FA" w:rsidP="00DC12F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DC12FA" w:rsidRPr="00042260" w:rsidRDefault="00DC12FA" w:rsidP="00DC12F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DC12FA" w:rsidRPr="00042260" w:rsidRDefault="00DC12FA" w:rsidP="00DC12F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52243" w:rsidRPr="00CC2C20" w:rsidRDefault="00DC12FA" w:rsidP="00DC12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200C8E" w:rsidRPr="00B544EA" w:rsidTr="00F80CC1">
        <w:trPr>
          <w:trHeight w:val="492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F80CC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F80CC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  <w:p w:rsidR="00200C8E" w:rsidRPr="00D263FB" w:rsidRDefault="00200C8E" w:rsidP="00297FD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200C8E" w:rsidRPr="00CC2C20" w:rsidTr="00F80CC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F80CC1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DC12FA" w:rsidRPr="00FF3A97" w:rsidRDefault="00DC12FA" w:rsidP="00DC12F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DC12FA" w:rsidRPr="00FF3A97" w:rsidRDefault="00DC12FA" w:rsidP="00DC12F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DC12FA" w:rsidRPr="00FF3A97" w:rsidRDefault="00DC12FA" w:rsidP="00DC12F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DC12FA" w:rsidRDefault="00DC12FA" w:rsidP="00DC12F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DC12FA" w:rsidRPr="00FF3A97" w:rsidRDefault="00DC12FA" w:rsidP="00DC12F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DC12FA" w:rsidRPr="00FF3A97" w:rsidRDefault="00DC12FA" w:rsidP="00DC12F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DC12FA" w:rsidRPr="00FF3A97" w:rsidRDefault="00DC12FA" w:rsidP="00DC12F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DC12FA" w:rsidRPr="007B5D5B" w:rsidRDefault="00DC12FA" w:rsidP="00DC12F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CC2C20" w:rsidRDefault="00200C8E" w:rsidP="00AB28F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DC12FA" w:rsidRDefault="00DC12FA" w:rsidP="00200C8E">
      <w:pPr>
        <w:jc w:val="center"/>
        <w:rPr>
          <w:b/>
          <w:szCs w:val="28"/>
        </w:rPr>
      </w:pPr>
    </w:p>
    <w:p w:rsidR="00DC12FA" w:rsidRDefault="00DC12FA" w:rsidP="00200C8E">
      <w:pPr>
        <w:jc w:val="center"/>
        <w:rPr>
          <w:b/>
          <w:szCs w:val="28"/>
        </w:rPr>
      </w:pPr>
    </w:p>
    <w:p w:rsidR="00DC12FA" w:rsidRDefault="00DC12FA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9633491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1435"/>
        <w:gridCol w:w="2330"/>
        <w:gridCol w:w="1272"/>
        <w:gridCol w:w="3365"/>
      </w:tblGrid>
      <w:tr w:rsidR="00774353" w:rsidRPr="00AD1C4D" w:rsidTr="00761B90">
        <w:trPr>
          <w:trHeight w:val="159"/>
          <w:jc w:val="center"/>
        </w:trPr>
        <w:tc>
          <w:tcPr>
            <w:tcW w:w="5449" w:type="dxa"/>
            <w:gridSpan w:val="3"/>
            <w:vAlign w:val="center"/>
          </w:tcPr>
          <w:p w:rsidR="00774353" w:rsidRPr="00C546EB" w:rsidRDefault="00774353" w:rsidP="00774353">
            <w:pPr>
              <w:jc w:val="center"/>
              <w:rPr>
                <w:b/>
                <w:sz w:val="22"/>
                <w:szCs w:val="22"/>
              </w:rPr>
            </w:pPr>
            <w:r w:rsidRPr="00C546E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02" w:type="dxa"/>
            <w:vAlign w:val="center"/>
          </w:tcPr>
          <w:p w:rsidR="00774353" w:rsidRPr="00C546EB" w:rsidRDefault="00774353" w:rsidP="00774353">
            <w:pPr>
              <w:jc w:val="center"/>
              <w:rPr>
                <w:b/>
                <w:sz w:val="22"/>
                <w:szCs w:val="22"/>
              </w:rPr>
            </w:pPr>
            <w:r w:rsidRPr="00C546EB">
              <w:rPr>
                <w:b/>
                <w:sz w:val="22"/>
                <w:szCs w:val="22"/>
              </w:rPr>
              <w:t>Единица</w:t>
            </w:r>
          </w:p>
          <w:p w:rsidR="00774353" w:rsidRPr="00C546EB" w:rsidRDefault="00774353" w:rsidP="00774353">
            <w:pPr>
              <w:jc w:val="center"/>
              <w:rPr>
                <w:b/>
                <w:sz w:val="22"/>
                <w:szCs w:val="22"/>
              </w:rPr>
            </w:pPr>
            <w:r w:rsidRPr="00C546EB">
              <w:rPr>
                <w:b/>
                <w:sz w:val="22"/>
                <w:szCs w:val="22"/>
              </w:rPr>
              <w:t>измерения</w:t>
            </w:r>
          </w:p>
        </w:tc>
        <w:tc>
          <w:tcPr>
            <w:tcW w:w="3568" w:type="dxa"/>
            <w:vAlign w:val="center"/>
          </w:tcPr>
          <w:p w:rsidR="00774353" w:rsidRPr="00C546EB" w:rsidRDefault="00774353" w:rsidP="00774353">
            <w:pPr>
              <w:jc w:val="center"/>
              <w:rPr>
                <w:b/>
                <w:sz w:val="22"/>
                <w:szCs w:val="22"/>
              </w:rPr>
            </w:pPr>
            <w:r w:rsidRPr="00C546EB">
              <w:rPr>
                <w:b/>
                <w:sz w:val="22"/>
                <w:szCs w:val="22"/>
              </w:rPr>
              <w:t>Значение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2952" w:type="dxa"/>
            <w:gridSpan w:val="2"/>
            <w:vMerge w:val="restart"/>
          </w:tcPr>
          <w:p w:rsidR="00610B27" w:rsidRPr="00AD1C4D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68" w:type="dxa"/>
            <w:vAlign w:val="center"/>
          </w:tcPr>
          <w:p w:rsidR="00610B27" w:rsidRPr="00B27E2C" w:rsidRDefault="00B27E2C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  <w:r>
              <w:rPr>
                <w:sz w:val="22"/>
                <w:szCs w:val="22"/>
              </w:rPr>
              <w:t>.4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2952" w:type="dxa"/>
            <w:gridSpan w:val="2"/>
            <w:vMerge/>
          </w:tcPr>
          <w:p w:rsidR="00610B2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387789" w:rsidRDefault="00B27E2C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  <w:vAlign w:val="center"/>
          </w:tcPr>
          <w:p w:rsidR="00610B27" w:rsidRPr="00E4197E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2" w:type="dxa"/>
            <w:vAlign w:val="center"/>
          </w:tcPr>
          <w:p w:rsidR="00610B27" w:rsidRPr="00E4197E" w:rsidRDefault="00610B27" w:rsidP="00B27E2C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68" w:type="dxa"/>
            <w:vAlign w:val="center"/>
          </w:tcPr>
          <w:p w:rsidR="00610B27" w:rsidRPr="009155B1" w:rsidRDefault="0089514A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55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2" w:type="dxa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9B38FB" w:rsidRDefault="00610B27" w:rsidP="00B27E2C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2" w:type="dxa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68" w:type="dxa"/>
            <w:vAlign w:val="center"/>
          </w:tcPr>
          <w:p w:rsidR="00610B27" w:rsidRPr="00300333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10B27" w:rsidRPr="00AD1C4D" w:rsidTr="00B27E2C">
        <w:trPr>
          <w:jc w:val="center"/>
        </w:trPr>
        <w:tc>
          <w:tcPr>
            <w:tcW w:w="2952" w:type="dxa"/>
            <w:gridSpan w:val="2"/>
            <w:vMerge w:val="restart"/>
            <w:vAlign w:val="center"/>
          </w:tcPr>
          <w:p w:rsidR="00610B27" w:rsidRPr="00135C40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68" w:type="dxa"/>
            <w:vAlign w:val="center"/>
          </w:tcPr>
          <w:p w:rsidR="00610B27" w:rsidRPr="00A72DF8" w:rsidRDefault="00FB4283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 w:rsidR="00610B27" w:rsidRPr="00A72DF8"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610B27" w:rsidRPr="00AD1C4D" w:rsidTr="00B27E2C">
        <w:trPr>
          <w:jc w:val="center"/>
        </w:trPr>
        <w:tc>
          <w:tcPr>
            <w:tcW w:w="2952" w:type="dxa"/>
            <w:gridSpan w:val="2"/>
            <w:vMerge/>
            <w:vAlign w:val="center"/>
          </w:tcPr>
          <w:p w:rsidR="00610B27" w:rsidRPr="00E4197E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Pr="00E4197E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610B27" w:rsidRPr="00E4197E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A72DF8" w:rsidRDefault="00610B27" w:rsidP="00B27E2C">
            <w:pPr>
              <w:jc w:val="center"/>
              <w:rPr>
                <w:sz w:val="22"/>
                <w:szCs w:val="22"/>
              </w:rPr>
            </w:pPr>
            <w:r w:rsidRPr="00A72DF8">
              <w:rPr>
                <w:sz w:val="22"/>
                <w:szCs w:val="22"/>
                <w:lang w:val="en-US"/>
              </w:rPr>
              <w:t>-20~</w:t>
            </w:r>
            <w:r w:rsidRPr="00A72DF8">
              <w:rPr>
                <w:sz w:val="22"/>
                <w:szCs w:val="22"/>
              </w:rPr>
              <w:t>15</w:t>
            </w:r>
          </w:p>
        </w:tc>
      </w:tr>
      <w:tr w:rsidR="00610B27" w:rsidRPr="00AD1C4D" w:rsidTr="00B27E2C">
        <w:trPr>
          <w:jc w:val="center"/>
        </w:trPr>
        <w:tc>
          <w:tcPr>
            <w:tcW w:w="2952" w:type="dxa"/>
            <w:gridSpan w:val="2"/>
            <w:vMerge w:val="restart"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97" w:type="dxa"/>
            <w:vAlign w:val="center"/>
          </w:tcPr>
          <w:p w:rsidR="00610B27" w:rsidRPr="007438E6" w:rsidRDefault="00610B27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02" w:type="dxa"/>
            <w:vMerge w:val="restart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68" w:type="dxa"/>
            <w:vAlign w:val="center"/>
          </w:tcPr>
          <w:p w:rsidR="00610B27" w:rsidRPr="009C67C8" w:rsidRDefault="007106CC" w:rsidP="00B27E2C">
            <w:pPr>
              <w:jc w:val="center"/>
              <w:rPr>
                <w:sz w:val="22"/>
                <w:szCs w:val="22"/>
              </w:rPr>
            </w:pPr>
            <w:r w:rsidRPr="009C67C8">
              <w:rPr>
                <w:sz w:val="22"/>
                <w:szCs w:val="22"/>
              </w:rPr>
              <w:t>4.44</w:t>
            </w:r>
          </w:p>
        </w:tc>
      </w:tr>
      <w:tr w:rsidR="00610B27" w:rsidRPr="00AD1C4D" w:rsidTr="00B27E2C">
        <w:trPr>
          <w:jc w:val="center"/>
        </w:trPr>
        <w:tc>
          <w:tcPr>
            <w:tcW w:w="2952" w:type="dxa"/>
            <w:gridSpan w:val="2"/>
            <w:vMerge/>
            <w:vAlign w:val="center"/>
          </w:tcPr>
          <w:p w:rsidR="00610B27" w:rsidRPr="00E4197E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902" w:type="dxa"/>
            <w:vMerge/>
            <w:vAlign w:val="center"/>
          </w:tcPr>
          <w:p w:rsidR="00610B27" w:rsidRPr="00E4197E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9C67C8" w:rsidRDefault="009C67C8" w:rsidP="00B27E2C">
            <w:pPr>
              <w:jc w:val="center"/>
              <w:rPr>
                <w:sz w:val="22"/>
                <w:szCs w:val="22"/>
              </w:rPr>
            </w:pPr>
            <w:r w:rsidRPr="009C67C8">
              <w:rPr>
                <w:sz w:val="22"/>
                <w:szCs w:val="22"/>
              </w:rPr>
              <w:t>4.92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1517" w:type="dxa"/>
            <w:vMerge w:val="restart"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1435" w:type="dxa"/>
            <w:vMerge w:val="restart"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Двухтрубная система</w:t>
            </w: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2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9.52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2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9257AF" w:rsidRDefault="00610B27" w:rsidP="004E282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4E282B">
              <w:rPr>
                <w:sz w:val="22"/>
                <w:szCs w:val="22"/>
              </w:rPr>
              <w:t>19.05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 w:val="restart"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Трехтрубная система</w:t>
            </w:r>
          </w:p>
        </w:tc>
        <w:tc>
          <w:tcPr>
            <w:tcW w:w="2497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низкого давления</w:t>
            </w:r>
          </w:p>
        </w:tc>
        <w:tc>
          <w:tcPr>
            <w:tcW w:w="902" w:type="dxa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9257AF" w:rsidRDefault="00610B27" w:rsidP="00B27E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4E282B">
              <w:rPr>
                <w:sz w:val="22"/>
                <w:szCs w:val="22"/>
              </w:rPr>
              <w:t>19.05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902" w:type="dxa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9257AF" w:rsidRDefault="00610B27" w:rsidP="004E282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4E282B">
              <w:rPr>
                <w:sz w:val="22"/>
                <w:szCs w:val="22"/>
              </w:rPr>
              <w:t>15.88</w:t>
            </w:r>
          </w:p>
        </w:tc>
      </w:tr>
      <w:tr w:rsidR="00610B27" w:rsidRPr="00AD1C4D" w:rsidTr="00B27E2C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610B27" w:rsidRPr="00FD621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2" w:type="dxa"/>
            <w:vAlign w:val="center"/>
          </w:tcPr>
          <w:p w:rsidR="00610B27" w:rsidRPr="00135C40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9257AF" w:rsidRDefault="00610B27" w:rsidP="00B27E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9.52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  <w:vAlign w:val="center"/>
          </w:tcPr>
          <w:p w:rsidR="00610B2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2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68" w:type="dxa"/>
            <w:vAlign w:val="center"/>
          </w:tcPr>
          <w:p w:rsidR="00610B27" w:rsidRPr="00722135" w:rsidRDefault="00280CB3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610B27" w:rsidRPr="00AD1C4D" w:rsidTr="00B27E2C">
        <w:trPr>
          <w:jc w:val="center"/>
        </w:trPr>
        <w:tc>
          <w:tcPr>
            <w:tcW w:w="9919" w:type="dxa"/>
            <w:gridSpan w:val="5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68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380/3/50</w:t>
            </w:r>
          </w:p>
        </w:tc>
      </w:tr>
      <w:tr w:rsidR="00610B27" w:rsidRPr="00AD1C4D" w:rsidTr="00B27E2C">
        <w:trPr>
          <w:trHeight w:val="318"/>
          <w:jc w:val="center"/>
        </w:trPr>
        <w:tc>
          <w:tcPr>
            <w:tcW w:w="2952" w:type="dxa"/>
            <w:gridSpan w:val="2"/>
            <w:vMerge w:val="restart"/>
          </w:tcPr>
          <w:p w:rsidR="00610B27" w:rsidRPr="00AD1C4D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68" w:type="dxa"/>
            <w:vAlign w:val="center"/>
          </w:tcPr>
          <w:p w:rsidR="00610B27" w:rsidRPr="00AD1C4D" w:rsidRDefault="00CD1D6F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5.05</w:t>
            </w:r>
          </w:p>
        </w:tc>
      </w:tr>
      <w:tr w:rsidR="00610B27" w:rsidRPr="00AD1C4D" w:rsidTr="00B27E2C">
        <w:trPr>
          <w:trHeight w:val="318"/>
          <w:jc w:val="center"/>
        </w:trPr>
        <w:tc>
          <w:tcPr>
            <w:tcW w:w="2952" w:type="dxa"/>
            <w:gridSpan w:val="2"/>
            <w:vMerge/>
          </w:tcPr>
          <w:p w:rsidR="00610B27" w:rsidRDefault="00610B27" w:rsidP="00B27E2C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610B27" w:rsidRPr="0001459B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AD1C4D" w:rsidRDefault="00CD1D6F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5.08</w:t>
            </w:r>
          </w:p>
        </w:tc>
      </w:tr>
      <w:tr w:rsidR="00610B27" w:rsidRPr="00AD1C4D" w:rsidTr="00B27E2C">
        <w:trPr>
          <w:jc w:val="center"/>
        </w:trPr>
        <w:tc>
          <w:tcPr>
            <w:tcW w:w="9919" w:type="dxa"/>
            <w:gridSpan w:val="5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610B27" w:rsidRPr="00AD1C4D" w:rsidTr="00B27E2C">
        <w:trPr>
          <w:trHeight w:val="111"/>
          <w:jc w:val="center"/>
        </w:trPr>
        <w:tc>
          <w:tcPr>
            <w:tcW w:w="5449" w:type="dxa"/>
            <w:gridSpan w:val="3"/>
            <w:shd w:val="clear" w:color="auto" w:fill="auto"/>
          </w:tcPr>
          <w:p w:rsidR="00610B27" w:rsidRPr="00234357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68" w:type="dxa"/>
            <w:vAlign w:val="center"/>
          </w:tcPr>
          <w:p w:rsidR="00610B27" w:rsidRPr="002D112A" w:rsidRDefault="00610B27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  <w:shd w:val="clear" w:color="auto" w:fill="auto"/>
          </w:tcPr>
          <w:p w:rsidR="00610B27" w:rsidRPr="00DD0541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68" w:type="dxa"/>
            <w:vAlign w:val="center"/>
          </w:tcPr>
          <w:p w:rsidR="00610B27" w:rsidRPr="005A6C22" w:rsidRDefault="00610B27" w:rsidP="00B27E2C">
            <w:pPr>
              <w:jc w:val="center"/>
              <w:rPr>
                <w:sz w:val="22"/>
                <w:szCs w:val="22"/>
              </w:rPr>
            </w:pPr>
            <w:proofErr w:type="spellStart"/>
            <w:r w:rsidRPr="005A6C22">
              <w:rPr>
                <w:sz w:val="22"/>
                <w:szCs w:val="22"/>
              </w:rPr>
              <w:t>неазеотропная</w:t>
            </w:r>
            <w:proofErr w:type="spellEnd"/>
            <w:r w:rsidRPr="005A6C22">
              <w:rPr>
                <w:sz w:val="22"/>
                <w:szCs w:val="22"/>
              </w:rPr>
              <w:t xml:space="preserve">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5A6C22">
                <w:rPr>
                  <w:sz w:val="22"/>
                  <w:szCs w:val="22"/>
                </w:rPr>
                <w:t xml:space="preserve">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 w:rsidR="00B27E2C">
              <w:fldChar w:fldCharType="begin"/>
            </w:r>
            <w:r w:rsidR="00B27E2C"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B27E2C"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R-125</w:t>
            </w:r>
            <w:r w:rsidR="00B27E2C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DD0541" w:rsidRDefault="00610B27" w:rsidP="00B27E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68" w:type="dxa"/>
            <w:vAlign w:val="center"/>
          </w:tcPr>
          <w:p w:rsidR="00610B27" w:rsidRPr="002D112A" w:rsidRDefault="003701F7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8.</w:t>
            </w:r>
            <w:r w:rsidR="00610B27">
              <w:rPr>
                <w:sz w:val="22"/>
                <w:szCs w:val="22"/>
              </w:rPr>
              <w:t>5</w:t>
            </w:r>
          </w:p>
        </w:tc>
      </w:tr>
      <w:tr w:rsidR="00610B27" w:rsidRPr="00AD1C4D" w:rsidTr="00B27E2C">
        <w:trPr>
          <w:jc w:val="center"/>
        </w:trPr>
        <w:tc>
          <w:tcPr>
            <w:tcW w:w="9919" w:type="dxa"/>
            <w:gridSpan w:val="5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Транспортировочный вес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68" w:type="dxa"/>
            <w:vAlign w:val="center"/>
          </w:tcPr>
          <w:p w:rsidR="00610B27" w:rsidRPr="009155B1" w:rsidRDefault="000204E6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0204E6" w:rsidRDefault="000204E6" w:rsidP="00B27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784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2" w:type="dxa"/>
            <w:vAlign w:val="center"/>
          </w:tcPr>
          <w:p w:rsidR="00610B27" w:rsidRPr="00AD1C4D" w:rsidRDefault="00610B27" w:rsidP="00B27E2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Pr="00186ACB" w:rsidRDefault="00AB4D99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959</w:t>
            </w:r>
          </w:p>
        </w:tc>
      </w:tr>
      <w:tr w:rsidR="00610B27" w:rsidRPr="00AD1C4D" w:rsidTr="00B27E2C">
        <w:trPr>
          <w:jc w:val="center"/>
        </w:trPr>
        <w:tc>
          <w:tcPr>
            <w:tcW w:w="5449" w:type="dxa"/>
            <w:gridSpan w:val="3"/>
          </w:tcPr>
          <w:p w:rsidR="00610B27" w:rsidRPr="00AD1C4D" w:rsidRDefault="00610B27" w:rsidP="00B27E2C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2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610B27" w:rsidRDefault="00610B27" w:rsidP="00B27E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1725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610B27" w:rsidRDefault="00610B27" w:rsidP="00200C8E">
      <w:pPr>
        <w:rPr>
          <w:b/>
          <w:sz w:val="22"/>
          <w:szCs w:val="22"/>
        </w:rPr>
      </w:pPr>
    </w:p>
    <w:p w:rsidR="00610B27" w:rsidRDefault="00610B27" w:rsidP="00200C8E">
      <w:pPr>
        <w:rPr>
          <w:b/>
          <w:sz w:val="22"/>
          <w:szCs w:val="22"/>
        </w:rPr>
      </w:pPr>
    </w:p>
    <w:p w:rsidR="0099547C" w:rsidRDefault="0099547C" w:rsidP="00200C8E">
      <w:pPr>
        <w:rPr>
          <w:b/>
          <w:sz w:val="22"/>
          <w:szCs w:val="22"/>
        </w:rPr>
      </w:pPr>
    </w:p>
    <w:p w:rsidR="00A97EC7" w:rsidRDefault="00A97EC7" w:rsidP="00200C8E">
      <w:pPr>
        <w:rPr>
          <w:b/>
          <w:sz w:val="22"/>
          <w:szCs w:val="22"/>
        </w:rPr>
      </w:pPr>
    </w:p>
    <w:p w:rsidR="00A97EC7" w:rsidRDefault="00A97EC7" w:rsidP="00200C8E">
      <w:pPr>
        <w:rPr>
          <w:b/>
          <w:sz w:val="22"/>
          <w:szCs w:val="22"/>
        </w:rPr>
      </w:pPr>
    </w:p>
    <w:p w:rsidR="00A97EC7" w:rsidRPr="00760701" w:rsidRDefault="00A97EC7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96334914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B16FB7" w:rsidRPr="00B16FB7" w:rsidRDefault="00B16FB7" w:rsidP="00B16FB7"/>
    <w:p w:rsidR="00757122" w:rsidRPr="00904E98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97EC7">
        <w:rPr>
          <w:sz w:val="22"/>
          <w:szCs w:val="22"/>
        </w:rPr>
        <w:t>RAS-8FSXN</w:t>
      </w:r>
      <w:r w:rsidR="00A97EC7">
        <w:rPr>
          <w:sz w:val="22"/>
          <w:szCs w:val="22"/>
          <w:lang w:val="en-US"/>
        </w:rPr>
        <w:t>P</w:t>
      </w:r>
      <w:r w:rsidRPr="001F0FBB">
        <w:rPr>
          <w:sz w:val="22"/>
          <w:szCs w:val="22"/>
        </w:rPr>
        <w:t>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57122" w:rsidRPr="00297BFA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57122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57122" w:rsidRDefault="00757122" w:rsidP="00757122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57122" w:rsidRPr="00A067D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97EC7">
        <w:rPr>
          <w:sz w:val="22"/>
          <w:szCs w:val="22"/>
        </w:rPr>
        <w:t>RAS-8FSXN</w:t>
      </w:r>
      <w:r w:rsidR="00A97EC7">
        <w:rPr>
          <w:sz w:val="22"/>
          <w:szCs w:val="22"/>
          <w:lang w:val="en-US"/>
        </w:rPr>
        <w:t>P</w:t>
      </w:r>
      <w:r w:rsidR="00A97EC7" w:rsidRPr="001F0FBB">
        <w:rPr>
          <w:sz w:val="22"/>
          <w:szCs w:val="22"/>
        </w:rPr>
        <w:t>E</w:t>
      </w:r>
      <w:r w:rsidR="00A97EC7">
        <w:rPr>
          <w:sz w:val="22"/>
          <w:szCs w:val="22"/>
        </w:rPr>
        <w:t xml:space="preserve"> </w:t>
      </w:r>
      <w:r>
        <w:rPr>
          <w:sz w:val="22"/>
          <w:szCs w:val="22"/>
        </w:rPr>
        <w:t>является универсальным и может применяться как в системе двухтрубной, так и в системе</w:t>
      </w:r>
      <w:r w:rsidRPr="00A067DB">
        <w:rPr>
          <w:sz w:val="22"/>
          <w:szCs w:val="22"/>
        </w:rPr>
        <w:t xml:space="preserve"> с рекуперацией тепла</w:t>
      </w:r>
      <w:r>
        <w:rPr>
          <w:sz w:val="22"/>
          <w:szCs w:val="22"/>
        </w:rPr>
        <w:t>.</w:t>
      </w:r>
    </w:p>
    <w:p w:rsidR="00757122" w:rsidRDefault="00757122" w:rsidP="00221A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221AD1">
        <w:rPr>
          <w:sz w:val="22"/>
          <w:szCs w:val="22"/>
        </w:rPr>
        <w:t xml:space="preserve">относится к </w:t>
      </w:r>
      <w:r w:rsidR="00221AD1">
        <w:rPr>
          <w:bCs/>
          <w:sz w:val="22"/>
          <w:szCs w:val="22"/>
        </w:rPr>
        <w:t>в</w:t>
      </w:r>
      <w:r w:rsidR="00221AD1" w:rsidRPr="00221AD1">
        <w:rPr>
          <w:bCs/>
          <w:sz w:val="22"/>
          <w:szCs w:val="22"/>
        </w:rPr>
        <w:t>ысокоэффективн</w:t>
      </w:r>
      <w:r w:rsidR="00221AD1">
        <w:rPr>
          <w:bCs/>
          <w:sz w:val="22"/>
          <w:szCs w:val="22"/>
        </w:rPr>
        <w:t xml:space="preserve">ой серии </w:t>
      </w:r>
      <w:proofErr w:type="spellStart"/>
      <w:r w:rsidR="00221AD1" w:rsidRPr="00221AD1">
        <w:rPr>
          <w:bCs/>
          <w:sz w:val="22"/>
          <w:szCs w:val="22"/>
        </w:rPr>
        <w:t>Set</w:t>
      </w:r>
      <w:proofErr w:type="spellEnd"/>
      <w:r w:rsidR="00221AD1" w:rsidRPr="00221AD1">
        <w:rPr>
          <w:bCs/>
          <w:sz w:val="22"/>
          <w:szCs w:val="22"/>
        </w:rPr>
        <w:t xml:space="preserve"> </w:t>
      </w:r>
      <w:proofErr w:type="spellStart"/>
      <w:r w:rsidR="00221AD1" w:rsidRPr="00221AD1">
        <w:rPr>
          <w:bCs/>
          <w:sz w:val="22"/>
          <w:szCs w:val="22"/>
        </w:rPr>
        <w:t>Free</w:t>
      </w:r>
      <w:proofErr w:type="spellEnd"/>
      <w:r w:rsidR="00221AD1" w:rsidRPr="00221AD1">
        <w:rPr>
          <w:bCs/>
          <w:sz w:val="22"/>
          <w:szCs w:val="22"/>
        </w:rPr>
        <w:t xml:space="preserve"> </w:t>
      </w:r>
      <w:proofErr w:type="spellStart"/>
      <w:r w:rsidR="00221AD1" w:rsidRPr="00221AD1">
        <w:rPr>
          <w:bCs/>
          <w:sz w:val="22"/>
          <w:szCs w:val="22"/>
        </w:rPr>
        <w:t>Sigma</w:t>
      </w:r>
      <w:proofErr w:type="spellEnd"/>
      <w:r w:rsidR="00221AD1">
        <w:rPr>
          <w:bCs/>
          <w:sz w:val="22"/>
          <w:szCs w:val="22"/>
        </w:rPr>
        <w:t>,</w:t>
      </w:r>
      <w:r w:rsidR="00221AD1">
        <w:t xml:space="preserve"> </w:t>
      </w:r>
      <w:r>
        <w:rPr>
          <w:sz w:val="22"/>
          <w:szCs w:val="22"/>
        </w:rPr>
        <w:t>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57122" w:rsidRPr="009225E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225E4">
        <w:rPr>
          <w:sz w:val="22"/>
          <w:szCs w:val="22"/>
        </w:rPr>
        <w:t>Суммарная производительность внутренних блоков должн</w:t>
      </w:r>
      <w:r w:rsidR="00FB7F86">
        <w:rPr>
          <w:sz w:val="22"/>
          <w:szCs w:val="22"/>
        </w:rPr>
        <w:t>а лежать в пределах от 50 до 15</w:t>
      </w:r>
      <w:r w:rsidRPr="009225E4">
        <w:rPr>
          <w:sz w:val="22"/>
          <w:szCs w:val="22"/>
        </w:rPr>
        <w:t>0% от производительности наружных блоков.</w:t>
      </w:r>
    </w:p>
    <w:p w:rsidR="00757122" w:rsidRPr="002E2B87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757122" w:rsidRPr="00173F0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757122" w:rsidRPr="002C7A3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</w:t>
      </w:r>
      <w:proofErr w:type="spellStart"/>
      <w:r w:rsidRPr="002E2B87">
        <w:rPr>
          <w:sz w:val="22"/>
          <w:szCs w:val="22"/>
        </w:rPr>
        <w:t>Hitachi</w:t>
      </w:r>
      <w:proofErr w:type="spellEnd"/>
      <w:r w:rsidRPr="002E2B87">
        <w:rPr>
          <w:sz w:val="22"/>
          <w:szCs w:val="22"/>
        </w:rPr>
        <w:t xml:space="preserve">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757122" w:rsidRPr="002E2B87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757122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757122" w:rsidRPr="002C7A3B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 xml:space="preserve">Адаптер H-LINK </w:t>
      </w:r>
      <w:proofErr w:type="spellStart"/>
      <w:r w:rsidRPr="002E2B87">
        <w:rPr>
          <w:sz w:val="22"/>
          <w:szCs w:val="22"/>
        </w:rPr>
        <w:t>BACnet</w:t>
      </w:r>
      <w:proofErr w:type="spellEnd"/>
      <w:r w:rsidRPr="002E2B87">
        <w:rPr>
          <w:sz w:val="22"/>
          <w:szCs w:val="22"/>
        </w:rPr>
        <w:t xml:space="preserve">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9633491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</w:t>
      </w:r>
      <w:r w:rsidRPr="008F31F7">
        <w:rPr>
          <w:sz w:val="22"/>
          <w:szCs w:val="22"/>
        </w:rPr>
        <w:lastRenderedPageBreak/>
        <w:t xml:space="preserve">тепловой энергии </w:t>
      </w:r>
      <w:r w:rsidR="00610B27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</w:t>
      </w:r>
      <w:r w:rsidR="00610B27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610B27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D155C8" w:rsidP="00B11E0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28720" cy="3218180"/>
            <wp:effectExtent l="0" t="0" r="5080" b="1270"/>
            <wp:docPr id="11" name="Рисунок 11" descr="конструкция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720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9633491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D155C8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D155C8" w:rsidRPr="00C07CB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D155C8" w:rsidRPr="00C07CB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D155C8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D155C8" w:rsidRPr="00C07CB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D155C8" w:rsidRPr="00F94D51" w:rsidRDefault="00D155C8" w:rsidP="00D155C8">
      <w:pPr>
        <w:autoSpaceDE w:val="0"/>
        <w:autoSpaceDN w:val="0"/>
        <w:adjustRightInd w:val="0"/>
        <w:rPr>
          <w:sz w:val="22"/>
          <w:szCs w:val="22"/>
        </w:rPr>
      </w:pPr>
    </w:p>
    <w:p w:rsidR="00D155C8" w:rsidRDefault="00D155C8" w:rsidP="00D155C8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D155C8" w:rsidRPr="00071C02" w:rsidRDefault="00D155C8" w:rsidP="00D4302F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55265" cy="2339340"/>
            <wp:effectExtent l="0" t="0" r="6985" b="381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26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E09" w:rsidRDefault="00B11E09" w:rsidP="00D4302F">
      <w:pPr>
        <w:jc w:val="center"/>
        <w:rPr>
          <w:rFonts w:ascii="Arial" w:hAnsi="Arial" w:cs="Arial"/>
          <w:sz w:val="18"/>
          <w:szCs w:val="18"/>
        </w:rPr>
      </w:pPr>
    </w:p>
    <w:p w:rsidR="00D155C8" w:rsidRDefault="00D155C8" w:rsidP="00D4302F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  <w:r w:rsidR="00D4302F">
        <w:rPr>
          <w:sz w:val="20"/>
          <w:szCs w:val="20"/>
        </w:rPr>
        <w:t xml:space="preserve"> </w:t>
      </w:r>
    </w:p>
    <w:p w:rsidR="00D4302F" w:rsidRDefault="00D4302F" w:rsidP="00D4302F">
      <w:pPr>
        <w:jc w:val="center"/>
        <w:rPr>
          <w:sz w:val="20"/>
          <w:szCs w:val="20"/>
        </w:rPr>
      </w:pPr>
    </w:p>
    <w:p w:rsidR="00D155C8" w:rsidRPr="005F153E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D155C8" w:rsidRDefault="00D155C8" w:rsidP="00D155C8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lastRenderedPageBreak/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D155C8" w:rsidRDefault="00D155C8" w:rsidP="00D155C8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D155C8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</w:p>
    <w:p w:rsidR="00D155C8" w:rsidRPr="00BC66B4" w:rsidRDefault="00D155C8" w:rsidP="00D155C8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D155C8" w:rsidRPr="00BC66B4" w:rsidRDefault="00D155C8" w:rsidP="00D155C8">
      <w:pPr>
        <w:ind w:firstLine="720"/>
        <w:rPr>
          <w:sz w:val="22"/>
          <w:szCs w:val="22"/>
        </w:rPr>
      </w:pPr>
    </w:p>
    <w:p w:rsidR="00D155C8" w:rsidRDefault="00D155C8" w:rsidP="00D4302F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244725" cy="1603375"/>
            <wp:effectExtent l="0" t="0" r="3175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Pr="000546D0" w:rsidRDefault="00D155C8" w:rsidP="00D4302F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D155C8" w:rsidRPr="001A248D" w:rsidRDefault="00D155C8" w:rsidP="00D4302F">
      <w:pPr>
        <w:jc w:val="center"/>
        <w:rPr>
          <w:rFonts w:eastAsia="ArialMT"/>
          <w:sz w:val="20"/>
          <w:szCs w:val="20"/>
        </w:rPr>
      </w:pPr>
    </w:p>
    <w:p w:rsidR="00D155C8" w:rsidRPr="001A248D" w:rsidRDefault="00D155C8" w:rsidP="00D4302F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D155C8" w:rsidRDefault="00D155C8" w:rsidP="00D155C8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D155C8" w:rsidRDefault="00D155C8" w:rsidP="00D155C8">
      <w:pPr>
        <w:outlineLvl w:val="0"/>
        <w:rPr>
          <w:rFonts w:ascii="Arial" w:eastAsia="ArialMT" w:hAnsi="Arial" w:cs="Arial"/>
          <w:sz w:val="18"/>
          <w:szCs w:val="18"/>
        </w:rPr>
      </w:pPr>
    </w:p>
    <w:p w:rsidR="00D155C8" w:rsidRPr="000546D0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995170" cy="1472565"/>
            <wp:effectExtent l="0" t="0" r="5080" b="0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Pr="000546D0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</w:rPr>
      </w:pPr>
    </w:p>
    <w:p w:rsidR="00D155C8" w:rsidRDefault="00D155C8" w:rsidP="00D4302F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D155C8" w:rsidRPr="000546D0" w:rsidRDefault="00D155C8" w:rsidP="00D155C8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Pr="008D6770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647950" cy="1579245"/>
            <wp:effectExtent l="0" t="0" r="0" b="1905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D155C8" w:rsidRDefault="00D155C8" w:rsidP="00D4302F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B11E09" w:rsidRPr="00BC66B4" w:rsidRDefault="00B11E09" w:rsidP="00D155C8">
      <w:pPr>
        <w:jc w:val="center"/>
        <w:outlineLvl w:val="0"/>
        <w:rPr>
          <w:rFonts w:eastAsia="ArialMT"/>
          <w:sz w:val="20"/>
          <w:szCs w:val="20"/>
        </w:rPr>
      </w:pP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A02ED0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2"/>
      <w:bookmarkStart w:id="17" w:name="_Toc96334917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6"/>
      <w:bookmarkEnd w:id="17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7B2CEF" w:rsidRPr="008D6770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7B2CEF" w:rsidRPr="006C7EEC" w:rsidRDefault="007B2CEF" w:rsidP="007B2CEF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AE6511">
        <w:rPr>
          <w:sz w:val="22"/>
          <w:szCs w:val="22"/>
        </w:rPr>
        <w:t>блока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Toc96334918"/>
      <w:bookmarkStart w:id="20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</w:p>
    <w:bookmarkEnd w:id="20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6D487A">
        <w:rPr>
          <w:noProof/>
          <w:sz w:val="22"/>
          <w:szCs w:val="22"/>
        </w:rPr>
        <w:t xml:space="preserve"> </w:t>
      </w:r>
      <w:r w:rsidR="00EA2EDA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Pr="00EA2EDA" w:rsidRDefault="007B2CEF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E09" w:rsidRDefault="00B11E09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Рисунок</w:t>
      </w:r>
      <w:r w:rsidR="00EA2EDA">
        <w:rPr>
          <w:sz w:val="20"/>
          <w:szCs w:val="20"/>
        </w:rPr>
        <w:t xml:space="preserve"> 6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Ref87349524"/>
      <w:bookmarkStart w:id="23" w:name="_Toc96334919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1"/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ID22,2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 w:rsidRPr="00EA0C0B">
              <w:rPr>
                <w:sz w:val="22"/>
                <w:szCs w:val="22"/>
              </w:rPr>
              <w:t>OD19,05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B7F86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B7F86" w:rsidRPr="00EA0C0B" w:rsidRDefault="00FB7F86" w:rsidP="00FB7F8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ID22,2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 w:rsidRPr="00EA0C0B">
              <w:rPr>
                <w:sz w:val="22"/>
                <w:szCs w:val="22"/>
              </w:rPr>
              <w:t>OD1</w:t>
            </w:r>
            <w:r>
              <w:rPr>
                <w:sz w:val="22"/>
                <w:szCs w:val="22"/>
              </w:rPr>
              <w:t>5,88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B7F86" w:rsidRDefault="00FB7F8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Зажим для шнура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источника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питания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FB7F8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передачи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="00FB7F86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управления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Этикетка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модели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комбинированного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Защитная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пластиковая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4" w:name="_Toc85529575"/>
      <w:bookmarkStart w:id="25" w:name="_Ref87349528"/>
      <w:bookmarkStart w:id="26" w:name="_Toc963349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4"/>
      <w:bookmarkEnd w:id="25"/>
      <w:bookmarkEnd w:id="26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85529576"/>
      <w:bookmarkStart w:id="28" w:name="_Ref87349532"/>
      <w:bookmarkStart w:id="29" w:name="_Toc96334921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7"/>
      <w:bookmarkEnd w:id="28"/>
      <w:bookmarkEnd w:id="29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083DE4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59436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F31D82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BE24D0" w:rsidRDefault="00BE24D0" w:rsidP="00FC694B">
      <w:pPr>
        <w:rPr>
          <w:rFonts w:ascii="Arial" w:hAnsi="Arial" w:cs="Arial"/>
          <w:bCs/>
          <w:color w:val="000000"/>
        </w:rPr>
      </w:pPr>
    </w:p>
    <w:p w:rsidR="00BE24D0" w:rsidRDefault="00BE24D0" w:rsidP="00FC694B">
      <w:pPr>
        <w:rPr>
          <w:rFonts w:ascii="Arial" w:hAnsi="Arial" w:cs="Arial"/>
          <w:bCs/>
          <w:color w:val="000000"/>
        </w:rPr>
      </w:pPr>
    </w:p>
    <w:p w:rsidR="00BE24D0" w:rsidRDefault="00BE24D0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0" w:name="_Toc85529577"/>
      <w:bookmarkStart w:id="31" w:name="_Toc96334922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0"/>
      <w:bookmarkEnd w:id="31"/>
    </w:p>
    <w:p w:rsidR="00EA6703" w:rsidRPr="00590494" w:rsidRDefault="00EA6703" w:rsidP="00EA6703"/>
    <w:p w:rsidR="00EA6703" w:rsidRPr="00590494" w:rsidRDefault="00EA6703" w:rsidP="00EA6703"/>
    <w:p w:rsidR="00EA6703" w:rsidRPr="00847FF3" w:rsidRDefault="005852A1" w:rsidP="00FA4813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774382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F31D82">
        <w:rPr>
          <w:bCs/>
          <w:color w:val="000000"/>
          <w:sz w:val="20"/>
          <w:szCs w:val="20"/>
        </w:rPr>
        <w:t>8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489886373"/>
      <w:bookmarkStart w:id="33" w:name="_Ref75275475"/>
      <w:bookmarkStart w:id="34" w:name="_Toc85529578"/>
      <w:bookmarkStart w:id="35" w:name="_Ref87349543"/>
      <w:bookmarkStart w:id="36" w:name="_Toc96334923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2"/>
      <w:bookmarkEnd w:id="33"/>
      <w:bookmarkEnd w:id="34"/>
      <w:bookmarkEnd w:id="35"/>
      <w:bookmarkEnd w:id="3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532D20">
        <w:rPr>
          <w:sz w:val="22"/>
          <w:szCs w:val="22"/>
        </w:rPr>
        <w:t xml:space="preserve"> нему срок гарантии составляет </w:t>
      </w:r>
      <w:r w:rsidR="00B544EA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7" w:name="_Toc489886374"/>
      <w:bookmarkStart w:id="38" w:name="_Toc85529579"/>
      <w:bookmarkStart w:id="39" w:name="_Ref87349552"/>
      <w:bookmarkStart w:id="40" w:name="_Toc96334924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8"/>
      <w:bookmarkEnd w:id="39"/>
      <w:bookmarkEnd w:id="4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453D72" w:rsidP="009009DC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RAS-8FSXN</w:t>
            </w:r>
            <w:r>
              <w:rPr>
                <w:b/>
                <w:sz w:val="22"/>
                <w:szCs w:val="22"/>
                <w:lang w:val="en-US"/>
              </w:rPr>
              <w:t>P</w:t>
            </w:r>
            <w:r w:rsidR="00F31D82" w:rsidRPr="00F31D82">
              <w:rPr>
                <w:b/>
                <w:sz w:val="22"/>
                <w:szCs w:val="22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3279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B544E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A7728" w:rsidRDefault="00DA7728" w:rsidP="0050033F">
      <w:pPr>
        <w:spacing w:line="360" w:lineRule="auto"/>
        <w:jc w:val="both"/>
      </w:pPr>
    </w:p>
    <w:p w:rsidR="00DA7728" w:rsidRDefault="00DA7728" w:rsidP="0050033F">
      <w:pPr>
        <w:spacing w:line="360" w:lineRule="auto"/>
        <w:jc w:val="both"/>
      </w:pPr>
    </w:p>
    <w:p w:rsidR="00DA7728" w:rsidRDefault="00DA772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Ref87349556"/>
      <w:bookmarkStart w:id="42" w:name="_Toc96334925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453D72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RAS-8FSXN</w:t>
            </w:r>
            <w:r>
              <w:rPr>
                <w:b/>
                <w:sz w:val="22"/>
                <w:szCs w:val="22"/>
                <w:lang w:val="en-US"/>
              </w:rPr>
              <w:t>P</w:t>
            </w:r>
            <w:r w:rsidRPr="00F31D82">
              <w:rPr>
                <w:b/>
                <w:sz w:val="22"/>
                <w:szCs w:val="22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D71B8E" w:rsidRDefault="00D71B8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3" w:name="_Toc85529581"/>
      <w:bookmarkStart w:id="44" w:name="_Ref87349563"/>
      <w:bookmarkStart w:id="45" w:name="_Toc9633492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529582"/>
      <w:bookmarkStart w:id="47" w:name="_Ref87349567"/>
      <w:bookmarkStart w:id="48" w:name="_Toc9633492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6"/>
      <w:bookmarkEnd w:id="47"/>
      <w:bookmarkEnd w:id="4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529583"/>
      <w:bookmarkStart w:id="50" w:name="_Ref87349572"/>
      <w:bookmarkStart w:id="51" w:name="_Toc96334928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9"/>
      <w:bookmarkEnd w:id="50"/>
      <w:bookmarkEnd w:id="5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2F1254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2F1254" w:rsidRPr="00152FCB" w:rsidRDefault="002F1254" w:rsidP="002F1254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2F1254" w:rsidRDefault="002F1254" w:rsidP="002F1254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2F1254" w:rsidRPr="00AC1D78" w:rsidRDefault="002F1254" w:rsidP="002F1254">
      <w:pPr>
        <w:ind w:left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2F1254" w:rsidRPr="00E75370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</w:t>
      </w:r>
      <w:proofErr w:type="spellStart"/>
      <w:r w:rsidRPr="006C7EEC">
        <w:rPr>
          <w:sz w:val="22"/>
          <w:szCs w:val="22"/>
        </w:rPr>
        <w:t>фторуглерод</w:t>
      </w:r>
      <w:proofErr w:type="spellEnd"/>
      <w:r w:rsidRPr="006C7EEC">
        <w:rPr>
          <w:sz w:val="22"/>
          <w:szCs w:val="22"/>
        </w:rPr>
        <w:t>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2F1254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2F1254" w:rsidRPr="006C7EEC" w:rsidRDefault="002F1254" w:rsidP="002F1254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2F1254" w:rsidRPr="006C7EEC" w:rsidRDefault="002F1254" w:rsidP="002F1254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 xml:space="preserve">Линии электропитания мощного оборудования расположены вблизи </w:t>
      </w:r>
      <w:proofErr w:type="spellStart"/>
      <w:r w:rsidRPr="006C7EEC">
        <w:rPr>
          <w:sz w:val="22"/>
          <w:szCs w:val="22"/>
        </w:rPr>
        <w:t>линиий</w:t>
      </w:r>
      <w:proofErr w:type="spellEnd"/>
      <w:r w:rsidRPr="006C7EEC">
        <w:rPr>
          <w:sz w:val="22"/>
          <w:szCs w:val="22"/>
        </w:rPr>
        <w:t xml:space="preserve"> электропитания</w:t>
      </w:r>
    </w:p>
    <w:p w:rsidR="002F1254" w:rsidRDefault="002F1254" w:rsidP="002F1254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2F1254" w:rsidRPr="006C7EEC" w:rsidRDefault="002F1254" w:rsidP="002F1254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2F1254" w:rsidRPr="00E75370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lastRenderedPageBreak/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2F1254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2F1254" w:rsidRPr="00014906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2F1254" w:rsidRPr="00FC069A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2F1254" w:rsidRPr="00E75370" w:rsidRDefault="002F1254" w:rsidP="002F1254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2F1254" w:rsidRPr="00E75370" w:rsidRDefault="002F1254" w:rsidP="002F125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2F1254" w:rsidRPr="00E75370" w:rsidRDefault="002F1254" w:rsidP="002F125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2F1254" w:rsidRPr="00E75370" w:rsidRDefault="002F1254" w:rsidP="002F1254">
      <w:p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  <w:r>
        <w:rPr>
          <w:sz w:val="22"/>
          <w:szCs w:val="22"/>
        </w:rPr>
        <w:t>.</w:t>
      </w:r>
    </w:p>
    <w:p w:rsidR="002A75EE" w:rsidRPr="00E75370" w:rsidRDefault="002A75EE" w:rsidP="002F1254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2" w:name="_Toc85529584"/>
      <w:bookmarkStart w:id="53" w:name="_Ref87349579"/>
      <w:bookmarkStart w:id="54" w:name="_Toc96334929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52"/>
      <w:bookmarkEnd w:id="53"/>
      <w:bookmarkEnd w:id="5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5" w:name="_Toc489886376"/>
      <w:bookmarkStart w:id="56" w:name="_Ref75275862"/>
      <w:bookmarkStart w:id="5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Ref87349587"/>
      <w:bookmarkStart w:id="59" w:name="_Toc96334930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5"/>
      <w:bookmarkEnd w:id="56"/>
      <w:bookmarkEnd w:id="57"/>
      <w:bookmarkEnd w:id="58"/>
      <w:bookmarkEnd w:id="5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0" w:name="_Toc489886377"/>
      <w:bookmarkStart w:id="61" w:name="_Ref75275866"/>
      <w:bookmarkStart w:id="62" w:name="_Toc85529586"/>
      <w:bookmarkStart w:id="63" w:name="_Ref87349592"/>
      <w:bookmarkStart w:id="64" w:name="_Toc96334931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8"/>
      <w:bookmarkStart w:id="66" w:name="_Ref75275870"/>
      <w:bookmarkStart w:id="67" w:name="_Toc85529587"/>
      <w:bookmarkStart w:id="68" w:name="_Ref87349608"/>
      <w:bookmarkStart w:id="69" w:name="_Toc96334932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0" w:name="_Toc489886379"/>
      <w:bookmarkStart w:id="71" w:name="_Ref75275874"/>
      <w:bookmarkStart w:id="7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Ref87349615"/>
      <w:bookmarkStart w:id="74" w:name="_Toc9633493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0"/>
      <w:bookmarkEnd w:id="71"/>
      <w:bookmarkEnd w:id="72"/>
      <w:bookmarkEnd w:id="73"/>
      <w:bookmarkEnd w:id="74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5" w:name="_Toc489886380"/>
      <w:bookmarkStart w:id="76" w:name="_Ref75275878"/>
      <w:bookmarkStart w:id="77" w:name="_Toc85529589"/>
      <w:bookmarkStart w:id="78" w:name="_Ref87349621"/>
      <w:bookmarkStart w:id="79" w:name="_Toc9633493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5"/>
      <w:bookmarkEnd w:id="76"/>
      <w:bookmarkEnd w:id="77"/>
      <w:bookmarkEnd w:id="78"/>
      <w:bookmarkEnd w:id="7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Ref87349626"/>
      <w:bookmarkStart w:id="81" w:name="_Toc9633493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0"/>
      <w:bookmarkEnd w:id="8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2" w:name="_Toc489886382"/>
      <w:bookmarkStart w:id="83" w:name="_Ref75275890"/>
      <w:bookmarkStart w:id="84" w:name="_Toc85529591"/>
      <w:bookmarkStart w:id="85" w:name="_Ref87349635"/>
      <w:bookmarkStart w:id="86" w:name="_Toc9633493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2"/>
      <w:bookmarkEnd w:id="83"/>
      <w:bookmarkEnd w:id="84"/>
      <w:bookmarkEnd w:id="85"/>
      <w:bookmarkEnd w:id="8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7" w:name="_Toc85529592"/>
      <w:bookmarkStart w:id="88" w:name="_Toc9633493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85529593"/>
      <w:bookmarkStart w:id="90" w:name="_Ref87349647"/>
      <w:bookmarkStart w:id="91" w:name="_Toc96334938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89"/>
      <w:bookmarkEnd w:id="90"/>
      <w:bookmarkEnd w:id="9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0D0AC2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0D0AC2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85529594"/>
      <w:bookmarkStart w:id="93" w:name="_Ref87349652"/>
      <w:bookmarkStart w:id="94" w:name="_Toc96334939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2"/>
      <w:bookmarkEnd w:id="93"/>
      <w:bookmarkEnd w:id="9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5" w:name="_Ref87349657"/>
      <w:bookmarkStart w:id="96" w:name="_Toc96334940"/>
      <w:bookmarkStart w:id="9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5"/>
      <w:bookmarkEnd w:id="96"/>
    </w:p>
    <w:bookmarkEnd w:id="97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Перед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распаковкой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переместите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продукт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как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можно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ближе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месту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установки</w:t>
      </w:r>
      <w:r w:rsidRPr="00C51B10">
        <w:rPr>
          <w:sz w:val="20"/>
          <w:szCs w:val="20"/>
        </w:rPr>
        <w:t xml:space="preserve">. </w:t>
      </w:r>
      <w:r w:rsidRPr="00C51B10">
        <w:rPr>
          <w:rFonts w:hint="eastAsia"/>
          <w:sz w:val="20"/>
          <w:szCs w:val="20"/>
        </w:rPr>
        <w:t>Не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размещайте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никакие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материалы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на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поверхности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продукта</w:t>
      </w:r>
      <w:r w:rsidRPr="00C51B10">
        <w:rPr>
          <w:sz w:val="20"/>
          <w:szCs w:val="20"/>
        </w:rPr>
        <w:t xml:space="preserve">. 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При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использовании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подъемного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крана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применяйте</w:t>
      </w:r>
      <w:r w:rsidRPr="00C51B10">
        <w:rPr>
          <w:sz w:val="20"/>
          <w:szCs w:val="20"/>
        </w:rPr>
        <w:t xml:space="preserve"> 4 </w:t>
      </w:r>
      <w:r w:rsidRPr="00C51B10">
        <w:rPr>
          <w:rFonts w:hint="eastAsia"/>
          <w:sz w:val="20"/>
          <w:szCs w:val="20"/>
        </w:rPr>
        <w:t>троса</w:t>
      </w:r>
      <w:r w:rsidRPr="00C51B10">
        <w:rPr>
          <w:sz w:val="20"/>
          <w:szCs w:val="20"/>
        </w:rPr>
        <w:t xml:space="preserve">. 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При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подвешивании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блока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убедитесь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в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его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равновесии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проверьте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безопасность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поднимайте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постепенно</w:t>
      </w:r>
      <w:r w:rsidRPr="00C51B10">
        <w:rPr>
          <w:sz w:val="20"/>
          <w:szCs w:val="20"/>
        </w:rPr>
        <w:t xml:space="preserve">. </w:t>
      </w:r>
      <w:r w:rsidRPr="00C51B10">
        <w:rPr>
          <w:rFonts w:hint="eastAsia"/>
          <w:sz w:val="20"/>
          <w:szCs w:val="20"/>
        </w:rPr>
        <w:t>В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перемещении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устройства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должны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принимать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участие</w:t>
      </w:r>
      <w:r w:rsidRPr="00C51B10">
        <w:rPr>
          <w:sz w:val="20"/>
          <w:szCs w:val="20"/>
        </w:rPr>
        <w:t xml:space="preserve"> 2 </w:t>
      </w:r>
      <w:r w:rsidRPr="00C51B10">
        <w:rPr>
          <w:rFonts w:hint="eastAsia"/>
          <w:sz w:val="20"/>
          <w:szCs w:val="20"/>
        </w:rPr>
        <w:t>или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более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человека</w:t>
      </w:r>
      <w:r w:rsidRPr="00C51B10">
        <w:rPr>
          <w:sz w:val="20"/>
          <w:szCs w:val="20"/>
        </w:rPr>
        <w:t xml:space="preserve">. </w:t>
      </w:r>
      <w:r w:rsidRPr="00C51B10">
        <w:rPr>
          <w:rFonts w:hint="eastAsia"/>
          <w:sz w:val="20"/>
          <w:szCs w:val="20"/>
        </w:rPr>
        <w:t>Не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удаляйте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упаковочные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материалы</w:t>
      </w:r>
      <w:r w:rsidRPr="00C51B10">
        <w:rPr>
          <w:sz w:val="20"/>
          <w:szCs w:val="20"/>
        </w:rPr>
        <w:t>.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Подвесьте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блок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вместе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с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упаковкой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используя</w:t>
      </w:r>
      <w:r w:rsidRPr="00C51B10">
        <w:rPr>
          <w:sz w:val="20"/>
          <w:szCs w:val="20"/>
        </w:rPr>
        <w:t xml:space="preserve"> 2 </w:t>
      </w:r>
      <w:r w:rsidRPr="00C51B10">
        <w:rPr>
          <w:rFonts w:hint="eastAsia"/>
          <w:sz w:val="20"/>
          <w:szCs w:val="20"/>
        </w:rPr>
        <w:t>веревки</w:t>
      </w:r>
      <w:r w:rsidRPr="00C51B10">
        <w:rPr>
          <w:sz w:val="20"/>
          <w:szCs w:val="20"/>
        </w:rPr>
        <w:t xml:space="preserve">, как показано на рисунке 7. </w:t>
      </w:r>
      <w:r w:rsidRPr="00C51B10">
        <w:rPr>
          <w:rFonts w:hint="eastAsia"/>
          <w:sz w:val="20"/>
          <w:szCs w:val="20"/>
        </w:rPr>
        <w:t>В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целях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безопасности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убедитесь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что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наружный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блок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поднимается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плавно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ровно</w:t>
      </w:r>
      <w:r w:rsidRPr="00C51B10">
        <w:rPr>
          <w:sz w:val="20"/>
          <w:szCs w:val="20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lastRenderedPageBreak/>
        <w:drawing>
          <wp:inline distT="0" distB="0" distL="0" distR="0">
            <wp:extent cx="4722495" cy="2270125"/>
            <wp:effectExtent l="0" t="0" r="1905" b="0"/>
            <wp:docPr id="89" name="Рисунок 89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A5473F" w:rsidRPr="00734E09" w:rsidRDefault="00A5473F" w:rsidP="00D4302F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>
        <w:rPr>
          <w:bCs/>
          <w:sz w:val="20"/>
          <w:szCs w:val="20"/>
          <w:lang w:val="en-US"/>
        </w:rPr>
        <w:t>7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98" w:name="_Toc85529595"/>
      <w:bookmarkStart w:id="99" w:name="_Ref87349663"/>
      <w:bookmarkStart w:id="100" w:name="_Toc96334941"/>
      <w:bookmarkStart w:id="101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98"/>
      <w:bookmarkEnd w:id="99"/>
      <w:bookmarkEnd w:id="100"/>
    </w:p>
    <w:bookmarkEnd w:id="101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2" w:name="_Toc489886385"/>
      <w:bookmarkStart w:id="103" w:name="_Ref75275917"/>
      <w:bookmarkStart w:id="104" w:name="_Toc85529596"/>
      <w:bookmarkStart w:id="105" w:name="_Ref87349668"/>
      <w:bookmarkStart w:id="106" w:name="_Toc9633494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2"/>
      <w:bookmarkEnd w:id="103"/>
      <w:bookmarkEnd w:id="104"/>
      <w:bookmarkEnd w:id="105"/>
      <w:bookmarkEnd w:id="10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85529597"/>
      <w:bookmarkStart w:id="108" w:name="_Ref87349671"/>
      <w:bookmarkStart w:id="109" w:name="_Toc9633494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07"/>
      <w:bookmarkEnd w:id="108"/>
      <w:bookmarkEnd w:id="10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0" w:name="_Toc85529598"/>
      <w:bookmarkStart w:id="111" w:name="_Toc9633494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0"/>
      <w:bookmarkEnd w:id="11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2" w:name="_Toc489886387"/>
      <w:bookmarkStart w:id="113" w:name="_Ref75275934"/>
      <w:bookmarkStart w:id="114" w:name="_Toc85529599"/>
      <w:bookmarkStart w:id="115" w:name="_Ref87349681"/>
      <w:bookmarkStart w:id="116" w:name="_Toc9633494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2"/>
      <w:bookmarkEnd w:id="113"/>
      <w:bookmarkEnd w:id="114"/>
      <w:bookmarkEnd w:id="115"/>
      <w:bookmarkEnd w:id="11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AD1" w:rsidRDefault="00221AD1">
      <w:r>
        <w:separator/>
      </w:r>
    </w:p>
  </w:endnote>
  <w:endnote w:type="continuationSeparator" w:id="0">
    <w:p w:rsidR="00221AD1" w:rsidRDefault="0022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Bold">
    <w:altName w:val="Times New Roman"/>
    <w:panose1 w:val="00000000000000000000"/>
    <w:charset w:val="00"/>
    <w:family w:val="roman"/>
    <w:notTrueType/>
    <w:pitch w:val="default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AD1" w:rsidRDefault="00221AD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21AD1" w:rsidRDefault="00221AD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21AD1" w:rsidRDefault="00221AD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21AD1" w:rsidRDefault="00221AD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Pr="00D35EE4" w:rsidRDefault="00221AD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27E2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RAS-8FSXNPE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221AD1" w:rsidRPr="00B7687E" w:rsidRDefault="00221AD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Pr="00ED1531" w:rsidRDefault="00221AD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44E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Pr="00ED1531" w:rsidRDefault="00221AD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1AD1" w:rsidRPr="005B4310" w:rsidRDefault="005B431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1AD1" w:rsidRPr="009D7031" w:rsidRDefault="00221AD1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221AD1" w:rsidRDefault="00221AD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55AD9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B27E2C">
                                <w:rPr>
                                  <w:b/>
                                  <w:sz w:val="18"/>
                                  <w:szCs w:val="18"/>
                                </w:rPr>
                                <w:t>RAS-8FSXNPE</w:t>
                              </w:r>
                            </w:p>
                            <w:p w:rsidR="00221AD1" w:rsidRPr="00AF301F" w:rsidRDefault="00221AD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21AD1" w:rsidRPr="00613EFB" w:rsidRDefault="00221AD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21AD1" w:rsidRPr="00D35EE4" w:rsidRDefault="00221AD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27E2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RAS-8FSXNPE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221AD1" w:rsidRPr="00B7687E" w:rsidRDefault="00221AD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21AD1" w:rsidRPr="00ED1531" w:rsidRDefault="00221AD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544E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21AD1" w:rsidRPr="00ED1531" w:rsidRDefault="00221AD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21AD1" w:rsidRPr="005B4310" w:rsidRDefault="005B431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21AD1" w:rsidRPr="009D7031" w:rsidRDefault="00221AD1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221AD1" w:rsidRDefault="00221AD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355AD9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B27E2C">
                          <w:rPr>
                            <w:b/>
                            <w:sz w:val="18"/>
                            <w:szCs w:val="18"/>
                          </w:rPr>
                          <w:t>RAS-8FSXNPE</w:t>
                        </w:r>
                      </w:p>
                      <w:p w:rsidR="00221AD1" w:rsidRPr="00AF301F" w:rsidRDefault="00221AD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21AD1" w:rsidRPr="00613EFB" w:rsidRDefault="00221AD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Pr="00AF301F" w:rsidRDefault="00221AD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44E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Pr="00D35EE4" w:rsidRDefault="00221AD1" w:rsidP="00B27E2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27E2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RAS-8FSXNPE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221AD1" w:rsidRPr="00C23BB2" w:rsidRDefault="00221AD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21AD1" w:rsidRPr="00EC2FF5" w:rsidRDefault="00221AD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21AD1" w:rsidRPr="00AF301F" w:rsidRDefault="00221AD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544E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21AD1" w:rsidRPr="00D35EE4" w:rsidRDefault="00221AD1" w:rsidP="00B27E2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27E2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RAS-8FSXNPE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221AD1" w:rsidRPr="00C23BB2" w:rsidRDefault="00221AD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21AD1" w:rsidRPr="00EC2FF5" w:rsidRDefault="00221AD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Default="00221A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Pr="00AF301F" w:rsidRDefault="00221AD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44E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1AD1" w:rsidRPr="00D35EE4" w:rsidRDefault="00221AD1" w:rsidP="00B27E2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27E2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RAS-8FSXNPE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221AD1" w:rsidRPr="00EC2FF5" w:rsidRDefault="00221AD1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21AD1" w:rsidRDefault="00221A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21AD1" w:rsidRPr="00AF301F" w:rsidRDefault="00221AD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544E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21AD1" w:rsidRPr="00D35EE4" w:rsidRDefault="00221AD1" w:rsidP="00B27E2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27E2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RAS-8FSXNPE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221AD1" w:rsidRPr="00EC2FF5" w:rsidRDefault="00221AD1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AD1" w:rsidRDefault="00221AD1">
      <w:r>
        <w:separator/>
      </w:r>
    </w:p>
  </w:footnote>
  <w:footnote w:type="continuationSeparator" w:id="0">
    <w:p w:rsidR="00221AD1" w:rsidRDefault="0022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AD1" w:rsidRDefault="00221AD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1" w:rsidRDefault="00221AD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98126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25C4787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6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54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04E6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83DE4"/>
    <w:rsid w:val="0009526F"/>
    <w:rsid w:val="000B2A0A"/>
    <w:rsid w:val="000B3B54"/>
    <w:rsid w:val="000B7CBA"/>
    <w:rsid w:val="000C1283"/>
    <w:rsid w:val="000C74A2"/>
    <w:rsid w:val="000D0AC2"/>
    <w:rsid w:val="000D11B2"/>
    <w:rsid w:val="000D3915"/>
    <w:rsid w:val="000E62F4"/>
    <w:rsid w:val="000E638C"/>
    <w:rsid w:val="000E7B2C"/>
    <w:rsid w:val="000F2CFF"/>
    <w:rsid w:val="000F4C07"/>
    <w:rsid w:val="00106D1D"/>
    <w:rsid w:val="0010763D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FBB"/>
    <w:rsid w:val="001F7544"/>
    <w:rsid w:val="00200C8E"/>
    <w:rsid w:val="00201938"/>
    <w:rsid w:val="00216ED8"/>
    <w:rsid w:val="00220DC9"/>
    <w:rsid w:val="00221AD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4EED"/>
    <w:rsid w:val="00276931"/>
    <w:rsid w:val="00280CB3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F1254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55AD9"/>
    <w:rsid w:val="0036188A"/>
    <w:rsid w:val="003701F7"/>
    <w:rsid w:val="00371DD6"/>
    <w:rsid w:val="00371E72"/>
    <w:rsid w:val="00372A29"/>
    <w:rsid w:val="003964AD"/>
    <w:rsid w:val="003B1DD4"/>
    <w:rsid w:val="003D1C42"/>
    <w:rsid w:val="003E3AD4"/>
    <w:rsid w:val="003E6FA8"/>
    <w:rsid w:val="003F28A1"/>
    <w:rsid w:val="003F43C3"/>
    <w:rsid w:val="004004AF"/>
    <w:rsid w:val="004106D7"/>
    <w:rsid w:val="004158E2"/>
    <w:rsid w:val="00433717"/>
    <w:rsid w:val="00437185"/>
    <w:rsid w:val="00441553"/>
    <w:rsid w:val="004502D6"/>
    <w:rsid w:val="00453D72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282B"/>
    <w:rsid w:val="004E674F"/>
    <w:rsid w:val="004F494A"/>
    <w:rsid w:val="004F77E1"/>
    <w:rsid w:val="0050033F"/>
    <w:rsid w:val="00500799"/>
    <w:rsid w:val="00505AFE"/>
    <w:rsid w:val="00525949"/>
    <w:rsid w:val="00531B53"/>
    <w:rsid w:val="00532D20"/>
    <w:rsid w:val="00533AA2"/>
    <w:rsid w:val="005411CB"/>
    <w:rsid w:val="00554566"/>
    <w:rsid w:val="00557D90"/>
    <w:rsid w:val="005615C2"/>
    <w:rsid w:val="00567101"/>
    <w:rsid w:val="0058149E"/>
    <w:rsid w:val="00581613"/>
    <w:rsid w:val="00584062"/>
    <w:rsid w:val="005852A1"/>
    <w:rsid w:val="00590895"/>
    <w:rsid w:val="00592BC8"/>
    <w:rsid w:val="005B4310"/>
    <w:rsid w:val="005B68E2"/>
    <w:rsid w:val="005B7781"/>
    <w:rsid w:val="005D0574"/>
    <w:rsid w:val="005E38BC"/>
    <w:rsid w:val="005E5127"/>
    <w:rsid w:val="00601691"/>
    <w:rsid w:val="0060423E"/>
    <w:rsid w:val="006070F9"/>
    <w:rsid w:val="00610B27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448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06CC"/>
    <w:rsid w:val="0072515B"/>
    <w:rsid w:val="0073406F"/>
    <w:rsid w:val="00740801"/>
    <w:rsid w:val="00745BD9"/>
    <w:rsid w:val="00747FC7"/>
    <w:rsid w:val="00751720"/>
    <w:rsid w:val="00751FA7"/>
    <w:rsid w:val="00756591"/>
    <w:rsid w:val="00757122"/>
    <w:rsid w:val="00774353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228BA"/>
    <w:rsid w:val="00830725"/>
    <w:rsid w:val="008361D5"/>
    <w:rsid w:val="00842788"/>
    <w:rsid w:val="00842C8C"/>
    <w:rsid w:val="00850DCA"/>
    <w:rsid w:val="00851CB0"/>
    <w:rsid w:val="0085316F"/>
    <w:rsid w:val="00866B6E"/>
    <w:rsid w:val="0087148A"/>
    <w:rsid w:val="00872746"/>
    <w:rsid w:val="00876CCF"/>
    <w:rsid w:val="0088349B"/>
    <w:rsid w:val="0088749B"/>
    <w:rsid w:val="0089514A"/>
    <w:rsid w:val="00896986"/>
    <w:rsid w:val="00897EAB"/>
    <w:rsid w:val="008A1F9D"/>
    <w:rsid w:val="008A4FB2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547C"/>
    <w:rsid w:val="009A1FA5"/>
    <w:rsid w:val="009B1EC5"/>
    <w:rsid w:val="009B21C2"/>
    <w:rsid w:val="009B236D"/>
    <w:rsid w:val="009B4AC3"/>
    <w:rsid w:val="009B6F0C"/>
    <w:rsid w:val="009C67C8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2DF8"/>
    <w:rsid w:val="00A73373"/>
    <w:rsid w:val="00A77E80"/>
    <w:rsid w:val="00A947BA"/>
    <w:rsid w:val="00A94F9C"/>
    <w:rsid w:val="00A97EC7"/>
    <w:rsid w:val="00AB28F0"/>
    <w:rsid w:val="00AB4D99"/>
    <w:rsid w:val="00AC57D5"/>
    <w:rsid w:val="00AD1917"/>
    <w:rsid w:val="00AD6D0F"/>
    <w:rsid w:val="00AD7369"/>
    <w:rsid w:val="00AE188B"/>
    <w:rsid w:val="00AE3233"/>
    <w:rsid w:val="00AE3840"/>
    <w:rsid w:val="00AE6511"/>
    <w:rsid w:val="00AF1F03"/>
    <w:rsid w:val="00AF301F"/>
    <w:rsid w:val="00B02AA8"/>
    <w:rsid w:val="00B05947"/>
    <w:rsid w:val="00B11E09"/>
    <w:rsid w:val="00B14F7A"/>
    <w:rsid w:val="00B16FB7"/>
    <w:rsid w:val="00B2430D"/>
    <w:rsid w:val="00B263D1"/>
    <w:rsid w:val="00B27E2C"/>
    <w:rsid w:val="00B544EA"/>
    <w:rsid w:val="00B57C22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BE24D0"/>
    <w:rsid w:val="00C0352C"/>
    <w:rsid w:val="00C0404E"/>
    <w:rsid w:val="00C10A1E"/>
    <w:rsid w:val="00C11FB0"/>
    <w:rsid w:val="00C241C9"/>
    <w:rsid w:val="00C2699D"/>
    <w:rsid w:val="00C37ACD"/>
    <w:rsid w:val="00C419C1"/>
    <w:rsid w:val="00C468CB"/>
    <w:rsid w:val="00C47F87"/>
    <w:rsid w:val="00C510BE"/>
    <w:rsid w:val="00C51B10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1D6F"/>
    <w:rsid w:val="00CE6BD2"/>
    <w:rsid w:val="00CE7293"/>
    <w:rsid w:val="00CF2551"/>
    <w:rsid w:val="00D00B1D"/>
    <w:rsid w:val="00D02C8E"/>
    <w:rsid w:val="00D03CA1"/>
    <w:rsid w:val="00D03F3F"/>
    <w:rsid w:val="00D07290"/>
    <w:rsid w:val="00D155C8"/>
    <w:rsid w:val="00D21FC0"/>
    <w:rsid w:val="00D2476B"/>
    <w:rsid w:val="00D263FB"/>
    <w:rsid w:val="00D27E84"/>
    <w:rsid w:val="00D31D52"/>
    <w:rsid w:val="00D357F4"/>
    <w:rsid w:val="00D35EE4"/>
    <w:rsid w:val="00D4302F"/>
    <w:rsid w:val="00D44700"/>
    <w:rsid w:val="00D549B4"/>
    <w:rsid w:val="00D551FA"/>
    <w:rsid w:val="00D566EE"/>
    <w:rsid w:val="00D62841"/>
    <w:rsid w:val="00D6500E"/>
    <w:rsid w:val="00D70F85"/>
    <w:rsid w:val="00D71B8E"/>
    <w:rsid w:val="00D96268"/>
    <w:rsid w:val="00D97C02"/>
    <w:rsid w:val="00DA1947"/>
    <w:rsid w:val="00DA234E"/>
    <w:rsid w:val="00DA4E1F"/>
    <w:rsid w:val="00DA7728"/>
    <w:rsid w:val="00DB6ECB"/>
    <w:rsid w:val="00DC12FA"/>
    <w:rsid w:val="00DC42C5"/>
    <w:rsid w:val="00DC56ED"/>
    <w:rsid w:val="00DD510F"/>
    <w:rsid w:val="00E02961"/>
    <w:rsid w:val="00E035FD"/>
    <w:rsid w:val="00E13F0E"/>
    <w:rsid w:val="00E24807"/>
    <w:rsid w:val="00E24ED7"/>
    <w:rsid w:val="00E50936"/>
    <w:rsid w:val="00E515AE"/>
    <w:rsid w:val="00E54929"/>
    <w:rsid w:val="00E55B7F"/>
    <w:rsid w:val="00E646AB"/>
    <w:rsid w:val="00E72244"/>
    <w:rsid w:val="00E774B2"/>
    <w:rsid w:val="00E8345E"/>
    <w:rsid w:val="00E90897"/>
    <w:rsid w:val="00E91B22"/>
    <w:rsid w:val="00EA206C"/>
    <w:rsid w:val="00EA2EDA"/>
    <w:rsid w:val="00EA6703"/>
    <w:rsid w:val="00EB0EC2"/>
    <w:rsid w:val="00EB25BE"/>
    <w:rsid w:val="00EC78F9"/>
    <w:rsid w:val="00EC79A8"/>
    <w:rsid w:val="00EE40B5"/>
    <w:rsid w:val="00EF2B2F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31D82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0CC1"/>
    <w:rsid w:val="00F817D9"/>
    <w:rsid w:val="00FA3A55"/>
    <w:rsid w:val="00FA4813"/>
    <w:rsid w:val="00FA64EB"/>
    <w:rsid w:val="00FA7A5C"/>
    <w:rsid w:val="00FB4283"/>
    <w:rsid w:val="00FB7F86"/>
    <w:rsid w:val="00FC30E3"/>
    <w:rsid w:val="00FC694B"/>
    <w:rsid w:val="00FC6D6C"/>
    <w:rsid w:val="00FD298C"/>
    <w:rsid w:val="00FD64C5"/>
    <w:rsid w:val="00FE08C8"/>
    <w:rsid w:val="00FE2700"/>
    <w:rsid w:val="00FE481F"/>
    <w:rsid w:val="00FF3E85"/>
    <w:rsid w:val="00FF410C"/>
    <w:rsid w:val="00FF506A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5"/>
    <o:shapelayout v:ext="edit">
      <o:idmap v:ext="edit" data="1"/>
    </o:shapelayout>
  </w:shapeDefaults>
  <w:decimalSymbol w:val=","/>
  <w:listSeparator w:val=";"/>
  <w14:docId w14:val="6446E865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221AD1"/>
    <w:rPr>
      <w:rFonts w:ascii="SourceSansPro-Bold" w:hAnsi="SourceSansPro-Bold" w:hint="default"/>
      <w:b/>
      <w:bCs/>
      <w:i w:val="0"/>
      <w:iCs w:val="0"/>
      <w:color w:val="CC0935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A9184-4EAB-4415-A72A-18FA2796A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86188217</Template>
  <TotalTime>87</TotalTime>
  <Pages>40</Pages>
  <Words>7241</Words>
  <Characters>41278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32</cp:revision>
  <cp:lastPrinted>2021-03-26T08:29:00Z</cp:lastPrinted>
  <dcterms:created xsi:type="dcterms:W3CDTF">2022-02-21T19:21:00Z</dcterms:created>
  <dcterms:modified xsi:type="dcterms:W3CDTF">2024-05-06T12:12:00Z</dcterms:modified>
</cp:coreProperties>
</file>