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FC3CF1" w:rsidRPr="00FC3CF1">
              <w:rPr>
                <w:b/>
                <w:szCs w:val="28"/>
              </w:rPr>
              <w:t>RAS-8FSXNME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FC3CF1" w:rsidP="00D03F3F">
            <w:pPr>
              <w:jc w:val="center"/>
              <w:rPr>
                <w:b/>
                <w:szCs w:val="28"/>
              </w:rPr>
            </w:pPr>
            <w:r w:rsidRPr="00FC3CF1">
              <w:rPr>
                <w:b/>
                <w:szCs w:val="28"/>
              </w:rPr>
              <w:t>RAS-8FSXNME</w:t>
            </w:r>
            <w:r w:rsidR="00053195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C3CF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53195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303E2F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303E2F">
        <w:rPr>
          <w:b/>
          <w:sz w:val="22"/>
          <w:szCs w:val="22"/>
        </w:rPr>
        <w:lastRenderedPageBreak/>
        <w:t>СОДЕРЖАНИЕ</w:t>
      </w:r>
      <w:r w:rsidR="00231E1B" w:rsidRPr="00303E2F">
        <w:rPr>
          <w:b/>
          <w:sz w:val="22"/>
          <w:szCs w:val="22"/>
        </w:rPr>
        <w:t xml:space="preserve"> </w:t>
      </w:r>
    </w:p>
    <w:p w:rsidR="007D4E6B" w:rsidRPr="00303E2F" w:rsidRDefault="00810B70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03E2F">
        <w:rPr>
          <w:sz w:val="22"/>
          <w:szCs w:val="22"/>
        </w:rPr>
        <w:fldChar w:fldCharType="begin"/>
      </w:r>
      <w:r w:rsidRPr="00303E2F">
        <w:rPr>
          <w:sz w:val="22"/>
          <w:szCs w:val="22"/>
        </w:rPr>
        <w:instrText xml:space="preserve"> TOC \o "1-3" \h \z \u </w:instrText>
      </w:r>
      <w:r w:rsidRPr="00303E2F">
        <w:rPr>
          <w:sz w:val="22"/>
          <w:szCs w:val="22"/>
        </w:rPr>
        <w:fldChar w:fldCharType="separate"/>
      </w:r>
      <w:hyperlink w:anchor="введение" w:history="1">
        <w:r w:rsidR="007D4E6B" w:rsidRPr="00303E2F">
          <w:rPr>
            <w:rStyle w:val="ad"/>
            <w:noProof/>
            <w:sz w:val="22"/>
            <w:szCs w:val="22"/>
          </w:rPr>
          <w:t>Введение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_Ref87349458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3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left" w:pos="440"/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303E2F">
          <w:rPr>
            <w:rStyle w:val="ad"/>
            <w:noProof/>
            <w:sz w:val="22"/>
            <w:szCs w:val="22"/>
          </w:rPr>
          <w:t>1.</w:t>
        </w:r>
        <w:r w:rsidR="007D4E6B" w:rsidRPr="00303E2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303E2F">
          <w:rPr>
            <w:rStyle w:val="ad"/>
            <w:noProof/>
            <w:sz w:val="22"/>
            <w:szCs w:val="22"/>
          </w:rPr>
          <w:t>Общие сведения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общие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4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303E2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_Ref87349479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5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303E2F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_Ref87349484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6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303E2F">
          <w:rPr>
            <w:rStyle w:val="ad"/>
            <w:noProof/>
            <w:sz w:val="22"/>
            <w:szCs w:val="22"/>
          </w:rPr>
          <w:t>2.3 Принцип работы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_Ref87349491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6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567101">
          <w:rPr>
            <w:rStyle w:val="ad"/>
            <w:noProof/>
            <w:sz w:val="22"/>
            <w:szCs w:val="22"/>
          </w:rPr>
          <w:t>2.4</w:t>
        </w:r>
        <w:r w:rsidR="007D4E6B" w:rsidRPr="00303E2F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_Ref87349496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7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567101">
          <w:rPr>
            <w:rStyle w:val="ad"/>
            <w:noProof/>
            <w:sz w:val="22"/>
            <w:szCs w:val="22"/>
          </w:rPr>
          <w:t>2.5</w:t>
        </w:r>
        <w:r w:rsidR="007D4E6B" w:rsidRPr="00303E2F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_Ref87349503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9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567101">
          <w:rPr>
            <w:rStyle w:val="ad"/>
            <w:noProof/>
            <w:sz w:val="22"/>
            <w:szCs w:val="22"/>
          </w:rPr>
          <w:t>2.6</w:t>
        </w:r>
        <w:r w:rsidR="007D4E6B" w:rsidRPr="00303E2F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_Ref87349519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10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303E2F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_Ref87349524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10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303E2F">
          <w:rPr>
            <w:rStyle w:val="ad"/>
            <w:noProof/>
            <w:sz w:val="22"/>
            <w:szCs w:val="22"/>
          </w:rPr>
          <w:t>4. Чертеж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_Ref87349528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11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303E2F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_Ref87349532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11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303E2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_Ref87349538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12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303E2F">
          <w:rPr>
            <w:rStyle w:val="ad"/>
            <w:noProof/>
            <w:sz w:val="22"/>
            <w:szCs w:val="22"/>
          </w:rPr>
          <w:t>5. Гарантии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_Ref87349543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13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303E2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_Ref87349552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14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303E2F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_Ref87349556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15</w:t>
        </w:r>
        <w:r w:rsidR="0069448C">
          <w:rPr>
            <w:noProof/>
            <w:webHidden/>
            <w:sz w:val="22"/>
            <w:szCs w:val="22"/>
          </w:rPr>
          <w:fldChar w:fldCharType="end"/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303E2F">
          <w:rPr>
            <w:rStyle w:val="ad"/>
            <w:noProof/>
            <w:sz w:val="22"/>
            <w:szCs w:val="22"/>
          </w:rPr>
          <w:t>8. Консервация</w:t>
        </w:r>
        <w:r w:rsidR="007D4E6B" w:rsidRPr="00303E2F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_Ref87349563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16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303E2F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_Ref87349567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17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303E2F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_Ref87349572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17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303E2F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_Toc85727944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_Ref87349579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21</w:t>
        </w:r>
        <w:r w:rsidR="0069448C">
          <w:rPr>
            <w:noProof/>
            <w:webHidden/>
            <w:sz w:val="22"/>
            <w:szCs w:val="22"/>
          </w:rPr>
          <w:fldChar w:fldCharType="end"/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303E2F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_Ref87349587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22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303E2F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_Ref87349592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23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303E2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_Ref87349608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24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303E2F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_Toc85727948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_Ref87349615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25</w:t>
        </w:r>
        <w:r w:rsidR="0069448C">
          <w:rPr>
            <w:noProof/>
            <w:webHidden/>
            <w:sz w:val="22"/>
            <w:szCs w:val="22"/>
          </w:rPr>
          <w:fldChar w:fldCharType="end"/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303E2F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_Ref87349621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25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303E2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_Toc85727950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_Ref87349626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26</w:t>
        </w:r>
        <w:r w:rsidR="0069448C">
          <w:rPr>
            <w:noProof/>
            <w:webHidden/>
            <w:sz w:val="22"/>
            <w:szCs w:val="22"/>
          </w:rPr>
          <w:fldChar w:fldCharType="end"/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303E2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_Toc85727951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_Ref87349635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27</w:t>
        </w:r>
        <w:r w:rsidR="0069448C">
          <w:rPr>
            <w:noProof/>
            <w:webHidden/>
            <w:sz w:val="22"/>
            <w:szCs w:val="22"/>
          </w:rPr>
          <w:fldChar w:fldCharType="end"/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303E2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_Ref75275894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28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303E2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_Ref87349647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29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303E2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_Ref87349652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33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21"/>
        <w:spacing w:line="32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303E2F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_Toc85727955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_Ref87349657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33</w:t>
        </w:r>
        <w:r w:rsidR="0069448C">
          <w:rPr>
            <w:noProof/>
            <w:webHidden/>
            <w:sz w:val="22"/>
            <w:szCs w:val="22"/>
          </w:rPr>
          <w:fldChar w:fldCharType="end"/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32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303E2F">
          <w:rPr>
            <w:rStyle w:val="ad"/>
            <w:noProof/>
            <w:sz w:val="22"/>
            <w:szCs w:val="22"/>
          </w:rPr>
          <w:t>16.2 Хранение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_Ref87349663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34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303E2F">
          <w:rPr>
            <w:rStyle w:val="ad"/>
            <w:noProof/>
            <w:sz w:val="22"/>
            <w:szCs w:val="22"/>
          </w:rPr>
          <w:t>17. Ремонт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_Ref87349668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36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303E2F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_Ref87349671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37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303E2F">
          <w:rPr>
            <w:rStyle w:val="ad"/>
            <w:noProof/>
            <w:sz w:val="22"/>
            <w:szCs w:val="22"/>
          </w:rPr>
          <w:t>19. Особые отметки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_Toc85727959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_Ref87349676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38</w:t>
        </w:r>
        <w:r w:rsidR="0069448C">
          <w:rPr>
            <w:noProof/>
            <w:webHidden/>
            <w:sz w:val="22"/>
            <w:szCs w:val="22"/>
          </w:rPr>
          <w:fldChar w:fldCharType="end"/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94680E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303E2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_Ref87349681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39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614A1F">
      <w:pPr>
        <w:pStyle w:val="21"/>
        <w:spacing w:line="20" w:lineRule="atLeast"/>
        <w:ind w:firstLine="142"/>
        <w:rPr>
          <w:szCs w:val="28"/>
        </w:rPr>
      </w:pPr>
      <w:r w:rsidRPr="00303E2F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85727925"/>
      <w:bookmarkStart w:id="3" w:name="_Ref87349458"/>
      <w:bookmarkStart w:id="4" w:name="введение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bookmarkEnd w:id="4"/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CE6DD4">
        <w:rPr>
          <w:sz w:val="22"/>
          <w:szCs w:val="22"/>
        </w:rPr>
        <w:t>промышленного назначения</w:t>
      </w:r>
      <w:r w:rsidR="00CE6DD4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C36A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7626"/>
      </w:tblGrid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26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CE6DD4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9A3415">
        <w:trPr>
          <w:trHeight w:val="553"/>
        </w:trPr>
        <w:tc>
          <w:tcPr>
            <w:tcW w:w="243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CA105D" w:rsidRPr="009D7031" w:rsidRDefault="00FC3CF1" w:rsidP="00297FD5">
            <w:pPr>
              <w:jc w:val="center"/>
              <w:rPr>
                <w:sz w:val="22"/>
                <w:szCs w:val="22"/>
              </w:rPr>
            </w:pPr>
            <w:r w:rsidRPr="00FC3CF1">
              <w:rPr>
                <w:sz w:val="22"/>
                <w:szCs w:val="22"/>
              </w:rPr>
              <w:t>RAS-8FSXNME</w:t>
            </w:r>
          </w:p>
        </w:tc>
      </w:tr>
      <w:tr w:rsidR="006A3296" w:rsidRPr="00CC2C20" w:rsidTr="009A3415">
        <w:trPr>
          <w:trHeight w:val="553"/>
        </w:trPr>
        <w:tc>
          <w:tcPr>
            <w:tcW w:w="243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26" w:type="dxa"/>
            <w:vAlign w:val="center"/>
          </w:tcPr>
          <w:p w:rsidR="006A3296" w:rsidRPr="009D7031" w:rsidRDefault="00FC3CF1" w:rsidP="00297FD5">
            <w:pPr>
              <w:jc w:val="center"/>
              <w:rPr>
                <w:sz w:val="22"/>
                <w:szCs w:val="22"/>
              </w:rPr>
            </w:pPr>
            <w:r w:rsidRPr="00FC3CF1">
              <w:rPr>
                <w:sz w:val="22"/>
                <w:szCs w:val="22"/>
              </w:rPr>
              <w:t>RAS-8FSXNME</w:t>
            </w:r>
          </w:p>
        </w:tc>
      </w:tr>
      <w:tr w:rsidR="00134453" w:rsidRPr="00CC2C20" w:rsidTr="009A3415">
        <w:trPr>
          <w:trHeight w:val="553"/>
        </w:trPr>
        <w:tc>
          <w:tcPr>
            <w:tcW w:w="2439" w:type="dxa"/>
            <w:vAlign w:val="center"/>
          </w:tcPr>
          <w:p w:rsidR="00134453" w:rsidRPr="00CC2C20" w:rsidRDefault="0013445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134453" w:rsidRPr="0029731C" w:rsidRDefault="00134453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200C8E" w:rsidRPr="009D7031" w:rsidRDefault="00134453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FC3CF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200C8E" w:rsidRPr="00CC2C20" w:rsidRDefault="00053195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881F45" w:rsidRPr="00CC2C20" w:rsidTr="009A3415">
        <w:trPr>
          <w:trHeight w:val="553"/>
        </w:trPr>
        <w:tc>
          <w:tcPr>
            <w:tcW w:w="2439" w:type="dxa"/>
            <w:vAlign w:val="center"/>
          </w:tcPr>
          <w:p w:rsidR="00881F45" w:rsidRDefault="00881F45" w:rsidP="00881F45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626" w:type="dxa"/>
            <w:vAlign w:val="center"/>
          </w:tcPr>
          <w:p w:rsidR="00881F45" w:rsidRDefault="00881F45" w:rsidP="00881F4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CC2C20" w:rsidTr="009A3415">
        <w:trPr>
          <w:trHeight w:val="2265"/>
        </w:trPr>
        <w:tc>
          <w:tcPr>
            <w:tcW w:w="2439" w:type="dxa"/>
            <w:vAlign w:val="center"/>
          </w:tcPr>
          <w:p w:rsidR="00200C8E" w:rsidRPr="00CC2C20" w:rsidRDefault="00E13B1E" w:rsidP="00297FD5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26" w:type="dxa"/>
            <w:vAlign w:val="center"/>
          </w:tcPr>
          <w:p w:rsidR="00134453" w:rsidRDefault="00134453" w:rsidP="001344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134453" w:rsidRPr="00C47193" w:rsidRDefault="00134453" w:rsidP="0013445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134453" w:rsidRPr="00042260" w:rsidRDefault="00134453" w:rsidP="001344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134453" w:rsidRPr="00042260" w:rsidRDefault="00134453" w:rsidP="001344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34453" w:rsidRPr="00042260" w:rsidRDefault="00134453" w:rsidP="001344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134453" w:rsidP="001344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94680E" w:rsidTr="009A3415">
        <w:trPr>
          <w:trHeight w:val="492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D263FB" w:rsidRDefault="00200C8E" w:rsidP="00053195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9066DD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34453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34453" w:rsidRPr="007B5D5B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120ED" w:rsidRPr="00A1177C" w:rsidRDefault="002120ED" w:rsidP="0013445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734947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C611E3" w:rsidRDefault="00C611E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C611E3" w:rsidRDefault="00200C8E" w:rsidP="00C611E3">
      <w:pPr>
        <w:ind w:hanging="426"/>
        <w:outlineLvl w:val="0"/>
        <w:rPr>
          <w:b/>
          <w:sz w:val="16"/>
          <w:szCs w:val="16"/>
        </w:rPr>
      </w:pPr>
    </w:p>
    <w:tbl>
      <w:tblPr>
        <w:tblW w:w="9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6"/>
        <w:gridCol w:w="1435"/>
        <w:gridCol w:w="2461"/>
        <w:gridCol w:w="1272"/>
        <w:gridCol w:w="3150"/>
      </w:tblGrid>
      <w:tr w:rsidR="00AA5313" w:rsidRPr="00AD1C4D" w:rsidTr="00C611E3">
        <w:trPr>
          <w:trHeight w:val="159"/>
          <w:jc w:val="center"/>
        </w:trPr>
        <w:tc>
          <w:tcPr>
            <w:tcW w:w="5404" w:type="dxa"/>
            <w:gridSpan w:val="3"/>
            <w:vAlign w:val="center"/>
          </w:tcPr>
          <w:p w:rsidR="00AA5313" w:rsidRPr="00AA5313" w:rsidRDefault="00AA5313" w:rsidP="008C67DE">
            <w:pPr>
              <w:jc w:val="center"/>
              <w:rPr>
                <w:b/>
                <w:sz w:val="22"/>
                <w:szCs w:val="22"/>
              </w:rPr>
            </w:pPr>
            <w:r w:rsidRPr="00AA531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AA5313" w:rsidRPr="00AA5313" w:rsidRDefault="00AA5313" w:rsidP="008C67DE">
            <w:pPr>
              <w:jc w:val="center"/>
              <w:rPr>
                <w:b/>
                <w:sz w:val="22"/>
                <w:szCs w:val="22"/>
              </w:rPr>
            </w:pPr>
            <w:r w:rsidRPr="00AA531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158" w:type="dxa"/>
            <w:vAlign w:val="center"/>
          </w:tcPr>
          <w:p w:rsidR="00AA5313" w:rsidRPr="00AA5313" w:rsidRDefault="00AA5313" w:rsidP="008C67DE">
            <w:pPr>
              <w:jc w:val="center"/>
              <w:rPr>
                <w:b/>
                <w:sz w:val="22"/>
                <w:szCs w:val="22"/>
              </w:rPr>
            </w:pPr>
            <w:r w:rsidRPr="00AA5313">
              <w:rPr>
                <w:b/>
                <w:sz w:val="22"/>
                <w:szCs w:val="22"/>
              </w:rPr>
              <w:t>Значение</w:t>
            </w:r>
          </w:p>
        </w:tc>
      </w:tr>
      <w:tr w:rsidR="00FC3CF1" w:rsidRPr="00AD1C4D" w:rsidTr="00C611E3">
        <w:trPr>
          <w:trHeight w:val="159"/>
          <w:jc w:val="center"/>
        </w:trPr>
        <w:tc>
          <w:tcPr>
            <w:tcW w:w="2933" w:type="dxa"/>
            <w:gridSpan w:val="2"/>
            <w:vMerge w:val="restart"/>
          </w:tcPr>
          <w:p w:rsidR="00FC3CF1" w:rsidRPr="00AD1C4D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71" w:type="dxa"/>
            <w:vAlign w:val="center"/>
          </w:tcPr>
          <w:p w:rsidR="00FC3CF1" w:rsidRPr="0001459B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FC3CF1" w:rsidRPr="00AD1C4D" w:rsidRDefault="00FC3CF1" w:rsidP="008C67D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58" w:type="dxa"/>
            <w:vAlign w:val="center"/>
          </w:tcPr>
          <w:p w:rsidR="00FC3CF1" w:rsidRPr="0061225F" w:rsidRDefault="00FC3CF1" w:rsidP="008C67D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22.4</w:t>
            </w:r>
          </w:p>
        </w:tc>
      </w:tr>
      <w:tr w:rsidR="00FC3CF1" w:rsidRPr="00AD1C4D" w:rsidTr="00C611E3">
        <w:trPr>
          <w:trHeight w:val="159"/>
          <w:jc w:val="center"/>
        </w:trPr>
        <w:tc>
          <w:tcPr>
            <w:tcW w:w="2933" w:type="dxa"/>
            <w:gridSpan w:val="2"/>
            <w:vMerge/>
          </w:tcPr>
          <w:p w:rsidR="00FC3CF1" w:rsidRDefault="00FC3CF1" w:rsidP="008C67DE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FC3CF1" w:rsidRPr="0001459B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FC3CF1" w:rsidRPr="00AD1C4D" w:rsidRDefault="00FC3CF1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FC3CF1" w:rsidRPr="0061225F" w:rsidRDefault="00FC3CF1" w:rsidP="008C67D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</w:tr>
      <w:tr w:rsidR="00FC3CF1" w:rsidRPr="00AD1C4D" w:rsidTr="00C611E3">
        <w:trPr>
          <w:jc w:val="center"/>
        </w:trPr>
        <w:tc>
          <w:tcPr>
            <w:tcW w:w="5404" w:type="dxa"/>
            <w:gridSpan w:val="3"/>
            <w:vAlign w:val="center"/>
          </w:tcPr>
          <w:p w:rsidR="00FC3CF1" w:rsidRP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</w:t>
            </w:r>
          </w:p>
          <w:p w:rsidR="00FC3CF1" w:rsidRPr="00E4197E" w:rsidRDefault="00FC3CF1" w:rsidP="008E7135">
            <w:pPr>
              <w:rPr>
                <w:sz w:val="22"/>
                <w:szCs w:val="22"/>
              </w:rPr>
            </w:pPr>
            <w:r w:rsidRPr="0061225F">
              <w:rPr>
                <w:sz w:val="22"/>
                <w:szCs w:val="22"/>
              </w:rPr>
              <w:t>(</w:t>
            </w:r>
            <w:r w:rsidRPr="0061225F">
              <w:rPr>
                <w:rFonts w:hint="eastAsia"/>
                <w:sz w:val="22"/>
                <w:szCs w:val="22"/>
              </w:rPr>
              <w:t>ночной</w:t>
            </w:r>
            <w:r w:rsidRPr="0061225F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FC3CF1" w:rsidRPr="00E4197E" w:rsidRDefault="00FC3CF1" w:rsidP="008C67D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58" w:type="dxa"/>
            <w:vAlign w:val="center"/>
          </w:tcPr>
          <w:p w:rsidR="00FC3CF1" w:rsidRPr="008E7135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E7135">
              <w:rPr>
                <w:sz w:val="22"/>
                <w:szCs w:val="22"/>
                <w:lang w:val="en-US"/>
              </w:rPr>
              <w:t>5(</w:t>
            </w:r>
            <w:r>
              <w:rPr>
                <w:sz w:val="22"/>
                <w:szCs w:val="22"/>
                <w:lang w:val="en-US"/>
              </w:rPr>
              <w:t>50</w:t>
            </w:r>
            <w:r w:rsidR="008E7135">
              <w:rPr>
                <w:sz w:val="22"/>
                <w:szCs w:val="22"/>
              </w:rPr>
              <w:t>)</w:t>
            </w:r>
          </w:p>
        </w:tc>
      </w:tr>
      <w:tr w:rsidR="00FC3CF1" w:rsidRPr="00AD1C4D" w:rsidTr="00C611E3">
        <w:trPr>
          <w:jc w:val="center"/>
        </w:trPr>
        <w:tc>
          <w:tcPr>
            <w:tcW w:w="5404" w:type="dxa"/>
            <w:gridSpan w:val="3"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FC3CF1" w:rsidRPr="009B38FB" w:rsidRDefault="00FC3CF1" w:rsidP="008C67D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FC3CF1" w:rsidRPr="00AD1C4D" w:rsidTr="00C611E3">
        <w:trPr>
          <w:jc w:val="center"/>
        </w:trPr>
        <w:tc>
          <w:tcPr>
            <w:tcW w:w="5404" w:type="dxa"/>
            <w:gridSpan w:val="3"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158" w:type="dxa"/>
            <w:vAlign w:val="center"/>
          </w:tcPr>
          <w:p w:rsidR="00FC3CF1" w:rsidRPr="00300333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C3CF1" w:rsidRPr="00AD1C4D" w:rsidTr="00C611E3">
        <w:trPr>
          <w:jc w:val="center"/>
        </w:trPr>
        <w:tc>
          <w:tcPr>
            <w:tcW w:w="2933" w:type="dxa"/>
            <w:gridSpan w:val="2"/>
            <w:vMerge w:val="restart"/>
            <w:vAlign w:val="center"/>
          </w:tcPr>
          <w:p w:rsidR="00FC3CF1" w:rsidRPr="00135C40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71" w:type="dxa"/>
            <w:vAlign w:val="center"/>
          </w:tcPr>
          <w:p w:rsidR="00FC3CF1" w:rsidRPr="0001459B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158" w:type="dxa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FC3CF1" w:rsidRPr="00AD1C4D" w:rsidTr="00C611E3">
        <w:trPr>
          <w:jc w:val="center"/>
        </w:trPr>
        <w:tc>
          <w:tcPr>
            <w:tcW w:w="2933" w:type="dxa"/>
            <w:gridSpan w:val="2"/>
            <w:vMerge/>
            <w:vAlign w:val="center"/>
          </w:tcPr>
          <w:p w:rsidR="00FC3CF1" w:rsidRPr="00E4197E" w:rsidRDefault="00FC3CF1" w:rsidP="008C67DE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FC3CF1" w:rsidRPr="00E4197E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FC3CF1" w:rsidRPr="00E4197E" w:rsidRDefault="00FC3CF1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FC3CF1" w:rsidRPr="00196F8E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FC3CF1" w:rsidRPr="00AD1C4D" w:rsidTr="00C611E3">
        <w:trPr>
          <w:jc w:val="center"/>
        </w:trPr>
        <w:tc>
          <w:tcPr>
            <w:tcW w:w="2933" w:type="dxa"/>
            <w:gridSpan w:val="2"/>
            <w:vMerge w:val="restart"/>
            <w:vAlign w:val="center"/>
          </w:tcPr>
          <w:p w:rsidR="00FC3CF1" w:rsidRPr="00FD6217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71" w:type="dxa"/>
            <w:vAlign w:val="center"/>
          </w:tcPr>
          <w:p w:rsidR="00FC3CF1" w:rsidRPr="007438E6" w:rsidRDefault="00FC3CF1" w:rsidP="008C67D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158" w:type="dxa"/>
            <w:vAlign w:val="center"/>
          </w:tcPr>
          <w:p w:rsidR="00FC3CF1" w:rsidRPr="007E71C8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FC3CF1" w:rsidRPr="00AD1C4D" w:rsidTr="00C611E3">
        <w:trPr>
          <w:jc w:val="center"/>
        </w:trPr>
        <w:tc>
          <w:tcPr>
            <w:tcW w:w="2933" w:type="dxa"/>
            <w:gridSpan w:val="2"/>
            <w:vMerge/>
            <w:vAlign w:val="center"/>
          </w:tcPr>
          <w:p w:rsidR="00FC3CF1" w:rsidRPr="00E4197E" w:rsidRDefault="00FC3CF1" w:rsidP="008C67DE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FC3CF1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FC3CF1" w:rsidRPr="00E4197E" w:rsidRDefault="00FC3CF1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FC3CF1" w:rsidRPr="009314C9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</w:tc>
      </w:tr>
      <w:tr w:rsidR="00FC3CF1" w:rsidRPr="00AD1C4D" w:rsidTr="00C611E3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417" w:type="dxa"/>
            <w:vMerge w:val="restart"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Двухтрубная</w:t>
            </w:r>
          </w:p>
          <w:p w:rsid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</w:p>
        </w:tc>
        <w:tc>
          <w:tcPr>
            <w:tcW w:w="2471" w:type="dxa"/>
            <w:vAlign w:val="center"/>
          </w:tcPr>
          <w:p w:rsidR="00FC3CF1" w:rsidRPr="0001459B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FC3CF1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FC3CF1" w:rsidRDefault="00FC3CF1" w:rsidP="008C67DE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FC3CF1" w:rsidRPr="00AD1C4D" w:rsidTr="00C611E3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FC3CF1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FC3CF1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FC3CF1" w:rsidRPr="009257AF" w:rsidRDefault="00FC3CF1" w:rsidP="008C67DE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19.05</w:t>
            </w:r>
          </w:p>
        </w:tc>
      </w:tr>
      <w:tr w:rsidR="00FC3CF1" w:rsidRPr="00AD1C4D" w:rsidTr="00C611E3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FC3CF1" w:rsidRPr="00FD6217" w:rsidRDefault="00FC3CF1" w:rsidP="008C67D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Трехтрубная</w:t>
            </w:r>
          </w:p>
          <w:p w:rsidR="00FC3CF1" w:rsidRPr="00FD6217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</w:p>
        </w:tc>
        <w:tc>
          <w:tcPr>
            <w:tcW w:w="2471" w:type="dxa"/>
            <w:vAlign w:val="center"/>
          </w:tcPr>
          <w:p w:rsidR="00FC3CF1" w:rsidRPr="0001459B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FC3CF1" w:rsidRPr="0098223F" w:rsidRDefault="00FC3CF1" w:rsidP="008C67DE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FC3CF1" w:rsidRPr="00AD1C4D" w:rsidTr="00C611E3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FC3CF1" w:rsidRPr="00FD6217" w:rsidRDefault="00FC3CF1" w:rsidP="008C67D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C3CF1" w:rsidRPr="00FD6217" w:rsidRDefault="00FC3CF1" w:rsidP="008C67DE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FC3CF1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1272" w:type="dxa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FC3CF1" w:rsidRPr="009257AF" w:rsidRDefault="00FC3CF1" w:rsidP="008C67DE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19.05</w:t>
            </w:r>
          </w:p>
        </w:tc>
      </w:tr>
      <w:tr w:rsidR="00FC3CF1" w:rsidRPr="00AD1C4D" w:rsidTr="00C611E3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FC3CF1" w:rsidRPr="00FD6217" w:rsidRDefault="00FC3CF1" w:rsidP="008C67D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C3CF1" w:rsidRPr="00FD6217" w:rsidRDefault="00FC3CF1" w:rsidP="008C67DE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FC3CF1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FC3CF1" w:rsidRPr="009257AF" w:rsidRDefault="00FC3CF1" w:rsidP="008C67DE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5230CA" w:rsidRPr="00AD1C4D" w:rsidTr="00C611E3">
        <w:trPr>
          <w:jc w:val="center"/>
        </w:trPr>
        <w:tc>
          <w:tcPr>
            <w:tcW w:w="5404" w:type="dxa"/>
            <w:gridSpan w:val="3"/>
            <w:vAlign w:val="center"/>
          </w:tcPr>
          <w:p w:rsidR="005230CA" w:rsidRDefault="005230CA" w:rsidP="0052664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:rsidR="005230CA" w:rsidRDefault="005230CA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58" w:type="dxa"/>
            <w:vAlign w:val="center"/>
          </w:tcPr>
          <w:p w:rsidR="005230CA" w:rsidRPr="005230CA" w:rsidRDefault="00526644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</w:tr>
      <w:tr w:rsidR="005230CA" w:rsidRPr="00AD1C4D" w:rsidTr="00C611E3">
        <w:trPr>
          <w:jc w:val="center"/>
        </w:trPr>
        <w:tc>
          <w:tcPr>
            <w:tcW w:w="2933" w:type="dxa"/>
            <w:gridSpan w:val="2"/>
            <w:vMerge w:val="restart"/>
            <w:vAlign w:val="center"/>
          </w:tcPr>
          <w:p w:rsidR="005230CA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5230CA">
              <w:rPr>
                <w:sz w:val="22"/>
                <w:szCs w:val="22"/>
              </w:rPr>
              <w:t>ерепад высот</w:t>
            </w:r>
            <w:r>
              <w:rPr>
                <w:sz w:val="22"/>
                <w:szCs w:val="22"/>
              </w:rPr>
              <w:t xml:space="preserve"> между наружными и внутренними блоками</w:t>
            </w:r>
            <w:r w:rsidR="005230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71" w:type="dxa"/>
            <w:vAlign w:val="center"/>
          </w:tcPr>
          <w:p w:rsidR="005230CA" w:rsidRPr="00267C3D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58" w:type="dxa"/>
            <w:vAlign w:val="center"/>
          </w:tcPr>
          <w:p w:rsidR="005230CA" w:rsidRPr="005230CA" w:rsidRDefault="00526644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5230CA" w:rsidRPr="00AD1C4D" w:rsidTr="00C611E3">
        <w:trPr>
          <w:jc w:val="center"/>
        </w:trPr>
        <w:tc>
          <w:tcPr>
            <w:tcW w:w="2933" w:type="dxa"/>
            <w:gridSpan w:val="2"/>
            <w:vMerge/>
            <w:vAlign w:val="center"/>
          </w:tcPr>
          <w:p w:rsidR="005230CA" w:rsidRDefault="005230CA" w:rsidP="005230CA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5230CA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5230CA" w:rsidRPr="005230CA" w:rsidRDefault="00526644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FC3CF1" w:rsidRPr="00AD1C4D" w:rsidTr="00C611E3">
        <w:trPr>
          <w:jc w:val="center"/>
        </w:trPr>
        <w:tc>
          <w:tcPr>
            <w:tcW w:w="5404" w:type="dxa"/>
            <w:gridSpan w:val="3"/>
            <w:vAlign w:val="center"/>
          </w:tcPr>
          <w:p w:rsidR="00FC3CF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внутренними блоками</w:t>
            </w:r>
          </w:p>
        </w:tc>
        <w:tc>
          <w:tcPr>
            <w:tcW w:w="1272" w:type="dxa"/>
            <w:vAlign w:val="center"/>
          </w:tcPr>
          <w:p w:rsidR="00FC3CF1" w:rsidRDefault="00526644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58" w:type="dxa"/>
            <w:vAlign w:val="center"/>
          </w:tcPr>
          <w:p w:rsidR="00FC3CF1" w:rsidRPr="00526644" w:rsidRDefault="00526644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526644" w:rsidRPr="00AD1C4D" w:rsidTr="00C611E3">
        <w:trPr>
          <w:jc w:val="center"/>
        </w:trPr>
        <w:tc>
          <w:tcPr>
            <w:tcW w:w="5404" w:type="dxa"/>
            <w:gridSpan w:val="3"/>
            <w:vAlign w:val="center"/>
          </w:tcPr>
          <w:p w:rsidR="00526644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158" w:type="dxa"/>
            <w:vAlign w:val="center"/>
          </w:tcPr>
          <w:p w:rsidR="00526644" w:rsidRPr="00A9680A" w:rsidRDefault="00526644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</w:p>
        </w:tc>
      </w:tr>
      <w:tr w:rsidR="00526644" w:rsidRPr="00AD1C4D" w:rsidTr="00C611E3">
        <w:trPr>
          <w:jc w:val="center"/>
        </w:trPr>
        <w:tc>
          <w:tcPr>
            <w:tcW w:w="9834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526644" w:rsidRPr="00AD1C4D" w:rsidTr="00C611E3">
        <w:trPr>
          <w:jc w:val="center"/>
        </w:trPr>
        <w:tc>
          <w:tcPr>
            <w:tcW w:w="5404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158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AD1C4D">
              <w:rPr>
                <w:sz w:val="22"/>
                <w:szCs w:val="22"/>
              </w:rPr>
              <w:t>0/3/50</w:t>
            </w:r>
          </w:p>
        </w:tc>
      </w:tr>
      <w:tr w:rsidR="00526644" w:rsidRPr="00AD1C4D" w:rsidTr="00C611E3">
        <w:trPr>
          <w:jc w:val="center"/>
        </w:trPr>
        <w:tc>
          <w:tcPr>
            <w:tcW w:w="5404" w:type="dxa"/>
            <w:gridSpan w:val="3"/>
          </w:tcPr>
          <w:p w:rsidR="00526644" w:rsidRPr="0080703B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потребляемый ток</w:t>
            </w:r>
          </w:p>
        </w:tc>
        <w:tc>
          <w:tcPr>
            <w:tcW w:w="1272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158" w:type="dxa"/>
            <w:vAlign w:val="center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526644" w:rsidRPr="00AD1C4D" w:rsidTr="00C611E3">
        <w:trPr>
          <w:trHeight w:val="318"/>
          <w:jc w:val="center"/>
        </w:trPr>
        <w:tc>
          <w:tcPr>
            <w:tcW w:w="2933" w:type="dxa"/>
            <w:gridSpan w:val="2"/>
            <w:vMerge w:val="restart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71" w:type="dxa"/>
            <w:vAlign w:val="center"/>
          </w:tcPr>
          <w:p w:rsidR="00526644" w:rsidRPr="0001459B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58" w:type="dxa"/>
            <w:vAlign w:val="center"/>
          </w:tcPr>
          <w:p w:rsidR="00526644" w:rsidRPr="00A9680A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.25</w:t>
            </w:r>
          </w:p>
        </w:tc>
      </w:tr>
      <w:tr w:rsidR="00526644" w:rsidRPr="00AD1C4D" w:rsidTr="00C611E3">
        <w:trPr>
          <w:trHeight w:val="318"/>
          <w:jc w:val="center"/>
        </w:trPr>
        <w:tc>
          <w:tcPr>
            <w:tcW w:w="2933" w:type="dxa"/>
            <w:gridSpan w:val="2"/>
            <w:vMerge/>
          </w:tcPr>
          <w:p w:rsidR="00526644" w:rsidRDefault="00526644" w:rsidP="00526644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526644" w:rsidRPr="0001459B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5.32</w:t>
            </w:r>
          </w:p>
        </w:tc>
      </w:tr>
      <w:tr w:rsidR="00526644" w:rsidRPr="00AD1C4D" w:rsidTr="00C611E3">
        <w:trPr>
          <w:jc w:val="center"/>
        </w:trPr>
        <w:tc>
          <w:tcPr>
            <w:tcW w:w="9834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526644" w:rsidRPr="00AD1C4D" w:rsidTr="00C611E3">
        <w:trPr>
          <w:trHeight w:val="111"/>
          <w:jc w:val="center"/>
        </w:trPr>
        <w:tc>
          <w:tcPr>
            <w:tcW w:w="5404" w:type="dxa"/>
            <w:gridSpan w:val="3"/>
            <w:shd w:val="clear" w:color="auto" w:fill="auto"/>
          </w:tcPr>
          <w:p w:rsidR="00526644" w:rsidRPr="00234357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58" w:type="dxa"/>
            <w:vAlign w:val="center"/>
          </w:tcPr>
          <w:p w:rsidR="00526644" w:rsidRPr="002D112A" w:rsidRDefault="00526644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526644" w:rsidRPr="00AD1C4D" w:rsidTr="00C611E3">
        <w:trPr>
          <w:jc w:val="center"/>
        </w:trPr>
        <w:tc>
          <w:tcPr>
            <w:tcW w:w="5404" w:type="dxa"/>
            <w:gridSpan w:val="3"/>
            <w:shd w:val="clear" w:color="auto" w:fill="auto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58" w:type="dxa"/>
            <w:vAlign w:val="center"/>
          </w:tcPr>
          <w:p w:rsidR="00526644" w:rsidRPr="005A6C22" w:rsidRDefault="00526644" w:rsidP="00526644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526644" w:rsidRPr="00AD1C4D" w:rsidTr="00C611E3">
        <w:trPr>
          <w:jc w:val="center"/>
        </w:trPr>
        <w:tc>
          <w:tcPr>
            <w:tcW w:w="5404" w:type="dxa"/>
            <w:gridSpan w:val="3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58" w:type="dxa"/>
            <w:vAlign w:val="center"/>
          </w:tcPr>
          <w:p w:rsidR="00526644" w:rsidRPr="00916322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:rsidR="00526644" w:rsidRPr="00AD1C4D" w:rsidTr="00C611E3">
        <w:trPr>
          <w:jc w:val="center"/>
        </w:trPr>
        <w:tc>
          <w:tcPr>
            <w:tcW w:w="9834" w:type="dxa"/>
            <w:gridSpan w:val="5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526644" w:rsidRPr="00AD1C4D" w:rsidTr="00C611E3">
        <w:trPr>
          <w:jc w:val="center"/>
        </w:trPr>
        <w:tc>
          <w:tcPr>
            <w:tcW w:w="5404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Транспортировочный вес</w:t>
            </w:r>
          </w:p>
        </w:tc>
        <w:tc>
          <w:tcPr>
            <w:tcW w:w="1272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158" w:type="dxa"/>
            <w:vAlign w:val="center"/>
          </w:tcPr>
          <w:p w:rsidR="00526644" w:rsidRPr="004800BA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</w:tr>
      <w:tr w:rsidR="00526644" w:rsidRPr="00AD1C4D" w:rsidTr="00C611E3">
        <w:trPr>
          <w:jc w:val="center"/>
        </w:trPr>
        <w:tc>
          <w:tcPr>
            <w:tcW w:w="5404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</w:tr>
      <w:tr w:rsidR="00526644" w:rsidRPr="00AD1C4D" w:rsidTr="00C611E3">
        <w:trPr>
          <w:jc w:val="center"/>
        </w:trPr>
        <w:tc>
          <w:tcPr>
            <w:tcW w:w="5404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526644" w:rsidRPr="004800BA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</w:tr>
      <w:tr w:rsidR="00526644" w:rsidRPr="00AD1C4D" w:rsidTr="00C611E3">
        <w:trPr>
          <w:jc w:val="center"/>
        </w:trPr>
        <w:tc>
          <w:tcPr>
            <w:tcW w:w="5404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526644" w:rsidRPr="00186ACB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526644" w:rsidRPr="00AD1C4D" w:rsidTr="00C611E3">
        <w:trPr>
          <w:jc w:val="center"/>
        </w:trPr>
        <w:tc>
          <w:tcPr>
            <w:tcW w:w="5404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</w:t>
            </w:r>
          </w:p>
        </w:tc>
      </w:tr>
    </w:tbl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734948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B16FB7" w:rsidRPr="00904E98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FC3CF1">
        <w:rPr>
          <w:sz w:val="22"/>
          <w:szCs w:val="22"/>
        </w:rPr>
        <w:t>RAS-8</w:t>
      </w:r>
      <w:r w:rsidRPr="00B16FB7">
        <w:rPr>
          <w:sz w:val="22"/>
          <w:szCs w:val="22"/>
        </w:rPr>
        <w:t>FSXNME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16FB7" w:rsidRPr="00297BFA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16FB7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16FB7" w:rsidRDefault="00B16FB7" w:rsidP="00B16FB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16FB7" w:rsidRPr="00A067DB" w:rsidRDefault="00FC3CF1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RAS-8</w:t>
      </w:r>
      <w:r w:rsidR="00B16FB7" w:rsidRPr="00B16FB7">
        <w:rPr>
          <w:sz w:val="22"/>
          <w:szCs w:val="22"/>
        </w:rPr>
        <w:t>FSXNME</w:t>
      </w:r>
      <w:r w:rsidR="00B16FB7">
        <w:rPr>
          <w:sz w:val="22"/>
          <w:szCs w:val="22"/>
        </w:rPr>
        <w:t xml:space="preserve"> является универсальным наружным</w:t>
      </w:r>
      <w:r w:rsidR="00B16FB7" w:rsidRPr="00227DAA">
        <w:rPr>
          <w:sz w:val="22"/>
          <w:szCs w:val="22"/>
        </w:rPr>
        <w:t xml:space="preserve"> блок</w:t>
      </w:r>
      <w:r w:rsidR="00B16FB7">
        <w:rPr>
          <w:sz w:val="22"/>
          <w:szCs w:val="22"/>
        </w:rPr>
        <w:t xml:space="preserve">ом серии </w:t>
      </w:r>
      <w:r w:rsidR="00B16FB7" w:rsidRPr="003B76D5">
        <w:rPr>
          <w:sz w:val="22"/>
          <w:szCs w:val="22"/>
        </w:rPr>
        <w:t>Set Free Mini</w:t>
      </w:r>
      <w:r w:rsidR="00B16FB7" w:rsidRPr="00227DAA">
        <w:rPr>
          <w:sz w:val="22"/>
          <w:szCs w:val="22"/>
        </w:rPr>
        <w:t xml:space="preserve"> </w:t>
      </w:r>
      <w:r w:rsidR="00B16FB7">
        <w:rPr>
          <w:sz w:val="22"/>
          <w:szCs w:val="22"/>
        </w:rPr>
        <w:t>и может применяться как в системе двухтрубной, так и в системе</w:t>
      </w:r>
      <w:r w:rsidR="00B16FB7" w:rsidRPr="00A067DB">
        <w:rPr>
          <w:sz w:val="22"/>
          <w:szCs w:val="22"/>
        </w:rPr>
        <w:t xml:space="preserve"> с рекуперацией тепла</w:t>
      </w:r>
      <w:r w:rsidR="00B16FB7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r w:rsidRPr="005B1FD7">
        <w:rPr>
          <w:sz w:val="22"/>
          <w:szCs w:val="22"/>
        </w:rPr>
        <w:t>Set Free mini занимают меньшие площади при монтаже оборудования, а так же могут монтироваться на стене здания.</w:t>
      </w:r>
    </w:p>
    <w:p w:rsidR="00B16FB7" w:rsidRPr="005B1FD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C752A">
        <w:rPr>
          <w:sz w:val="22"/>
          <w:szCs w:val="22"/>
        </w:rPr>
        <w:t>Наружные блоки SET FREE mini спроектированы с возможностью монтажа оборудования внутри здания. Вентиляторы с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инверторным приводом имеют внешний статический напор до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30 Па, что позволяет выполнять монтаж оборудования, не нарушая архитектуру здания.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B16FB7" w:rsidRPr="007A1BDF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7A1BDF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B16FB7" w:rsidRPr="00173F04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B16FB7" w:rsidRPr="002C7A3B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B16FB7" w:rsidRPr="002E2B87" w:rsidRDefault="00B16FB7" w:rsidP="00B16FB7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B16FB7" w:rsidRDefault="00B16FB7" w:rsidP="00B16FB7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B16FB7" w:rsidRPr="002C7A3B" w:rsidRDefault="00B16FB7" w:rsidP="00B16FB7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7349491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C3CF1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</w:t>
      </w:r>
      <w:r w:rsidR="001C7C50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1C7C50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72515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95445" cy="3044190"/>
            <wp:effectExtent l="0" t="0" r="0" b="381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445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734949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тенистом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солнечных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лучей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высоких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ровный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нивелированный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достаточно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прочный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устанавливается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веранде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произойти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замерзать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утрам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низких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температурах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Поэтому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избегать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дренажной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системы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людей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избежать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скольжения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Избегайте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сезонный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ветер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вентилятор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забудьте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монтажником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выброс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воздуха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беспокоили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соседей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среду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установлен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ограниченным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доступом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широкого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круга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лиц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>
        <w:rPr>
          <w:sz w:val="22"/>
          <w:szCs w:val="22"/>
        </w:rPr>
        <w:t>: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numPr>
          <w:ilvl w:val="0"/>
          <w:numId w:val="2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FA7A5C" w:rsidRDefault="00FA7A5C" w:rsidP="00FA7A5C">
      <w:pPr>
        <w:numPr>
          <w:ilvl w:val="0"/>
          <w:numId w:val="2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каждая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ножка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могла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(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принимать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внимание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стрессовую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усталость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работы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>);</w:t>
      </w:r>
    </w:p>
    <w:p w:rsidR="00FA7A5C" w:rsidRDefault="00FA7A5C" w:rsidP="00FA7A5C">
      <w:pPr>
        <w:numPr>
          <w:ilvl w:val="0"/>
          <w:numId w:val="2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Подвесьте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показано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2.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571115" cy="2151380"/>
            <wp:effectExtent l="0" t="0" r="635" b="1270"/>
            <wp:docPr id="79" name="Рисунок 79" descr="к ст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 стене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11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70145" cy="1010920"/>
            <wp:effectExtent l="0" t="0" r="1905" b="0"/>
            <wp:docPr id="78" name="Рисунок 78" descr="размеры для подвеш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змеры для подвешивания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145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0B7F96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 xml:space="preserve"> Подвешивание блока</w:t>
      </w:r>
      <w:r>
        <w:rPr>
          <w:sz w:val="22"/>
          <w:szCs w:val="22"/>
        </w:rPr>
        <w:t>: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EC6EB8" w:rsidRDefault="00FA7A5C" w:rsidP="00FA7A5C">
      <w:pPr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FA7A5C" w:rsidRDefault="00FA7A5C" w:rsidP="00FA7A5C">
      <w:pPr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). </w:t>
      </w:r>
    </w:p>
    <w:p w:rsidR="00FA7A5C" w:rsidRPr="00EC6EB8" w:rsidRDefault="00FA7A5C" w:rsidP="00FA7A5C">
      <w:pPr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Подвесьте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</w:t>
      </w:r>
      <w:r w:rsidRPr="00EC6EB8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как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показано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3</w:t>
      </w:r>
      <w:r w:rsidRPr="00EC6EB8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473960" cy="2270125"/>
            <wp:effectExtent l="0" t="0" r="2540" b="0"/>
            <wp:docPr id="77" name="Рисунок 77" descr="подвеши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двешивание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0B7F96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570ACB" w:rsidRDefault="00FA7A5C" w:rsidP="00FA7A5C">
      <w:pPr>
        <w:ind w:firstLine="720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наклонялся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вибрировал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шумел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упал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Рассчитайте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сопротивление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землетрясению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убедиться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прочности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кабелей</w:t>
      </w:r>
      <w:r w:rsidRPr="00570ACB">
        <w:rPr>
          <w:sz w:val="22"/>
          <w:szCs w:val="22"/>
        </w:rPr>
        <w:t xml:space="preserve"> (</w:t>
      </w:r>
      <w:r w:rsidRPr="00570ACB">
        <w:rPr>
          <w:rFonts w:hint="eastAsia"/>
          <w:sz w:val="22"/>
          <w:szCs w:val="22"/>
        </w:rPr>
        <w:t>поставляемых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), </w:t>
      </w: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выполняется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существует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большая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вероятность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появления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использовании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закрепите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четыре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конца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передней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>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FA7A5C" w:rsidRDefault="00FA7A5C" w:rsidP="00FA7A5C">
      <w:pPr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1843" w:hanging="774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без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зданий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>
        <w:rPr>
          <w:sz w:val="22"/>
          <w:szCs w:val="22"/>
        </w:rPr>
        <w:t>;</w:t>
      </w:r>
    </w:p>
    <w:p w:rsidR="00FA7A5C" w:rsidRDefault="00FA7A5C" w:rsidP="00FA7A5C">
      <w:pPr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Выберите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такое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место</w:t>
      </w:r>
      <w:r w:rsidRPr="00161B1C">
        <w:rPr>
          <w:sz w:val="22"/>
          <w:szCs w:val="22"/>
        </w:rPr>
        <w:t xml:space="preserve">, </w:t>
      </w:r>
      <w:r w:rsidRPr="00161B1C">
        <w:rPr>
          <w:rFonts w:hint="eastAsia"/>
          <w:sz w:val="22"/>
          <w:szCs w:val="22"/>
        </w:rPr>
        <w:t>где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стороны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или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будут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подвергаться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сильному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ветру</w:t>
      </w:r>
      <w:r w:rsidRPr="00161B1C">
        <w:rPr>
          <w:sz w:val="22"/>
          <w:szCs w:val="22"/>
        </w:rPr>
        <w:t xml:space="preserve">. </w:t>
      </w:r>
    </w:p>
    <w:p w:rsidR="00FA7A5C" w:rsidRPr="00161B1C" w:rsidRDefault="00FA7A5C" w:rsidP="00FA7A5C">
      <w:pPr>
        <w:ind w:firstLine="720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Когда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подвергается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воздействию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сильного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ветра</w:t>
      </w:r>
      <w:r w:rsidRPr="00161B1C">
        <w:rPr>
          <w:sz w:val="22"/>
          <w:szCs w:val="22"/>
        </w:rPr>
        <w:t>: с</w:t>
      </w:r>
      <w:r w:rsidRPr="00161B1C">
        <w:rPr>
          <w:rFonts w:hint="eastAsia"/>
          <w:sz w:val="22"/>
          <w:szCs w:val="22"/>
        </w:rPr>
        <w:t>ильный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прямой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ветер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может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значительно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ограничить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воздушный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поток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отрицательно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повлиять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работу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блока</w:t>
      </w:r>
      <w:r w:rsidRPr="00161B1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734950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7B2CEF" w:rsidRPr="008D6770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7B2CEF" w:rsidRPr="006C7EEC" w:rsidRDefault="007B2CEF" w:rsidP="007B2CEF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AE6511">
        <w:rPr>
          <w:sz w:val="22"/>
          <w:szCs w:val="22"/>
        </w:rPr>
        <w:t>блока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7349519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D487A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6D487A">
        <w:rPr>
          <w:sz w:val="20"/>
          <w:szCs w:val="20"/>
        </w:rPr>
        <w:t xml:space="preserve"> 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7349524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E6DD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120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CE6DD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4680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4680E" w:rsidRPr="00F312E9" w:rsidRDefault="0094680E" w:rsidP="0094680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</w:t>
            </w:r>
            <w:r>
              <w:rPr>
                <w:sz w:val="22"/>
                <w:szCs w:val="22"/>
              </w:rPr>
              <w:t xml:space="preserve"> газовых </w:t>
            </w:r>
            <w:r w:rsidRPr="00EA0C0B">
              <w:rPr>
                <w:sz w:val="22"/>
                <w:szCs w:val="22"/>
              </w:rPr>
              <w:t>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 xml:space="preserve">OD19,05 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 xml:space="preserve"> I</w:t>
            </w:r>
            <w:r w:rsidRPr="00EA0C0B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15,88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4680E" w:rsidRPr="007B2CEF" w:rsidRDefault="0094680E" w:rsidP="009468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4680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4680E" w:rsidRPr="00F312E9" w:rsidRDefault="0094680E" w:rsidP="0094680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7B2CEF">
              <w:rPr>
                <w:rFonts w:hint="eastAsia"/>
                <w:sz w:val="22"/>
                <w:szCs w:val="22"/>
              </w:rPr>
              <w:t>Декларация</w:t>
            </w:r>
            <w:r w:rsidRPr="007B2CEF">
              <w:rPr>
                <w:sz w:val="22"/>
                <w:szCs w:val="22"/>
              </w:rPr>
              <w:t xml:space="preserve"> </w:t>
            </w:r>
            <w:r w:rsidRPr="007B2CEF">
              <w:rPr>
                <w:rFonts w:hint="eastAsia"/>
                <w:sz w:val="22"/>
                <w:szCs w:val="22"/>
              </w:rPr>
              <w:t>соответстви</w:t>
            </w:r>
            <w:r>
              <w:rPr>
                <w:rFonts w:hint="eastAsia"/>
                <w:sz w:val="22"/>
                <w:szCs w:val="22"/>
              </w:rPr>
              <w:t>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4680E" w:rsidRPr="00F312E9" w:rsidRDefault="0094680E" w:rsidP="009468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4680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4680E" w:rsidRPr="00F312E9" w:rsidRDefault="0094680E" w:rsidP="0094680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B2CEF">
              <w:rPr>
                <w:rFonts w:hint="eastAsia"/>
                <w:sz w:val="22"/>
                <w:szCs w:val="22"/>
              </w:rPr>
              <w:t>Прозрачная</w:t>
            </w:r>
            <w:r w:rsidRPr="007B2CEF">
              <w:rPr>
                <w:sz w:val="22"/>
                <w:szCs w:val="22"/>
              </w:rPr>
              <w:t xml:space="preserve"> </w:t>
            </w:r>
            <w:r w:rsidRPr="007B2CEF">
              <w:rPr>
                <w:rFonts w:hint="eastAsia"/>
                <w:sz w:val="22"/>
                <w:szCs w:val="22"/>
              </w:rPr>
              <w:t>этикетка</w:t>
            </w:r>
            <w:r>
              <w:rPr>
                <w:sz w:val="22"/>
                <w:szCs w:val="22"/>
              </w:rPr>
              <w:t xml:space="preserve"> для информации о хладагенте</w:t>
            </w:r>
            <w:bookmarkStart w:id="31" w:name="_GoBack"/>
            <w:bookmarkEnd w:id="31"/>
          </w:p>
        </w:tc>
        <w:tc>
          <w:tcPr>
            <w:tcW w:w="1736" w:type="dxa"/>
            <w:shd w:val="clear" w:color="auto" w:fill="auto"/>
            <w:vAlign w:val="center"/>
          </w:tcPr>
          <w:p w:rsidR="0094680E" w:rsidRPr="00F312E9" w:rsidRDefault="0094680E" w:rsidP="009468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4680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4680E" w:rsidRPr="00F312E9" w:rsidRDefault="0094680E" w:rsidP="0094680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 с инструкцией</w:t>
            </w:r>
            <w:r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4680E" w:rsidRPr="00F312E9" w:rsidRDefault="0094680E" w:rsidP="009468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4680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4680E" w:rsidRPr="00F312E9" w:rsidRDefault="0094680E" w:rsidP="0094680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4680E" w:rsidRDefault="0094680E" w:rsidP="009468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2" w:name="_Toc85529575"/>
      <w:bookmarkStart w:id="33" w:name="_Toc85727935"/>
      <w:bookmarkStart w:id="34" w:name="_Ref87349528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2"/>
      <w:bookmarkEnd w:id="33"/>
      <w:bookmarkEnd w:id="3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85529576"/>
      <w:bookmarkStart w:id="36" w:name="_Toc85727936"/>
      <w:bookmarkStart w:id="37" w:name="_Ref87349532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5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5"/>
      <w:bookmarkEnd w:id="36"/>
      <w:bookmarkEnd w:id="37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9009DC" w:rsidP="009009DC">
      <w:pPr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>
            <wp:extent cx="4550410" cy="7056755"/>
            <wp:effectExtent l="0" t="0" r="2540" b="0"/>
            <wp:docPr id="87" name="Рисунок 87" descr="габариты 8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габариты 8_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10" cy="705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9009DC">
        <w:rPr>
          <w:bCs/>
          <w:color w:val="000000"/>
          <w:sz w:val="20"/>
          <w:szCs w:val="20"/>
        </w:rPr>
        <w:t xml:space="preserve"> 5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8" w:name="_Toc85529577"/>
      <w:bookmarkStart w:id="39" w:name="_Toc85727937"/>
      <w:bookmarkStart w:id="40" w:name="_Ref87349538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6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8"/>
      <w:bookmarkEnd w:id="39"/>
      <w:bookmarkEnd w:id="40"/>
    </w:p>
    <w:p w:rsidR="00EA6703" w:rsidRPr="00590494" w:rsidRDefault="00EA6703" w:rsidP="00EA6703"/>
    <w:p w:rsidR="00EA6703" w:rsidRPr="00590494" w:rsidRDefault="00EA6703" w:rsidP="00EA6703"/>
    <w:p w:rsidR="00EA6703" w:rsidRPr="00847FF3" w:rsidRDefault="009009DC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723255" cy="7228840"/>
            <wp:effectExtent l="0" t="0" r="0" b="0"/>
            <wp:docPr id="88" name="Рисунок 88" descr="взрыв_схема 8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взрыв_схема 8_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722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009DC">
        <w:rPr>
          <w:bCs/>
          <w:color w:val="000000"/>
          <w:sz w:val="20"/>
          <w:szCs w:val="20"/>
        </w:rPr>
        <w:t>6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489886373"/>
      <w:bookmarkStart w:id="42" w:name="_Ref75275475"/>
      <w:bookmarkStart w:id="43" w:name="_Toc85529578"/>
      <w:bookmarkStart w:id="44" w:name="_Toc85727938"/>
      <w:bookmarkStart w:id="45" w:name="_Ref8734954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1"/>
      <w:bookmarkEnd w:id="42"/>
      <w:bookmarkEnd w:id="43"/>
      <w:bookmarkEnd w:id="44"/>
      <w:bookmarkEnd w:id="4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881F45">
        <w:rPr>
          <w:sz w:val="22"/>
          <w:szCs w:val="22"/>
        </w:rPr>
        <w:t>3</w:t>
      </w:r>
      <w:r w:rsidR="00CE6DD4">
        <w:rPr>
          <w:sz w:val="22"/>
          <w:szCs w:val="22"/>
        </w:rPr>
        <w:t xml:space="preserve"> (</w:t>
      </w:r>
      <w:r w:rsidR="00881F45">
        <w:rPr>
          <w:sz w:val="22"/>
          <w:szCs w:val="22"/>
        </w:rPr>
        <w:t>Три</w:t>
      </w:r>
      <w:r w:rsidR="00CE6DD4">
        <w:rPr>
          <w:sz w:val="22"/>
          <w:szCs w:val="22"/>
        </w:rPr>
        <w:t>) год</w:t>
      </w:r>
      <w:r w:rsidR="00881F45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120ED" w:rsidRDefault="002120ED" w:rsidP="0050033F">
      <w:pPr>
        <w:spacing w:line="360" w:lineRule="auto"/>
        <w:jc w:val="both"/>
      </w:pPr>
    </w:p>
    <w:p w:rsidR="002120ED" w:rsidRDefault="002120E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6" w:name="_Toc489886374"/>
      <w:bookmarkStart w:id="47" w:name="_Toc85529579"/>
      <w:bookmarkStart w:id="48" w:name="_Toc85727939"/>
      <w:bookmarkStart w:id="49" w:name="_Ref8734955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7"/>
      <w:bookmarkEnd w:id="48"/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9"/>
        <w:gridCol w:w="236"/>
        <w:gridCol w:w="3831"/>
        <w:gridCol w:w="236"/>
      </w:tblGrid>
      <w:tr w:rsidR="00EA6703" w:rsidTr="00CE6DD4">
        <w:trPr>
          <w:jc w:val="center"/>
        </w:trPr>
        <w:tc>
          <w:tcPr>
            <w:tcW w:w="4069" w:type="dxa"/>
            <w:vAlign w:val="center"/>
          </w:tcPr>
          <w:p w:rsidR="00EA6703" w:rsidRPr="00913753" w:rsidRDefault="009009DC" w:rsidP="002120ED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CE6DD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FC3CF1" w:rsidP="009009DC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RAS8</w:t>
            </w:r>
            <w:r w:rsidR="009009DC" w:rsidRPr="009009DC">
              <w:rPr>
                <w:b/>
                <w:sz w:val="22"/>
                <w:szCs w:val="22"/>
              </w:rPr>
              <w:t>FSXNME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CE6DD4">
        <w:trPr>
          <w:jc w:val="center"/>
        </w:trPr>
        <w:tc>
          <w:tcPr>
            <w:tcW w:w="4069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5B4E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4680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120ED" w:rsidRDefault="002120E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727940"/>
      <w:bookmarkStart w:id="51" w:name="_Ref8734955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0"/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9"/>
        <w:gridCol w:w="236"/>
        <w:gridCol w:w="3641"/>
        <w:gridCol w:w="426"/>
      </w:tblGrid>
      <w:tr w:rsidR="00EA6703" w:rsidRPr="004E0417" w:rsidTr="00CE6DD4">
        <w:trPr>
          <w:jc w:val="center"/>
        </w:trPr>
        <w:tc>
          <w:tcPr>
            <w:tcW w:w="4069" w:type="dxa"/>
            <w:vAlign w:val="center"/>
          </w:tcPr>
          <w:p w:rsidR="00EA6703" w:rsidRPr="004E0417" w:rsidRDefault="007B751F" w:rsidP="002120ED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CE6DD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FC3CF1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RAS8</w:t>
            </w:r>
            <w:r w:rsidR="007B751F" w:rsidRPr="009009DC">
              <w:rPr>
                <w:b/>
                <w:sz w:val="22"/>
                <w:szCs w:val="22"/>
              </w:rPr>
              <w:t>FSXNME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CE6DD4">
        <w:trPr>
          <w:jc w:val="center"/>
        </w:trPr>
        <w:tc>
          <w:tcPr>
            <w:tcW w:w="4069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E6DD4" w:rsidRDefault="00CE6DD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2" w:name="_Toc85529581"/>
      <w:bookmarkStart w:id="53" w:name="_Toc85727941"/>
      <w:bookmarkStart w:id="54" w:name="_Ref87349563"/>
      <w:r w:rsidRPr="008542FB">
        <w:rPr>
          <w:rFonts w:ascii="Times New Roman" w:hAnsi="Times New Roman"/>
          <w:sz w:val="28"/>
          <w:szCs w:val="28"/>
        </w:rPr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2"/>
      <w:bookmarkEnd w:id="53"/>
      <w:bookmarkEnd w:id="5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lastRenderedPageBreak/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85529582"/>
      <w:bookmarkStart w:id="56" w:name="_Toc85727942"/>
      <w:bookmarkStart w:id="57" w:name="_Ref87349567"/>
      <w:r w:rsidRPr="008542FB">
        <w:rPr>
          <w:rFonts w:ascii="Times New Roman" w:hAnsi="Times New Roman"/>
          <w:sz w:val="28"/>
          <w:szCs w:val="28"/>
        </w:rPr>
        <w:t>9. Сведения об утилизации</w:t>
      </w:r>
      <w:bookmarkEnd w:id="55"/>
      <w:bookmarkEnd w:id="56"/>
      <w:bookmarkEnd w:id="5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Toc85529583"/>
      <w:bookmarkStart w:id="59" w:name="_Toc85727943"/>
      <w:bookmarkStart w:id="60" w:name="_Ref873495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8"/>
      <w:bookmarkEnd w:id="59"/>
      <w:bookmarkEnd w:id="6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2A75EE" w:rsidRPr="00715349" w:rsidRDefault="002A75EE" w:rsidP="002A75EE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2A75EE" w:rsidRPr="00715349" w:rsidRDefault="002A75EE" w:rsidP="002A75EE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2A75EE" w:rsidRPr="00715349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2A75EE" w:rsidRPr="00715349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2A75EE" w:rsidRPr="00715349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2A75EE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2A75EE" w:rsidRPr="00152FCB" w:rsidRDefault="002A75EE" w:rsidP="002A75EE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2A75EE" w:rsidRDefault="002A75EE" w:rsidP="002A75EE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2A75EE" w:rsidRPr="00AC1D78" w:rsidRDefault="002A75EE" w:rsidP="002A75EE">
      <w:pPr>
        <w:ind w:left="720"/>
        <w:jc w:val="both"/>
        <w:rPr>
          <w:sz w:val="22"/>
          <w:szCs w:val="22"/>
        </w:rPr>
      </w:pP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2A75EE" w:rsidRPr="006C7EEC" w:rsidRDefault="002A75EE" w:rsidP="002A75EE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2A75EE" w:rsidRPr="006C7EEC" w:rsidRDefault="002A75EE" w:rsidP="002A75EE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2A75EE" w:rsidRPr="006C7EEC" w:rsidRDefault="002A75EE" w:rsidP="002A75EE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2A75EE" w:rsidRPr="00E75370" w:rsidRDefault="002A75EE" w:rsidP="002A75EE">
      <w:pPr>
        <w:autoSpaceDE w:val="0"/>
        <w:autoSpaceDN w:val="0"/>
        <w:adjustRightInd w:val="0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герметичность - заполнение </w:t>
      </w:r>
      <w:r w:rsidRPr="006C7EEC">
        <w:rPr>
          <w:sz w:val="22"/>
          <w:szCs w:val="22"/>
        </w:rPr>
        <w:lastRenderedPageBreak/>
        <w:t>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2A75EE" w:rsidRDefault="002A75EE" w:rsidP="002A75EE">
      <w:pPr>
        <w:autoSpaceDE w:val="0"/>
        <w:autoSpaceDN w:val="0"/>
        <w:adjustRightInd w:val="0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2A75EE" w:rsidRPr="006C7EEC" w:rsidRDefault="002A75EE" w:rsidP="002A75EE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2A75EE" w:rsidRPr="006C7EEC" w:rsidRDefault="002A75EE" w:rsidP="002A75EE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оборудования расположены вблизи линиий электропитания</w:t>
      </w:r>
    </w:p>
    <w:p w:rsidR="002A75EE" w:rsidRDefault="002A75EE" w:rsidP="002A75EE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2A75EE" w:rsidRPr="006C7EEC" w:rsidRDefault="002A75EE" w:rsidP="002A75EE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2A75EE" w:rsidRPr="00E75370" w:rsidRDefault="002A75EE" w:rsidP="002A75EE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2A75EE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2A75EE" w:rsidRPr="00014906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2A75EE" w:rsidRPr="00E75370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2A75EE" w:rsidRPr="00FC069A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2A75EE" w:rsidRPr="00E75370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2A75EE" w:rsidRPr="00E75370" w:rsidRDefault="002A75EE" w:rsidP="002A75EE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2A75EE" w:rsidRPr="00E75370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2A75EE" w:rsidRPr="00E75370" w:rsidRDefault="002A75EE" w:rsidP="002A75E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2A75EE" w:rsidRPr="00E75370" w:rsidRDefault="002A75EE" w:rsidP="002A75E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2A75EE" w:rsidRPr="00E75370" w:rsidRDefault="002A75EE" w:rsidP="002A75EE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Toc85727944"/>
      <w:bookmarkStart w:id="63" w:name="_Ref873495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4" w:name="_Toc489886376"/>
      <w:bookmarkStart w:id="65" w:name="_Ref75275862"/>
      <w:bookmarkStart w:id="6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C611E3"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85727945"/>
      <w:bookmarkStart w:id="68" w:name="_Ref87349587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489886377"/>
      <w:bookmarkStart w:id="70" w:name="_Ref75275866"/>
      <w:bookmarkStart w:id="71" w:name="_Toc85529586"/>
      <w:bookmarkStart w:id="72" w:name="_Toc85727946"/>
      <w:bookmarkStart w:id="73" w:name="_Ref873495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489886378"/>
      <w:bookmarkStart w:id="75" w:name="_Ref75275870"/>
      <w:bookmarkStart w:id="76" w:name="_Toc85529587"/>
      <w:bookmarkStart w:id="77" w:name="_Toc85727947"/>
      <w:bookmarkStart w:id="78" w:name="_Ref87349608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9" w:name="_Toc489886379"/>
      <w:bookmarkStart w:id="80" w:name="_Ref75275874"/>
      <w:bookmarkStart w:id="81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2" w:name="_Toc85727948"/>
      <w:bookmarkStart w:id="83" w:name="_Ref8734961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9"/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Toc85727949"/>
      <w:bookmarkStart w:id="88" w:name="_Ref8734962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Toc85727950"/>
      <w:bookmarkStart w:id="90" w:name="_Ref8734962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Toc85727951"/>
      <w:bookmarkStart w:id="95" w:name="_Ref873496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Ref75275894"/>
      <w:bookmarkStart w:id="97" w:name="_Toc85529592"/>
      <w:bookmarkStart w:id="98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85529593"/>
      <w:bookmarkStart w:id="100" w:name="_Toc85727953"/>
      <w:bookmarkStart w:id="101" w:name="_Ref8734964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9"/>
      <w:bookmarkEnd w:id="100"/>
      <w:bookmarkEnd w:id="10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8C67DE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8C67D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8C67D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8C67D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8C67DE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8C67DE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8C67DE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8C67D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8C67D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8C67DE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8C67D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8C67D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8C67DE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8C67DE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8C67DE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8C67DE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CA4B60" w:rsidRPr="003B1DD4" w:rsidRDefault="00CA4B60" w:rsidP="008C67DE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CA4B60" w:rsidRPr="003B1DD4" w:rsidRDefault="00CA4B60" w:rsidP="008C67DE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2" w:name="_Toc85529594"/>
      <w:bookmarkStart w:id="103" w:name="_Toc85727954"/>
      <w:bookmarkStart w:id="104" w:name="_Ref87349652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2"/>
      <w:bookmarkEnd w:id="103"/>
      <w:bookmarkEnd w:id="10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5" w:name="_Toc85727955"/>
      <w:bookmarkStart w:id="106" w:name="_Ref87349657"/>
      <w:bookmarkStart w:id="10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5"/>
      <w:bookmarkEnd w:id="106"/>
    </w:p>
    <w:bookmarkEnd w:id="107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Pr="008C67DE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67DE">
        <w:rPr>
          <w:rFonts w:hint="eastAsia"/>
          <w:sz w:val="22"/>
          <w:szCs w:val="22"/>
        </w:rPr>
        <w:t>Перед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распаковкой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переместите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продукт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как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можно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ближе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к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месту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установки</w:t>
      </w:r>
      <w:r w:rsidRPr="008C67DE">
        <w:rPr>
          <w:sz w:val="22"/>
          <w:szCs w:val="22"/>
        </w:rPr>
        <w:t xml:space="preserve">. </w:t>
      </w:r>
      <w:r w:rsidRPr="008C67DE">
        <w:rPr>
          <w:rFonts w:hint="eastAsia"/>
          <w:sz w:val="22"/>
          <w:szCs w:val="22"/>
        </w:rPr>
        <w:t>Не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размещайте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никакие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материалы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на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поверхности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продукта</w:t>
      </w:r>
      <w:r w:rsidRPr="008C67DE">
        <w:rPr>
          <w:sz w:val="22"/>
          <w:szCs w:val="22"/>
        </w:rPr>
        <w:t xml:space="preserve">. </w:t>
      </w:r>
    </w:p>
    <w:p w:rsidR="00A5473F" w:rsidRPr="008C67DE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67DE">
        <w:rPr>
          <w:rFonts w:hint="eastAsia"/>
          <w:sz w:val="22"/>
          <w:szCs w:val="22"/>
        </w:rPr>
        <w:t>При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использовании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подъемного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крана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применяйте</w:t>
      </w:r>
      <w:r w:rsidRPr="008C67DE">
        <w:rPr>
          <w:sz w:val="22"/>
          <w:szCs w:val="22"/>
        </w:rPr>
        <w:t xml:space="preserve"> 4 </w:t>
      </w:r>
      <w:r w:rsidRPr="008C67DE">
        <w:rPr>
          <w:rFonts w:hint="eastAsia"/>
          <w:sz w:val="22"/>
          <w:szCs w:val="22"/>
        </w:rPr>
        <w:t>троса</w:t>
      </w:r>
      <w:r w:rsidRPr="008C67DE">
        <w:rPr>
          <w:sz w:val="22"/>
          <w:szCs w:val="22"/>
        </w:rPr>
        <w:t xml:space="preserve">. </w:t>
      </w:r>
    </w:p>
    <w:p w:rsidR="00A5473F" w:rsidRPr="008C67DE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67DE">
        <w:rPr>
          <w:rFonts w:hint="eastAsia"/>
          <w:sz w:val="22"/>
          <w:szCs w:val="22"/>
        </w:rPr>
        <w:t>При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подвешивании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блока</w:t>
      </w:r>
      <w:r w:rsidRPr="008C67DE">
        <w:rPr>
          <w:sz w:val="22"/>
          <w:szCs w:val="22"/>
        </w:rPr>
        <w:t xml:space="preserve">, </w:t>
      </w:r>
      <w:r w:rsidRPr="008C67DE">
        <w:rPr>
          <w:rFonts w:hint="eastAsia"/>
          <w:sz w:val="22"/>
          <w:szCs w:val="22"/>
        </w:rPr>
        <w:t>убедитесь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в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его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равновесии</w:t>
      </w:r>
      <w:r w:rsidRPr="008C67DE">
        <w:rPr>
          <w:sz w:val="22"/>
          <w:szCs w:val="22"/>
        </w:rPr>
        <w:t xml:space="preserve">, </w:t>
      </w:r>
      <w:r w:rsidRPr="008C67DE">
        <w:rPr>
          <w:rFonts w:hint="eastAsia"/>
          <w:sz w:val="22"/>
          <w:szCs w:val="22"/>
        </w:rPr>
        <w:t>проверьте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безопасность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поднимайте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постепенно</w:t>
      </w:r>
      <w:r w:rsidRPr="008C67DE">
        <w:rPr>
          <w:sz w:val="22"/>
          <w:szCs w:val="22"/>
        </w:rPr>
        <w:t xml:space="preserve">. </w:t>
      </w:r>
      <w:r w:rsidRPr="008C67DE">
        <w:rPr>
          <w:rFonts w:hint="eastAsia"/>
          <w:sz w:val="22"/>
          <w:szCs w:val="22"/>
        </w:rPr>
        <w:t>В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перемещении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устройства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должны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принимать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участие</w:t>
      </w:r>
      <w:r w:rsidRPr="008C67DE">
        <w:rPr>
          <w:sz w:val="22"/>
          <w:szCs w:val="22"/>
        </w:rPr>
        <w:t xml:space="preserve"> 2 </w:t>
      </w:r>
      <w:r w:rsidRPr="008C67DE">
        <w:rPr>
          <w:rFonts w:hint="eastAsia"/>
          <w:sz w:val="22"/>
          <w:szCs w:val="22"/>
        </w:rPr>
        <w:t>или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более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человека</w:t>
      </w:r>
      <w:r w:rsidRPr="008C67DE">
        <w:rPr>
          <w:sz w:val="22"/>
          <w:szCs w:val="22"/>
        </w:rPr>
        <w:t xml:space="preserve">. </w:t>
      </w:r>
      <w:r w:rsidRPr="008C67DE">
        <w:rPr>
          <w:rFonts w:hint="eastAsia"/>
          <w:sz w:val="22"/>
          <w:szCs w:val="22"/>
        </w:rPr>
        <w:t>Не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удаляйте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упаковочные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материалы</w:t>
      </w:r>
      <w:r w:rsidRPr="008C67DE">
        <w:rPr>
          <w:sz w:val="22"/>
          <w:szCs w:val="22"/>
        </w:rPr>
        <w:t>.</w:t>
      </w:r>
    </w:p>
    <w:p w:rsidR="00A5473F" w:rsidRPr="008C67DE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67DE">
        <w:rPr>
          <w:rFonts w:hint="eastAsia"/>
          <w:sz w:val="22"/>
          <w:szCs w:val="22"/>
        </w:rPr>
        <w:t>Подвесьте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блок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вместе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с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упаковкой</w:t>
      </w:r>
      <w:r w:rsidRPr="008C67DE">
        <w:rPr>
          <w:sz w:val="22"/>
          <w:szCs w:val="22"/>
        </w:rPr>
        <w:t xml:space="preserve">, </w:t>
      </w:r>
      <w:r w:rsidRPr="008C67DE">
        <w:rPr>
          <w:rFonts w:hint="eastAsia"/>
          <w:sz w:val="22"/>
          <w:szCs w:val="22"/>
        </w:rPr>
        <w:t>используя</w:t>
      </w:r>
      <w:r w:rsidRPr="008C67DE">
        <w:rPr>
          <w:sz w:val="22"/>
          <w:szCs w:val="22"/>
        </w:rPr>
        <w:t xml:space="preserve"> 2 </w:t>
      </w:r>
      <w:r w:rsidRPr="008C67DE">
        <w:rPr>
          <w:rFonts w:hint="eastAsia"/>
          <w:sz w:val="22"/>
          <w:szCs w:val="22"/>
        </w:rPr>
        <w:t>веревки</w:t>
      </w:r>
      <w:r w:rsidRPr="008C67DE">
        <w:rPr>
          <w:sz w:val="22"/>
          <w:szCs w:val="22"/>
        </w:rPr>
        <w:t xml:space="preserve">, как показано на рисунке 7. </w:t>
      </w:r>
      <w:r w:rsidRPr="008C67DE">
        <w:rPr>
          <w:rFonts w:hint="eastAsia"/>
          <w:sz w:val="22"/>
          <w:szCs w:val="22"/>
        </w:rPr>
        <w:t>В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целях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безопасности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убедитесь</w:t>
      </w:r>
      <w:r w:rsidRPr="008C67DE">
        <w:rPr>
          <w:sz w:val="22"/>
          <w:szCs w:val="22"/>
        </w:rPr>
        <w:t xml:space="preserve">, </w:t>
      </w:r>
      <w:r w:rsidRPr="008C67DE">
        <w:rPr>
          <w:rFonts w:hint="eastAsia"/>
          <w:sz w:val="22"/>
          <w:szCs w:val="22"/>
        </w:rPr>
        <w:t>что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наружный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блок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поднимается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плавно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ровно</w:t>
      </w:r>
      <w:r w:rsidRPr="008C67DE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2495" cy="2270125"/>
            <wp:effectExtent l="0" t="0" r="1905" b="0"/>
            <wp:docPr id="89" name="Рисунок 89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A5473F" w:rsidRPr="00734E09" w:rsidRDefault="00A5473F" w:rsidP="00A5473F">
      <w:pPr>
        <w:jc w:val="center"/>
        <w:outlineLvl w:val="0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>
        <w:rPr>
          <w:bCs/>
          <w:sz w:val="20"/>
          <w:szCs w:val="20"/>
          <w:lang w:val="en-US"/>
        </w:rPr>
        <w:t>7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8" w:name="_Toc85529595"/>
      <w:bookmarkStart w:id="109" w:name="_Toc85727956"/>
      <w:bookmarkStart w:id="110" w:name="_Ref87349663"/>
      <w:bookmarkStart w:id="111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8"/>
      <w:bookmarkEnd w:id="109"/>
      <w:bookmarkEnd w:id="110"/>
    </w:p>
    <w:bookmarkEnd w:id="111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489886385"/>
      <w:bookmarkStart w:id="113" w:name="_Ref75275917"/>
      <w:bookmarkStart w:id="114" w:name="_Toc85529596"/>
      <w:bookmarkStart w:id="115" w:name="_Toc85727957"/>
      <w:bookmarkStart w:id="116" w:name="_Ref87349668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2"/>
      <w:bookmarkEnd w:id="113"/>
      <w:bookmarkEnd w:id="114"/>
      <w:bookmarkEnd w:id="115"/>
      <w:bookmarkEnd w:id="11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7" w:name="_Toc85529597"/>
      <w:bookmarkStart w:id="118" w:name="_Toc85727958"/>
      <w:bookmarkStart w:id="119" w:name="_Ref87349671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7"/>
      <w:bookmarkEnd w:id="118"/>
      <w:bookmarkEnd w:id="11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0" w:name="_Toc85529598"/>
      <w:bookmarkStart w:id="121" w:name="_Toc85727959"/>
      <w:bookmarkStart w:id="122" w:name="_Ref8734967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0"/>
      <w:bookmarkEnd w:id="121"/>
      <w:bookmarkEnd w:id="12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3" w:name="_Toc489886387"/>
      <w:bookmarkStart w:id="124" w:name="_Ref75275934"/>
      <w:bookmarkStart w:id="125" w:name="_Toc85529599"/>
      <w:bookmarkStart w:id="126" w:name="_Toc85727960"/>
      <w:bookmarkStart w:id="127" w:name="_Ref87349681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3"/>
      <w:bookmarkEnd w:id="124"/>
      <w:bookmarkEnd w:id="125"/>
      <w:bookmarkEnd w:id="126"/>
      <w:bookmarkEnd w:id="127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7DE" w:rsidRDefault="008C67DE">
      <w:r>
        <w:separator/>
      </w:r>
    </w:p>
  </w:endnote>
  <w:endnote w:type="continuationSeparator" w:id="0">
    <w:p w:rsidR="008C67DE" w:rsidRDefault="008C6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7DE" w:rsidRDefault="008C67D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67DE" w:rsidRDefault="008C67D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7DE" w:rsidRDefault="008C67D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C67DE" w:rsidRDefault="008C67D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C67DE" w:rsidRDefault="008C67D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C67DE" w:rsidRDefault="008C67D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7DE" w:rsidRDefault="008C67D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7DE" w:rsidRDefault="008C67D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312420</wp:posOffset>
              </wp:positionH>
              <wp:positionV relativeFrom="page">
                <wp:posOffset>288290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Pr="00D35EE4" w:rsidRDefault="008C67D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C3CF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RAS-8FSXNME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C67DE" w:rsidRPr="00B7687E" w:rsidRDefault="008C67DE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Pr="00ED1531" w:rsidRDefault="008C67D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4680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Pr="00ED1531" w:rsidRDefault="008C67D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67DE" w:rsidRPr="002120ED" w:rsidRDefault="002120E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67DE" w:rsidRPr="009D7031" w:rsidRDefault="008C67DE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8C67DE" w:rsidRPr="0058149E" w:rsidRDefault="008C67D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FC3CF1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 RAS-8</w:t>
                              </w:r>
                              <w:r w:rsidRPr="00FC3CF1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FSXNME</w:t>
                              </w:r>
                            </w:p>
                            <w:p w:rsidR="008C67DE" w:rsidRPr="00AF301F" w:rsidRDefault="008C67D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C67DE" w:rsidRPr="00613EFB" w:rsidRDefault="008C67D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6pt;margin-top:22.7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C67DE" w:rsidRPr="00D35EE4" w:rsidRDefault="008C67D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C3CF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RAS-8FSXNME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C67DE" w:rsidRPr="00B7687E" w:rsidRDefault="008C67DE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C67DE" w:rsidRPr="00ED1531" w:rsidRDefault="008C67D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4680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C67DE" w:rsidRPr="00ED1531" w:rsidRDefault="008C67D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C67DE" w:rsidRPr="002120ED" w:rsidRDefault="002120E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C67DE" w:rsidRPr="009D7031" w:rsidRDefault="008C67DE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8C67DE" w:rsidRPr="0058149E" w:rsidRDefault="008C67D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FC3CF1">
                          <w:rPr>
                            <w:b/>
                            <w:sz w:val="18"/>
                            <w:szCs w:val="18"/>
                          </w:rPr>
                          <w:t>НАЗНАЧЕНИЯ RAS-8</w:t>
                        </w:r>
                        <w:r w:rsidRPr="00FC3CF1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FSXNME</w:t>
                        </w:r>
                      </w:p>
                      <w:p w:rsidR="008C67DE" w:rsidRPr="00AF301F" w:rsidRDefault="008C67D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C67DE" w:rsidRPr="00613EFB" w:rsidRDefault="008C67D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7DE" w:rsidRDefault="008C67D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Pr="00AF301F" w:rsidRDefault="008C67D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4680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Pr="00C64DFA" w:rsidRDefault="008C67DE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FC3CF1">
                                <w:rPr>
                                  <w:b/>
                                  <w:sz w:val="22"/>
                                  <w:szCs w:val="22"/>
                                </w:rPr>
                                <w:t>RAS-8FSXNME</w:t>
                              </w:r>
                              <w:r w:rsidR="00053195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64DF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C67DE" w:rsidRPr="00C23BB2" w:rsidRDefault="008C67DE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C67DE" w:rsidRPr="00EC2FF5" w:rsidRDefault="008C67D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C67DE" w:rsidRPr="00AF301F" w:rsidRDefault="008C67D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4680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C67DE" w:rsidRPr="00C64DFA" w:rsidRDefault="008C67DE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FC3CF1">
                          <w:rPr>
                            <w:b/>
                            <w:sz w:val="22"/>
                            <w:szCs w:val="22"/>
                          </w:rPr>
                          <w:t>RAS-8FSXNME</w:t>
                        </w:r>
                        <w:r w:rsidR="00053195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64DF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C67DE" w:rsidRPr="00C23BB2" w:rsidRDefault="008C67DE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C67DE" w:rsidRPr="00EC2FF5" w:rsidRDefault="008C67D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7DE" w:rsidRDefault="008C67D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Default="008C67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Pr="00AF301F" w:rsidRDefault="008C67D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4680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67DE" w:rsidRPr="00AF301F" w:rsidRDefault="008C67DE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FC3CF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RAS-8FSXNME</w:t>
                              </w:r>
                              <w:r w:rsidR="00053195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9D7031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C67DE" w:rsidRPr="00EC2FF5" w:rsidRDefault="008C67DE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C67DE" w:rsidRDefault="008C67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C67DE" w:rsidRPr="00AF301F" w:rsidRDefault="008C67D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4680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C67DE" w:rsidRPr="00AF301F" w:rsidRDefault="008C67DE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FC3CF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RAS-8FSXNME</w:t>
                        </w:r>
                        <w:r w:rsidR="00053195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9D7031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C67DE" w:rsidRPr="00EC2FF5" w:rsidRDefault="008C67DE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7DE" w:rsidRDefault="008C67DE">
      <w:r>
        <w:separator/>
      </w:r>
    </w:p>
  </w:footnote>
  <w:footnote w:type="continuationSeparator" w:id="0">
    <w:p w:rsidR="008C67DE" w:rsidRDefault="008C6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7DE" w:rsidRDefault="008C67D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67DE" w:rsidRDefault="008C67D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7DE" w:rsidRDefault="008C67DE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7DE" w:rsidRDefault="008C67DE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9"/>
  </w:num>
  <w:num w:numId="3">
    <w:abstractNumId w:val="18"/>
  </w:num>
  <w:num w:numId="4">
    <w:abstractNumId w:val="1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3"/>
  </w:num>
  <w:num w:numId="10">
    <w:abstractNumId w:val="12"/>
  </w:num>
  <w:num w:numId="11">
    <w:abstractNumId w:val="5"/>
  </w:num>
  <w:num w:numId="12">
    <w:abstractNumId w:val="9"/>
  </w:num>
  <w:num w:numId="13">
    <w:abstractNumId w:val="17"/>
  </w:num>
  <w:num w:numId="14">
    <w:abstractNumId w:val="2"/>
  </w:num>
  <w:num w:numId="15">
    <w:abstractNumId w:val="14"/>
  </w:num>
  <w:num w:numId="16">
    <w:abstractNumId w:val="19"/>
  </w:num>
  <w:num w:numId="17">
    <w:abstractNumId w:val="16"/>
  </w:num>
  <w:num w:numId="18">
    <w:abstractNumId w:val="11"/>
  </w:num>
  <w:num w:numId="19">
    <w:abstractNumId w:val="22"/>
  </w:num>
  <w:num w:numId="20">
    <w:abstractNumId w:val="3"/>
  </w:num>
  <w:num w:numId="21">
    <w:abstractNumId w:val="10"/>
  </w:num>
  <w:num w:numId="22">
    <w:abstractNumId w:val="24"/>
  </w:num>
  <w:num w:numId="23">
    <w:abstractNumId w:val="20"/>
  </w:num>
  <w:num w:numId="24">
    <w:abstractNumId w:val="13"/>
  </w:num>
  <w:num w:numId="25">
    <w:abstractNumId w:val="21"/>
  </w:num>
  <w:num w:numId="26">
    <w:abstractNumId w:val="6"/>
  </w:num>
  <w:num w:numId="27">
    <w:abstractNumId w:val="4"/>
  </w:num>
  <w:num w:numId="28">
    <w:abstractNumId w:val="8"/>
  </w:num>
  <w:num w:numId="29">
    <w:abstractNumId w:val="28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37425"/>
    <w:rsid w:val="0004615A"/>
    <w:rsid w:val="00053195"/>
    <w:rsid w:val="00054A54"/>
    <w:rsid w:val="00057BCD"/>
    <w:rsid w:val="00057CBB"/>
    <w:rsid w:val="00073C25"/>
    <w:rsid w:val="000779F8"/>
    <w:rsid w:val="000814C8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116614"/>
    <w:rsid w:val="00117ADC"/>
    <w:rsid w:val="00122066"/>
    <w:rsid w:val="00127EE8"/>
    <w:rsid w:val="001329B4"/>
    <w:rsid w:val="00134453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7C50"/>
    <w:rsid w:val="001D56EC"/>
    <w:rsid w:val="001E2E2E"/>
    <w:rsid w:val="001E45FC"/>
    <w:rsid w:val="001F7544"/>
    <w:rsid w:val="00200C8E"/>
    <w:rsid w:val="00201938"/>
    <w:rsid w:val="002120ED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B1DD4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148E3"/>
    <w:rsid w:val="005230CA"/>
    <w:rsid w:val="00525949"/>
    <w:rsid w:val="00526644"/>
    <w:rsid w:val="00531B53"/>
    <w:rsid w:val="00533AA2"/>
    <w:rsid w:val="005411CB"/>
    <w:rsid w:val="00554566"/>
    <w:rsid w:val="00557D90"/>
    <w:rsid w:val="005615C2"/>
    <w:rsid w:val="00567101"/>
    <w:rsid w:val="0058149E"/>
    <w:rsid w:val="00584062"/>
    <w:rsid w:val="00590895"/>
    <w:rsid w:val="00592BC8"/>
    <w:rsid w:val="005B68E2"/>
    <w:rsid w:val="005B7781"/>
    <w:rsid w:val="005D0574"/>
    <w:rsid w:val="005E1C49"/>
    <w:rsid w:val="005E38BC"/>
    <w:rsid w:val="005E5127"/>
    <w:rsid w:val="00601691"/>
    <w:rsid w:val="0060423E"/>
    <w:rsid w:val="006070F9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1BDF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42788"/>
    <w:rsid w:val="00842C8C"/>
    <w:rsid w:val="00843953"/>
    <w:rsid w:val="00850DCA"/>
    <w:rsid w:val="00851CB0"/>
    <w:rsid w:val="0085316F"/>
    <w:rsid w:val="00866B6E"/>
    <w:rsid w:val="0087148A"/>
    <w:rsid w:val="00872746"/>
    <w:rsid w:val="00876CCF"/>
    <w:rsid w:val="00881F45"/>
    <w:rsid w:val="0088349B"/>
    <w:rsid w:val="0088749B"/>
    <w:rsid w:val="00896986"/>
    <w:rsid w:val="00897EAB"/>
    <w:rsid w:val="008A1F9D"/>
    <w:rsid w:val="008A4FB2"/>
    <w:rsid w:val="008A504E"/>
    <w:rsid w:val="008C67DE"/>
    <w:rsid w:val="008D09DC"/>
    <w:rsid w:val="008D1693"/>
    <w:rsid w:val="008E0B73"/>
    <w:rsid w:val="008E7135"/>
    <w:rsid w:val="008F7D55"/>
    <w:rsid w:val="009009DC"/>
    <w:rsid w:val="009066DD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4680E"/>
    <w:rsid w:val="0096270C"/>
    <w:rsid w:val="0097670D"/>
    <w:rsid w:val="00984D44"/>
    <w:rsid w:val="00985AEE"/>
    <w:rsid w:val="00985B81"/>
    <w:rsid w:val="009A1FA5"/>
    <w:rsid w:val="009A341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177C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5313"/>
    <w:rsid w:val="00AC57D5"/>
    <w:rsid w:val="00AD1917"/>
    <w:rsid w:val="00AD6D0F"/>
    <w:rsid w:val="00AD7369"/>
    <w:rsid w:val="00AE188B"/>
    <w:rsid w:val="00AE3233"/>
    <w:rsid w:val="00AE6511"/>
    <w:rsid w:val="00AF1F03"/>
    <w:rsid w:val="00AF301F"/>
    <w:rsid w:val="00B02AA8"/>
    <w:rsid w:val="00B05947"/>
    <w:rsid w:val="00B14F7A"/>
    <w:rsid w:val="00B16FB7"/>
    <w:rsid w:val="00B2430D"/>
    <w:rsid w:val="00B263D1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611E3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E6BD2"/>
    <w:rsid w:val="00CE6DD4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B1E"/>
    <w:rsid w:val="00E13F0E"/>
    <w:rsid w:val="00E24807"/>
    <w:rsid w:val="00E24ED7"/>
    <w:rsid w:val="00E50936"/>
    <w:rsid w:val="00E515AE"/>
    <w:rsid w:val="00E54929"/>
    <w:rsid w:val="00E646AB"/>
    <w:rsid w:val="00E64D88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2B2F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0BEC"/>
    <w:rsid w:val="00F45097"/>
    <w:rsid w:val="00F46DA1"/>
    <w:rsid w:val="00F5074D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7A5C"/>
    <w:rsid w:val="00FC3CF1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0324FF7E"/>
  <w15:docId w15:val="{B339477C-B858-4AB5-B74F-D8E84362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76F79-AD8D-4651-A717-C9D3BE1F1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D833A1EA</Template>
  <TotalTime>47</TotalTime>
  <Pages>38</Pages>
  <Words>6961</Words>
  <Characters>39680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24</cp:revision>
  <cp:lastPrinted>2021-03-26T08:29:00Z</cp:lastPrinted>
  <dcterms:created xsi:type="dcterms:W3CDTF">2022-06-21T08:48:00Z</dcterms:created>
  <dcterms:modified xsi:type="dcterms:W3CDTF">2025-06-26T07:42:00Z</dcterms:modified>
</cp:coreProperties>
</file>