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B66B37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294424">
              <w:rPr>
                <w:b/>
                <w:szCs w:val="28"/>
              </w:rPr>
              <w:t>RAS-</w:t>
            </w:r>
            <w:r w:rsidR="0094322E">
              <w:rPr>
                <w:b/>
                <w:szCs w:val="28"/>
                <w:lang w:val="en-US"/>
              </w:rPr>
              <w:t>6</w:t>
            </w:r>
            <w:r w:rsidR="00B155D9" w:rsidRPr="00B155D9">
              <w:rPr>
                <w:b/>
                <w:szCs w:val="28"/>
              </w:rPr>
              <w:t>HVRC2</w:t>
            </w:r>
            <w:r w:rsidR="00B66B37">
              <w:rPr>
                <w:b/>
                <w:szCs w:val="28"/>
                <w:lang w:val="en-US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94322E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RAS-6</w:t>
            </w:r>
            <w:r w:rsidR="00B155D9" w:rsidRPr="00B155D9">
              <w:rPr>
                <w:b/>
                <w:szCs w:val="28"/>
              </w:rPr>
              <w:t>HVRC2</w:t>
            </w:r>
            <w:r w:rsidR="00B66B37">
              <w:rPr>
                <w:b/>
                <w:szCs w:val="28"/>
                <w:lang w:val="en-US"/>
              </w:rPr>
              <w:t>E</w:t>
            </w:r>
            <w:r w:rsidR="00E5381A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1610D3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4A02" w:rsidRDefault="00810B70" w:rsidP="00F10803">
      <w:pPr>
        <w:spacing w:after="240"/>
        <w:jc w:val="center"/>
        <w:rPr>
          <w:b/>
          <w:sz w:val="22"/>
          <w:szCs w:val="22"/>
        </w:rPr>
      </w:pPr>
      <w:r w:rsidRPr="00BE4A02">
        <w:rPr>
          <w:b/>
          <w:sz w:val="22"/>
          <w:szCs w:val="22"/>
        </w:rPr>
        <w:lastRenderedPageBreak/>
        <w:t>СОДЕРЖАНИЕ</w:t>
      </w:r>
      <w:r w:rsidR="00231E1B" w:rsidRPr="00BE4A02">
        <w:rPr>
          <w:b/>
          <w:sz w:val="22"/>
          <w:szCs w:val="22"/>
        </w:rPr>
        <w:t xml:space="preserve"> </w:t>
      </w:r>
    </w:p>
    <w:p w:rsidR="00BE4A02" w:rsidRPr="00BE4A0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4A02">
        <w:rPr>
          <w:sz w:val="22"/>
          <w:szCs w:val="22"/>
        </w:rPr>
        <w:fldChar w:fldCharType="begin"/>
      </w:r>
      <w:r w:rsidRPr="00BE4A02">
        <w:rPr>
          <w:sz w:val="22"/>
          <w:szCs w:val="22"/>
        </w:rPr>
        <w:instrText xml:space="preserve"> TOC \o "1-3" \h \z \u </w:instrText>
      </w:r>
      <w:r w:rsidRPr="00BE4A02">
        <w:rPr>
          <w:sz w:val="22"/>
          <w:szCs w:val="22"/>
        </w:rPr>
        <w:fldChar w:fldCharType="separate"/>
      </w:r>
      <w:hyperlink w:anchor="_Toc105406012" w:history="1">
        <w:r w:rsidR="00BE4A02" w:rsidRPr="00BE4A02">
          <w:rPr>
            <w:rStyle w:val="ad"/>
            <w:noProof/>
            <w:sz w:val="22"/>
            <w:szCs w:val="22"/>
          </w:rPr>
          <w:t>Введение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3" w:history="1">
        <w:r w:rsidR="00BE4A02" w:rsidRPr="00BE4A02">
          <w:rPr>
            <w:rStyle w:val="ad"/>
            <w:noProof/>
            <w:sz w:val="22"/>
            <w:szCs w:val="22"/>
          </w:rPr>
          <w:t>1.</w:t>
        </w:r>
        <w:r w:rsidR="00BE4A02" w:rsidRPr="00BE4A0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4A02" w:rsidRPr="00BE4A02">
          <w:rPr>
            <w:rStyle w:val="ad"/>
            <w:noProof/>
            <w:sz w:val="22"/>
            <w:szCs w:val="22"/>
          </w:rPr>
          <w:t>Общие сведения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4" w:history="1">
        <w:r w:rsidR="00BE4A02" w:rsidRPr="00BE4A0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5" w:history="1">
        <w:r w:rsidR="00BE4A02" w:rsidRPr="00BE4A02">
          <w:rPr>
            <w:rStyle w:val="ad"/>
            <w:noProof/>
            <w:sz w:val="22"/>
            <w:szCs w:val="22"/>
          </w:rPr>
          <w:t>2.2 Описание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6" w:history="1">
        <w:r w:rsidR="00BE4A02" w:rsidRPr="00BE4A02">
          <w:rPr>
            <w:rStyle w:val="ad"/>
            <w:noProof/>
            <w:sz w:val="22"/>
            <w:szCs w:val="22"/>
          </w:rPr>
          <w:t>2.3 Принцип работы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7" w:history="1">
        <w:r w:rsidR="00BE4A02" w:rsidRPr="00BE4A0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8" w:history="1">
        <w:r w:rsidR="00BE4A02" w:rsidRPr="00BE4A02">
          <w:rPr>
            <w:rStyle w:val="ad"/>
            <w:noProof/>
            <w:sz w:val="22"/>
            <w:szCs w:val="22"/>
          </w:rPr>
          <w:t>2.5 Маркировка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9" w:history="1">
        <w:r w:rsidR="00BE4A02" w:rsidRPr="00BE4A02">
          <w:rPr>
            <w:rStyle w:val="ad"/>
            <w:noProof/>
            <w:sz w:val="22"/>
            <w:szCs w:val="22"/>
          </w:rPr>
          <w:t>3. Комплектность поставки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0" w:history="1">
        <w:r w:rsidR="00BE4A02" w:rsidRPr="00BE4A02">
          <w:rPr>
            <w:rStyle w:val="ad"/>
            <w:noProof/>
            <w:sz w:val="22"/>
            <w:szCs w:val="22"/>
          </w:rPr>
          <w:t>4. Чертеж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1" w:history="1">
        <w:r w:rsidR="00BE4A02" w:rsidRPr="00BE4A02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2" w:history="1">
        <w:r w:rsidR="00BE4A02" w:rsidRPr="00BE4A02">
          <w:rPr>
            <w:rStyle w:val="ad"/>
            <w:noProof/>
            <w:sz w:val="22"/>
            <w:szCs w:val="22"/>
          </w:rPr>
          <w:t>5. Гарантии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3" w:history="1">
        <w:r w:rsidR="00BE4A02" w:rsidRPr="00BE4A0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4" w:history="1">
        <w:r w:rsidR="00BE4A02" w:rsidRPr="00BE4A02">
          <w:rPr>
            <w:rStyle w:val="ad"/>
            <w:noProof/>
            <w:sz w:val="22"/>
            <w:szCs w:val="22"/>
          </w:rPr>
          <w:t>7. Свидетельство о приемке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5" w:history="1">
        <w:r w:rsidR="00BE4A02" w:rsidRPr="00BE4A02">
          <w:rPr>
            <w:rStyle w:val="ad"/>
            <w:noProof/>
            <w:sz w:val="22"/>
            <w:szCs w:val="22"/>
          </w:rPr>
          <w:t>8. Консервация</w:t>
        </w:r>
        <w:r w:rsidR="00BE4A02" w:rsidRPr="00BE4A02">
          <w:rPr>
            <w:rStyle w:val="ad"/>
            <w:noProof/>
            <w:sz w:val="22"/>
            <w:szCs w:val="22"/>
            <w:lang w:val="en-US"/>
          </w:rPr>
          <w:t>*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6" w:history="1">
        <w:r w:rsidR="00BE4A02" w:rsidRPr="00BE4A02">
          <w:rPr>
            <w:rStyle w:val="ad"/>
            <w:noProof/>
            <w:sz w:val="22"/>
            <w:szCs w:val="22"/>
          </w:rPr>
          <w:t>9. Сведения об утилизации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7" w:history="1">
        <w:r w:rsidR="00BE4A02" w:rsidRPr="00BE4A02">
          <w:rPr>
            <w:rStyle w:val="ad"/>
            <w:noProof/>
            <w:sz w:val="22"/>
            <w:szCs w:val="22"/>
          </w:rPr>
          <w:t>10. Требования безопасности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8" w:history="1">
        <w:r w:rsidR="00BE4A02" w:rsidRPr="00BE4A02">
          <w:rPr>
            <w:rStyle w:val="ad"/>
            <w:noProof/>
            <w:sz w:val="22"/>
            <w:szCs w:val="22"/>
          </w:rPr>
          <w:t>10.1 Общие требования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19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9" w:history="1">
        <w:r w:rsidR="00BE4A02" w:rsidRPr="00BE4A02">
          <w:rPr>
            <w:rStyle w:val="ad"/>
            <w:noProof/>
            <w:sz w:val="22"/>
            <w:szCs w:val="22"/>
          </w:rPr>
          <w:t>11. Прием и передача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0" w:history="1">
        <w:r w:rsidR="00BE4A02" w:rsidRPr="00BE4A02">
          <w:rPr>
            <w:rStyle w:val="ad"/>
            <w:noProof/>
            <w:sz w:val="22"/>
            <w:szCs w:val="22"/>
          </w:rPr>
          <w:t>12. Учет работы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1" w:history="1">
        <w:r w:rsidR="00BE4A02" w:rsidRPr="00BE4A0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2" w:history="1">
        <w:r w:rsidR="00BE4A02" w:rsidRPr="00BE4A02">
          <w:rPr>
            <w:rStyle w:val="ad"/>
            <w:noProof/>
            <w:sz w:val="22"/>
            <w:szCs w:val="22"/>
          </w:rPr>
          <w:t>14. Работы при эксплуатации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3" w:history="1">
        <w:r w:rsidR="00BE4A02" w:rsidRPr="00BE4A02">
          <w:rPr>
            <w:rStyle w:val="ad"/>
            <w:noProof/>
            <w:sz w:val="22"/>
            <w:szCs w:val="22"/>
          </w:rPr>
          <w:t>14.1 Учет выполнения работ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4" w:history="1">
        <w:r w:rsidR="00BE4A02" w:rsidRPr="00BE4A0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5" w:history="1">
        <w:r w:rsidR="00BE4A02" w:rsidRPr="00BE4A0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6" w:history="1">
        <w:r w:rsidR="00BE4A02" w:rsidRPr="00BE4A0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7" w:history="1">
        <w:r w:rsidR="00BE4A02" w:rsidRPr="00BE4A0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28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8" w:history="1">
        <w:r w:rsidR="00BE4A02" w:rsidRPr="00BE4A0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9" w:history="1">
        <w:r w:rsidR="00BE4A02" w:rsidRPr="00BE4A02">
          <w:rPr>
            <w:rStyle w:val="ad"/>
            <w:noProof/>
            <w:sz w:val="22"/>
            <w:szCs w:val="22"/>
          </w:rPr>
          <w:t>16.1 Транспортировка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0" w:history="1">
        <w:r w:rsidR="00BE4A02" w:rsidRPr="00BE4A02">
          <w:rPr>
            <w:rStyle w:val="ad"/>
            <w:noProof/>
            <w:sz w:val="22"/>
            <w:szCs w:val="22"/>
          </w:rPr>
          <w:t>16.2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1" w:history="1">
        <w:r w:rsidR="00BE4A02" w:rsidRPr="00BE4A02">
          <w:rPr>
            <w:rStyle w:val="ad"/>
            <w:noProof/>
            <w:sz w:val="22"/>
            <w:szCs w:val="22"/>
          </w:rPr>
          <w:t>17. Ремонт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2" w:history="1">
        <w:r w:rsidR="00BE4A02" w:rsidRPr="00BE4A02">
          <w:rPr>
            <w:rStyle w:val="ad"/>
            <w:noProof/>
            <w:sz w:val="22"/>
            <w:szCs w:val="22"/>
          </w:rPr>
          <w:t>18. Сведения о рекламациях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3" w:history="1">
        <w:r w:rsidR="00BE4A02" w:rsidRPr="00BE4A02">
          <w:rPr>
            <w:rStyle w:val="ad"/>
            <w:noProof/>
            <w:sz w:val="22"/>
            <w:szCs w:val="22"/>
          </w:rPr>
          <w:t>19. Особые отметки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7322A1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4" w:history="1">
        <w:r w:rsidR="00BE4A02" w:rsidRPr="00BE4A0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BE4A02">
          <w:rPr>
            <w:noProof/>
            <w:webHidden/>
            <w:sz w:val="22"/>
            <w:szCs w:val="22"/>
          </w:rPr>
          <w:t>37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BE4A0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40601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1610D3">
        <w:rPr>
          <w:sz w:val="22"/>
          <w:szCs w:val="22"/>
        </w:rPr>
        <w:t>промышленного назначения</w:t>
      </w:r>
      <w:r w:rsidR="001610D3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890EC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40601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349"/>
      </w:tblGrid>
      <w:tr w:rsidR="00200C8E" w:rsidRPr="00CC2C20" w:rsidTr="00F74878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49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1610D3" w:rsidRPr="00C028AE" w:rsidRDefault="001610D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F74878">
        <w:trPr>
          <w:trHeight w:val="424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49" w:type="dxa"/>
            <w:vAlign w:val="center"/>
          </w:tcPr>
          <w:p w:rsidR="00CA105D" w:rsidRPr="00CC2C20" w:rsidRDefault="0094322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B66B37" w:rsidRPr="00B66B37">
              <w:rPr>
                <w:sz w:val="22"/>
                <w:szCs w:val="22"/>
              </w:rPr>
              <w:t>HVRC2E</w:t>
            </w:r>
          </w:p>
        </w:tc>
      </w:tr>
      <w:tr w:rsidR="006A3296" w:rsidRPr="00CC2C20" w:rsidTr="00F74878">
        <w:trPr>
          <w:trHeight w:val="430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49" w:type="dxa"/>
            <w:vAlign w:val="center"/>
          </w:tcPr>
          <w:p w:rsidR="006A3296" w:rsidRPr="00CA105D" w:rsidRDefault="0094322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B66B37" w:rsidRPr="00B66B37">
              <w:rPr>
                <w:sz w:val="22"/>
                <w:szCs w:val="22"/>
              </w:rPr>
              <w:t>HVRC2E</w:t>
            </w:r>
          </w:p>
        </w:tc>
      </w:tr>
      <w:tr w:rsidR="001610D3" w:rsidRPr="00CC2C20" w:rsidTr="00F74878">
        <w:trPr>
          <w:trHeight w:val="553"/>
        </w:trPr>
        <w:tc>
          <w:tcPr>
            <w:tcW w:w="2410" w:type="dxa"/>
            <w:vAlign w:val="center"/>
          </w:tcPr>
          <w:p w:rsidR="001610D3" w:rsidRPr="00CC2C20" w:rsidRDefault="001610D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49" w:type="dxa"/>
            <w:vAlign w:val="center"/>
          </w:tcPr>
          <w:p w:rsidR="001610D3" w:rsidRPr="00C028AE" w:rsidRDefault="001610D3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F74878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49" w:type="dxa"/>
            <w:vAlign w:val="center"/>
          </w:tcPr>
          <w:p w:rsidR="00200C8E" w:rsidRPr="00CC2C20" w:rsidRDefault="001610D3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F74878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4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F74878">
        <w:trPr>
          <w:trHeight w:val="388"/>
        </w:trPr>
        <w:tc>
          <w:tcPr>
            <w:tcW w:w="2410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49" w:type="dxa"/>
            <w:vAlign w:val="center"/>
          </w:tcPr>
          <w:p w:rsidR="007B6B58" w:rsidRPr="001610D3" w:rsidRDefault="00D63720" w:rsidP="007B6B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610D3">
              <w:rPr>
                <w:sz w:val="22"/>
                <w:szCs w:val="22"/>
              </w:rPr>
              <w:t>3</w:t>
            </w:r>
          </w:p>
        </w:tc>
      </w:tr>
      <w:tr w:rsidR="00200C8E" w:rsidRPr="00CC2C20" w:rsidTr="00F74878">
        <w:trPr>
          <w:trHeight w:val="382"/>
        </w:trPr>
        <w:tc>
          <w:tcPr>
            <w:tcW w:w="2410" w:type="dxa"/>
            <w:vAlign w:val="center"/>
          </w:tcPr>
          <w:p w:rsidR="00200C8E" w:rsidRPr="00CC2C20" w:rsidRDefault="007322A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49" w:type="dxa"/>
            <w:vAlign w:val="center"/>
          </w:tcPr>
          <w:p w:rsidR="00200C8E" w:rsidRPr="007322A1" w:rsidRDefault="007322A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  <w:bookmarkStart w:id="5" w:name="_GoBack"/>
            <w:bookmarkEnd w:id="5"/>
          </w:p>
        </w:tc>
      </w:tr>
      <w:tr w:rsidR="00200C8E" w:rsidRPr="00CC2C20" w:rsidTr="00F74878">
        <w:trPr>
          <w:trHeight w:val="1876"/>
        </w:trPr>
        <w:tc>
          <w:tcPr>
            <w:tcW w:w="2410" w:type="dxa"/>
            <w:vAlign w:val="center"/>
          </w:tcPr>
          <w:p w:rsidR="00200C8E" w:rsidRPr="00CC2C20" w:rsidRDefault="005850A5" w:rsidP="00297FD5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49" w:type="dxa"/>
            <w:vAlign w:val="center"/>
          </w:tcPr>
          <w:p w:rsidR="00F74878" w:rsidRDefault="00F74878" w:rsidP="00F748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F74878" w:rsidRPr="00C47193" w:rsidRDefault="00F74878" w:rsidP="00F74878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F74878" w:rsidRPr="00042260" w:rsidRDefault="00F74878" w:rsidP="00F748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F74878" w:rsidRPr="00042260" w:rsidRDefault="00F74878" w:rsidP="00F748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F74878" w:rsidRPr="00042260" w:rsidRDefault="00F74878" w:rsidP="00F7487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C79BF" w:rsidRPr="00CC2C20" w:rsidRDefault="00F74878" w:rsidP="00F748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CC1B53" w:rsidRPr="007322A1" w:rsidTr="00F74878">
        <w:trPr>
          <w:trHeight w:val="492"/>
        </w:trPr>
        <w:tc>
          <w:tcPr>
            <w:tcW w:w="2410" w:type="dxa"/>
            <w:vAlign w:val="center"/>
          </w:tcPr>
          <w:p w:rsidR="00CC1B53" w:rsidRPr="00CC2C20" w:rsidRDefault="00CC1B53" w:rsidP="00CC1B5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49" w:type="dxa"/>
            <w:vAlign w:val="center"/>
          </w:tcPr>
          <w:p w:rsidR="00CC1B53" w:rsidRPr="00503640" w:rsidRDefault="00CC1B53" w:rsidP="00CC1B53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CC1B53" w:rsidRPr="00CC2C20" w:rsidTr="00F74878">
        <w:trPr>
          <w:trHeight w:val="410"/>
        </w:trPr>
        <w:tc>
          <w:tcPr>
            <w:tcW w:w="2410" w:type="dxa"/>
            <w:vAlign w:val="center"/>
          </w:tcPr>
          <w:p w:rsidR="00CC1B53" w:rsidRPr="00CC2C20" w:rsidRDefault="00CC1B53" w:rsidP="00CC1B5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49" w:type="dxa"/>
            <w:vAlign w:val="center"/>
          </w:tcPr>
          <w:p w:rsidR="00CC1B53" w:rsidRPr="003A76ED" w:rsidRDefault="00CC1B53" w:rsidP="00CC1B53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CC1B53" w:rsidRPr="00294424" w:rsidTr="00F74878">
        <w:trPr>
          <w:trHeight w:val="553"/>
        </w:trPr>
        <w:tc>
          <w:tcPr>
            <w:tcW w:w="2410" w:type="dxa"/>
            <w:vAlign w:val="center"/>
          </w:tcPr>
          <w:p w:rsidR="00CC1B53" w:rsidRPr="00CC2C20" w:rsidRDefault="00CC1B53" w:rsidP="00CC1B5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49" w:type="dxa"/>
            <w:vAlign w:val="center"/>
          </w:tcPr>
          <w:p w:rsidR="00CC1B53" w:rsidRPr="003A76ED" w:rsidRDefault="00CC1B53" w:rsidP="00CC1B53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CC1B53" w:rsidRPr="003A76ED" w:rsidRDefault="00CC1B53" w:rsidP="00CC1B53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F74878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4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F74878">
        <w:trPr>
          <w:trHeight w:val="2547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49" w:type="dxa"/>
            <w:vAlign w:val="center"/>
          </w:tcPr>
          <w:p w:rsidR="001610D3" w:rsidRPr="00FF3A97" w:rsidRDefault="001610D3" w:rsidP="001610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610D3" w:rsidRPr="00FF3A97" w:rsidRDefault="001610D3" w:rsidP="001610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1610D3" w:rsidRPr="00FF3A97" w:rsidRDefault="001610D3" w:rsidP="001610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610D3" w:rsidRDefault="001610D3" w:rsidP="001610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1610D3" w:rsidRPr="00FF3A97" w:rsidRDefault="001610D3" w:rsidP="001610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1610D3" w:rsidRPr="00FF3A97" w:rsidRDefault="001610D3" w:rsidP="001610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610D3" w:rsidRPr="00FF3A97" w:rsidRDefault="001610D3" w:rsidP="001610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610D3" w:rsidRPr="007B5D5B" w:rsidRDefault="001610D3" w:rsidP="001610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183B7D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183B7D" w:rsidRDefault="00183B7D" w:rsidP="00200C8E">
      <w:pPr>
        <w:ind w:left="1620"/>
        <w:jc w:val="both"/>
        <w:rPr>
          <w:sz w:val="22"/>
          <w:szCs w:val="22"/>
        </w:rPr>
      </w:pPr>
    </w:p>
    <w:p w:rsidR="00CF514E" w:rsidRDefault="00CF514E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4060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F34103" w:rsidRDefault="00F34103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8"/>
        <w:gridCol w:w="3169"/>
        <w:gridCol w:w="1272"/>
        <w:gridCol w:w="2496"/>
      </w:tblGrid>
      <w:tr w:rsidR="00121FE1" w:rsidRPr="00AD1C4D" w:rsidTr="006804BD">
        <w:trPr>
          <w:trHeight w:val="159"/>
          <w:jc w:val="center"/>
        </w:trPr>
        <w:tc>
          <w:tcPr>
            <w:tcW w:w="5447" w:type="dxa"/>
            <w:gridSpan w:val="2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496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F62049">
        <w:trPr>
          <w:trHeight w:val="159"/>
          <w:jc w:val="center"/>
        </w:trPr>
        <w:tc>
          <w:tcPr>
            <w:tcW w:w="2278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169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746812" w:rsidRPr="00EA2028" w:rsidRDefault="0094322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</w:tr>
      <w:tr w:rsidR="00746812" w:rsidRPr="00AD1C4D" w:rsidTr="00F62049">
        <w:trPr>
          <w:trHeight w:val="159"/>
          <w:jc w:val="center"/>
        </w:trPr>
        <w:tc>
          <w:tcPr>
            <w:tcW w:w="2278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746812" w:rsidRPr="009E43D4" w:rsidRDefault="0094322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</w:tr>
      <w:tr w:rsidR="00056368" w:rsidRPr="00AD1C4D" w:rsidTr="006804BD">
        <w:trPr>
          <w:trHeight w:val="159"/>
          <w:jc w:val="center"/>
        </w:trPr>
        <w:tc>
          <w:tcPr>
            <w:tcW w:w="5446" w:type="dxa"/>
            <w:gridSpan w:val="2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9E43D4">
              <w:rPr>
                <w:sz w:val="22"/>
                <w:szCs w:val="22"/>
              </w:rPr>
              <w:t>/мин</w:t>
            </w:r>
          </w:p>
        </w:tc>
        <w:tc>
          <w:tcPr>
            <w:tcW w:w="2497" w:type="dxa"/>
            <w:vAlign w:val="center"/>
          </w:tcPr>
          <w:p w:rsidR="00056368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97" w:type="dxa"/>
            <w:vAlign w:val="center"/>
          </w:tcPr>
          <w:p w:rsidR="00746812" w:rsidRPr="00DC5460" w:rsidRDefault="00F62049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56/56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6804BD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2" w:type="dxa"/>
            <w:vAlign w:val="center"/>
          </w:tcPr>
          <w:p w:rsidR="00746812" w:rsidRPr="00135C40" w:rsidRDefault="006804B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9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171" w:type="dxa"/>
            <w:vAlign w:val="center"/>
          </w:tcPr>
          <w:p w:rsidR="005D25DC" w:rsidRPr="0001459B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497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9A56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6804BD" w:rsidRPr="00AD1C4D" w:rsidTr="00F62049">
        <w:trPr>
          <w:trHeight w:val="541"/>
          <w:jc w:val="center"/>
        </w:trPr>
        <w:tc>
          <w:tcPr>
            <w:tcW w:w="2275" w:type="dxa"/>
            <w:vMerge w:val="restart"/>
            <w:vAlign w:val="center"/>
          </w:tcPr>
          <w:p w:rsidR="006804BD" w:rsidRPr="00B17EEC" w:rsidRDefault="006804BD" w:rsidP="00BA7A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3171" w:type="dxa"/>
            <w:vAlign w:val="center"/>
          </w:tcPr>
          <w:p w:rsidR="006804BD" w:rsidRPr="00CD06A1" w:rsidRDefault="00F62049" w:rsidP="00CD06A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2х</w:t>
            </w:r>
            <w:r>
              <w:rPr>
                <w:sz w:val="22"/>
                <w:szCs w:val="22"/>
                <w:lang w:val="en-US"/>
              </w:rPr>
              <w:t>RCI-3</w:t>
            </w:r>
            <w:r w:rsidR="006804BD" w:rsidRPr="00CD06A1">
              <w:rPr>
                <w:sz w:val="22"/>
                <w:szCs w:val="22"/>
                <w:lang w:val="en-US"/>
              </w:rPr>
              <w:t>.0FSR</w:t>
            </w:r>
          </w:p>
        </w:tc>
        <w:tc>
          <w:tcPr>
            <w:tcW w:w="1272" w:type="dxa"/>
            <w:vMerge w:val="restart"/>
            <w:vAlign w:val="center"/>
          </w:tcPr>
          <w:p w:rsidR="006804BD" w:rsidRPr="003155C0" w:rsidRDefault="006804BD" w:rsidP="00F9519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497" w:type="dxa"/>
            <w:vAlign w:val="center"/>
          </w:tcPr>
          <w:p w:rsidR="006804BD" w:rsidRPr="00A26B04" w:rsidRDefault="00F62049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3.24/4.4</w:t>
            </w:r>
          </w:p>
        </w:tc>
      </w:tr>
      <w:tr w:rsidR="006804BD" w:rsidRPr="00AD1C4D" w:rsidTr="006804BD">
        <w:trPr>
          <w:trHeight w:val="127"/>
          <w:jc w:val="center"/>
        </w:trPr>
        <w:tc>
          <w:tcPr>
            <w:tcW w:w="2278" w:type="dxa"/>
            <w:vMerge/>
            <w:vAlign w:val="center"/>
          </w:tcPr>
          <w:p w:rsidR="006804BD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6804BD" w:rsidRPr="00CD06A1" w:rsidRDefault="00F62049" w:rsidP="00CD06A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2х</w:t>
            </w:r>
            <w:r>
              <w:rPr>
                <w:sz w:val="22"/>
                <w:szCs w:val="22"/>
                <w:lang w:val="en-US"/>
              </w:rPr>
              <w:t>RPI-3</w:t>
            </w:r>
            <w:r w:rsidR="006804BD" w:rsidRPr="00CD06A1">
              <w:rPr>
                <w:sz w:val="22"/>
                <w:szCs w:val="22"/>
                <w:lang w:val="en-US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6804BD" w:rsidRPr="003155C0" w:rsidRDefault="006804B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6804BD" w:rsidRPr="00E929BF" w:rsidRDefault="00F62049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3.09/4.4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9257A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F012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proofErr w:type="spellStart"/>
            <w:r w:rsidRPr="003155C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6" w:type="dxa"/>
            <w:vAlign w:val="center"/>
          </w:tcPr>
          <w:p w:rsidR="00A26B04" w:rsidRPr="00EE1B5C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496" w:type="dxa"/>
            <w:vAlign w:val="center"/>
          </w:tcPr>
          <w:p w:rsidR="00A26B04" w:rsidRPr="00AD1C4D" w:rsidRDefault="003D7BB0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  <w:r w:rsidR="00A26B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A26B04" w:rsidRPr="005925C1" w:rsidRDefault="00F62049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4.38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Pr="0001459B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5925C1" w:rsidRDefault="00F62049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3.64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A26B04" w:rsidRPr="00AD1C4D" w:rsidTr="006804BD">
        <w:trPr>
          <w:trHeight w:val="111"/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234357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6168F0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R32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5A6C22" w:rsidRDefault="007322A1" w:rsidP="00A26B04">
            <w:pPr>
              <w:jc w:val="center"/>
              <w:rPr>
                <w:sz w:val="22"/>
                <w:szCs w:val="22"/>
              </w:rPr>
            </w:pPr>
            <w:hyperlink r:id="rId20" w:tooltip="Дифторметан (страница отсутствует)" w:history="1">
              <w:proofErr w:type="spellStart"/>
              <w:r w:rsidR="00A26B04" w:rsidRPr="008E2AAA">
                <w:rPr>
                  <w:sz w:val="22"/>
                  <w:szCs w:val="22"/>
                </w:rPr>
                <w:t>дифторметан</w:t>
              </w:r>
              <w:proofErr w:type="spellEnd"/>
              <w:r w:rsidR="00A26B04" w:rsidRPr="008E2AAA">
                <w:rPr>
                  <w:sz w:val="22"/>
                  <w:szCs w:val="22"/>
                </w:rPr>
                <w:t xml:space="preserve"> </w:t>
              </w:r>
            </w:hyperlink>
            <w:r w:rsidR="00A26B04" w:rsidRPr="008E2AAA">
              <w:rPr>
                <w:sz w:val="22"/>
                <w:szCs w:val="22"/>
              </w:rPr>
              <w:t>(CH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F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)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496" w:type="dxa"/>
            <w:vAlign w:val="center"/>
          </w:tcPr>
          <w:p w:rsidR="00A26B04" w:rsidRPr="006168F0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496" w:type="dxa"/>
            <w:vAlign w:val="center"/>
          </w:tcPr>
          <w:p w:rsidR="00A26B04" w:rsidRPr="009155B1" w:rsidRDefault="0092624D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787510">
      <w:pPr>
        <w:pStyle w:val="1"/>
        <w:ind w:firstLine="851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05406015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  <w:bookmarkEnd w:id="11"/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Наружный</w:t>
      </w:r>
      <w:r w:rsidRPr="00227DAA">
        <w:rPr>
          <w:sz w:val="22"/>
          <w:szCs w:val="22"/>
        </w:rPr>
        <w:t xml:space="preserve"> блок </w:t>
      </w:r>
      <w:r w:rsidR="00037DC3">
        <w:rPr>
          <w:sz w:val="22"/>
          <w:szCs w:val="22"/>
        </w:rPr>
        <w:t>RAS-6</w:t>
      </w:r>
      <w:r w:rsidR="00052A47" w:rsidRPr="00052A47">
        <w:rPr>
          <w:sz w:val="22"/>
          <w:szCs w:val="22"/>
        </w:rPr>
        <w:t xml:space="preserve">HVRC2E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037DC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RAS-6</w:t>
      </w:r>
      <w:r w:rsidR="00052A47" w:rsidRPr="00052A47">
        <w:rPr>
          <w:sz w:val="22"/>
          <w:szCs w:val="22"/>
        </w:rPr>
        <w:t xml:space="preserve">HVRC2E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97F20">
        <w:rPr>
          <w:sz w:val="22"/>
          <w:szCs w:val="22"/>
        </w:rPr>
        <w:t xml:space="preserve">UTOPIA </w:t>
      </w:r>
      <w:proofErr w:type="spellStart"/>
      <w:r w:rsidR="00BF5CE6" w:rsidRPr="00E81AB3">
        <w:rPr>
          <w:sz w:val="22"/>
          <w:szCs w:val="22"/>
        </w:rPr>
        <w:t>Prime</w:t>
      </w:r>
      <w:proofErr w:type="spellEnd"/>
      <w:r w:rsidR="00BF5CE6" w:rsidRPr="00E81AB3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97F20">
        <w:rPr>
          <w:sz w:val="22"/>
          <w:szCs w:val="22"/>
        </w:rPr>
        <w:t xml:space="preserve">UTOPIA </w:t>
      </w:r>
      <w:proofErr w:type="spellStart"/>
      <w:r w:rsidR="00862EF0" w:rsidRPr="00E81AB3">
        <w:rPr>
          <w:sz w:val="22"/>
          <w:szCs w:val="22"/>
        </w:rPr>
        <w:t>Prime</w:t>
      </w:r>
      <w:proofErr w:type="spellEnd"/>
      <w:r w:rsidR="00862EF0" w:rsidRPr="00E81AB3">
        <w:rPr>
          <w:sz w:val="22"/>
          <w:szCs w:val="22"/>
        </w:rPr>
        <w:t xml:space="preserve">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597F20">
        <w:rPr>
          <w:sz w:val="22"/>
          <w:szCs w:val="22"/>
        </w:rPr>
        <w:t xml:space="preserve"> внутренних блоков от 90% до 100%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>до</w:t>
      </w:r>
      <w:r w:rsidR="00FB04EE">
        <w:rPr>
          <w:sz w:val="22"/>
          <w:szCs w:val="22"/>
        </w:rPr>
        <w:t xml:space="preserve"> двух</w:t>
      </w:r>
      <w:r w:rsidRPr="00274E0D">
        <w:rPr>
          <w:sz w:val="22"/>
          <w:szCs w:val="22"/>
        </w:rPr>
        <w:t xml:space="preserve">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2D627B" w:rsidRPr="00274E0D" w:rsidRDefault="00EA737F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="00274E0D" w:rsidRPr="00274E0D">
        <w:rPr>
          <w:sz w:val="22"/>
          <w:szCs w:val="22"/>
        </w:rPr>
        <w:t>правление включени</w:t>
      </w:r>
      <w:r w:rsidR="002D627B">
        <w:rPr>
          <w:sz w:val="22"/>
          <w:szCs w:val="22"/>
        </w:rPr>
        <w:t>ем</w:t>
      </w:r>
      <w:r w:rsidR="009027CA">
        <w:rPr>
          <w:sz w:val="22"/>
          <w:szCs w:val="22"/>
        </w:rPr>
        <w:t>/</w:t>
      </w:r>
      <w:r w:rsidR="005918E8">
        <w:rPr>
          <w:sz w:val="22"/>
          <w:szCs w:val="22"/>
        </w:rPr>
        <w:t xml:space="preserve">выключением температуры при подключении двух внутренних </w:t>
      </w:r>
      <w:r w:rsidR="00613A6B">
        <w:rPr>
          <w:sz w:val="22"/>
          <w:szCs w:val="22"/>
        </w:rPr>
        <w:t>блоков возможно</w:t>
      </w:r>
      <w:r w:rsidR="005918E8">
        <w:rPr>
          <w:sz w:val="22"/>
          <w:szCs w:val="22"/>
        </w:rPr>
        <w:t xml:space="preserve"> </w:t>
      </w:r>
      <w:r w:rsidR="00274E0D" w:rsidRPr="00274E0D">
        <w:rPr>
          <w:sz w:val="22"/>
          <w:szCs w:val="22"/>
        </w:rPr>
        <w:t>с помощью одного п</w:t>
      </w:r>
      <w:r w:rsidR="005918E8">
        <w:rPr>
          <w:sz w:val="22"/>
          <w:szCs w:val="22"/>
        </w:rPr>
        <w:t>ульта дистанционного управления, при этом</w:t>
      </w:r>
      <w:r w:rsidR="00274E0D" w:rsidRPr="00274E0D">
        <w:rPr>
          <w:sz w:val="22"/>
          <w:szCs w:val="22"/>
        </w:rPr>
        <w:t xml:space="preserve"> </w:t>
      </w:r>
      <w:r w:rsidRPr="00EA737F">
        <w:rPr>
          <w:sz w:val="22"/>
          <w:szCs w:val="22"/>
        </w:rPr>
        <w:t>они будут работать в одном режиме.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  <w:r w:rsidR="009027CA">
        <w:rPr>
          <w:sz w:val="22"/>
          <w:szCs w:val="22"/>
        </w:rPr>
        <w:t>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540601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741368" w:rsidRDefault="00741368" w:rsidP="00731A5B">
      <w:pPr>
        <w:ind w:left="284" w:firstLine="567"/>
      </w:pPr>
    </w:p>
    <w:p w:rsidR="00741368" w:rsidRPr="008F31F7" w:rsidRDefault="0074136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</w:t>
      </w:r>
      <w:r w:rsidR="00946EDA">
        <w:rPr>
          <w:sz w:val="22"/>
          <w:szCs w:val="22"/>
        </w:rPr>
        <w:t xml:space="preserve">ра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946EDA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</w:t>
      </w:r>
      <w:r w:rsidRPr="008F31F7">
        <w:rPr>
          <w:sz w:val="22"/>
          <w:szCs w:val="22"/>
        </w:rPr>
        <w:lastRenderedPageBreak/>
        <w:t>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200C8E" w:rsidRDefault="0071723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917329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88585" cy="34766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9173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540601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lastRenderedPageBreak/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lastRenderedPageBreak/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05406018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Ref86067278"/>
      <w:bookmarkStart w:id="25" w:name="_Toc105406019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3"/>
      <w:bookmarkEnd w:id="24"/>
      <w:bookmarkEnd w:id="25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Компакт-диск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Дополнительное руководство по безопасности для хладагента R32 для кондиционера и теплового насоса в соответствии с IEC 60335-2-40:2018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054060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1F655C" w:rsidRDefault="001F655C" w:rsidP="001F655C">
      <w:pPr>
        <w:spacing w:line="360" w:lineRule="auto"/>
        <w:ind w:left="284" w:firstLine="567"/>
        <w:jc w:val="both"/>
        <w:rPr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05406021"/>
    </w:p>
    <w:p w:rsidR="00EA6703" w:rsidRDefault="00D571B5" w:rsidP="001F655C">
      <w:pPr>
        <w:spacing w:line="360" w:lineRule="auto"/>
        <w:ind w:left="284"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4.1</w:t>
      </w:r>
      <w:r w:rsidR="00EA6703" w:rsidRPr="00361B87">
        <w:rPr>
          <w:sz w:val="22"/>
          <w:szCs w:val="22"/>
        </w:rPr>
        <w:t xml:space="preserve"> </w:t>
      </w:r>
      <w:r w:rsidR="00276B34" w:rsidRPr="00361B87">
        <w:rPr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sz w:val="22"/>
          <w:szCs w:val="22"/>
        </w:rPr>
        <w:t>с основными габаритными размерами</w:t>
      </w:r>
      <w:bookmarkEnd w:id="29"/>
      <w:bookmarkEnd w:id="30"/>
      <w:bookmarkEnd w:id="31"/>
      <w:r w:rsidR="00BE4A02">
        <w:rPr>
          <w:sz w:val="22"/>
          <w:szCs w:val="22"/>
        </w:rPr>
        <w:t>.</w:t>
      </w:r>
      <w:bookmarkEnd w:id="32"/>
    </w:p>
    <w:p w:rsidR="00BE4A02" w:rsidRPr="00BE4A02" w:rsidRDefault="00BE4A02" w:rsidP="001F655C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основных узлов и деталей изделия с основными габаритными размерами представлен на рисунке 5.</w:t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1F655C" w:rsidP="005D3D6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651401" cy="7208874"/>
            <wp:effectExtent l="0" t="0" r="698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7" cy="721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0540602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7322A1">
        <w:rPr>
          <w:sz w:val="22"/>
          <w:szCs w:val="22"/>
        </w:rPr>
        <w:t xml:space="preserve"> нему срок гарантии составляет 3</w:t>
      </w:r>
      <w:r w:rsidR="00B66B37">
        <w:rPr>
          <w:sz w:val="22"/>
          <w:szCs w:val="22"/>
        </w:rPr>
        <w:t xml:space="preserve"> (</w:t>
      </w:r>
      <w:r w:rsidR="007322A1">
        <w:rPr>
          <w:sz w:val="22"/>
          <w:szCs w:val="22"/>
        </w:rPr>
        <w:t>Три</w:t>
      </w:r>
      <w:r w:rsidR="00B66B37">
        <w:rPr>
          <w:sz w:val="22"/>
          <w:szCs w:val="22"/>
        </w:rPr>
        <w:t>) год</w:t>
      </w:r>
      <w:r w:rsidR="007322A1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540602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831"/>
        <w:gridCol w:w="236"/>
      </w:tblGrid>
      <w:tr w:rsidR="00EA6703" w:rsidTr="00F74878">
        <w:trPr>
          <w:jc w:val="center"/>
        </w:trPr>
        <w:tc>
          <w:tcPr>
            <w:tcW w:w="3936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C64B24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RAS-6</w:t>
            </w:r>
            <w:r w:rsidR="00596A83" w:rsidRPr="00596A83">
              <w:rPr>
                <w:b/>
                <w:sz w:val="22"/>
                <w:szCs w:val="22"/>
                <w:lang w:val="en-US"/>
              </w:rPr>
              <w:t>HVRC2</w:t>
            </w:r>
            <w:r w:rsidR="005C162B"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F74878">
        <w:trPr>
          <w:jc w:val="center"/>
        </w:trPr>
        <w:tc>
          <w:tcPr>
            <w:tcW w:w="3936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D24C81" w:rsidRPr="003A76ED">
        <w:rPr>
          <w:sz w:val="22"/>
          <w:szCs w:val="22"/>
          <w:lang w:val="en-US"/>
        </w:rPr>
        <w:t>Johnson</w:t>
      </w:r>
      <w:r w:rsidR="00D24C81" w:rsidRPr="00503640">
        <w:rPr>
          <w:sz w:val="22"/>
          <w:szCs w:val="22"/>
          <w:lang w:val="en-US"/>
        </w:rPr>
        <w:t xml:space="preserve"> </w:t>
      </w:r>
      <w:r w:rsidR="00D24C81" w:rsidRPr="003A76ED">
        <w:rPr>
          <w:sz w:val="22"/>
          <w:szCs w:val="22"/>
          <w:lang w:val="en-US"/>
        </w:rPr>
        <w:t>Controls</w:t>
      </w:r>
      <w:r w:rsidR="00D24C81" w:rsidRPr="00503640">
        <w:rPr>
          <w:sz w:val="22"/>
          <w:szCs w:val="22"/>
          <w:lang w:val="en-US"/>
        </w:rPr>
        <w:t>-</w:t>
      </w:r>
      <w:r w:rsidR="00D24C81" w:rsidRPr="003A76ED">
        <w:rPr>
          <w:sz w:val="22"/>
          <w:szCs w:val="22"/>
          <w:lang w:val="en-US"/>
        </w:rPr>
        <w:t>Hitachi</w:t>
      </w:r>
      <w:r w:rsidR="00D24C81" w:rsidRPr="00503640">
        <w:rPr>
          <w:sz w:val="22"/>
          <w:szCs w:val="22"/>
          <w:lang w:val="en-US"/>
        </w:rPr>
        <w:t xml:space="preserve"> </w:t>
      </w:r>
      <w:r w:rsidR="00D24C81" w:rsidRPr="003A76ED">
        <w:rPr>
          <w:sz w:val="22"/>
          <w:szCs w:val="22"/>
          <w:lang w:val="en-US"/>
        </w:rPr>
        <w:t>Air</w:t>
      </w:r>
      <w:r w:rsidR="00D24C81" w:rsidRPr="00503640">
        <w:rPr>
          <w:sz w:val="22"/>
          <w:szCs w:val="22"/>
          <w:lang w:val="en-US"/>
        </w:rPr>
        <w:t xml:space="preserve"> </w:t>
      </w:r>
      <w:r w:rsidR="00D24C81" w:rsidRPr="003A76ED">
        <w:rPr>
          <w:sz w:val="22"/>
          <w:szCs w:val="22"/>
          <w:lang w:val="en-US"/>
        </w:rPr>
        <w:t>Conditioning</w:t>
      </w:r>
      <w:r w:rsidR="00D24C81" w:rsidRPr="00503640">
        <w:rPr>
          <w:sz w:val="22"/>
          <w:szCs w:val="22"/>
          <w:lang w:val="en-US"/>
        </w:rPr>
        <w:t xml:space="preserve"> </w:t>
      </w:r>
      <w:r w:rsidR="00D24C81" w:rsidRPr="003A76ED">
        <w:rPr>
          <w:sz w:val="22"/>
          <w:szCs w:val="22"/>
          <w:lang w:val="en-US"/>
        </w:rPr>
        <w:t>Spain</w:t>
      </w:r>
      <w:r w:rsidR="00D24C81" w:rsidRPr="00503640">
        <w:rPr>
          <w:sz w:val="22"/>
          <w:szCs w:val="22"/>
          <w:lang w:val="en-US"/>
        </w:rPr>
        <w:t xml:space="preserve">, </w:t>
      </w:r>
      <w:r w:rsidR="00D24C81" w:rsidRPr="003A76ED">
        <w:rPr>
          <w:sz w:val="22"/>
          <w:szCs w:val="22"/>
          <w:lang w:val="en-US"/>
        </w:rPr>
        <w:t>S</w:t>
      </w:r>
      <w:r w:rsidR="00D24C81" w:rsidRPr="00503640">
        <w:rPr>
          <w:sz w:val="22"/>
          <w:szCs w:val="22"/>
          <w:lang w:val="en-US"/>
        </w:rPr>
        <w:t>.</w:t>
      </w:r>
      <w:r w:rsidR="00D24C81" w:rsidRPr="003A76ED">
        <w:rPr>
          <w:sz w:val="22"/>
          <w:szCs w:val="22"/>
          <w:lang w:val="en-US"/>
        </w:rPr>
        <w:t>A</w:t>
      </w:r>
      <w:r w:rsidR="00D24C81" w:rsidRPr="00503640">
        <w:rPr>
          <w:sz w:val="22"/>
          <w:szCs w:val="22"/>
          <w:lang w:val="en-US"/>
        </w:rPr>
        <w:t>.</w:t>
      </w:r>
      <w:r w:rsidR="00D24C81" w:rsidRPr="003A76ED">
        <w:rPr>
          <w:sz w:val="22"/>
          <w:szCs w:val="22"/>
          <w:lang w:val="en-US"/>
        </w:rPr>
        <w:t>U</w:t>
      </w:r>
      <w:r w:rsidR="00D24C81" w:rsidRPr="00503640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C97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7322A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540602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4E0417" w:rsidTr="00F74878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C64B24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RAS-6</w:t>
            </w:r>
            <w:r w:rsidR="00596A83" w:rsidRPr="00596A83">
              <w:rPr>
                <w:b/>
                <w:sz w:val="22"/>
                <w:szCs w:val="22"/>
                <w:lang w:val="en-US"/>
              </w:rPr>
              <w:t>HVRC2</w:t>
            </w:r>
            <w:r w:rsidR="005C162B">
              <w:rPr>
                <w:b/>
                <w:sz w:val="22"/>
                <w:szCs w:val="22"/>
                <w:lang w:val="en-US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F74878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322E3E">
      <w:pPr>
        <w:pStyle w:val="30"/>
        <w:ind w:left="142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540602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540602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540602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="00897CF5">
        <w:rPr>
          <w:sz w:val="22"/>
          <w:szCs w:val="22"/>
        </w:rPr>
        <w:t>легковоспламеняемы</w:t>
      </w:r>
      <w:r w:rsidR="00897CF5" w:rsidRPr="00715349">
        <w:rPr>
          <w:sz w:val="22"/>
          <w:szCs w:val="22"/>
        </w:rPr>
        <w:t>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897CF5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870EC" w:rsidRDefault="003870EC" w:rsidP="00897CF5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3870EC" w:rsidRDefault="00897CF5" w:rsidP="00897CF5">
      <w:pPr>
        <w:ind w:left="284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Техническое обслуживание и ремонт кондиционера, работающего на R32 хладагенте</w:t>
      </w:r>
      <w:r w:rsidR="003870EC"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3870EC"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870EC" w:rsidRPr="00365AB1" w:rsidRDefault="003870EC" w:rsidP="003870EC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870EC" w:rsidRPr="00365AB1" w:rsidRDefault="003870EC" w:rsidP="003870EC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3870EC" w:rsidRPr="00365AB1" w:rsidRDefault="003870EC" w:rsidP="003870EC">
      <w:pPr>
        <w:pStyle w:val="generallist"/>
      </w:pPr>
      <w:bookmarkStart w:id="53" w:name="bookmark90"/>
      <w:bookmarkStart w:id="54" w:name="bookmark91"/>
      <w:r w:rsidRPr="00365AB1">
        <w:t>Процедура установки</w:t>
      </w:r>
      <w:bookmarkEnd w:id="53"/>
      <w:bookmarkEnd w:id="54"/>
    </w:p>
    <w:p w:rsidR="003870EC" w:rsidRPr="00365AB1" w:rsidRDefault="003870EC" w:rsidP="003870EC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870EC" w:rsidRPr="00365AB1" w:rsidRDefault="003870EC" w:rsidP="003870EC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3870EC" w:rsidRPr="00365AB1" w:rsidRDefault="003870EC" w:rsidP="003870EC">
      <w:pPr>
        <w:pStyle w:val="generallist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3870EC" w:rsidRDefault="003870EC" w:rsidP="003870EC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bCs/>
          <w:sz w:val="22"/>
          <w:szCs w:val="22"/>
        </w:rPr>
      </w:pPr>
      <w:bookmarkStart w:id="55" w:name="bookmark92"/>
      <w:bookmarkStart w:id="56" w:name="bookmark93"/>
      <w:r w:rsidRPr="00365AB1">
        <w:rPr>
          <w:bCs/>
          <w:sz w:val="22"/>
          <w:szCs w:val="22"/>
        </w:rPr>
        <w:lastRenderedPageBreak/>
        <w:t>Советы по обслуживанию</w:t>
      </w:r>
      <w:bookmarkEnd w:id="55"/>
      <w:bookmarkEnd w:id="56"/>
    </w:p>
    <w:p w:rsidR="003870EC" w:rsidRPr="00365AB1" w:rsidRDefault="003870EC" w:rsidP="003870EC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3870EC" w:rsidRPr="00365AB1" w:rsidRDefault="003870EC" w:rsidP="003870EC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3870EC" w:rsidRPr="00365AB1" w:rsidRDefault="003870EC" w:rsidP="003870EC">
      <w:pPr>
        <w:pStyle w:val="generallist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3870EC" w:rsidRPr="00D37A87" w:rsidRDefault="003870EC" w:rsidP="003870EC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3870EC" w:rsidRDefault="003870EC" w:rsidP="003870EC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7" w:name="bookmark94"/>
      <w:bookmarkStart w:id="58" w:name="bookmark95"/>
      <w:r w:rsidRPr="00365AB1">
        <w:rPr>
          <w:sz w:val="22"/>
          <w:szCs w:val="22"/>
        </w:rPr>
        <w:t>Пайка</w:t>
      </w:r>
      <w:bookmarkEnd w:id="57"/>
      <w:bookmarkEnd w:id="58"/>
    </w:p>
    <w:p w:rsidR="003870EC" w:rsidRPr="00D37A87" w:rsidRDefault="003870EC" w:rsidP="003870EC">
      <w:pPr>
        <w:pStyle w:val="generallist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 xml:space="preserve">Выполните </w:t>
      </w:r>
      <w:proofErr w:type="spellStart"/>
      <w:r w:rsidRPr="00365AB1">
        <w:rPr>
          <w:rFonts w:ascii="Times New Roman" w:hAnsi="Times New Roman" w:cs="Times New Roman"/>
          <w:szCs w:val="22"/>
        </w:rPr>
        <w:t>вакуумирование</w:t>
      </w:r>
      <w:proofErr w:type="spellEnd"/>
      <w:r w:rsidRPr="00365AB1">
        <w:rPr>
          <w:rFonts w:ascii="Times New Roman" w:hAnsi="Times New Roman" w:cs="Times New Roman"/>
          <w:szCs w:val="22"/>
        </w:rPr>
        <w:t>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proofErr w:type="spellStart"/>
      <w:r w:rsidRPr="00365AB1">
        <w:rPr>
          <w:rFonts w:ascii="Times New Roman" w:hAnsi="Times New Roman" w:cs="Times New Roman"/>
          <w:szCs w:val="22"/>
        </w:rPr>
        <w:t>езк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</w:t>
      </w:r>
      <w:proofErr w:type="spellStart"/>
      <w:r w:rsidRPr="00365AB1">
        <w:rPr>
          <w:rFonts w:ascii="Times New Roman" w:hAnsi="Times New Roman" w:cs="Times New Roman"/>
          <w:szCs w:val="22"/>
        </w:rPr>
        <w:t>пайк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3870EC" w:rsidRPr="00D37A87" w:rsidRDefault="003870EC" w:rsidP="003870EC">
      <w:pPr>
        <w:pStyle w:val="generallist"/>
      </w:pPr>
      <w:r w:rsidRPr="00D37A87">
        <w:t>Хладагент необходимо собрать в специальный баллон.</w:t>
      </w:r>
    </w:p>
    <w:p w:rsidR="003870EC" w:rsidRDefault="003870EC" w:rsidP="003870EC">
      <w:pPr>
        <w:pStyle w:val="generallist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9" w:name="bookmark96"/>
      <w:bookmarkStart w:id="60" w:name="bookmark97"/>
      <w:r w:rsidRPr="00365AB1">
        <w:rPr>
          <w:sz w:val="22"/>
          <w:szCs w:val="22"/>
        </w:rPr>
        <w:t>Заправка хладагентом</w:t>
      </w:r>
      <w:bookmarkEnd w:id="59"/>
      <w:bookmarkEnd w:id="60"/>
    </w:p>
    <w:p w:rsidR="003870EC" w:rsidRPr="00D37A87" w:rsidRDefault="003870EC" w:rsidP="003870EC">
      <w:pPr>
        <w:pStyle w:val="generallist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870EC" w:rsidRPr="00D37A87" w:rsidRDefault="003870EC" w:rsidP="003870EC">
      <w:pPr>
        <w:pStyle w:val="generallist"/>
      </w:pPr>
      <w:r w:rsidRPr="00D37A87">
        <w:t>Во время заправки баллон с хладагентом должен располагаться вертикально.</w:t>
      </w:r>
    </w:p>
    <w:p w:rsidR="003870EC" w:rsidRPr="00D37A87" w:rsidRDefault="003870EC" w:rsidP="003870EC">
      <w:pPr>
        <w:pStyle w:val="generallist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3870EC" w:rsidRPr="003870EC" w:rsidRDefault="003870EC" w:rsidP="003870EC">
      <w:pPr>
        <w:pStyle w:val="generallist"/>
        <w:rPr>
          <w:szCs w:val="22"/>
        </w:rPr>
      </w:pPr>
      <w:r w:rsidRPr="00D37A87">
        <w:t>Избыточная заправка хладагентом запрещена.</w:t>
      </w:r>
    </w:p>
    <w:p w:rsidR="005C1030" w:rsidRPr="003870EC" w:rsidRDefault="003870EC" w:rsidP="003870EC">
      <w:pPr>
        <w:pStyle w:val="generallist"/>
      </w:pPr>
      <w:r w:rsidRPr="003870EC">
        <w:t>После завершения заправки и перед пробным пуском необходимо выполнить проверку на предмет протечек.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</w:t>
      </w:r>
      <w:r w:rsidR="00A071D4">
        <w:rPr>
          <w:sz w:val="22"/>
          <w:szCs w:val="22"/>
        </w:rPr>
        <w:t>удования расположены вблизи лин</w:t>
      </w:r>
      <w:r w:rsidRPr="006C7EEC">
        <w:rPr>
          <w:sz w:val="22"/>
          <w:szCs w:val="22"/>
        </w:rPr>
        <w:t>ий электропитания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731A5B">
      <w:pPr>
        <w:numPr>
          <w:ilvl w:val="0"/>
          <w:numId w:val="34"/>
        </w:num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lastRenderedPageBreak/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731A5B">
      <w:p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6067362"/>
      <w:bookmarkStart w:id="63" w:name="_Toc10540602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6"/>
      <w:bookmarkStart w:id="65" w:name="_Ref75275862"/>
      <w:bookmarkStart w:id="66" w:name="_Toc85529585"/>
      <w:bookmarkStart w:id="67" w:name="_Ref86067343"/>
      <w:bookmarkStart w:id="68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Pr="005A3DFD" w:rsidRDefault="005A3DFD" w:rsidP="005A3DFD"/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10540602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4"/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7"/>
      <w:bookmarkStart w:id="71" w:name="_Ref75275866"/>
      <w:bookmarkStart w:id="72" w:name="_Toc85529586"/>
      <w:bookmarkStart w:id="73" w:name="_Ref86067376"/>
      <w:bookmarkStart w:id="74" w:name="_Toc10540603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489886378"/>
      <w:bookmarkStart w:id="76" w:name="_Ref75275870"/>
      <w:bookmarkStart w:id="77" w:name="_Toc85529587"/>
      <w:bookmarkStart w:id="78" w:name="_Ref86067384"/>
      <w:bookmarkStart w:id="79" w:name="_Toc10540603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0" w:name="_Toc489886379"/>
      <w:bookmarkStart w:id="81" w:name="_Ref75275874"/>
      <w:bookmarkStart w:id="8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10540603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6067396"/>
      <w:bookmarkStart w:id="88" w:name="_Toc10540603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6067403"/>
      <w:bookmarkStart w:id="90" w:name="_Toc10540603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6067409"/>
      <w:bookmarkStart w:id="95" w:name="_Toc10540603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6" w:name="_Ref75275894"/>
      <w:bookmarkStart w:id="97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86067419"/>
      <w:bookmarkStart w:id="99" w:name="_Toc10540603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  <w:bookmarkEnd w:id="98"/>
      <w:bookmarkEnd w:id="9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3"/>
      <w:bookmarkStart w:id="101" w:name="_Ref86067424"/>
      <w:bookmarkStart w:id="102" w:name="_Toc10540603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0"/>
      <w:bookmarkEnd w:id="101"/>
      <w:bookmarkEnd w:id="10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3" w:name="_Toc85529594"/>
      <w:bookmarkStart w:id="104" w:name="_Ref86067431"/>
      <w:bookmarkStart w:id="105" w:name="_Toc105406038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3"/>
      <w:bookmarkEnd w:id="104"/>
      <w:bookmarkEnd w:id="10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85727955"/>
      <w:bookmarkStart w:id="107" w:name="_Toc105406039"/>
      <w:bookmarkStart w:id="108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3" w:name="_Toc105406040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9"/>
      <w:bookmarkEnd w:id="110"/>
      <w:bookmarkEnd w:id="111"/>
      <w:bookmarkEnd w:id="112"/>
      <w:bookmarkEnd w:id="113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489886385"/>
      <w:bookmarkStart w:id="115" w:name="_Ref75275917"/>
      <w:bookmarkStart w:id="116" w:name="_Toc85529596"/>
      <w:bookmarkStart w:id="117" w:name="_Ref86067806"/>
      <w:bookmarkStart w:id="118" w:name="_Toc10540604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9" w:name="_Toc85529597"/>
      <w:bookmarkStart w:id="120" w:name="_Ref86067810"/>
      <w:bookmarkStart w:id="121" w:name="_Toc10540604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9"/>
      <w:bookmarkEnd w:id="120"/>
      <w:bookmarkEnd w:id="12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2" w:name="_Toc85529598"/>
      <w:bookmarkStart w:id="123" w:name="_Toc10540604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Ref86067819"/>
      <w:bookmarkStart w:id="128" w:name="_Toc10540604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22E" w:rsidRDefault="0094322E">
      <w:r>
        <w:separator/>
      </w:r>
    </w:p>
  </w:endnote>
  <w:endnote w:type="continuationSeparator" w:id="0">
    <w:p w:rsidR="0094322E" w:rsidRDefault="00943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22E" w:rsidRDefault="0094322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4322E" w:rsidRDefault="0094322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22E" w:rsidRDefault="0094322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4322E" w:rsidRDefault="0094322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4322E" w:rsidRDefault="0094322E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4322E" w:rsidRDefault="0094322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4322E" w:rsidRDefault="0094322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22E" w:rsidRDefault="0094322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22E" w:rsidRDefault="0094322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Pr="00D35EE4" w:rsidRDefault="0094322E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Pr="00B155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HVRC2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4322E" w:rsidRPr="00B7687E" w:rsidRDefault="0094322E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Pr="00ED1531" w:rsidRDefault="0094322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322A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Pr="00ED1531" w:rsidRDefault="0094322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4322E" w:rsidRPr="001610D3" w:rsidRDefault="00D24C8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4322E" w:rsidRPr="001A5354" w:rsidRDefault="0094322E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94322E" w:rsidRPr="00B66B37" w:rsidRDefault="0094322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RAS-6</w:t>
                              </w:r>
                              <w:r w:rsidRPr="00B155D9">
                                <w:rPr>
                                  <w:b/>
                                  <w:sz w:val="18"/>
                                  <w:szCs w:val="18"/>
                                </w:rPr>
                                <w:t>HVRC2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</w:p>
                            <w:p w:rsidR="0094322E" w:rsidRPr="00AF301F" w:rsidRDefault="0094322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4322E" w:rsidRPr="00613EFB" w:rsidRDefault="0094322E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4322E" w:rsidRPr="00D35EE4" w:rsidRDefault="0094322E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Pr="00B155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HVRC2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4322E" w:rsidRPr="00B7687E" w:rsidRDefault="0094322E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4322E" w:rsidRPr="00ED1531" w:rsidRDefault="0094322E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322A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4322E" w:rsidRPr="00ED1531" w:rsidRDefault="0094322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4322E" w:rsidRPr="001610D3" w:rsidRDefault="00D24C8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4322E" w:rsidRPr="001A5354" w:rsidRDefault="0094322E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94322E" w:rsidRPr="00B66B37" w:rsidRDefault="0094322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RAS-6</w:t>
                        </w:r>
                        <w:r w:rsidRPr="00B155D9">
                          <w:rPr>
                            <w:b/>
                            <w:sz w:val="18"/>
                            <w:szCs w:val="18"/>
                          </w:rPr>
                          <w:t>HVRC2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</w:p>
                      <w:p w:rsidR="0094322E" w:rsidRPr="00AF301F" w:rsidRDefault="0094322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4322E" w:rsidRPr="00613EFB" w:rsidRDefault="0094322E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22E" w:rsidRDefault="0094322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Pr="00AF301F" w:rsidRDefault="0094322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322A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Pr="00AF301F" w:rsidRDefault="0094322E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Pr="00B155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HVRC2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4322E" w:rsidRPr="00C23BB2" w:rsidRDefault="0094322E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4322E" w:rsidRPr="00EC2FF5" w:rsidRDefault="0094322E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4322E" w:rsidRPr="00AF301F" w:rsidRDefault="0094322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322A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4322E" w:rsidRPr="00AF301F" w:rsidRDefault="0094322E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Pr="00B155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HVRC2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4322E" w:rsidRPr="00C23BB2" w:rsidRDefault="0094322E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4322E" w:rsidRPr="00EC2FF5" w:rsidRDefault="0094322E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22E" w:rsidRDefault="0094322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Default="0094322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Pr="00AF301F" w:rsidRDefault="0094322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322A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322E" w:rsidRPr="00AF301F" w:rsidRDefault="0094322E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RAS-6</w:t>
                              </w:r>
                              <w:r w:rsidRPr="00B155D9">
                                <w:rPr>
                                  <w:b/>
                                  <w:sz w:val="22"/>
                                  <w:szCs w:val="22"/>
                                </w:rPr>
                                <w:t>HVRC2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94322E" w:rsidRPr="00EC2FF5" w:rsidRDefault="0094322E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4322E" w:rsidRDefault="0094322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4322E" w:rsidRPr="00AF301F" w:rsidRDefault="0094322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322A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4322E" w:rsidRPr="00AF301F" w:rsidRDefault="0094322E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RAS-6</w:t>
                        </w:r>
                        <w:r w:rsidRPr="00B155D9">
                          <w:rPr>
                            <w:b/>
                            <w:sz w:val="22"/>
                            <w:szCs w:val="22"/>
                          </w:rPr>
                          <w:t>HVRC2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94322E" w:rsidRPr="00EC2FF5" w:rsidRDefault="0094322E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22E" w:rsidRDefault="0094322E">
      <w:r>
        <w:separator/>
      </w:r>
    </w:p>
  </w:footnote>
  <w:footnote w:type="continuationSeparator" w:id="0">
    <w:p w:rsidR="0094322E" w:rsidRDefault="00943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22E" w:rsidRDefault="0094322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4322E" w:rsidRDefault="0094322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22E" w:rsidRDefault="0094322E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22E" w:rsidRDefault="0094322E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0"/>
  </w:num>
  <w:num w:numId="2">
    <w:abstractNumId w:val="34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7"/>
  </w:num>
  <w:num w:numId="23">
    <w:abstractNumId w:val="22"/>
  </w:num>
  <w:num w:numId="24">
    <w:abstractNumId w:val="33"/>
  </w:num>
  <w:num w:numId="25">
    <w:abstractNumId w:val="1"/>
  </w:num>
  <w:num w:numId="26">
    <w:abstractNumId w:val="31"/>
  </w:num>
  <w:num w:numId="27">
    <w:abstractNumId w:val="35"/>
  </w:num>
  <w:num w:numId="28">
    <w:abstractNumId w:val="14"/>
  </w:num>
  <w:num w:numId="29">
    <w:abstractNumId w:val="23"/>
  </w:num>
  <w:num w:numId="30">
    <w:abstractNumId w:val="7"/>
  </w:num>
  <w:num w:numId="31">
    <w:abstractNumId w:val="5"/>
  </w:num>
  <w:num w:numId="32">
    <w:abstractNumId w:val="9"/>
  </w:num>
  <w:num w:numId="33">
    <w:abstractNumId w:val="32"/>
  </w:num>
  <w:num w:numId="34">
    <w:abstractNumId w:val="28"/>
  </w:num>
  <w:num w:numId="35">
    <w:abstractNumId w:val="21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F4D"/>
    <w:rsid w:val="00021FB1"/>
    <w:rsid w:val="00023AE4"/>
    <w:rsid w:val="00025ACA"/>
    <w:rsid w:val="00037425"/>
    <w:rsid w:val="00037DC3"/>
    <w:rsid w:val="0004615A"/>
    <w:rsid w:val="0005164C"/>
    <w:rsid w:val="00052A47"/>
    <w:rsid w:val="00054A54"/>
    <w:rsid w:val="00056368"/>
    <w:rsid w:val="00057BCD"/>
    <w:rsid w:val="00057CBB"/>
    <w:rsid w:val="000722B6"/>
    <w:rsid w:val="00073C25"/>
    <w:rsid w:val="000766F0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E7D8F"/>
    <w:rsid w:val="000F2CFF"/>
    <w:rsid w:val="000F4C07"/>
    <w:rsid w:val="000F4FE5"/>
    <w:rsid w:val="000F642D"/>
    <w:rsid w:val="00114D09"/>
    <w:rsid w:val="00116614"/>
    <w:rsid w:val="00117ADC"/>
    <w:rsid w:val="00121FE1"/>
    <w:rsid w:val="00122066"/>
    <w:rsid w:val="00126117"/>
    <w:rsid w:val="00127EE8"/>
    <w:rsid w:val="001329B4"/>
    <w:rsid w:val="00135C40"/>
    <w:rsid w:val="0014203B"/>
    <w:rsid w:val="00146A9B"/>
    <w:rsid w:val="00150751"/>
    <w:rsid w:val="00154925"/>
    <w:rsid w:val="00156995"/>
    <w:rsid w:val="001610D3"/>
    <w:rsid w:val="00162102"/>
    <w:rsid w:val="00162B6A"/>
    <w:rsid w:val="00163C45"/>
    <w:rsid w:val="00165C84"/>
    <w:rsid w:val="00165ED7"/>
    <w:rsid w:val="00171036"/>
    <w:rsid w:val="00180D0F"/>
    <w:rsid w:val="00183B7D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655C"/>
    <w:rsid w:val="001F7544"/>
    <w:rsid w:val="00200C8E"/>
    <w:rsid w:val="0020100F"/>
    <w:rsid w:val="00201938"/>
    <w:rsid w:val="0021185B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3D72"/>
    <w:rsid w:val="00294424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5C0"/>
    <w:rsid w:val="00315812"/>
    <w:rsid w:val="00322E3E"/>
    <w:rsid w:val="00326079"/>
    <w:rsid w:val="003324A3"/>
    <w:rsid w:val="00333439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70EC"/>
    <w:rsid w:val="003964AD"/>
    <w:rsid w:val="003A204A"/>
    <w:rsid w:val="003D1C42"/>
    <w:rsid w:val="003D7BB0"/>
    <w:rsid w:val="003E3AD4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AA2"/>
    <w:rsid w:val="005411CB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6A83"/>
    <w:rsid w:val="00597F20"/>
    <w:rsid w:val="005A1BCA"/>
    <w:rsid w:val="005A3DFD"/>
    <w:rsid w:val="005A74FB"/>
    <w:rsid w:val="005B06D4"/>
    <w:rsid w:val="005B68E2"/>
    <w:rsid w:val="005B7781"/>
    <w:rsid w:val="005C1030"/>
    <w:rsid w:val="005C162B"/>
    <w:rsid w:val="005C6ABC"/>
    <w:rsid w:val="005D0574"/>
    <w:rsid w:val="005D25DC"/>
    <w:rsid w:val="005D3D67"/>
    <w:rsid w:val="005E38BC"/>
    <w:rsid w:val="005E5127"/>
    <w:rsid w:val="005E6E82"/>
    <w:rsid w:val="005F2636"/>
    <w:rsid w:val="00601691"/>
    <w:rsid w:val="0060323D"/>
    <w:rsid w:val="0060423E"/>
    <w:rsid w:val="006070F9"/>
    <w:rsid w:val="00613A6B"/>
    <w:rsid w:val="00614666"/>
    <w:rsid w:val="00617FB3"/>
    <w:rsid w:val="00620269"/>
    <w:rsid w:val="00624242"/>
    <w:rsid w:val="006416FB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804BD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6EA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1A5B"/>
    <w:rsid w:val="007322A1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7510"/>
    <w:rsid w:val="007877E0"/>
    <w:rsid w:val="007916D6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8003C3"/>
    <w:rsid w:val="00802E9A"/>
    <w:rsid w:val="008041E1"/>
    <w:rsid w:val="00806389"/>
    <w:rsid w:val="008067CE"/>
    <w:rsid w:val="00810B70"/>
    <w:rsid w:val="00810E13"/>
    <w:rsid w:val="00815656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62EF0"/>
    <w:rsid w:val="0087148A"/>
    <w:rsid w:val="00872746"/>
    <w:rsid w:val="00876CCF"/>
    <w:rsid w:val="00881910"/>
    <w:rsid w:val="0088349B"/>
    <w:rsid w:val="0088749B"/>
    <w:rsid w:val="00893F16"/>
    <w:rsid w:val="00896679"/>
    <w:rsid w:val="00896986"/>
    <w:rsid w:val="00897CF5"/>
    <w:rsid w:val="00897EAB"/>
    <w:rsid w:val="008A4FB2"/>
    <w:rsid w:val="008A504E"/>
    <w:rsid w:val="008C0304"/>
    <w:rsid w:val="008D09DC"/>
    <w:rsid w:val="008E0B73"/>
    <w:rsid w:val="008E2AAA"/>
    <w:rsid w:val="008E47DD"/>
    <w:rsid w:val="008E724A"/>
    <w:rsid w:val="008F7D55"/>
    <w:rsid w:val="00901519"/>
    <w:rsid w:val="00901FCF"/>
    <w:rsid w:val="009027CA"/>
    <w:rsid w:val="00913F03"/>
    <w:rsid w:val="009148F2"/>
    <w:rsid w:val="00917329"/>
    <w:rsid w:val="0092138C"/>
    <w:rsid w:val="00922280"/>
    <w:rsid w:val="0092475E"/>
    <w:rsid w:val="0092624D"/>
    <w:rsid w:val="0094137F"/>
    <w:rsid w:val="00941985"/>
    <w:rsid w:val="009424BE"/>
    <w:rsid w:val="0094322E"/>
    <w:rsid w:val="009454F1"/>
    <w:rsid w:val="009457C2"/>
    <w:rsid w:val="00946EDA"/>
    <w:rsid w:val="0096270C"/>
    <w:rsid w:val="0097670D"/>
    <w:rsid w:val="009814D6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E43D4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6B04"/>
    <w:rsid w:val="00A40E51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0120"/>
    <w:rsid w:val="00AF1F03"/>
    <w:rsid w:val="00AF301F"/>
    <w:rsid w:val="00AF7D1B"/>
    <w:rsid w:val="00B02AA8"/>
    <w:rsid w:val="00B14F7A"/>
    <w:rsid w:val="00B155D9"/>
    <w:rsid w:val="00B1615F"/>
    <w:rsid w:val="00B2430D"/>
    <w:rsid w:val="00B263D1"/>
    <w:rsid w:val="00B45619"/>
    <w:rsid w:val="00B60CE2"/>
    <w:rsid w:val="00B659CA"/>
    <w:rsid w:val="00B65EF5"/>
    <w:rsid w:val="00B66B37"/>
    <w:rsid w:val="00B713E6"/>
    <w:rsid w:val="00B757EC"/>
    <w:rsid w:val="00B82E56"/>
    <w:rsid w:val="00B853CA"/>
    <w:rsid w:val="00B930C4"/>
    <w:rsid w:val="00BA4D5C"/>
    <w:rsid w:val="00BA79AF"/>
    <w:rsid w:val="00BA7A09"/>
    <w:rsid w:val="00BA7C55"/>
    <w:rsid w:val="00BB1D2A"/>
    <w:rsid w:val="00BB28FA"/>
    <w:rsid w:val="00BC0D71"/>
    <w:rsid w:val="00BC0F37"/>
    <w:rsid w:val="00BC6A6E"/>
    <w:rsid w:val="00BD0017"/>
    <w:rsid w:val="00BD070E"/>
    <w:rsid w:val="00BD5C05"/>
    <w:rsid w:val="00BE154B"/>
    <w:rsid w:val="00BE4A02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4B24"/>
    <w:rsid w:val="00C66856"/>
    <w:rsid w:val="00C76CC9"/>
    <w:rsid w:val="00C817E2"/>
    <w:rsid w:val="00C85720"/>
    <w:rsid w:val="00C87F09"/>
    <w:rsid w:val="00C9260D"/>
    <w:rsid w:val="00CA105D"/>
    <w:rsid w:val="00CA4B27"/>
    <w:rsid w:val="00CA63D0"/>
    <w:rsid w:val="00CB4E38"/>
    <w:rsid w:val="00CC0BEC"/>
    <w:rsid w:val="00CC1B53"/>
    <w:rsid w:val="00CC21A8"/>
    <w:rsid w:val="00CC2C20"/>
    <w:rsid w:val="00CC4652"/>
    <w:rsid w:val="00CD06A1"/>
    <w:rsid w:val="00CD617A"/>
    <w:rsid w:val="00CD79CE"/>
    <w:rsid w:val="00CE11EB"/>
    <w:rsid w:val="00CE6BD2"/>
    <w:rsid w:val="00CE7293"/>
    <w:rsid w:val="00CF0479"/>
    <w:rsid w:val="00CF2551"/>
    <w:rsid w:val="00CF514E"/>
    <w:rsid w:val="00CF5F1D"/>
    <w:rsid w:val="00D00B1D"/>
    <w:rsid w:val="00D02C8E"/>
    <w:rsid w:val="00D03CA1"/>
    <w:rsid w:val="00D03F3F"/>
    <w:rsid w:val="00D06099"/>
    <w:rsid w:val="00D07290"/>
    <w:rsid w:val="00D24C81"/>
    <w:rsid w:val="00D31D52"/>
    <w:rsid w:val="00D357F4"/>
    <w:rsid w:val="00D35EE4"/>
    <w:rsid w:val="00D36F70"/>
    <w:rsid w:val="00D42E6F"/>
    <w:rsid w:val="00D512D1"/>
    <w:rsid w:val="00D549B4"/>
    <w:rsid w:val="00D566EE"/>
    <w:rsid w:val="00D571B5"/>
    <w:rsid w:val="00D621FE"/>
    <w:rsid w:val="00D62614"/>
    <w:rsid w:val="00D63720"/>
    <w:rsid w:val="00D6500E"/>
    <w:rsid w:val="00D70F85"/>
    <w:rsid w:val="00D90C9B"/>
    <w:rsid w:val="00D960B2"/>
    <w:rsid w:val="00D96268"/>
    <w:rsid w:val="00D97C02"/>
    <w:rsid w:val="00DA1947"/>
    <w:rsid w:val="00DA234E"/>
    <w:rsid w:val="00DA4E1F"/>
    <w:rsid w:val="00DB2655"/>
    <w:rsid w:val="00DB45A8"/>
    <w:rsid w:val="00DC38C1"/>
    <w:rsid w:val="00DC42C5"/>
    <w:rsid w:val="00DC56ED"/>
    <w:rsid w:val="00DD2A86"/>
    <w:rsid w:val="00DD6881"/>
    <w:rsid w:val="00E02961"/>
    <w:rsid w:val="00E035FD"/>
    <w:rsid w:val="00E13F0E"/>
    <w:rsid w:val="00E24807"/>
    <w:rsid w:val="00E24ED7"/>
    <w:rsid w:val="00E25069"/>
    <w:rsid w:val="00E50936"/>
    <w:rsid w:val="00E515AE"/>
    <w:rsid w:val="00E5381A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28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E1B5C"/>
    <w:rsid w:val="00EE40B5"/>
    <w:rsid w:val="00EF3D97"/>
    <w:rsid w:val="00EF654D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320CF"/>
    <w:rsid w:val="00F34103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049"/>
    <w:rsid w:val="00F62AE1"/>
    <w:rsid w:val="00F63DF4"/>
    <w:rsid w:val="00F74593"/>
    <w:rsid w:val="00F74878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3A55"/>
    <w:rsid w:val="00FA64EB"/>
    <w:rsid w:val="00FB04EE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4:docId w14:val="272A41DC"/>
  <w15:docId w15:val="{62230C6C-4FD2-42D5-8893-CD8C36C5B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D39AE-8683-4803-8BF8-F1DBDCB16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3F39FBC9</Template>
  <TotalTime>10</TotalTime>
  <Pages>36</Pages>
  <Words>6961</Words>
  <Characters>39679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14</cp:revision>
  <cp:lastPrinted>2021-03-26T08:29:00Z</cp:lastPrinted>
  <dcterms:created xsi:type="dcterms:W3CDTF">2022-11-22T08:21:00Z</dcterms:created>
  <dcterms:modified xsi:type="dcterms:W3CDTF">2024-05-06T08:07:00Z</dcterms:modified>
</cp:coreProperties>
</file>