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536E0D">
              <w:rPr>
                <w:b/>
                <w:szCs w:val="28"/>
              </w:rPr>
              <w:t>RAS-6</w:t>
            </w:r>
            <w:r w:rsidR="00833AA2" w:rsidRPr="00833AA2">
              <w:rPr>
                <w:b/>
                <w:szCs w:val="28"/>
              </w:rPr>
              <w:t>HVNP2E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536E0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833AA2" w:rsidRPr="00833AA2">
              <w:rPr>
                <w:b/>
                <w:szCs w:val="28"/>
              </w:rPr>
              <w:t>HVNP2E</w:t>
            </w:r>
            <w:r w:rsidR="00D96C73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96C7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D550A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5A74FB" w:rsidRDefault="00810B70" w:rsidP="00F10803">
      <w:pPr>
        <w:spacing w:after="240"/>
        <w:jc w:val="center"/>
        <w:rPr>
          <w:b/>
          <w:sz w:val="22"/>
          <w:szCs w:val="22"/>
        </w:rPr>
      </w:pPr>
      <w:r w:rsidRPr="005A74FB">
        <w:rPr>
          <w:b/>
          <w:sz w:val="22"/>
          <w:szCs w:val="22"/>
        </w:rPr>
        <w:lastRenderedPageBreak/>
        <w:t>СОДЕРЖАНИЕ</w:t>
      </w:r>
      <w:r w:rsidR="00231E1B" w:rsidRPr="005A74FB">
        <w:rPr>
          <w:b/>
          <w:sz w:val="22"/>
          <w:szCs w:val="22"/>
        </w:rPr>
        <w:t xml:space="preserve"> </w:t>
      </w:r>
    </w:p>
    <w:p w:rsidR="007D4E6B" w:rsidRPr="005A74F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74FB">
        <w:rPr>
          <w:sz w:val="22"/>
          <w:szCs w:val="22"/>
        </w:rPr>
        <w:fldChar w:fldCharType="begin"/>
      </w:r>
      <w:r w:rsidRPr="005A74FB">
        <w:rPr>
          <w:sz w:val="22"/>
          <w:szCs w:val="22"/>
        </w:rPr>
        <w:instrText xml:space="preserve"> TOC \o "1-3" \h \z \u </w:instrText>
      </w:r>
      <w:r w:rsidRPr="005A74FB">
        <w:rPr>
          <w:sz w:val="22"/>
          <w:szCs w:val="22"/>
        </w:rPr>
        <w:fldChar w:fldCharType="separate"/>
      </w:r>
      <w:hyperlink w:anchor="_Toc85727925" w:history="1">
        <w:r w:rsidR="007D4E6B" w:rsidRPr="005A74FB">
          <w:rPr>
            <w:rStyle w:val="ad"/>
            <w:noProof/>
            <w:sz w:val="22"/>
            <w:szCs w:val="22"/>
          </w:rPr>
          <w:t>Введение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3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A74FB">
          <w:rPr>
            <w:rStyle w:val="ad"/>
            <w:noProof/>
            <w:sz w:val="22"/>
            <w:szCs w:val="22"/>
          </w:rPr>
          <w:t>1.</w:t>
        </w:r>
        <w:r w:rsidR="007D4E6B" w:rsidRPr="005A74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5A74FB">
          <w:rPr>
            <w:rStyle w:val="ad"/>
            <w:noProof/>
            <w:sz w:val="22"/>
            <w:szCs w:val="22"/>
          </w:rPr>
          <w:t>Общие сведения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A74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A74FB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_Ref86237435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A74FB">
          <w:rPr>
            <w:rStyle w:val="ad"/>
            <w:noProof/>
            <w:sz w:val="22"/>
            <w:szCs w:val="22"/>
          </w:rPr>
          <w:t>2.3 Принцип работы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5A74FB">
          <w:rPr>
            <w:rStyle w:val="ad"/>
            <w:noProof/>
            <w:sz w:val="22"/>
            <w:szCs w:val="22"/>
          </w:rPr>
          <w:t>2.4</w:t>
        </w:r>
        <w:r w:rsidR="007D4E6B" w:rsidRPr="005A74FB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_Ref86237446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7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8D550A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2.5_Оптимальная_эксплуатация" w:history="1">
        <w:r w:rsidR="00303092" w:rsidRPr="005A74FB">
          <w:rPr>
            <w:rStyle w:val="ad"/>
            <w:noProof/>
            <w:sz w:val="22"/>
            <w:szCs w:val="22"/>
          </w:rPr>
          <w:t>2.5 Оптимальная эксплуатация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_Ref75275225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303092" w:rsidRPr="005A74FB">
          <w:rPr>
            <w:rStyle w:val="ad"/>
            <w:noProof/>
            <w:sz w:val="22"/>
            <w:szCs w:val="22"/>
          </w:rPr>
          <w:t>2.6</w:t>
        </w:r>
        <w:r w:rsidR="007D4E6B" w:rsidRPr="005A74FB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_Ref86237594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A74FB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_Ref86237601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A74FB">
          <w:rPr>
            <w:rStyle w:val="ad"/>
            <w:noProof/>
            <w:sz w:val="22"/>
            <w:szCs w:val="22"/>
          </w:rPr>
          <w:t>4. Чертеж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5A74FB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8D550A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5A74F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A74FB">
          <w:rPr>
            <w:rStyle w:val="ad"/>
            <w:noProof/>
            <w:sz w:val="22"/>
            <w:szCs w:val="22"/>
          </w:rPr>
          <w:t>5. Гарантии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A74F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_Ref86237709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A74FB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_Ref86237716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A74FB">
          <w:rPr>
            <w:rStyle w:val="ad"/>
            <w:noProof/>
            <w:sz w:val="22"/>
            <w:szCs w:val="22"/>
          </w:rPr>
          <w:t>8. Консервация</w:t>
        </w:r>
        <w:r w:rsidR="007D4E6B" w:rsidRPr="005A74FB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A74FB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A74FB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A74FB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_Ref86237903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A74FB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A74FB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_Ref86237918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A74F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_Ref86237923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A74FB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_Ref86237930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A74FB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A74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A74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A74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28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A74F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29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A74F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_Ref86237967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33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5A74FB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_Ref86325036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33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5A74FB">
          <w:rPr>
            <w:rStyle w:val="ad"/>
            <w:noProof/>
            <w:sz w:val="22"/>
            <w:szCs w:val="22"/>
          </w:rPr>
          <w:t>16.2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_Ref86325041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34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A74FB">
          <w:rPr>
            <w:rStyle w:val="ad"/>
            <w:noProof/>
            <w:sz w:val="22"/>
            <w:szCs w:val="22"/>
          </w:rPr>
          <w:t>17. Ремонт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_Ref86325045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35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A74FB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36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A74FB">
          <w:rPr>
            <w:rStyle w:val="ad"/>
            <w:noProof/>
            <w:sz w:val="22"/>
            <w:szCs w:val="22"/>
          </w:rPr>
          <w:t>19. Особые отметки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7972" w:rsidRPr="005A74FB">
          <w:rPr>
            <w:noProof/>
            <w:webHidden/>
            <w:sz w:val="22"/>
            <w:szCs w:val="22"/>
          </w:rPr>
          <w:fldChar w:fldCharType="begin"/>
        </w:r>
        <w:r w:rsidR="001B7972" w:rsidRPr="005A74FB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5A74FB">
          <w:rPr>
            <w:noProof/>
            <w:webHidden/>
            <w:sz w:val="22"/>
            <w:szCs w:val="22"/>
          </w:rPr>
        </w:r>
        <w:r w:rsidR="001B7972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_Ref86325054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37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  <w:r w:rsidR="001B797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550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A74F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38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A74F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D96C73">
        <w:rPr>
          <w:sz w:val="22"/>
          <w:szCs w:val="22"/>
        </w:rPr>
        <w:t>промышленного назначения</w:t>
      </w:r>
      <w:r w:rsidR="00D96C73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D6692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D96C73" w:rsidRPr="00C028AE" w:rsidRDefault="00D96C7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75F28">
        <w:trPr>
          <w:trHeight w:val="424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CC2C20" w:rsidRDefault="00536E0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833AA2" w:rsidRPr="00833AA2">
              <w:rPr>
                <w:sz w:val="22"/>
                <w:szCs w:val="22"/>
              </w:rPr>
              <w:t>HVNP2E</w:t>
            </w:r>
          </w:p>
        </w:tc>
      </w:tr>
      <w:tr w:rsidR="006A3296" w:rsidRPr="00CC2C20" w:rsidTr="00F75F28">
        <w:trPr>
          <w:trHeight w:val="430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CA105D" w:rsidRDefault="00536E0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833AA2" w:rsidRPr="00833AA2">
              <w:rPr>
                <w:sz w:val="22"/>
                <w:szCs w:val="22"/>
              </w:rPr>
              <w:t>HVNP2E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D96C7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D96C73" w:rsidRPr="00CC2C20" w:rsidTr="00CA105D">
        <w:trPr>
          <w:trHeight w:val="553"/>
        </w:trPr>
        <w:tc>
          <w:tcPr>
            <w:tcW w:w="2746" w:type="dxa"/>
            <w:vAlign w:val="center"/>
          </w:tcPr>
          <w:p w:rsidR="00D96C73" w:rsidRPr="00CC2C20" w:rsidRDefault="00D96C73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D96C73" w:rsidRPr="00C028AE" w:rsidRDefault="00D96C73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F75F28">
        <w:trPr>
          <w:trHeight w:val="388"/>
        </w:trPr>
        <w:tc>
          <w:tcPr>
            <w:tcW w:w="2746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7B6B58" w:rsidRPr="008D550A" w:rsidRDefault="00D96C73" w:rsidP="008D550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8D550A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F75F28">
        <w:trPr>
          <w:trHeight w:val="382"/>
        </w:trPr>
        <w:tc>
          <w:tcPr>
            <w:tcW w:w="2746" w:type="dxa"/>
            <w:vAlign w:val="center"/>
          </w:tcPr>
          <w:p w:rsidR="00200C8E" w:rsidRPr="00CC2C20" w:rsidRDefault="00EA206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EA206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D96C73">
        <w:trPr>
          <w:trHeight w:val="1742"/>
        </w:trPr>
        <w:tc>
          <w:tcPr>
            <w:tcW w:w="2746" w:type="dxa"/>
            <w:vAlign w:val="center"/>
          </w:tcPr>
          <w:p w:rsidR="00200C8E" w:rsidRPr="00CC2C20" w:rsidRDefault="005548CE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соотаветствия</w:t>
            </w:r>
          </w:p>
        </w:tc>
        <w:tc>
          <w:tcPr>
            <w:tcW w:w="6684" w:type="dxa"/>
            <w:vAlign w:val="center"/>
          </w:tcPr>
          <w:p w:rsidR="00E76225" w:rsidRDefault="00E76225" w:rsidP="00E762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76225" w:rsidRPr="00C47193" w:rsidRDefault="00E76225" w:rsidP="00E7622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76225" w:rsidRPr="00042260" w:rsidRDefault="00E76225" w:rsidP="00E762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E76225" w:rsidRPr="00042260" w:rsidRDefault="00E76225" w:rsidP="00E762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D550A" w:rsidRPr="009C0E86" w:rsidRDefault="008D550A" w:rsidP="008D5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C79BF" w:rsidRPr="00CC2C20" w:rsidRDefault="008D550A" w:rsidP="008D550A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7" w:name="_GoBack"/>
            <w:bookmarkEnd w:id="7"/>
          </w:p>
        </w:tc>
      </w:tr>
      <w:tr w:rsidR="00200C8E" w:rsidRPr="008D550A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0455E5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0455E5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0455E5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0455E5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0455E5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0455E5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0455E5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0455E5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0455E5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0455E5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F75F28">
        <w:trPr>
          <w:trHeight w:val="410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F75F28">
        <w:trPr>
          <w:trHeight w:val="2547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55785E" w:rsidRPr="00FF3A97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55785E" w:rsidRPr="00FF3A97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55785E" w:rsidRPr="00FF3A97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55785E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55785E" w:rsidRPr="00FF3A97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55785E" w:rsidRPr="00FF3A97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55785E" w:rsidRPr="00FF3A97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55785E" w:rsidRPr="007B5D5B" w:rsidRDefault="0055785E" w:rsidP="0055785E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38721E" w:rsidRDefault="0038721E" w:rsidP="0038721E">
      <w:pPr>
        <w:ind w:left="1620"/>
        <w:jc w:val="both"/>
        <w:rPr>
          <w:sz w:val="22"/>
          <w:szCs w:val="22"/>
        </w:rPr>
      </w:pPr>
    </w:p>
    <w:p w:rsidR="0038721E" w:rsidRDefault="0038721E" w:rsidP="0038721E">
      <w:pPr>
        <w:ind w:left="1620"/>
        <w:jc w:val="both"/>
        <w:rPr>
          <w:sz w:val="22"/>
          <w:szCs w:val="22"/>
        </w:rPr>
      </w:pPr>
    </w:p>
    <w:p w:rsidR="00E76225" w:rsidRPr="00B82E56" w:rsidRDefault="00E76225" w:rsidP="0038721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E76225" w:rsidRDefault="00E76225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366"/>
        <w:gridCol w:w="1272"/>
        <w:gridCol w:w="3381"/>
      </w:tblGrid>
      <w:tr w:rsidR="00F93554" w:rsidRPr="00AD1C4D" w:rsidTr="00D93729">
        <w:trPr>
          <w:trHeight w:val="159"/>
          <w:jc w:val="center"/>
        </w:trPr>
        <w:tc>
          <w:tcPr>
            <w:tcW w:w="5183" w:type="dxa"/>
            <w:gridSpan w:val="2"/>
            <w:vAlign w:val="center"/>
          </w:tcPr>
          <w:p w:rsidR="00F93554" w:rsidRPr="00DE3F35" w:rsidRDefault="00F93554" w:rsidP="00F9355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3" w:type="dxa"/>
            <w:vAlign w:val="center"/>
          </w:tcPr>
          <w:p w:rsidR="00F93554" w:rsidRPr="00DE3F35" w:rsidRDefault="00F93554" w:rsidP="00F9355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F93554" w:rsidRPr="00DE3F35" w:rsidRDefault="00F93554" w:rsidP="00F9355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2B3A08">
        <w:trPr>
          <w:trHeight w:val="159"/>
          <w:jc w:val="center"/>
        </w:trPr>
        <w:tc>
          <w:tcPr>
            <w:tcW w:w="2672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536E0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</w:t>
            </w:r>
          </w:p>
        </w:tc>
      </w:tr>
      <w:tr w:rsidR="00746812" w:rsidRPr="00AD1C4D" w:rsidTr="002B3A08">
        <w:trPr>
          <w:trHeight w:val="159"/>
          <w:jc w:val="center"/>
        </w:trPr>
        <w:tc>
          <w:tcPr>
            <w:tcW w:w="2672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536E0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38721E">
              <w:rPr>
                <w:sz w:val="22"/>
                <w:szCs w:val="22"/>
              </w:rPr>
              <w:t>.0</w:t>
            </w:r>
          </w:p>
        </w:tc>
      </w:tr>
      <w:tr w:rsidR="00746812" w:rsidRPr="00AD1C4D" w:rsidTr="002B3A08">
        <w:trPr>
          <w:jc w:val="center"/>
        </w:trPr>
        <w:tc>
          <w:tcPr>
            <w:tcW w:w="5183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0455E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746812" w:rsidRPr="00AD1C4D" w:rsidTr="002B3A08">
        <w:trPr>
          <w:jc w:val="center"/>
        </w:trPr>
        <w:tc>
          <w:tcPr>
            <w:tcW w:w="5183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2B3A08">
        <w:trPr>
          <w:jc w:val="center"/>
        </w:trPr>
        <w:tc>
          <w:tcPr>
            <w:tcW w:w="5183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2B3A08">
        <w:trPr>
          <w:jc w:val="center"/>
        </w:trPr>
        <w:tc>
          <w:tcPr>
            <w:tcW w:w="2672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2B3A08">
        <w:trPr>
          <w:jc w:val="center"/>
        </w:trPr>
        <w:tc>
          <w:tcPr>
            <w:tcW w:w="2672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746812" w:rsidRPr="00AD1C4D" w:rsidTr="002B3A08">
        <w:trPr>
          <w:jc w:val="center"/>
        </w:trPr>
        <w:tc>
          <w:tcPr>
            <w:tcW w:w="2672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AE4107" w:rsidRPr="00B17EEC" w:rsidRDefault="006D6A34" w:rsidP="00387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6516CF" w:rsidRDefault="00536E0D" w:rsidP="00387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</w:t>
            </w:r>
          </w:p>
        </w:tc>
      </w:tr>
      <w:tr w:rsidR="006D6A34" w:rsidRPr="00AD1C4D" w:rsidTr="002B3A08">
        <w:trPr>
          <w:trHeight w:val="345"/>
          <w:jc w:val="center"/>
        </w:trPr>
        <w:tc>
          <w:tcPr>
            <w:tcW w:w="2672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6D6A34" w:rsidRPr="006516CF" w:rsidRDefault="00536E0D" w:rsidP="006D6A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</w:tr>
      <w:tr w:rsidR="00746812" w:rsidRPr="00AD1C4D" w:rsidTr="002B3A08">
        <w:trPr>
          <w:trHeight w:val="159"/>
          <w:jc w:val="center"/>
        </w:trPr>
        <w:tc>
          <w:tcPr>
            <w:tcW w:w="2672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2B3A08">
        <w:trPr>
          <w:trHeight w:val="159"/>
          <w:jc w:val="center"/>
        </w:trPr>
        <w:tc>
          <w:tcPr>
            <w:tcW w:w="2672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2B3A08">
        <w:trPr>
          <w:trHeight w:val="255"/>
          <w:jc w:val="center"/>
        </w:trPr>
        <w:tc>
          <w:tcPr>
            <w:tcW w:w="2672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2B3A08">
        <w:trPr>
          <w:trHeight w:val="255"/>
          <w:jc w:val="center"/>
        </w:trPr>
        <w:tc>
          <w:tcPr>
            <w:tcW w:w="2672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4E7034" w:rsidRPr="00AD1C4D" w:rsidTr="002B3A08">
        <w:trPr>
          <w:jc w:val="center"/>
        </w:trPr>
        <w:tc>
          <w:tcPr>
            <w:tcW w:w="5183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4E7034" w:rsidRPr="00EE1B5C" w:rsidRDefault="00DD6881" w:rsidP="00315812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315812" w:rsidRPr="00EE1B5C" w:rsidRDefault="009A4AA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B3A08">
        <w:trPr>
          <w:jc w:val="center"/>
        </w:trPr>
        <w:tc>
          <w:tcPr>
            <w:tcW w:w="9640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15812" w:rsidRPr="00AD1C4D" w:rsidRDefault="00D175B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220/1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2B3A08">
        <w:trPr>
          <w:trHeight w:val="318"/>
          <w:jc w:val="center"/>
        </w:trPr>
        <w:tc>
          <w:tcPr>
            <w:tcW w:w="2672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15812" w:rsidRPr="00597ACE" w:rsidRDefault="00536E0D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4.91</w:t>
            </w:r>
          </w:p>
        </w:tc>
      </w:tr>
      <w:tr w:rsidR="00315812" w:rsidRPr="00AD1C4D" w:rsidTr="002B3A08">
        <w:trPr>
          <w:trHeight w:val="318"/>
          <w:jc w:val="center"/>
        </w:trPr>
        <w:tc>
          <w:tcPr>
            <w:tcW w:w="2672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597ACE" w:rsidRDefault="00536E0D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3.64</w:t>
            </w:r>
          </w:p>
        </w:tc>
      </w:tr>
      <w:tr w:rsidR="00315812" w:rsidRPr="00AD1C4D" w:rsidTr="002B3A08">
        <w:trPr>
          <w:jc w:val="center"/>
        </w:trPr>
        <w:tc>
          <w:tcPr>
            <w:tcW w:w="9640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2B3A08">
        <w:trPr>
          <w:trHeight w:val="111"/>
          <w:jc w:val="center"/>
        </w:trPr>
        <w:tc>
          <w:tcPr>
            <w:tcW w:w="5183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15812" w:rsidRPr="006168F0" w:rsidRDefault="00F9002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2B3A08">
        <w:trPr>
          <w:jc w:val="center"/>
        </w:trPr>
        <w:tc>
          <w:tcPr>
            <w:tcW w:w="9640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315812" w:rsidRDefault="00CD617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  <w:p w:rsidR="00492849" w:rsidRPr="009155B1" w:rsidRDefault="00492849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2B3A08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Default="004A3AA0" w:rsidP="005C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6ABC">
              <w:rPr>
                <w:sz w:val="22"/>
                <w:szCs w:val="22"/>
              </w:rPr>
              <w:t>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EB7E9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7E1821">
        <w:rPr>
          <w:sz w:val="22"/>
          <w:szCs w:val="22"/>
        </w:rPr>
        <w:t>RAS-6</w:t>
      </w:r>
      <w:r w:rsidR="00833AA2" w:rsidRPr="00833AA2">
        <w:rPr>
          <w:sz w:val="22"/>
          <w:szCs w:val="22"/>
        </w:rPr>
        <w:t xml:space="preserve">HVNP2E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33D19" w:rsidRPr="00297BFA" w:rsidRDefault="00133D19" w:rsidP="00133D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33D19" w:rsidRPr="00904E98" w:rsidRDefault="00133D19" w:rsidP="00133D1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33D19" w:rsidRPr="00904E98" w:rsidRDefault="00133D19" w:rsidP="00133D1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33D19" w:rsidRPr="00904E98" w:rsidRDefault="00133D19" w:rsidP="00133D1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</w:t>
      </w:r>
      <w:r>
        <w:rPr>
          <w:rFonts w:ascii="Times New Roman" w:hAnsi="Times New Roman"/>
        </w:rPr>
        <w:t>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33D19" w:rsidRPr="00904E98" w:rsidRDefault="00133D19" w:rsidP="00133D1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33D19" w:rsidRDefault="00133D19" w:rsidP="00133D1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Pr="00EB7E96" w:rsidRDefault="00714593" w:rsidP="00EB7E96">
      <w:pPr>
        <w:ind w:firstLine="567"/>
        <w:jc w:val="both"/>
        <w:rPr>
          <w:sz w:val="22"/>
          <w:szCs w:val="22"/>
        </w:rPr>
      </w:pPr>
    </w:p>
    <w:p w:rsidR="00150751" w:rsidRPr="00E81AB3" w:rsidRDefault="007E1821" w:rsidP="00EB7E9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833AA2" w:rsidRPr="00E81AB3">
        <w:rPr>
          <w:sz w:val="22"/>
          <w:szCs w:val="22"/>
        </w:rPr>
        <w:t xml:space="preserve">HVNP2E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BF5CE6" w:rsidRPr="00E81AB3">
        <w:rPr>
          <w:sz w:val="22"/>
          <w:szCs w:val="22"/>
        </w:rPr>
        <w:t xml:space="preserve">UTOPIA IVX Prime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862EF0" w:rsidRPr="00E81AB3">
        <w:rPr>
          <w:sz w:val="22"/>
          <w:szCs w:val="22"/>
        </w:rPr>
        <w:t xml:space="preserve">UTOPIA IVX Prime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B7E96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 внутренних блоков от 90% до 115</w:t>
      </w:r>
      <w:r w:rsidR="00274E0D" w:rsidRPr="00EB7E96">
        <w:rPr>
          <w:sz w:val="22"/>
          <w:szCs w:val="22"/>
        </w:rPr>
        <w:t xml:space="preserve"> </w:t>
      </w:r>
      <w:r w:rsidRPr="00EB7E96">
        <w:rPr>
          <w:sz w:val="22"/>
          <w:szCs w:val="22"/>
        </w:rPr>
        <w:t>от производительности наружных блоков.</w:t>
      </w:r>
    </w:p>
    <w:p w:rsidR="00150751" w:rsidRPr="00E81AB3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 xml:space="preserve">до </w:t>
      </w:r>
      <w:r w:rsidRPr="00274E0D">
        <w:rPr>
          <w:sz w:val="22"/>
          <w:szCs w:val="22"/>
        </w:rPr>
        <w:t>четырех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Одновременная работа нескольких внутренних блоков для более однородной климатизации на больших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открытых пространствах</w:t>
      </w:r>
      <w:r w:rsidR="002D627B">
        <w:rPr>
          <w:sz w:val="22"/>
          <w:szCs w:val="22"/>
        </w:rPr>
        <w:t>.</w:t>
      </w:r>
    </w:p>
    <w:p w:rsidR="002D627B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 линейкой UTOPIA IVX Prime возможно индивидуальное управление включени</w:t>
      </w:r>
      <w:r w:rsidR="002D627B">
        <w:rPr>
          <w:sz w:val="22"/>
          <w:szCs w:val="22"/>
        </w:rPr>
        <w:t>ем</w:t>
      </w:r>
      <w:r w:rsidRPr="00274E0D">
        <w:rPr>
          <w:sz w:val="22"/>
          <w:szCs w:val="22"/>
        </w:rPr>
        <w:t>/ выключением температуры, позволяющее управлять несколькими внутренними блоками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 помощью одного пульта дистанционного управления. В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  <w:r w:rsidR="002D627B">
        <w:rPr>
          <w:sz w:val="22"/>
          <w:szCs w:val="22"/>
        </w:rPr>
        <w:t xml:space="preserve"> 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Индивидуальной работой можно управлять для каждой комнаты, подключив пульт дистанционного управления к каждому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внутреннему блоку. Возможно управлять внутренними блоками только в занятых помещениях, что обеспечивает экономию энергии и гибкость при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перестановке перегородок.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 xml:space="preserve">H-Link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EB7E96">
      <w:pPr>
        <w:ind w:firstLine="567"/>
        <w:jc w:val="both"/>
        <w:rPr>
          <w:sz w:val="22"/>
          <w:szCs w:val="22"/>
        </w:rPr>
      </w:pPr>
    </w:p>
    <w:p w:rsidR="005B792B" w:rsidRDefault="005B792B" w:rsidP="00EB7E96">
      <w:pPr>
        <w:ind w:firstLine="567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6067255"/>
      <w:bookmarkStart w:id="19" w:name="_Ref8623744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6"/>
      <w:bookmarkEnd w:id="17"/>
      <w:bookmarkEnd w:id="18"/>
      <w:bookmarkEnd w:id="19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 w:rsidR="005B792B"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 w:rsidR="005B792B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162B6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48225" cy="286702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6067261"/>
      <w:bookmarkStart w:id="23" w:name="_Ref86237446"/>
      <w:bookmarkStart w:id="24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  <w:bookmarkEnd w:id="23"/>
    </w:p>
    <w:bookmarkEnd w:id="24"/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2.5_Оптимальная_эксплуатация"/>
      <w:bookmarkStart w:id="26" w:name="_Toc85529573"/>
      <w:bookmarkStart w:id="27" w:name="_Toc85727933"/>
      <w:bookmarkStart w:id="28" w:name="_Ref86067266"/>
      <w:bookmarkStart w:id="29" w:name="_Ref86237594"/>
      <w:bookmarkStart w:id="30" w:name="маркировка"/>
      <w:bookmarkEnd w:id="25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6"/>
      <w:bookmarkEnd w:id="27"/>
      <w:bookmarkEnd w:id="28"/>
      <w:bookmarkEnd w:id="29"/>
    </w:p>
    <w:bookmarkEnd w:id="3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74"/>
      <w:bookmarkStart w:id="32" w:name="_Toc85727934"/>
      <w:bookmarkStart w:id="33" w:name="_Ref86067278"/>
      <w:bookmarkStart w:id="34" w:name="_Ref8623760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1"/>
      <w:bookmarkEnd w:id="32"/>
      <w:bookmarkEnd w:id="33"/>
      <w:bookmarkEnd w:id="3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8723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8723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8723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8723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8723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8723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8723E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8723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8723E" w:rsidRDefault="0066029E" w:rsidP="00297FD5">
            <w:pPr>
              <w:jc w:val="center"/>
              <w:rPr>
                <w:sz w:val="22"/>
                <w:szCs w:val="22"/>
              </w:rPr>
            </w:pPr>
            <w:r w:rsidRPr="0088723E">
              <w:rPr>
                <w:sz w:val="22"/>
                <w:szCs w:val="22"/>
              </w:rPr>
              <w:t>1</w:t>
            </w:r>
          </w:p>
        </w:tc>
      </w:tr>
      <w:tr w:rsidR="006F3C69" w:rsidRPr="0088723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8723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8723E">
              <w:rPr>
                <w:rFonts w:hint="eastAsia"/>
                <w:sz w:val="22"/>
                <w:szCs w:val="22"/>
              </w:rPr>
              <w:t>Инструкция</w:t>
            </w:r>
            <w:r w:rsidRPr="0088723E">
              <w:rPr>
                <w:sz w:val="22"/>
                <w:szCs w:val="22"/>
              </w:rPr>
              <w:t xml:space="preserve"> </w:t>
            </w:r>
            <w:r w:rsidRPr="0088723E">
              <w:rPr>
                <w:rFonts w:hint="eastAsia"/>
                <w:sz w:val="22"/>
                <w:szCs w:val="22"/>
              </w:rPr>
              <w:t>по</w:t>
            </w:r>
            <w:r w:rsidRPr="0088723E">
              <w:rPr>
                <w:sz w:val="22"/>
                <w:szCs w:val="22"/>
              </w:rPr>
              <w:t xml:space="preserve"> </w:t>
            </w:r>
            <w:r w:rsidRPr="0088723E">
              <w:rPr>
                <w:rFonts w:hint="eastAsia"/>
                <w:sz w:val="22"/>
                <w:szCs w:val="22"/>
              </w:rPr>
              <w:t>монтажу</w:t>
            </w:r>
            <w:r w:rsidRPr="0088723E">
              <w:rPr>
                <w:sz w:val="22"/>
                <w:szCs w:val="22"/>
              </w:rPr>
              <w:t xml:space="preserve"> </w:t>
            </w:r>
            <w:r w:rsidRPr="0088723E">
              <w:rPr>
                <w:rFonts w:hint="eastAsia"/>
                <w:sz w:val="22"/>
                <w:szCs w:val="22"/>
              </w:rPr>
              <w:t>и</w:t>
            </w:r>
            <w:r w:rsidRPr="0088723E">
              <w:rPr>
                <w:sz w:val="22"/>
                <w:szCs w:val="22"/>
              </w:rPr>
              <w:t xml:space="preserve"> </w:t>
            </w:r>
            <w:r w:rsidRPr="0088723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8723E" w:rsidRDefault="00126117" w:rsidP="00297FD5">
            <w:pPr>
              <w:jc w:val="center"/>
              <w:rPr>
                <w:sz w:val="22"/>
                <w:szCs w:val="22"/>
              </w:rPr>
            </w:pPr>
            <w:r w:rsidRPr="0088723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8723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8723E">
              <w:rPr>
                <w:sz w:val="22"/>
                <w:szCs w:val="22"/>
              </w:rPr>
              <w:t>Компакт-диск</w:t>
            </w:r>
            <w:r w:rsidR="00E70EA3" w:rsidRPr="0088723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8723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5" w:name="_Toc85529575"/>
      <w:bookmarkStart w:id="36" w:name="_Toc85727935"/>
      <w:bookmarkStart w:id="37" w:name="_Ref86067287"/>
      <w:bookmarkStart w:id="38" w:name="_Ref8623768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5"/>
      <w:bookmarkEnd w:id="36"/>
      <w:bookmarkEnd w:id="37"/>
      <w:bookmarkEnd w:id="38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6067293"/>
      <w:bookmarkStart w:id="42" w:name="_Ref8623769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  <w:bookmarkEnd w:id="42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53920FAB" wp14:editId="256FFE92">
            <wp:extent cx="4909185" cy="5428887"/>
            <wp:effectExtent l="0" t="0" r="571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95" cy="543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3"/>
      <w:bookmarkStart w:id="44" w:name="_Ref75275475"/>
      <w:bookmarkStart w:id="45" w:name="_Toc85529578"/>
      <w:bookmarkStart w:id="46" w:name="_Toc85727938"/>
      <w:bookmarkStart w:id="47" w:name="_Ref86067299"/>
      <w:bookmarkStart w:id="48" w:name="_Ref86237705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43"/>
      <w:bookmarkEnd w:id="44"/>
      <w:bookmarkEnd w:id="45"/>
      <w:bookmarkEnd w:id="46"/>
      <w:bookmarkEnd w:id="47"/>
      <w:bookmarkEnd w:id="4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</w:t>
      </w:r>
      <w:r w:rsidR="00A7088C">
        <w:rPr>
          <w:sz w:val="22"/>
          <w:szCs w:val="22"/>
        </w:rPr>
        <w:t xml:space="preserve">нтии составляет </w:t>
      </w:r>
      <w:r w:rsidR="00EA2062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9" w:name="_Toc489886374"/>
      <w:bookmarkStart w:id="50" w:name="_Toc85529579"/>
      <w:bookmarkStart w:id="51" w:name="_Toc85727939"/>
      <w:bookmarkStart w:id="52" w:name="_Ref86067305"/>
      <w:bookmarkStart w:id="53" w:name="_Ref8623770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0"/>
      <w:bookmarkEnd w:id="51"/>
      <w:bookmarkEnd w:id="52"/>
      <w:bookmarkEnd w:id="5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4"/>
        <w:gridCol w:w="236"/>
        <w:gridCol w:w="3831"/>
        <w:gridCol w:w="236"/>
      </w:tblGrid>
      <w:tr w:rsidR="00EA6703" w:rsidTr="00E76225">
        <w:trPr>
          <w:jc w:val="center"/>
        </w:trPr>
        <w:tc>
          <w:tcPr>
            <w:tcW w:w="3784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536E0D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HVNP2E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E76225">
        <w:trPr>
          <w:jc w:val="center"/>
        </w:trPr>
        <w:tc>
          <w:tcPr>
            <w:tcW w:w="378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4EBA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D550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727940"/>
      <w:bookmarkStart w:id="55" w:name="_Ref86067312"/>
      <w:bookmarkStart w:id="56" w:name="_Ref862377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4"/>
        <w:gridCol w:w="236"/>
        <w:gridCol w:w="3641"/>
        <w:gridCol w:w="426"/>
      </w:tblGrid>
      <w:tr w:rsidR="00EA6703" w:rsidRPr="004E0417" w:rsidTr="00E7622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536E0D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RAS-6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HVNP2E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E76225">
        <w:trPr>
          <w:jc w:val="center"/>
        </w:trPr>
        <w:tc>
          <w:tcPr>
            <w:tcW w:w="378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D175B9" w:rsidRDefault="00D175B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D578C1" w:rsidRDefault="00D578C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7" w:name="_Toc85529581"/>
      <w:bookmarkStart w:id="58" w:name="_Toc85727941"/>
      <w:bookmarkStart w:id="59" w:name="_Ref86067320"/>
      <w:bookmarkStart w:id="60" w:name="_Ref862378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7"/>
      <w:bookmarkEnd w:id="58"/>
      <w:bookmarkEnd w:id="59"/>
      <w:bookmarkEnd w:id="6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529582"/>
      <w:bookmarkStart w:id="62" w:name="_Toc85727942"/>
      <w:bookmarkStart w:id="63" w:name="_Ref86067325"/>
      <w:bookmarkStart w:id="64" w:name="_Ref86237890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61"/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Toc85727943"/>
      <w:bookmarkStart w:id="67" w:name="_Ref86067332"/>
      <w:bookmarkStart w:id="68" w:name="_Ref8623789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5"/>
      <w:bookmarkEnd w:id="66"/>
      <w:bookmarkEnd w:id="67"/>
      <w:bookmarkEnd w:id="6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9" w:name="_Toc85529584"/>
      <w:bookmarkStart w:id="70" w:name="_Toc85727944"/>
      <w:bookmarkStart w:id="71" w:name="_Ref86067362"/>
      <w:bookmarkStart w:id="72" w:name="_Ref862379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9"/>
      <w:bookmarkEnd w:id="70"/>
      <w:bookmarkEnd w:id="71"/>
      <w:bookmarkEnd w:id="7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6"/>
      <w:bookmarkStart w:id="74" w:name="_Ref75275862"/>
      <w:bookmarkStart w:id="75" w:name="_Toc85529585"/>
      <w:bookmarkStart w:id="76" w:name="_Toc85727945"/>
      <w:bookmarkStart w:id="77" w:name="_Ref86067343"/>
      <w:bookmarkStart w:id="78" w:name="_Ref86067369"/>
      <w:bookmarkStart w:id="79" w:name="_Ref86237910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73"/>
      <w:bookmarkEnd w:id="74"/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EB7E96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489886377"/>
      <w:bookmarkStart w:id="81" w:name="_Ref75275866"/>
      <w:bookmarkStart w:id="82" w:name="_Toc85529586"/>
      <w:bookmarkStart w:id="83" w:name="_Toc85727946"/>
      <w:bookmarkStart w:id="84" w:name="_Ref86067376"/>
      <w:bookmarkStart w:id="85" w:name="_Ref86237918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80"/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78"/>
      <w:bookmarkStart w:id="87" w:name="_Ref75275870"/>
      <w:bookmarkStart w:id="88" w:name="_Toc85529587"/>
      <w:bookmarkStart w:id="89" w:name="_Toc85727947"/>
      <w:bookmarkStart w:id="90" w:name="_Ref86067384"/>
      <w:bookmarkStart w:id="91" w:name="_Ref86237923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2" w:name="_Toc489886379"/>
      <w:bookmarkStart w:id="93" w:name="_Ref75275874"/>
      <w:bookmarkStart w:id="9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727948"/>
      <w:bookmarkStart w:id="96" w:name="_Ref86067390"/>
      <w:bookmarkStart w:id="97" w:name="_Ref86237930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92"/>
      <w:bookmarkEnd w:id="93"/>
      <w:bookmarkEnd w:id="94"/>
      <w:bookmarkEnd w:id="95"/>
      <w:bookmarkEnd w:id="96"/>
      <w:bookmarkEnd w:id="9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Toc489886380"/>
      <w:bookmarkStart w:id="99" w:name="_Ref75275878"/>
      <w:bookmarkStart w:id="100" w:name="_Toc85529589"/>
      <w:bookmarkStart w:id="101" w:name="_Toc85727949"/>
      <w:bookmarkStart w:id="102" w:name="_Ref86067396"/>
      <w:bookmarkStart w:id="103" w:name="_Ref8623794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8"/>
      <w:bookmarkEnd w:id="99"/>
      <w:bookmarkEnd w:id="100"/>
      <w:bookmarkEnd w:id="101"/>
      <w:bookmarkEnd w:id="102"/>
      <w:bookmarkEnd w:id="10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4" w:name="_Toc85727950"/>
      <w:bookmarkStart w:id="105" w:name="_Ref86067403"/>
      <w:bookmarkStart w:id="106" w:name="_Ref86237946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104"/>
      <w:bookmarkEnd w:id="105"/>
      <w:bookmarkEnd w:id="10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07" w:name="_Toc489886382"/>
      <w:bookmarkStart w:id="108" w:name="_Ref75275890"/>
      <w:bookmarkStart w:id="109" w:name="_Toc85529591"/>
      <w:bookmarkStart w:id="110" w:name="_Toc85727951"/>
      <w:bookmarkStart w:id="111" w:name="_Ref86067409"/>
      <w:bookmarkStart w:id="112" w:name="_Ref86237951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107"/>
      <w:bookmarkEnd w:id="108"/>
      <w:bookmarkEnd w:id="109"/>
      <w:bookmarkEnd w:id="110"/>
      <w:bookmarkEnd w:id="111"/>
      <w:bookmarkEnd w:id="11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13" w:name="_Ref75275894"/>
      <w:bookmarkStart w:id="11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5" w:name="_Toc85727952"/>
      <w:bookmarkStart w:id="116" w:name="_Ref86067419"/>
      <w:bookmarkStart w:id="117" w:name="_Ref86237955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113"/>
      <w:bookmarkEnd w:id="114"/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8" w:name="_Toc85529593"/>
      <w:bookmarkStart w:id="119" w:name="_Toc85727953"/>
      <w:bookmarkStart w:id="120" w:name="_Ref86067424"/>
      <w:bookmarkStart w:id="121" w:name="_Ref86237960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118"/>
      <w:bookmarkEnd w:id="119"/>
      <w:bookmarkEnd w:id="120"/>
      <w:bookmarkEnd w:id="12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2" w:name="_Toc85529594"/>
      <w:bookmarkStart w:id="123" w:name="_Toc85727954"/>
      <w:bookmarkStart w:id="124" w:name="_Ref86067431"/>
      <w:bookmarkStart w:id="125" w:name="_Ref862379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2"/>
      <w:bookmarkEnd w:id="123"/>
      <w:bookmarkEnd w:id="124"/>
      <w:bookmarkEnd w:id="12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26" w:name="_16.1_Транспортировка"/>
      <w:bookmarkStart w:id="127" w:name="_Toc85727955"/>
      <w:bookmarkStart w:id="128" w:name="_Ref86325036"/>
      <w:bookmarkStart w:id="129" w:name="траспортировка"/>
      <w:bookmarkEnd w:id="126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7"/>
      <w:bookmarkEnd w:id="128"/>
    </w:p>
    <w:bookmarkEnd w:id="129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30" w:name="_Toc85529595"/>
      <w:bookmarkStart w:id="131" w:name="_Toc85727956"/>
      <w:bookmarkStart w:id="132" w:name="_Ref86067437"/>
      <w:bookmarkStart w:id="133" w:name="_Ref86067795"/>
      <w:bookmarkStart w:id="134" w:name="хранение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E2BEC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35" w:name="_Ref86325041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30"/>
      <w:bookmarkEnd w:id="131"/>
      <w:bookmarkEnd w:id="132"/>
      <w:bookmarkEnd w:id="133"/>
      <w:bookmarkEnd w:id="135"/>
    </w:p>
    <w:bookmarkEnd w:id="13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6" w:name="_Toc489886385"/>
      <w:bookmarkStart w:id="137" w:name="_Ref75275917"/>
      <w:bookmarkStart w:id="138" w:name="_Toc85529596"/>
      <w:bookmarkStart w:id="139" w:name="_Toc85727957"/>
      <w:bookmarkStart w:id="140" w:name="_Ref86067806"/>
      <w:bookmarkStart w:id="141" w:name="_Ref86325045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36"/>
      <w:bookmarkEnd w:id="137"/>
      <w:bookmarkEnd w:id="138"/>
      <w:bookmarkEnd w:id="139"/>
      <w:bookmarkEnd w:id="140"/>
      <w:bookmarkEnd w:id="1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2" w:name="_Toc85529597"/>
      <w:bookmarkStart w:id="143" w:name="_Toc85727958"/>
      <w:bookmarkStart w:id="144" w:name="_Ref86067810"/>
      <w:bookmarkStart w:id="145" w:name="_Ref86325049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42"/>
      <w:bookmarkEnd w:id="143"/>
      <w:bookmarkEnd w:id="144"/>
      <w:bookmarkEnd w:id="14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6" w:name="_Toc85529598"/>
      <w:bookmarkStart w:id="147" w:name="_Toc85727959"/>
      <w:bookmarkStart w:id="148" w:name="_Ref86067814"/>
      <w:bookmarkStart w:id="149" w:name="_Ref86325054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6"/>
      <w:bookmarkEnd w:id="147"/>
      <w:bookmarkEnd w:id="148"/>
      <w:bookmarkEnd w:id="14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50" w:name="_Toc489886387"/>
      <w:bookmarkStart w:id="151" w:name="_Ref75275934"/>
      <w:bookmarkStart w:id="152" w:name="_Toc85529599"/>
      <w:bookmarkStart w:id="153" w:name="_Toc85727960"/>
      <w:bookmarkStart w:id="154" w:name="_Ref86067819"/>
      <w:bookmarkStart w:id="155" w:name="_Ref86325059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50"/>
      <w:bookmarkEnd w:id="151"/>
      <w:bookmarkEnd w:id="152"/>
      <w:bookmarkEnd w:id="153"/>
      <w:bookmarkEnd w:id="154"/>
      <w:bookmarkEnd w:id="155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6CF" w:rsidRDefault="006516CF">
      <w:r>
        <w:separator/>
      </w:r>
    </w:p>
  </w:endnote>
  <w:endnote w:type="continuationSeparator" w:id="0">
    <w:p w:rsidR="006516CF" w:rsidRDefault="0065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16CF" w:rsidRDefault="006516C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516CF" w:rsidRDefault="006516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516CF" w:rsidRDefault="006516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516CF" w:rsidRDefault="006516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D35EE4" w:rsidRDefault="00536E0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6516CF"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HVNP2E</w:t>
                              </w:r>
                              <w:r w:rsidR="006516CF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516CF" w:rsidRPr="00B7687E" w:rsidRDefault="006516C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ED1531" w:rsidRDefault="006516C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550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ED1531" w:rsidRDefault="006516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Pr="00A7088C" w:rsidRDefault="00A7088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0455E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Pr="001A5354" w:rsidRDefault="006516C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6516CF" w:rsidRDefault="006516C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536E0D">
                                <w:rPr>
                                  <w:b/>
                                  <w:sz w:val="18"/>
                                  <w:szCs w:val="18"/>
                                </w:rPr>
                                <w:t>RAS-6</w:t>
                              </w:r>
                              <w:r w:rsidRPr="00833AA2">
                                <w:rPr>
                                  <w:b/>
                                  <w:sz w:val="18"/>
                                  <w:szCs w:val="18"/>
                                </w:rPr>
                                <w:t>HVNP2E</w:t>
                              </w:r>
                            </w:p>
                            <w:p w:rsidR="006516CF" w:rsidRPr="00AF301F" w:rsidRDefault="006516C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516CF" w:rsidRPr="00613EFB" w:rsidRDefault="006516C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516CF" w:rsidRPr="00D35EE4" w:rsidRDefault="00536E0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6516CF"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HVNP2E</w:t>
                        </w:r>
                        <w:r w:rsidR="006516CF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516CF" w:rsidRPr="00B7687E" w:rsidRDefault="006516C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516CF" w:rsidRPr="00ED1531" w:rsidRDefault="006516C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D550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516CF" w:rsidRPr="00ED1531" w:rsidRDefault="006516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516CF" w:rsidRPr="00A7088C" w:rsidRDefault="00A7088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0455E5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516CF" w:rsidRPr="001A5354" w:rsidRDefault="006516C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6516CF" w:rsidRDefault="006516C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536E0D">
                          <w:rPr>
                            <w:b/>
                            <w:sz w:val="18"/>
                            <w:szCs w:val="18"/>
                          </w:rPr>
                          <w:t>RAS-6</w:t>
                        </w:r>
                        <w:r w:rsidRPr="00833AA2">
                          <w:rPr>
                            <w:b/>
                            <w:sz w:val="18"/>
                            <w:szCs w:val="18"/>
                          </w:rPr>
                          <w:t>HVNP2E</w:t>
                        </w:r>
                      </w:p>
                      <w:p w:rsidR="006516CF" w:rsidRPr="00AF301F" w:rsidRDefault="006516C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516CF" w:rsidRPr="00613EFB" w:rsidRDefault="006516C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6516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55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536E0D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6516CF"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HVNP2E</w:t>
                              </w:r>
                              <w:r w:rsidR="006516C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516CF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516CF" w:rsidRPr="00C23BB2" w:rsidRDefault="006516C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516CF" w:rsidRPr="00EC2FF5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516CF" w:rsidRPr="00AF301F" w:rsidRDefault="006516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D55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516CF" w:rsidRPr="00AF301F" w:rsidRDefault="00536E0D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6516CF"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HVNP2E</w:t>
                        </w:r>
                        <w:r w:rsidR="006516C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516CF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516CF" w:rsidRPr="00C23BB2" w:rsidRDefault="006516C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516CF" w:rsidRPr="00EC2FF5" w:rsidRDefault="006516C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6516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55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536E0D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6516CF"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HVNP2E</w:t>
                              </w:r>
                              <w:r w:rsidR="006516C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516CF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516CF" w:rsidRPr="00EC2FF5" w:rsidRDefault="006516C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516CF" w:rsidRPr="00AF301F" w:rsidRDefault="006516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D55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516CF" w:rsidRPr="00AF301F" w:rsidRDefault="00536E0D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6516CF"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HVNP2E</w:t>
                        </w:r>
                        <w:r w:rsidR="006516C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516CF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516CF" w:rsidRPr="00EC2FF5" w:rsidRDefault="006516C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6CF" w:rsidRDefault="006516CF">
      <w:r>
        <w:separator/>
      </w:r>
    </w:p>
  </w:footnote>
  <w:footnote w:type="continuationSeparator" w:id="0">
    <w:p w:rsidR="006516CF" w:rsidRDefault="0065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16CF" w:rsidRDefault="006516C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C9B"/>
    <w:rsid w:val="00021FB1"/>
    <w:rsid w:val="00025ACA"/>
    <w:rsid w:val="00037425"/>
    <w:rsid w:val="000455E5"/>
    <w:rsid w:val="0004615A"/>
    <w:rsid w:val="0005164C"/>
    <w:rsid w:val="00054A54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3D19"/>
    <w:rsid w:val="00135C40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1185B"/>
    <w:rsid w:val="00213EAA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3A08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21E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36E0D"/>
    <w:rsid w:val="005411CB"/>
    <w:rsid w:val="00554566"/>
    <w:rsid w:val="005548CE"/>
    <w:rsid w:val="0055785E"/>
    <w:rsid w:val="00557D90"/>
    <w:rsid w:val="005615C2"/>
    <w:rsid w:val="00571504"/>
    <w:rsid w:val="0058149E"/>
    <w:rsid w:val="00584062"/>
    <w:rsid w:val="00590895"/>
    <w:rsid w:val="0059121A"/>
    <w:rsid w:val="005925C1"/>
    <w:rsid w:val="00592BC8"/>
    <w:rsid w:val="00597ACE"/>
    <w:rsid w:val="005A1BCA"/>
    <w:rsid w:val="005A74FB"/>
    <w:rsid w:val="005B06D4"/>
    <w:rsid w:val="005B68E2"/>
    <w:rsid w:val="005B7781"/>
    <w:rsid w:val="005B792B"/>
    <w:rsid w:val="005C1030"/>
    <w:rsid w:val="005C6ABC"/>
    <w:rsid w:val="005D0574"/>
    <w:rsid w:val="005D25D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416FB"/>
    <w:rsid w:val="00645B92"/>
    <w:rsid w:val="00646CE5"/>
    <w:rsid w:val="006516CF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1821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23E"/>
    <w:rsid w:val="0088749B"/>
    <w:rsid w:val="00893F16"/>
    <w:rsid w:val="00896679"/>
    <w:rsid w:val="00896986"/>
    <w:rsid w:val="00897EAB"/>
    <w:rsid w:val="008A4FB2"/>
    <w:rsid w:val="008A504E"/>
    <w:rsid w:val="008C0304"/>
    <w:rsid w:val="008D09DC"/>
    <w:rsid w:val="008D550A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47ED0"/>
    <w:rsid w:val="00A56FE4"/>
    <w:rsid w:val="00A63AC1"/>
    <w:rsid w:val="00A66853"/>
    <w:rsid w:val="00A66DAA"/>
    <w:rsid w:val="00A7088C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175B9"/>
    <w:rsid w:val="00D31D52"/>
    <w:rsid w:val="00D357F4"/>
    <w:rsid w:val="00D35EE4"/>
    <w:rsid w:val="00D36F70"/>
    <w:rsid w:val="00D512D1"/>
    <w:rsid w:val="00D549B4"/>
    <w:rsid w:val="00D566EE"/>
    <w:rsid w:val="00D571B5"/>
    <w:rsid w:val="00D578C1"/>
    <w:rsid w:val="00D621FE"/>
    <w:rsid w:val="00D62614"/>
    <w:rsid w:val="00D6500E"/>
    <w:rsid w:val="00D70F85"/>
    <w:rsid w:val="00D90C9B"/>
    <w:rsid w:val="00D960B2"/>
    <w:rsid w:val="00D96268"/>
    <w:rsid w:val="00D96C73"/>
    <w:rsid w:val="00D97C02"/>
    <w:rsid w:val="00DA1947"/>
    <w:rsid w:val="00DA234E"/>
    <w:rsid w:val="00DA4E1F"/>
    <w:rsid w:val="00DB45A8"/>
    <w:rsid w:val="00DC42C5"/>
    <w:rsid w:val="00DC56ED"/>
    <w:rsid w:val="00DD2A86"/>
    <w:rsid w:val="00DD6881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6225"/>
    <w:rsid w:val="00E774B2"/>
    <w:rsid w:val="00E81AB3"/>
    <w:rsid w:val="00E8345E"/>
    <w:rsid w:val="00E90897"/>
    <w:rsid w:val="00E91B22"/>
    <w:rsid w:val="00E929BF"/>
    <w:rsid w:val="00EA2062"/>
    <w:rsid w:val="00EA206C"/>
    <w:rsid w:val="00EA6703"/>
    <w:rsid w:val="00EB0EC2"/>
    <w:rsid w:val="00EB25BE"/>
    <w:rsid w:val="00EB7E96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7722"/>
    <w:rsid w:val="00F45097"/>
    <w:rsid w:val="00F46DA1"/>
    <w:rsid w:val="00F51E1D"/>
    <w:rsid w:val="00F536EA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3554"/>
    <w:rsid w:val="00F94044"/>
    <w:rsid w:val="00F95194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18074940"/>
  <w15:docId w15:val="{99715569-991C-41A8-9EEB-CCB2DBC7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5E988-99D1-4912-B332-30FA18DFB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13</TotalTime>
  <Pages>15</Pages>
  <Words>6786</Words>
  <Characters>38681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19</cp:revision>
  <cp:lastPrinted>2021-03-26T08:29:00Z</cp:lastPrinted>
  <dcterms:created xsi:type="dcterms:W3CDTF">2022-02-24T19:39:00Z</dcterms:created>
  <dcterms:modified xsi:type="dcterms:W3CDTF">2025-08-15T13:50:00Z</dcterms:modified>
</cp:coreProperties>
</file>