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25626">
              <w:rPr>
                <w:b/>
                <w:szCs w:val="28"/>
              </w:rPr>
              <w:t>RAS-</w:t>
            </w:r>
            <w:r w:rsidR="0041756E">
              <w:rPr>
                <w:b/>
                <w:szCs w:val="28"/>
                <w:lang w:val="en-US"/>
              </w:rPr>
              <w:t>6</w:t>
            </w:r>
            <w:r w:rsidR="00C0533B">
              <w:rPr>
                <w:b/>
                <w:szCs w:val="28"/>
              </w:rPr>
              <w:t>H</w:t>
            </w:r>
            <w:r w:rsidR="00571A92" w:rsidRPr="00571A92">
              <w:rPr>
                <w:b/>
                <w:szCs w:val="28"/>
              </w:rPr>
              <w:t>NC2E</w:t>
            </w:r>
            <w:r w:rsidR="00D62614" w:rsidRPr="00BC6A6E">
              <w:rPr>
                <w:b/>
                <w:szCs w:val="28"/>
                <w:highlight w:val="yellow"/>
              </w:rPr>
              <w:t xml:space="preserve"> 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2562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41756E">
              <w:rPr>
                <w:b/>
                <w:szCs w:val="28"/>
                <w:lang w:val="en-US"/>
              </w:rPr>
              <w:t>6</w:t>
            </w:r>
            <w:r w:rsidR="00C0533B">
              <w:rPr>
                <w:b/>
                <w:szCs w:val="28"/>
              </w:rPr>
              <w:t>H</w:t>
            </w:r>
            <w:r w:rsidR="00571A92" w:rsidRPr="00571A92">
              <w:rPr>
                <w:b/>
                <w:szCs w:val="28"/>
              </w:rPr>
              <w:t>NC2E</w:t>
            </w:r>
            <w:r w:rsidR="00DA63B1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DA63B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A5D3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A5D3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02315F">
        <w:rPr>
          <w:sz w:val="22"/>
          <w:szCs w:val="22"/>
        </w:rPr>
        <w:t>промышленного назначения</w:t>
      </w:r>
      <w:r w:rsidR="0002315F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2"/>
      </w:tblGrid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2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9B3E9D" w:rsidRPr="00C028AE" w:rsidRDefault="0002315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E353D3">
        <w:trPr>
          <w:trHeight w:val="553"/>
        </w:trPr>
        <w:tc>
          <w:tcPr>
            <w:tcW w:w="212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2" w:type="dxa"/>
            <w:vAlign w:val="center"/>
          </w:tcPr>
          <w:p w:rsidR="00CA105D" w:rsidRPr="00CC2C20" w:rsidRDefault="0041756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C0533B">
              <w:rPr>
                <w:sz w:val="22"/>
                <w:szCs w:val="22"/>
              </w:rPr>
              <w:t>H</w:t>
            </w:r>
            <w:r w:rsidR="00CD0C58" w:rsidRPr="00CD0C58">
              <w:rPr>
                <w:sz w:val="22"/>
                <w:szCs w:val="22"/>
              </w:rPr>
              <w:t>NC2E</w:t>
            </w:r>
          </w:p>
        </w:tc>
      </w:tr>
      <w:tr w:rsidR="006A3296" w:rsidRPr="00CC2C20" w:rsidTr="00E353D3">
        <w:trPr>
          <w:trHeight w:val="553"/>
        </w:trPr>
        <w:tc>
          <w:tcPr>
            <w:tcW w:w="212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2" w:type="dxa"/>
            <w:vAlign w:val="center"/>
          </w:tcPr>
          <w:p w:rsidR="006A3296" w:rsidRPr="00CD0C58" w:rsidRDefault="0041756E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RAS-6</w:t>
            </w:r>
            <w:r w:rsidR="00C0533B">
              <w:rPr>
                <w:sz w:val="22"/>
                <w:szCs w:val="22"/>
              </w:rPr>
              <w:t>H</w:t>
            </w:r>
            <w:r w:rsidR="00CD0C58" w:rsidRPr="00CD0C58">
              <w:rPr>
                <w:sz w:val="22"/>
                <w:szCs w:val="22"/>
              </w:rPr>
              <w:t>NC2E</w:t>
            </w:r>
          </w:p>
        </w:tc>
      </w:tr>
      <w:tr w:rsidR="009B3E9D" w:rsidRPr="00CC2C20" w:rsidTr="00E353D3">
        <w:trPr>
          <w:trHeight w:val="553"/>
        </w:trPr>
        <w:tc>
          <w:tcPr>
            <w:tcW w:w="2122" w:type="dxa"/>
            <w:vAlign w:val="center"/>
          </w:tcPr>
          <w:p w:rsidR="009B3E9D" w:rsidRPr="00CC2C20" w:rsidRDefault="009B3E9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2" w:type="dxa"/>
            <w:vAlign w:val="center"/>
          </w:tcPr>
          <w:p w:rsidR="009B3E9D" w:rsidRPr="00C028AE" w:rsidRDefault="009B3E9D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2" w:type="dxa"/>
            <w:vAlign w:val="center"/>
          </w:tcPr>
          <w:p w:rsidR="00200C8E" w:rsidRPr="00CC2C20" w:rsidRDefault="009B3E9D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6F370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2" w:type="dxa"/>
            <w:vAlign w:val="center"/>
          </w:tcPr>
          <w:p w:rsidR="00200C8E" w:rsidRPr="00816C4B" w:rsidRDefault="005B3B93" w:rsidP="005A5D3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A5D3E">
              <w:rPr>
                <w:sz w:val="22"/>
                <w:szCs w:val="22"/>
                <w:lang w:val="en-US"/>
              </w:rPr>
              <w:t>6</w:t>
            </w:r>
            <w:bookmarkStart w:id="7" w:name="_GoBack"/>
            <w:bookmarkEnd w:id="7"/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BD487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2" w:type="dxa"/>
            <w:vAlign w:val="center"/>
          </w:tcPr>
          <w:p w:rsidR="00200C8E" w:rsidRPr="00CC2C20" w:rsidRDefault="00BD487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E353D3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76475B" w:rsidP="00297FD5">
            <w:pPr>
              <w:jc w:val="center"/>
              <w:rPr>
                <w:b/>
                <w:sz w:val="22"/>
                <w:szCs w:val="22"/>
              </w:rPr>
            </w:pPr>
            <w:r w:rsidRPr="0076475B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2" w:type="dxa"/>
            <w:vAlign w:val="center"/>
          </w:tcPr>
          <w:p w:rsidR="009B3E9D" w:rsidRDefault="009B3E9D" w:rsidP="009B3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9B3E9D" w:rsidRDefault="009B3E9D" w:rsidP="009B3E9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9B3E9D" w:rsidRDefault="009B3E9D" w:rsidP="009B3E9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816C4B" w:rsidRPr="009C0E86" w:rsidRDefault="00816C4B" w:rsidP="00816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200C8E" w:rsidRPr="00CC2C20" w:rsidRDefault="00816C4B" w:rsidP="00816C4B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5A5D3E" w:rsidTr="003A76ED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A76ED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3A76ED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E353D3">
        <w:trPr>
          <w:trHeight w:val="2704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2" w:type="dxa"/>
            <w:vAlign w:val="center"/>
          </w:tcPr>
          <w:p w:rsidR="009B3E9D" w:rsidRPr="00FF3A97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9B3E9D" w:rsidRPr="00FF3A97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9B3E9D" w:rsidRPr="00FF3A97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9B3E9D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9B3E9D" w:rsidRPr="00FF3A97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9B3E9D" w:rsidRPr="00FF3A97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9B3E9D" w:rsidRPr="00FF3A97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9B3E9D" w:rsidRPr="007B5D5B" w:rsidRDefault="009B3E9D" w:rsidP="009B3E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EA33F9" w:rsidRDefault="00EA33F9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lastRenderedPageBreak/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DE3F35" w:rsidRPr="00AD1C4D" w:rsidTr="00DE3F35">
        <w:trPr>
          <w:trHeight w:val="159"/>
          <w:jc w:val="center"/>
        </w:trPr>
        <w:tc>
          <w:tcPr>
            <w:tcW w:w="5232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71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746812" w:rsidRPr="00C25626" w:rsidRDefault="004175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DC5460" w:rsidRDefault="004175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A578B" w:rsidRPr="00AD1C4D" w:rsidTr="00DE3F35">
        <w:trPr>
          <w:trHeight w:val="159"/>
          <w:jc w:val="center"/>
        </w:trPr>
        <w:tc>
          <w:tcPr>
            <w:tcW w:w="523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171" w:type="dxa"/>
            <w:vAlign w:val="center"/>
          </w:tcPr>
          <w:p w:rsidR="002A578B" w:rsidRDefault="00A164A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746812" w:rsidRPr="00DC546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71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18</w:t>
            </w:r>
          </w:p>
        </w:tc>
      </w:tr>
      <w:tr w:rsidR="00591D9D" w:rsidRPr="00AD1C4D" w:rsidTr="00DA63B1">
        <w:trPr>
          <w:trHeight w:val="516"/>
          <w:jc w:val="center"/>
        </w:trPr>
        <w:tc>
          <w:tcPr>
            <w:tcW w:w="2865" w:type="dxa"/>
            <w:vMerge w:val="restart"/>
            <w:vAlign w:val="center"/>
          </w:tcPr>
          <w:p w:rsidR="00591D9D" w:rsidRPr="00B17EEC" w:rsidRDefault="00591D9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2367" w:type="dxa"/>
            <w:vAlign w:val="center"/>
          </w:tcPr>
          <w:p w:rsidR="00591D9D" w:rsidRPr="00B17EEC" w:rsidRDefault="00591D9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2хRCI-3</w:t>
            </w:r>
            <w:r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591D9D" w:rsidRPr="00135C40" w:rsidRDefault="00591D9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71" w:type="dxa"/>
            <w:vAlign w:val="center"/>
          </w:tcPr>
          <w:p w:rsidR="00591D9D" w:rsidRPr="009545D8" w:rsidRDefault="00591D9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2.85/4.4</w:t>
            </w:r>
          </w:p>
        </w:tc>
      </w:tr>
      <w:tr w:rsidR="00591D9D" w:rsidRPr="00AD1C4D" w:rsidTr="00DA63B1">
        <w:trPr>
          <w:trHeight w:val="555"/>
          <w:jc w:val="center"/>
        </w:trPr>
        <w:tc>
          <w:tcPr>
            <w:tcW w:w="2865" w:type="dxa"/>
            <w:vMerge/>
            <w:vAlign w:val="center"/>
          </w:tcPr>
          <w:p w:rsidR="00591D9D" w:rsidRPr="00E4197E" w:rsidRDefault="00591D9D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591D9D" w:rsidRDefault="00591D9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2хRPI-3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591D9D" w:rsidRPr="00E4197E" w:rsidRDefault="00591D9D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91D9D" w:rsidRPr="009545D8" w:rsidRDefault="00591D9D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2.81/4.4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67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71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315812" w:rsidRPr="00AD1C4D" w:rsidRDefault="001F4E23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4.91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Pr="00AD1C4D" w:rsidRDefault="001F4E23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E3F35">
        <w:trPr>
          <w:trHeight w:val="111"/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A164A8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B2A96">
        <w:rPr>
          <w:sz w:val="22"/>
          <w:szCs w:val="22"/>
        </w:rPr>
        <w:t>RAS-6</w:t>
      </w:r>
      <w:r w:rsidR="00D44233">
        <w:rPr>
          <w:sz w:val="22"/>
          <w:szCs w:val="22"/>
        </w:rPr>
        <w:t>H</w:t>
      </w:r>
      <w:r w:rsidRPr="00C028AE">
        <w:rPr>
          <w:sz w:val="22"/>
          <w:szCs w:val="22"/>
        </w:rPr>
        <w:t>NC2E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2B2A96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D44233">
        <w:rPr>
          <w:sz w:val="22"/>
          <w:szCs w:val="22"/>
        </w:rPr>
        <w:t>H</w:t>
      </w:r>
      <w:r w:rsidR="00714593" w:rsidRPr="00C028AE">
        <w:rPr>
          <w:sz w:val="22"/>
          <w:szCs w:val="22"/>
        </w:rPr>
        <w:t>NC2E</w:t>
      </w:r>
      <w:r w:rsidR="00714593">
        <w:rPr>
          <w:sz w:val="22"/>
          <w:szCs w:val="22"/>
        </w:rPr>
        <w:t xml:space="preserve"> 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714593" w:rsidRPr="00714593">
        <w:rPr>
          <w:sz w:val="22"/>
          <w:szCs w:val="22"/>
        </w:rPr>
        <w:t>UTOPIA Prime</w:t>
      </w:r>
      <w:r w:rsidR="00714593">
        <w:rPr>
          <w:sz w:val="22"/>
          <w:szCs w:val="22"/>
        </w:rPr>
        <w:t xml:space="preserve"> 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FA5D852" wp14:editId="512715A6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4D257E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4D257E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4D257E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4D257E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4D257E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4D25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4D25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4D25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располагаться таким же образом. 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620269">
        <w:rPr>
          <w:rFonts w:ascii="Times New Roman" w:hAnsi="Times New Roman"/>
          <w:b w:val="0"/>
          <w:sz w:val="22"/>
          <w:szCs w:val="22"/>
        </w:rPr>
        <w:t xml:space="preserve"> 4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BD5C05" w:rsidRDefault="00BD5C05" w:rsidP="00BD5C05">
      <w:r>
        <w:rPr>
          <w:rFonts w:ascii="Arial" w:hAnsi="Arial" w:cs="Arial"/>
          <w:bCs/>
          <w:color w:val="000000"/>
        </w:rPr>
        <w:br w:type="textWrapping" w:clear="all"/>
      </w:r>
    </w:p>
    <w:p w:rsidR="00EA6703" w:rsidRPr="00847FF3" w:rsidRDefault="00BD5C05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0461A2C" wp14:editId="3C66DD3B">
            <wp:simplePos x="0" y="0"/>
            <wp:positionH relativeFrom="column">
              <wp:posOffset>-3810</wp:posOffset>
            </wp:positionH>
            <wp:positionV relativeFrom="paragraph">
              <wp:posOffset>307340</wp:posOffset>
            </wp:positionV>
            <wp:extent cx="5723890" cy="621157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BD487D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EB26CC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2A96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RAS-6</w:t>
            </w:r>
            <w:r w:rsidR="001F1536">
              <w:rPr>
                <w:sz w:val="22"/>
                <w:szCs w:val="22"/>
              </w:rPr>
              <w:t>H</w:t>
            </w:r>
            <w:r w:rsidR="00F27F93" w:rsidRPr="00C028AE">
              <w:rPr>
                <w:sz w:val="22"/>
                <w:szCs w:val="22"/>
              </w:rPr>
              <w:t>NC2E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EB26CC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A5D3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EB26CC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2A96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RAS-6</w:t>
            </w:r>
            <w:r w:rsidR="001F1536">
              <w:rPr>
                <w:sz w:val="22"/>
                <w:szCs w:val="22"/>
              </w:rPr>
              <w:t>H</w:t>
            </w:r>
            <w:r w:rsidR="004F7F49" w:rsidRPr="00C028AE">
              <w:rPr>
                <w:sz w:val="22"/>
                <w:szCs w:val="22"/>
              </w:rPr>
              <w:t>NC2E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EB26CC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применяйте давление, 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>электрическим током и / или возникновения пожара.Установите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3B1" w:rsidRDefault="00DA63B1">
      <w:r>
        <w:separator/>
      </w:r>
    </w:p>
  </w:endnote>
  <w:endnote w:type="continuationSeparator" w:id="0">
    <w:p w:rsidR="00DA63B1" w:rsidRDefault="00DA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63B1" w:rsidRDefault="00DA63B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A63B1" w:rsidRDefault="00DA63B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A63B1" w:rsidRDefault="00DA63B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A63B1" w:rsidRDefault="00DA63B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D35EE4" w:rsidRDefault="00DA63B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RAS-6H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A63B1" w:rsidRPr="00B7687E" w:rsidRDefault="00DA63B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ED1531" w:rsidRDefault="00DA63B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A5D3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ED1531" w:rsidRDefault="00DA63B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63B1" w:rsidRPr="00C0533B" w:rsidRDefault="00DA63B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63B1" w:rsidRPr="001A5354" w:rsidRDefault="00DA63B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DA63B1" w:rsidRPr="001A5354" w:rsidRDefault="00DA63B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RAS-6H</w:t>
                              </w:r>
                              <w:r w:rsidRPr="00571A92">
                                <w:rPr>
                                  <w:b/>
                                  <w:sz w:val="18"/>
                                  <w:szCs w:val="18"/>
                                </w:rPr>
                                <w:t>NC2E</w:t>
                              </w:r>
                            </w:p>
                            <w:p w:rsidR="00DA63B1" w:rsidRPr="00AF301F" w:rsidRDefault="00DA63B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A63B1" w:rsidRPr="00613EFB" w:rsidRDefault="00DA63B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A63B1" w:rsidRPr="00D35EE4" w:rsidRDefault="00DA63B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RAS-6H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NC2E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A63B1" w:rsidRPr="00B7687E" w:rsidRDefault="00DA63B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A63B1" w:rsidRPr="00ED1531" w:rsidRDefault="00DA63B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A5D3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A63B1" w:rsidRPr="00ED1531" w:rsidRDefault="00DA63B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A63B1" w:rsidRPr="00C0533B" w:rsidRDefault="00DA63B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A63B1" w:rsidRPr="001A5354" w:rsidRDefault="00DA63B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DA63B1" w:rsidRPr="001A5354" w:rsidRDefault="00DA63B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RAS-6H</w:t>
                        </w:r>
                        <w:r w:rsidRPr="00571A92">
                          <w:rPr>
                            <w:b/>
                            <w:sz w:val="18"/>
                            <w:szCs w:val="18"/>
                          </w:rPr>
                          <w:t>NC2E</w:t>
                        </w:r>
                      </w:p>
                      <w:p w:rsidR="00DA63B1" w:rsidRPr="00AF301F" w:rsidRDefault="00DA63B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A63B1" w:rsidRPr="00613EFB" w:rsidRDefault="00DA63B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AF301F" w:rsidRDefault="00DA63B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A5D3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AF301F" w:rsidRDefault="00DA63B1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RAS-6H</w:t>
                              </w:r>
                              <w:r w:rsidRPr="00571A9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NC2E</w:t>
                              </w:r>
                              <w:r w:rsidR="005B3B9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A63B1" w:rsidRPr="00C23BB2" w:rsidRDefault="00DA63B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A63B1" w:rsidRPr="00EC2FF5" w:rsidRDefault="00DA63B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A63B1" w:rsidRPr="00AF301F" w:rsidRDefault="00DA63B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A5D3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A63B1" w:rsidRPr="00AF301F" w:rsidRDefault="00DA63B1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RAS-6H</w:t>
                        </w:r>
                        <w:r w:rsidRPr="00571A92">
                          <w:rPr>
                            <w:b/>
                            <w:caps/>
                            <w:sz w:val="22"/>
                            <w:szCs w:val="22"/>
                          </w:rPr>
                          <w:t>NC2E</w:t>
                        </w:r>
                        <w:r w:rsidR="005B3B9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A63B1" w:rsidRPr="00C23BB2" w:rsidRDefault="00DA63B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A63B1" w:rsidRPr="00EC2FF5" w:rsidRDefault="00DA63B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Default="00DA63B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AF301F" w:rsidRDefault="00DA63B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A5D3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63B1" w:rsidRPr="00AF301F" w:rsidRDefault="00DA63B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NC2E</w:t>
                              </w:r>
                              <w:r w:rsidR="005B3B9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A63B1" w:rsidRPr="00EC2FF5" w:rsidRDefault="00DA63B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A63B1" w:rsidRDefault="00DA63B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A63B1" w:rsidRPr="00AF301F" w:rsidRDefault="00DA63B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A5D3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A63B1" w:rsidRPr="00AF301F" w:rsidRDefault="00DA63B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6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NC2E</w:t>
                        </w:r>
                        <w:r w:rsidR="005B3B9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A63B1" w:rsidRPr="00EC2FF5" w:rsidRDefault="00DA63B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3B1" w:rsidRDefault="00DA63B1">
      <w:r>
        <w:separator/>
      </w:r>
    </w:p>
  </w:footnote>
  <w:footnote w:type="continuationSeparator" w:id="0">
    <w:p w:rsidR="00DA63B1" w:rsidRDefault="00DA6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63B1" w:rsidRDefault="00DA63B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B1" w:rsidRDefault="00DA63B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F75"/>
    <w:rsid w:val="00021FB1"/>
    <w:rsid w:val="0002315F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71036"/>
    <w:rsid w:val="00173914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4E23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52D05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2A96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58E2"/>
    <w:rsid w:val="0041756E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257E"/>
    <w:rsid w:val="004D5533"/>
    <w:rsid w:val="004E674F"/>
    <w:rsid w:val="004F00E5"/>
    <w:rsid w:val="004F77E1"/>
    <w:rsid w:val="004F7F49"/>
    <w:rsid w:val="0050033F"/>
    <w:rsid w:val="00500799"/>
    <w:rsid w:val="00501C24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9D"/>
    <w:rsid w:val="00591DF3"/>
    <w:rsid w:val="00592BC8"/>
    <w:rsid w:val="005A5D3E"/>
    <w:rsid w:val="005B06D4"/>
    <w:rsid w:val="005B3B93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475B"/>
    <w:rsid w:val="00776934"/>
    <w:rsid w:val="00777F45"/>
    <w:rsid w:val="0078177F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16C4B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C92"/>
    <w:rsid w:val="0088349B"/>
    <w:rsid w:val="0088749B"/>
    <w:rsid w:val="00896986"/>
    <w:rsid w:val="00897EAB"/>
    <w:rsid w:val="008A06FF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3E9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A0177"/>
    <w:rsid w:val="00AC4584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487D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2551"/>
    <w:rsid w:val="00CF5046"/>
    <w:rsid w:val="00D00B1D"/>
    <w:rsid w:val="00D02C8E"/>
    <w:rsid w:val="00D03CA1"/>
    <w:rsid w:val="00D03F3F"/>
    <w:rsid w:val="00D07290"/>
    <w:rsid w:val="00D31D52"/>
    <w:rsid w:val="00D357F4"/>
    <w:rsid w:val="00D35EE4"/>
    <w:rsid w:val="00D44233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A63B1"/>
    <w:rsid w:val="00DC42C5"/>
    <w:rsid w:val="00DC56ED"/>
    <w:rsid w:val="00DD2A86"/>
    <w:rsid w:val="00DE3F35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672FE"/>
    <w:rsid w:val="00E72244"/>
    <w:rsid w:val="00E774B2"/>
    <w:rsid w:val="00E8345E"/>
    <w:rsid w:val="00E842A8"/>
    <w:rsid w:val="00E90897"/>
    <w:rsid w:val="00E91B22"/>
    <w:rsid w:val="00EA206C"/>
    <w:rsid w:val="00EA33F9"/>
    <w:rsid w:val="00EA6703"/>
    <w:rsid w:val="00EB0EC2"/>
    <w:rsid w:val="00EB25BE"/>
    <w:rsid w:val="00EB26CC"/>
    <w:rsid w:val="00EC78F9"/>
    <w:rsid w:val="00EC79A8"/>
    <w:rsid w:val="00EE40B5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56F1A01A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06C62-15F6-437C-A8A3-FCAD615E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89</TotalTime>
  <Pages>6</Pages>
  <Words>5148</Words>
  <Characters>29348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</cp:revision>
  <cp:lastPrinted>2021-03-26T08:29:00Z</cp:lastPrinted>
  <dcterms:created xsi:type="dcterms:W3CDTF">2022-11-21T07:39:00Z</dcterms:created>
  <dcterms:modified xsi:type="dcterms:W3CDTF">2026-07-22T09:39:00Z</dcterms:modified>
</cp:coreProperties>
</file>