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B27E2C">
              <w:rPr>
                <w:b/>
                <w:szCs w:val="28"/>
              </w:rPr>
              <w:t>RAS-</w:t>
            </w:r>
            <w:r w:rsidR="00B65ACA">
              <w:rPr>
                <w:b/>
                <w:szCs w:val="28"/>
              </w:rPr>
              <w:t>6</w:t>
            </w:r>
            <w:r w:rsidR="00C468CB">
              <w:rPr>
                <w:b/>
                <w:szCs w:val="28"/>
              </w:rPr>
              <w:t>FSXN</w:t>
            </w:r>
            <w:r w:rsidR="00B27E2C">
              <w:rPr>
                <w:b/>
                <w:szCs w:val="28"/>
                <w:lang w:val="en-US"/>
              </w:rPr>
              <w:t>P</w:t>
            </w:r>
            <w:r w:rsidR="00C468CB" w:rsidRPr="002433AE">
              <w:rPr>
                <w:b/>
                <w:szCs w:val="28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27E2C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B27E2C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 w:rsidR="00B65ACA">
              <w:rPr>
                <w:b/>
                <w:szCs w:val="28"/>
                <w:lang w:val="en-US"/>
              </w:rPr>
              <w:t>6</w:t>
            </w:r>
            <w:r>
              <w:rPr>
                <w:b/>
                <w:szCs w:val="28"/>
              </w:rPr>
              <w:t>FSXN</w:t>
            </w:r>
            <w:r>
              <w:rPr>
                <w:b/>
                <w:szCs w:val="28"/>
                <w:lang w:val="en-US"/>
              </w:rPr>
              <w:t>P</w:t>
            </w:r>
            <w:r w:rsidRPr="002433AE">
              <w:rPr>
                <w:b/>
                <w:szCs w:val="28"/>
              </w:rPr>
              <w:t>E</w:t>
            </w:r>
            <w:r w:rsidR="00532D20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B27E2C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32D20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B65ACA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D4302F" w:rsidRDefault="00810B70" w:rsidP="00DB6ECB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D4302F">
        <w:rPr>
          <w:b/>
          <w:sz w:val="22"/>
          <w:szCs w:val="22"/>
        </w:rPr>
        <w:lastRenderedPageBreak/>
        <w:t>СОДЕРЖАНИЕ</w:t>
      </w:r>
      <w:r w:rsidR="00231E1B" w:rsidRPr="00D4302F">
        <w:rPr>
          <w:b/>
          <w:sz w:val="22"/>
          <w:szCs w:val="22"/>
        </w:rPr>
        <w:t xml:space="preserve"> </w:t>
      </w:r>
    </w:p>
    <w:p w:rsidR="00D4302F" w:rsidRPr="00D4302F" w:rsidRDefault="00810B70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4302F">
        <w:rPr>
          <w:sz w:val="22"/>
          <w:szCs w:val="22"/>
        </w:rPr>
        <w:fldChar w:fldCharType="begin"/>
      </w:r>
      <w:r w:rsidRPr="00D4302F">
        <w:rPr>
          <w:sz w:val="22"/>
          <w:szCs w:val="22"/>
        </w:rPr>
        <w:instrText xml:space="preserve"> TOC \o "1-3" \h \z \u </w:instrText>
      </w:r>
      <w:r w:rsidRPr="00D4302F">
        <w:rPr>
          <w:sz w:val="22"/>
          <w:szCs w:val="22"/>
        </w:rPr>
        <w:fldChar w:fldCharType="separate"/>
      </w:r>
      <w:hyperlink w:anchor="_Toc96334911" w:history="1">
        <w:r w:rsidR="00D4302F" w:rsidRPr="00D4302F">
          <w:rPr>
            <w:rStyle w:val="ad"/>
            <w:noProof/>
            <w:sz w:val="22"/>
            <w:szCs w:val="22"/>
          </w:rPr>
          <w:t>Введение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2" w:history="1">
        <w:r w:rsidR="00D4302F" w:rsidRPr="00D4302F">
          <w:rPr>
            <w:rStyle w:val="ad"/>
            <w:noProof/>
            <w:sz w:val="22"/>
            <w:szCs w:val="22"/>
          </w:rPr>
          <w:t>1.</w:t>
        </w:r>
        <w:r w:rsidR="00955EBC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4302F" w:rsidRPr="00D4302F">
          <w:rPr>
            <w:rStyle w:val="ad"/>
            <w:noProof/>
            <w:sz w:val="22"/>
            <w:szCs w:val="22"/>
          </w:rPr>
          <w:t>Общие сведения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3" w:history="1">
        <w:r w:rsidR="00D4302F" w:rsidRPr="00D4302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4" w:history="1">
        <w:r w:rsidR="00D4302F" w:rsidRPr="00D4302F">
          <w:rPr>
            <w:rStyle w:val="ad"/>
            <w:noProof/>
            <w:sz w:val="22"/>
            <w:szCs w:val="22"/>
          </w:rPr>
          <w:t>2.2 Описание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5" w:history="1">
        <w:r w:rsidR="00D4302F" w:rsidRPr="00D4302F">
          <w:rPr>
            <w:rStyle w:val="ad"/>
            <w:noProof/>
            <w:sz w:val="22"/>
            <w:szCs w:val="22"/>
          </w:rPr>
          <w:t>2.3 Принцип работы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6" w:history="1">
        <w:r w:rsidR="00D4302F" w:rsidRPr="00D4302F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7" w:history="1">
        <w:r w:rsidR="00D4302F" w:rsidRPr="00D4302F">
          <w:rPr>
            <w:rStyle w:val="ad"/>
            <w:noProof/>
            <w:sz w:val="22"/>
            <w:szCs w:val="22"/>
          </w:rPr>
          <w:t>2.5 Оптимальная эксплуатация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10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8" w:history="1">
        <w:r w:rsidR="00D4302F" w:rsidRPr="00D4302F">
          <w:rPr>
            <w:rStyle w:val="ad"/>
            <w:noProof/>
            <w:sz w:val="22"/>
            <w:szCs w:val="22"/>
          </w:rPr>
          <w:t>2.6 Маркировка</w:t>
        </w:r>
        <w:r w:rsidR="00D4302F" w:rsidRPr="00D4302F">
          <w:rPr>
            <w:noProof/>
            <w:webHidden/>
            <w:sz w:val="22"/>
            <w:szCs w:val="22"/>
          </w:rPr>
          <w:tab/>
        </w:r>
        <w:bookmarkStart w:id="1" w:name="_GoBack"/>
        <w:bookmarkEnd w:id="1"/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11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9" w:history="1">
        <w:r w:rsidR="00D4302F" w:rsidRPr="00D4302F">
          <w:rPr>
            <w:rStyle w:val="ad"/>
            <w:noProof/>
            <w:sz w:val="22"/>
            <w:szCs w:val="22"/>
          </w:rPr>
          <w:t>3. Комплектность поставки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12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0" w:history="1">
        <w:r w:rsidR="00D4302F" w:rsidRPr="00D4302F">
          <w:rPr>
            <w:rStyle w:val="ad"/>
            <w:noProof/>
            <w:sz w:val="22"/>
            <w:szCs w:val="22"/>
          </w:rPr>
          <w:t>4. Чертеж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13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1" w:history="1">
        <w:r w:rsidR="00D4302F" w:rsidRPr="00D4302F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13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2" w:history="1">
        <w:r w:rsidR="00D4302F" w:rsidRPr="00D4302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14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3" w:history="1">
        <w:r w:rsidR="00D4302F" w:rsidRPr="00D4302F">
          <w:rPr>
            <w:rStyle w:val="ad"/>
            <w:noProof/>
            <w:sz w:val="22"/>
            <w:szCs w:val="22"/>
          </w:rPr>
          <w:t>5. Гарантии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15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4" w:history="1">
        <w:r w:rsidR="00D4302F" w:rsidRPr="00D4302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16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5" w:history="1">
        <w:r w:rsidR="00D4302F" w:rsidRPr="00D4302F">
          <w:rPr>
            <w:rStyle w:val="ad"/>
            <w:noProof/>
            <w:sz w:val="22"/>
            <w:szCs w:val="22"/>
          </w:rPr>
          <w:t>7. Свидетельство о приемке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17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6" w:history="1">
        <w:r w:rsidR="00D4302F" w:rsidRPr="00D4302F">
          <w:rPr>
            <w:rStyle w:val="ad"/>
            <w:noProof/>
            <w:sz w:val="22"/>
            <w:szCs w:val="22"/>
          </w:rPr>
          <w:t>8. Консервация</w:t>
        </w:r>
        <w:r w:rsidR="00D4302F" w:rsidRPr="00D4302F">
          <w:rPr>
            <w:rStyle w:val="ad"/>
            <w:noProof/>
            <w:sz w:val="22"/>
            <w:szCs w:val="22"/>
            <w:lang w:val="en-US"/>
          </w:rPr>
          <w:t>*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18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7" w:history="1">
        <w:r w:rsidR="00D4302F" w:rsidRPr="00D4302F">
          <w:rPr>
            <w:rStyle w:val="ad"/>
            <w:noProof/>
            <w:sz w:val="22"/>
            <w:szCs w:val="22"/>
          </w:rPr>
          <w:t>9. Сведения об утилизации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19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8" w:history="1">
        <w:r w:rsidR="00D4302F" w:rsidRPr="00D4302F">
          <w:rPr>
            <w:rStyle w:val="ad"/>
            <w:noProof/>
            <w:sz w:val="22"/>
            <w:szCs w:val="22"/>
          </w:rPr>
          <w:t>10. Требования безопасности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20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9" w:history="1">
        <w:r w:rsidR="00D4302F" w:rsidRPr="00D4302F">
          <w:rPr>
            <w:rStyle w:val="ad"/>
            <w:noProof/>
            <w:sz w:val="22"/>
            <w:szCs w:val="22"/>
          </w:rPr>
          <w:t>10.1 Общие требования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23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0" w:history="1">
        <w:r w:rsidR="00D4302F" w:rsidRPr="00D4302F">
          <w:rPr>
            <w:rStyle w:val="ad"/>
            <w:noProof/>
            <w:sz w:val="22"/>
            <w:szCs w:val="22"/>
          </w:rPr>
          <w:t>11. Прием и передача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24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1" w:history="1">
        <w:r w:rsidR="00D4302F" w:rsidRPr="00D4302F">
          <w:rPr>
            <w:rStyle w:val="ad"/>
            <w:noProof/>
            <w:sz w:val="22"/>
            <w:szCs w:val="22"/>
          </w:rPr>
          <w:t>12. Учет работы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25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2" w:history="1">
        <w:r w:rsidR="00D4302F" w:rsidRPr="00D4302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26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3" w:history="1">
        <w:r w:rsidR="00D4302F" w:rsidRPr="00D4302F">
          <w:rPr>
            <w:rStyle w:val="ad"/>
            <w:noProof/>
            <w:sz w:val="22"/>
            <w:szCs w:val="22"/>
          </w:rPr>
          <w:t>14. Работы при эксплуатации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27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4" w:history="1">
        <w:r w:rsidR="00D4302F" w:rsidRPr="00D4302F">
          <w:rPr>
            <w:rStyle w:val="ad"/>
            <w:noProof/>
            <w:sz w:val="22"/>
            <w:szCs w:val="22"/>
          </w:rPr>
          <w:t>14.1 Учет выполнения работ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27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5" w:history="1">
        <w:r w:rsidR="00D4302F" w:rsidRPr="00D4302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28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6" w:history="1">
        <w:r w:rsidR="00D4302F" w:rsidRPr="00D4302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29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7" w:history="1">
        <w:r w:rsidR="00D4302F" w:rsidRPr="00D4302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30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8" w:history="1">
        <w:r w:rsidR="00D4302F" w:rsidRPr="00D4302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31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9" w:history="1">
        <w:r w:rsidR="00D4302F" w:rsidRPr="00D4302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36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0" w:history="1">
        <w:r w:rsidR="00D4302F" w:rsidRPr="00D4302F">
          <w:rPr>
            <w:rStyle w:val="ad"/>
            <w:noProof/>
            <w:sz w:val="22"/>
            <w:szCs w:val="22"/>
          </w:rPr>
          <w:t>16.1 Транспортировка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36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1" w:history="1">
        <w:r w:rsidR="00D4302F" w:rsidRPr="00D4302F">
          <w:rPr>
            <w:rStyle w:val="ad"/>
            <w:noProof/>
            <w:sz w:val="22"/>
            <w:szCs w:val="22"/>
          </w:rPr>
          <w:t>16.2 Хранение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36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2" w:history="1">
        <w:r w:rsidR="00D4302F" w:rsidRPr="00D4302F">
          <w:rPr>
            <w:rStyle w:val="ad"/>
            <w:noProof/>
            <w:sz w:val="22"/>
            <w:szCs w:val="22"/>
          </w:rPr>
          <w:t>17. Ремонт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37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3" w:history="1">
        <w:r w:rsidR="00D4302F" w:rsidRPr="00D4302F">
          <w:rPr>
            <w:rStyle w:val="ad"/>
            <w:noProof/>
            <w:sz w:val="22"/>
            <w:szCs w:val="22"/>
          </w:rPr>
          <w:t>18. Сведения о рекламациях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38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0311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4" w:history="1">
        <w:r w:rsidR="00D4302F" w:rsidRPr="00D4302F">
          <w:rPr>
            <w:rStyle w:val="ad"/>
            <w:noProof/>
            <w:sz w:val="22"/>
            <w:szCs w:val="22"/>
          </w:rPr>
          <w:t>19. Особые отметки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39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B0311A" w:rsidP="00DB6ECB">
      <w:pPr>
        <w:pStyle w:val="12"/>
        <w:tabs>
          <w:tab w:val="right" w:leader="dot" w:pos="9913"/>
        </w:tabs>
        <w:ind w:firstLine="142"/>
        <w:rPr>
          <w:rStyle w:val="ae"/>
        </w:rPr>
      </w:pPr>
      <w:hyperlink w:anchor="_Toc96334945" w:history="1">
        <w:r w:rsidR="00D4302F" w:rsidRPr="00D4302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22490B">
          <w:rPr>
            <w:noProof/>
            <w:webHidden/>
            <w:sz w:val="22"/>
            <w:szCs w:val="22"/>
          </w:rPr>
          <w:t>40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  <w:r w:rsidR="00810B70" w:rsidRPr="00D4302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85727925"/>
      <w:bookmarkStart w:id="4" w:name="_Toc963349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B65ACA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587DD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_Toc85529566"/>
      <w:bookmarkStart w:id="6" w:name="_Toc963349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513"/>
      </w:tblGrid>
      <w:tr w:rsidR="00200C8E" w:rsidRPr="00CC2C20" w:rsidTr="00B65ACA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B65ACA" w:rsidRPr="009D7031" w:rsidRDefault="00B65AC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C546EB">
        <w:trPr>
          <w:trHeight w:val="456"/>
        </w:trPr>
        <w:tc>
          <w:tcPr>
            <w:tcW w:w="255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CA105D" w:rsidRPr="00B27E2C" w:rsidRDefault="00C546EB" w:rsidP="00B27E2C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RAS-6</w:t>
            </w:r>
            <w:r w:rsidR="00B27E2C" w:rsidRPr="00B27E2C">
              <w:rPr>
                <w:sz w:val="22"/>
                <w:szCs w:val="22"/>
              </w:rPr>
              <w:t>FSXNPE</w:t>
            </w:r>
          </w:p>
        </w:tc>
      </w:tr>
      <w:tr w:rsidR="006A3296" w:rsidRPr="00CC2C20" w:rsidTr="00C546EB">
        <w:trPr>
          <w:trHeight w:val="420"/>
        </w:trPr>
        <w:tc>
          <w:tcPr>
            <w:tcW w:w="255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6A3296" w:rsidRPr="009D7031" w:rsidRDefault="00C546E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RAS-6</w:t>
            </w:r>
            <w:r w:rsidR="00532D20" w:rsidRPr="00532D20">
              <w:rPr>
                <w:sz w:val="22"/>
                <w:szCs w:val="22"/>
              </w:rPr>
              <w:t>FSXNPE</w:t>
            </w:r>
          </w:p>
        </w:tc>
      </w:tr>
      <w:tr w:rsidR="00B65ACA" w:rsidRPr="00CC2C20" w:rsidTr="00B65ACA">
        <w:trPr>
          <w:trHeight w:val="553"/>
        </w:trPr>
        <w:tc>
          <w:tcPr>
            <w:tcW w:w="2552" w:type="dxa"/>
            <w:vAlign w:val="center"/>
          </w:tcPr>
          <w:p w:rsidR="00B65ACA" w:rsidRPr="00CC2C20" w:rsidRDefault="00A05AA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B65ACA" w:rsidRPr="0029731C" w:rsidRDefault="00B65ACA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B65ACA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200C8E" w:rsidRPr="009D7031" w:rsidRDefault="00927C55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B65ACA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B65ACA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355AD9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513" w:type="dxa"/>
            <w:vAlign w:val="center"/>
          </w:tcPr>
          <w:p w:rsidR="00200C8E" w:rsidRPr="00CC2C20" w:rsidRDefault="00B65ACA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967833" w:rsidRPr="00CC2C20" w:rsidTr="00B65ACA">
        <w:trPr>
          <w:trHeight w:val="553"/>
        </w:trPr>
        <w:tc>
          <w:tcPr>
            <w:tcW w:w="2552" w:type="dxa"/>
            <w:vAlign w:val="center"/>
          </w:tcPr>
          <w:p w:rsidR="00967833" w:rsidRPr="00CC2C20" w:rsidRDefault="00967833" w:rsidP="0096783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67833" w:rsidRPr="00EE1EE6" w:rsidRDefault="00967833" w:rsidP="00967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0820B6" w:rsidRPr="00CC2C20" w:rsidTr="00B65ACA">
        <w:trPr>
          <w:trHeight w:val="492"/>
        </w:trPr>
        <w:tc>
          <w:tcPr>
            <w:tcW w:w="2552" w:type="dxa"/>
            <w:vAlign w:val="center"/>
          </w:tcPr>
          <w:p w:rsidR="000820B6" w:rsidRPr="00CC2C20" w:rsidRDefault="000820B6" w:rsidP="000820B6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513" w:type="dxa"/>
            <w:vAlign w:val="center"/>
          </w:tcPr>
          <w:p w:rsidR="000820B6" w:rsidRDefault="000820B6" w:rsidP="000820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820B6" w:rsidRPr="00C47193" w:rsidRDefault="000820B6" w:rsidP="000820B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820B6" w:rsidRPr="00042260" w:rsidRDefault="000820B6" w:rsidP="000820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820B6" w:rsidRPr="00042260" w:rsidRDefault="000820B6" w:rsidP="000820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820B6" w:rsidRPr="00042260" w:rsidRDefault="000820B6" w:rsidP="000820B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0820B6" w:rsidRPr="00CC2C20" w:rsidRDefault="000820B6" w:rsidP="00082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955EBC" w:rsidTr="00B65ACA">
        <w:trPr>
          <w:trHeight w:val="492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B65ACA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B65ACA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D263FB" w:rsidRDefault="00200C8E" w:rsidP="001345B9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B65ACA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B65ACA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D6487A" w:rsidRPr="00FF3A97" w:rsidRDefault="00D6487A" w:rsidP="00D6487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D6487A" w:rsidRPr="00FF3A97" w:rsidRDefault="00D6487A" w:rsidP="00D6487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D6487A" w:rsidRPr="00FF3A97" w:rsidRDefault="00D6487A" w:rsidP="00D6487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D6487A" w:rsidRDefault="00D6487A" w:rsidP="00D6487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D6487A" w:rsidRPr="00FF3A97" w:rsidRDefault="00D6487A" w:rsidP="00D6487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D6487A" w:rsidRPr="00FF3A97" w:rsidRDefault="00D6487A" w:rsidP="00D6487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D6487A" w:rsidRPr="00FF3A97" w:rsidRDefault="00D6487A" w:rsidP="00D6487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D6487A" w:rsidRPr="007B5D5B" w:rsidRDefault="00D6487A" w:rsidP="00D6487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CC2C20" w:rsidRDefault="00200C8E" w:rsidP="00B65ACA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1345B9" w:rsidRDefault="001345B9" w:rsidP="00200C8E">
      <w:pPr>
        <w:jc w:val="center"/>
        <w:rPr>
          <w:b/>
          <w:szCs w:val="28"/>
        </w:rPr>
      </w:pPr>
    </w:p>
    <w:p w:rsidR="005B4612" w:rsidRDefault="005B4612" w:rsidP="00200C8E">
      <w:pPr>
        <w:jc w:val="center"/>
        <w:rPr>
          <w:b/>
          <w:szCs w:val="28"/>
        </w:rPr>
      </w:pPr>
    </w:p>
    <w:p w:rsidR="005B4612" w:rsidRDefault="005B4612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9633491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435"/>
        <w:gridCol w:w="2330"/>
        <w:gridCol w:w="1272"/>
        <w:gridCol w:w="3365"/>
      </w:tblGrid>
      <w:tr w:rsidR="00C546EB" w:rsidRPr="00AD1C4D" w:rsidTr="00C546EB">
        <w:trPr>
          <w:trHeight w:val="159"/>
          <w:jc w:val="center"/>
        </w:trPr>
        <w:tc>
          <w:tcPr>
            <w:tcW w:w="5449" w:type="dxa"/>
            <w:gridSpan w:val="3"/>
            <w:vAlign w:val="center"/>
          </w:tcPr>
          <w:p w:rsidR="00C546EB" w:rsidRPr="00C546EB" w:rsidRDefault="00C546EB" w:rsidP="00B27E2C">
            <w:pPr>
              <w:jc w:val="center"/>
              <w:rPr>
                <w:b/>
                <w:sz w:val="22"/>
                <w:szCs w:val="22"/>
              </w:rPr>
            </w:pPr>
            <w:r w:rsidRPr="00C546E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2" w:type="dxa"/>
            <w:vAlign w:val="center"/>
          </w:tcPr>
          <w:p w:rsidR="00C546EB" w:rsidRPr="00C546EB" w:rsidRDefault="00C546EB" w:rsidP="00B27E2C">
            <w:pPr>
              <w:jc w:val="center"/>
              <w:rPr>
                <w:b/>
                <w:sz w:val="22"/>
                <w:szCs w:val="22"/>
              </w:rPr>
            </w:pPr>
            <w:r w:rsidRPr="00C546EB">
              <w:rPr>
                <w:b/>
                <w:sz w:val="22"/>
                <w:szCs w:val="22"/>
              </w:rPr>
              <w:t>Единица</w:t>
            </w:r>
          </w:p>
          <w:p w:rsidR="00C546EB" w:rsidRPr="00C546EB" w:rsidRDefault="00C546EB" w:rsidP="00B27E2C">
            <w:pPr>
              <w:jc w:val="center"/>
              <w:rPr>
                <w:b/>
                <w:sz w:val="22"/>
                <w:szCs w:val="22"/>
              </w:rPr>
            </w:pPr>
            <w:r w:rsidRPr="00C546EB">
              <w:rPr>
                <w:b/>
                <w:sz w:val="22"/>
                <w:szCs w:val="22"/>
              </w:rPr>
              <w:t>измерения</w:t>
            </w:r>
          </w:p>
        </w:tc>
        <w:tc>
          <w:tcPr>
            <w:tcW w:w="3568" w:type="dxa"/>
            <w:vAlign w:val="center"/>
          </w:tcPr>
          <w:p w:rsidR="00C546EB" w:rsidRPr="00C546EB" w:rsidRDefault="00C546EB" w:rsidP="00B27E2C">
            <w:pPr>
              <w:jc w:val="center"/>
              <w:rPr>
                <w:b/>
                <w:sz w:val="22"/>
                <w:szCs w:val="22"/>
              </w:rPr>
            </w:pPr>
            <w:r w:rsidRPr="00C546EB">
              <w:rPr>
                <w:b/>
                <w:sz w:val="22"/>
                <w:szCs w:val="22"/>
              </w:rPr>
              <w:t>Значение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2952" w:type="dxa"/>
            <w:gridSpan w:val="2"/>
            <w:vMerge w:val="restart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68" w:type="dxa"/>
            <w:vAlign w:val="center"/>
          </w:tcPr>
          <w:p w:rsidR="00610B27" w:rsidRPr="00B27E2C" w:rsidRDefault="000B5AED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2952" w:type="dxa"/>
            <w:gridSpan w:val="2"/>
            <w:vMerge/>
          </w:tcPr>
          <w:p w:rsidR="00610B2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387789" w:rsidRDefault="000B5AED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vAlign w:val="center"/>
          </w:tcPr>
          <w:p w:rsidR="00610B27" w:rsidRPr="00E4197E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2" w:type="dxa"/>
            <w:vAlign w:val="center"/>
          </w:tcPr>
          <w:p w:rsidR="00610B27" w:rsidRPr="00E4197E" w:rsidRDefault="00610B27" w:rsidP="00B27E2C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68" w:type="dxa"/>
            <w:vAlign w:val="center"/>
          </w:tcPr>
          <w:p w:rsidR="00610B27" w:rsidRPr="009155B1" w:rsidRDefault="000B5AED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56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9B38FB" w:rsidRDefault="00610B27" w:rsidP="00B27E2C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68" w:type="dxa"/>
            <w:vAlign w:val="center"/>
          </w:tcPr>
          <w:p w:rsidR="00610B27" w:rsidRPr="00300333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10B27" w:rsidRPr="00AD1C4D" w:rsidTr="00B27E2C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610B27" w:rsidRPr="00135C40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68" w:type="dxa"/>
            <w:vAlign w:val="center"/>
          </w:tcPr>
          <w:p w:rsidR="00610B27" w:rsidRPr="00A72DF8" w:rsidRDefault="00FB4283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 w:rsidR="00610B27" w:rsidRPr="00A72DF8"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610B27" w:rsidRPr="00AD1C4D" w:rsidTr="00B27E2C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610B27" w:rsidRPr="00E4197E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Pr="00E4197E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610B27" w:rsidRPr="00E4197E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A72DF8" w:rsidRDefault="00610B27" w:rsidP="00B27E2C">
            <w:pPr>
              <w:jc w:val="center"/>
              <w:rPr>
                <w:sz w:val="22"/>
                <w:szCs w:val="22"/>
              </w:rPr>
            </w:pPr>
            <w:r w:rsidRPr="00A72DF8">
              <w:rPr>
                <w:sz w:val="22"/>
                <w:szCs w:val="22"/>
                <w:lang w:val="en-US"/>
              </w:rPr>
              <w:t>-20~</w:t>
            </w:r>
            <w:r w:rsidRPr="00A72DF8">
              <w:rPr>
                <w:sz w:val="22"/>
                <w:szCs w:val="22"/>
              </w:rPr>
              <w:t>15</w:t>
            </w:r>
          </w:p>
        </w:tc>
      </w:tr>
      <w:tr w:rsidR="00610B27" w:rsidRPr="00AD1C4D" w:rsidTr="00B27E2C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97" w:type="dxa"/>
            <w:vAlign w:val="center"/>
          </w:tcPr>
          <w:p w:rsidR="00610B27" w:rsidRPr="007438E6" w:rsidRDefault="00610B27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2" w:type="dxa"/>
            <w:vMerge w:val="restart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68" w:type="dxa"/>
            <w:vAlign w:val="center"/>
          </w:tcPr>
          <w:p w:rsidR="00610B27" w:rsidRPr="000B5AED" w:rsidRDefault="000B5AED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  <w:lang w:val="en-US"/>
              </w:rPr>
              <w:t>75</w:t>
            </w:r>
          </w:p>
        </w:tc>
      </w:tr>
      <w:tr w:rsidR="00610B27" w:rsidRPr="00AD1C4D" w:rsidTr="00B27E2C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610B27" w:rsidRPr="00E4197E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2" w:type="dxa"/>
            <w:vMerge/>
            <w:vAlign w:val="center"/>
          </w:tcPr>
          <w:p w:rsidR="00610B27" w:rsidRPr="00E4197E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9C67C8" w:rsidRDefault="000B5AED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5.12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 w:val="restart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435" w:type="dxa"/>
            <w:vMerge w:val="restart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Двухтрубная система</w:t>
            </w: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9.52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2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9257AF" w:rsidRDefault="00610B27" w:rsidP="004E282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4E282B">
              <w:rPr>
                <w:sz w:val="22"/>
                <w:szCs w:val="22"/>
              </w:rPr>
              <w:t>19.05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 w:val="restart"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Трехтрубная система</w:t>
            </w: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9257AF" w:rsidRDefault="00610B27" w:rsidP="00B27E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4E282B">
              <w:rPr>
                <w:sz w:val="22"/>
                <w:szCs w:val="22"/>
              </w:rPr>
              <w:t>19.05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9257AF" w:rsidRDefault="00610B27" w:rsidP="004E282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4E282B">
              <w:rPr>
                <w:sz w:val="22"/>
                <w:szCs w:val="22"/>
              </w:rPr>
              <w:t>15.88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9257AF" w:rsidRDefault="00610B27" w:rsidP="00B27E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9.52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2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68" w:type="dxa"/>
            <w:vAlign w:val="center"/>
          </w:tcPr>
          <w:p w:rsidR="00610B27" w:rsidRPr="00722135" w:rsidRDefault="00DB5C80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610B27" w:rsidRPr="00AD1C4D" w:rsidTr="00B27E2C">
        <w:trPr>
          <w:jc w:val="center"/>
        </w:trPr>
        <w:tc>
          <w:tcPr>
            <w:tcW w:w="9919" w:type="dxa"/>
            <w:gridSpan w:val="5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68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380/3/50</w:t>
            </w:r>
          </w:p>
        </w:tc>
      </w:tr>
      <w:tr w:rsidR="00610B27" w:rsidRPr="00AD1C4D" w:rsidTr="00B27E2C">
        <w:trPr>
          <w:trHeight w:val="318"/>
          <w:jc w:val="center"/>
        </w:trPr>
        <w:tc>
          <w:tcPr>
            <w:tcW w:w="2952" w:type="dxa"/>
            <w:gridSpan w:val="2"/>
            <w:vMerge w:val="restart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68" w:type="dxa"/>
            <w:vAlign w:val="center"/>
          </w:tcPr>
          <w:p w:rsidR="00610B27" w:rsidRPr="00AD1C4D" w:rsidRDefault="000B5AED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3.37</w:t>
            </w:r>
          </w:p>
        </w:tc>
      </w:tr>
      <w:tr w:rsidR="00610B27" w:rsidRPr="00AD1C4D" w:rsidTr="00B27E2C">
        <w:trPr>
          <w:trHeight w:val="318"/>
          <w:jc w:val="center"/>
        </w:trPr>
        <w:tc>
          <w:tcPr>
            <w:tcW w:w="2952" w:type="dxa"/>
            <w:gridSpan w:val="2"/>
            <w:vMerge/>
          </w:tcPr>
          <w:p w:rsidR="00610B2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AD1C4D" w:rsidRDefault="000B5AED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3.52</w:t>
            </w:r>
          </w:p>
        </w:tc>
      </w:tr>
      <w:tr w:rsidR="00610B27" w:rsidRPr="00AD1C4D" w:rsidTr="00B27E2C">
        <w:trPr>
          <w:jc w:val="center"/>
        </w:trPr>
        <w:tc>
          <w:tcPr>
            <w:tcW w:w="9919" w:type="dxa"/>
            <w:gridSpan w:val="5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610B27" w:rsidRPr="00AD1C4D" w:rsidTr="00B27E2C">
        <w:trPr>
          <w:trHeight w:val="111"/>
          <w:jc w:val="center"/>
        </w:trPr>
        <w:tc>
          <w:tcPr>
            <w:tcW w:w="5449" w:type="dxa"/>
            <w:gridSpan w:val="3"/>
            <w:shd w:val="clear" w:color="auto" w:fill="auto"/>
          </w:tcPr>
          <w:p w:rsidR="00610B27" w:rsidRPr="0023435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8" w:type="dxa"/>
            <w:vAlign w:val="center"/>
          </w:tcPr>
          <w:p w:rsidR="00610B27" w:rsidRPr="002D112A" w:rsidRDefault="00610B27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shd w:val="clear" w:color="auto" w:fill="auto"/>
          </w:tcPr>
          <w:p w:rsidR="00610B27" w:rsidRPr="00DD0541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8" w:type="dxa"/>
            <w:vAlign w:val="center"/>
          </w:tcPr>
          <w:p w:rsidR="00610B27" w:rsidRPr="005A6C22" w:rsidRDefault="00610B27" w:rsidP="00B27E2C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B27E2C">
              <w:fldChar w:fldCharType="begin"/>
            </w:r>
            <w:r w:rsidR="00B27E2C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B27E2C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B27E2C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DD0541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68" w:type="dxa"/>
            <w:vAlign w:val="center"/>
          </w:tcPr>
          <w:p w:rsidR="00610B27" w:rsidRPr="002D112A" w:rsidRDefault="00DB5C80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10B27" w:rsidRPr="00AD1C4D" w:rsidTr="00B27E2C">
        <w:trPr>
          <w:jc w:val="center"/>
        </w:trPr>
        <w:tc>
          <w:tcPr>
            <w:tcW w:w="9919" w:type="dxa"/>
            <w:gridSpan w:val="5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Транспортировочный вес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68" w:type="dxa"/>
            <w:vAlign w:val="center"/>
          </w:tcPr>
          <w:p w:rsidR="00610B27" w:rsidRPr="009155B1" w:rsidRDefault="00316883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0204E6" w:rsidRDefault="000204E6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784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186ACB" w:rsidRDefault="00316883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2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1725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610B27" w:rsidRDefault="00610B27" w:rsidP="00200C8E">
      <w:pPr>
        <w:rPr>
          <w:b/>
          <w:sz w:val="22"/>
          <w:szCs w:val="22"/>
        </w:rPr>
      </w:pPr>
    </w:p>
    <w:p w:rsidR="00610B27" w:rsidRDefault="00610B27" w:rsidP="00200C8E">
      <w:pPr>
        <w:rPr>
          <w:b/>
          <w:sz w:val="22"/>
          <w:szCs w:val="22"/>
        </w:rPr>
      </w:pPr>
    </w:p>
    <w:p w:rsidR="0099547C" w:rsidRDefault="0099547C" w:rsidP="00200C8E">
      <w:pPr>
        <w:rPr>
          <w:b/>
          <w:sz w:val="22"/>
          <w:szCs w:val="22"/>
        </w:rPr>
      </w:pPr>
    </w:p>
    <w:p w:rsidR="00A97EC7" w:rsidRDefault="00A97EC7" w:rsidP="00200C8E">
      <w:pPr>
        <w:rPr>
          <w:b/>
          <w:sz w:val="22"/>
          <w:szCs w:val="22"/>
        </w:rPr>
      </w:pPr>
    </w:p>
    <w:p w:rsidR="00A97EC7" w:rsidRDefault="00A97EC7" w:rsidP="00200C8E">
      <w:pPr>
        <w:rPr>
          <w:b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96334914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B16FB7" w:rsidRPr="00B16FB7" w:rsidRDefault="00B16FB7" w:rsidP="00B16FB7"/>
    <w:p w:rsidR="00757122" w:rsidRPr="00904E98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B65ACA">
        <w:rPr>
          <w:sz w:val="22"/>
          <w:szCs w:val="22"/>
        </w:rPr>
        <w:t>RAS-6</w:t>
      </w:r>
      <w:r w:rsidR="00A97EC7">
        <w:rPr>
          <w:sz w:val="22"/>
          <w:szCs w:val="22"/>
        </w:rPr>
        <w:t>FSXN</w:t>
      </w:r>
      <w:r w:rsidR="00A97EC7">
        <w:rPr>
          <w:sz w:val="22"/>
          <w:szCs w:val="22"/>
          <w:lang w:val="en-US"/>
        </w:rPr>
        <w:t>P</w:t>
      </w:r>
      <w:r w:rsidRPr="001F0FBB">
        <w:rPr>
          <w:sz w:val="22"/>
          <w:szCs w:val="22"/>
        </w:rPr>
        <w:t>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57122" w:rsidRPr="00297BFA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57122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57122" w:rsidRDefault="00757122" w:rsidP="00757122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57122" w:rsidRPr="00A067D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B65ACA">
        <w:rPr>
          <w:sz w:val="22"/>
          <w:szCs w:val="22"/>
        </w:rPr>
        <w:t>RAS-6</w:t>
      </w:r>
      <w:r w:rsidR="00A97EC7">
        <w:rPr>
          <w:sz w:val="22"/>
          <w:szCs w:val="22"/>
        </w:rPr>
        <w:t>FSXN</w:t>
      </w:r>
      <w:r w:rsidR="00A97EC7">
        <w:rPr>
          <w:sz w:val="22"/>
          <w:szCs w:val="22"/>
          <w:lang w:val="en-US"/>
        </w:rPr>
        <w:t>P</w:t>
      </w:r>
      <w:r w:rsidR="00A97EC7" w:rsidRPr="001F0FBB">
        <w:rPr>
          <w:sz w:val="22"/>
          <w:szCs w:val="22"/>
        </w:rPr>
        <w:t>E</w:t>
      </w:r>
      <w:r w:rsidR="00A97EC7">
        <w:rPr>
          <w:sz w:val="22"/>
          <w:szCs w:val="22"/>
        </w:rPr>
        <w:t xml:space="preserve"> </w:t>
      </w:r>
      <w:r>
        <w:rPr>
          <w:sz w:val="22"/>
          <w:szCs w:val="22"/>
        </w:rPr>
        <w:t>является универсальным и может применяться как в системе двухтрубной, так и в системе</w:t>
      </w:r>
      <w:r w:rsidRPr="00A067DB">
        <w:rPr>
          <w:sz w:val="22"/>
          <w:szCs w:val="22"/>
        </w:rPr>
        <w:t xml:space="preserve"> с рекуперацией тепла</w:t>
      </w:r>
      <w:r>
        <w:rPr>
          <w:sz w:val="22"/>
          <w:szCs w:val="22"/>
        </w:rPr>
        <w:t>.</w:t>
      </w:r>
    </w:p>
    <w:p w:rsidR="00757122" w:rsidRDefault="00757122" w:rsidP="00221A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221AD1">
        <w:rPr>
          <w:sz w:val="22"/>
          <w:szCs w:val="22"/>
        </w:rPr>
        <w:t xml:space="preserve">относится к </w:t>
      </w:r>
      <w:r w:rsidR="00221AD1">
        <w:rPr>
          <w:bCs/>
          <w:sz w:val="22"/>
          <w:szCs w:val="22"/>
        </w:rPr>
        <w:t>в</w:t>
      </w:r>
      <w:r w:rsidR="00221AD1" w:rsidRPr="00221AD1">
        <w:rPr>
          <w:bCs/>
          <w:sz w:val="22"/>
          <w:szCs w:val="22"/>
        </w:rPr>
        <w:t>ысокоэффективн</w:t>
      </w:r>
      <w:r w:rsidR="00221AD1">
        <w:rPr>
          <w:bCs/>
          <w:sz w:val="22"/>
          <w:szCs w:val="22"/>
        </w:rPr>
        <w:t xml:space="preserve">ой серии </w:t>
      </w:r>
      <w:proofErr w:type="spellStart"/>
      <w:r w:rsidR="00221AD1" w:rsidRPr="00221AD1">
        <w:rPr>
          <w:bCs/>
          <w:sz w:val="22"/>
          <w:szCs w:val="22"/>
        </w:rPr>
        <w:t>Set</w:t>
      </w:r>
      <w:proofErr w:type="spellEnd"/>
      <w:r w:rsidR="00221AD1" w:rsidRPr="00221AD1">
        <w:rPr>
          <w:bCs/>
          <w:sz w:val="22"/>
          <w:szCs w:val="22"/>
        </w:rPr>
        <w:t xml:space="preserve"> </w:t>
      </w:r>
      <w:proofErr w:type="spellStart"/>
      <w:r w:rsidR="00221AD1" w:rsidRPr="00221AD1">
        <w:rPr>
          <w:bCs/>
          <w:sz w:val="22"/>
          <w:szCs w:val="22"/>
        </w:rPr>
        <w:t>Free</w:t>
      </w:r>
      <w:proofErr w:type="spellEnd"/>
      <w:r w:rsidR="00221AD1" w:rsidRPr="00221AD1">
        <w:rPr>
          <w:bCs/>
          <w:sz w:val="22"/>
          <w:szCs w:val="22"/>
        </w:rPr>
        <w:t xml:space="preserve"> </w:t>
      </w:r>
      <w:proofErr w:type="spellStart"/>
      <w:r w:rsidR="00221AD1" w:rsidRPr="00221AD1">
        <w:rPr>
          <w:bCs/>
          <w:sz w:val="22"/>
          <w:szCs w:val="22"/>
        </w:rPr>
        <w:t>Sigma</w:t>
      </w:r>
      <w:proofErr w:type="spellEnd"/>
      <w:r w:rsidR="00221AD1">
        <w:rPr>
          <w:bCs/>
          <w:sz w:val="22"/>
          <w:szCs w:val="22"/>
        </w:rPr>
        <w:t>,</w:t>
      </w:r>
      <w:r w:rsidR="00221AD1">
        <w:t xml:space="preserve"> </w:t>
      </w:r>
      <w:r>
        <w:rPr>
          <w:sz w:val="22"/>
          <w:szCs w:val="22"/>
        </w:rPr>
        <w:t>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57122" w:rsidRPr="009225E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225E4">
        <w:rPr>
          <w:sz w:val="22"/>
          <w:szCs w:val="22"/>
        </w:rPr>
        <w:t>Суммарная производительность внутренних блоков должн</w:t>
      </w:r>
      <w:r w:rsidR="00FB7F86">
        <w:rPr>
          <w:sz w:val="22"/>
          <w:szCs w:val="22"/>
        </w:rPr>
        <w:t>а лежать в пределах от 50 до 15</w:t>
      </w:r>
      <w:r w:rsidRPr="009225E4">
        <w:rPr>
          <w:sz w:val="22"/>
          <w:szCs w:val="22"/>
        </w:rPr>
        <w:t>0% от производительности наружных блоков.</w:t>
      </w:r>
    </w:p>
    <w:p w:rsidR="00757122" w:rsidRPr="002E2B87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757122" w:rsidRPr="00173F0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757122" w:rsidRPr="002C7A3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</w:t>
      </w:r>
      <w:proofErr w:type="spellStart"/>
      <w:r w:rsidRPr="002E2B87">
        <w:rPr>
          <w:sz w:val="22"/>
          <w:szCs w:val="22"/>
        </w:rPr>
        <w:t>Hitachi</w:t>
      </w:r>
      <w:proofErr w:type="spellEnd"/>
      <w:r w:rsidRPr="002E2B87">
        <w:rPr>
          <w:sz w:val="22"/>
          <w:szCs w:val="22"/>
        </w:rPr>
        <w:t xml:space="preserve">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757122" w:rsidRPr="002E2B87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757122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57122" w:rsidRPr="002C7A3B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 xml:space="preserve">Адаптер H-LINK </w:t>
      </w:r>
      <w:proofErr w:type="spellStart"/>
      <w:r w:rsidRPr="002E2B87">
        <w:rPr>
          <w:sz w:val="22"/>
          <w:szCs w:val="22"/>
        </w:rPr>
        <w:t>BACnet</w:t>
      </w:r>
      <w:proofErr w:type="spellEnd"/>
      <w:r w:rsidRPr="002E2B87">
        <w:rPr>
          <w:sz w:val="22"/>
          <w:szCs w:val="22"/>
        </w:rPr>
        <w:t xml:space="preserve">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9633491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902C59" w:rsidRPr="008F31F7" w:rsidRDefault="00902C59" w:rsidP="00902C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902C59" w:rsidRPr="003F1F02" w:rsidRDefault="00902C59" w:rsidP="00902C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 xml:space="preserve">), в которых циркулирует </w:t>
      </w:r>
      <w:r w:rsidRPr="003F1F02">
        <w:rPr>
          <w:sz w:val="22"/>
          <w:szCs w:val="22"/>
        </w:rPr>
        <w:lastRenderedPageBreak/>
        <w:t>хладагент, и электрическим кабелем, обеспечивающим подачу питающего напряжения и управляющих сигналов.</w:t>
      </w:r>
    </w:p>
    <w:p w:rsidR="00902C59" w:rsidRDefault="00902C59" w:rsidP="00902C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902C59" w:rsidRPr="003F1F02" w:rsidRDefault="00902C59" w:rsidP="00902C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902C59" w:rsidRDefault="00902C59" w:rsidP="00902C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902C59" w:rsidRDefault="00902C59" w:rsidP="00902C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D155C8" w:rsidP="00B11E0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28720" cy="3218180"/>
            <wp:effectExtent l="0" t="0" r="5080" b="1270"/>
            <wp:docPr id="11" name="Рисунок 11" descr="конструкция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720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902C59" w:rsidRDefault="00902C5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902C59" w:rsidRDefault="00902C5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902C59" w:rsidRPr="000B7F96" w:rsidRDefault="00902C5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96334916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D155C8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D155C8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D155C8" w:rsidRPr="00F94D51" w:rsidRDefault="00D155C8" w:rsidP="00D155C8">
      <w:pPr>
        <w:autoSpaceDE w:val="0"/>
        <w:autoSpaceDN w:val="0"/>
        <w:adjustRightInd w:val="0"/>
        <w:rPr>
          <w:sz w:val="22"/>
          <w:szCs w:val="22"/>
        </w:rPr>
      </w:pPr>
    </w:p>
    <w:p w:rsidR="00D155C8" w:rsidRDefault="00D155C8" w:rsidP="00D155C8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D155C8" w:rsidRPr="00071C02" w:rsidRDefault="00D155C8" w:rsidP="00D4302F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755265" cy="2339340"/>
            <wp:effectExtent l="0" t="0" r="6985" b="381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D4302F">
      <w:pPr>
        <w:jc w:val="center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  <w:r w:rsidR="00D4302F">
        <w:rPr>
          <w:sz w:val="20"/>
          <w:szCs w:val="20"/>
        </w:rPr>
        <w:t xml:space="preserve"> </w:t>
      </w:r>
    </w:p>
    <w:p w:rsidR="00D4302F" w:rsidRDefault="00D4302F" w:rsidP="00D4302F">
      <w:pPr>
        <w:jc w:val="center"/>
        <w:rPr>
          <w:sz w:val="20"/>
          <w:szCs w:val="20"/>
        </w:rPr>
      </w:pPr>
    </w:p>
    <w:p w:rsidR="00D155C8" w:rsidRPr="005F153E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D155C8" w:rsidRDefault="00D155C8" w:rsidP="00D155C8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D155C8" w:rsidRDefault="00D155C8" w:rsidP="00D155C8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D155C8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Pr="00BC66B4" w:rsidRDefault="00D155C8" w:rsidP="00D155C8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D155C8" w:rsidRPr="00BC66B4" w:rsidRDefault="00D155C8" w:rsidP="00D155C8">
      <w:pPr>
        <w:ind w:firstLine="720"/>
        <w:rPr>
          <w:sz w:val="22"/>
          <w:szCs w:val="22"/>
        </w:rPr>
      </w:pPr>
    </w:p>
    <w:p w:rsidR="00D155C8" w:rsidRDefault="00D155C8" w:rsidP="00D4302F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244725" cy="1603375"/>
            <wp:effectExtent l="0" t="0" r="3175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D4302F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Pr="001A248D" w:rsidRDefault="00D155C8" w:rsidP="00D4302F">
      <w:pPr>
        <w:jc w:val="center"/>
        <w:rPr>
          <w:rFonts w:eastAsia="ArialMT"/>
          <w:sz w:val="20"/>
          <w:szCs w:val="20"/>
        </w:rPr>
      </w:pPr>
    </w:p>
    <w:p w:rsidR="00D155C8" w:rsidRPr="001A248D" w:rsidRDefault="00D155C8" w:rsidP="00D4302F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</w:rPr>
      </w:pPr>
    </w:p>
    <w:p w:rsidR="00D155C8" w:rsidRPr="000546D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995170" cy="1472565"/>
            <wp:effectExtent l="0" t="0" r="5080" b="0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C59" w:rsidRDefault="00902C59" w:rsidP="00902C59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902C59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Pr="008D677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647950" cy="1579245"/>
            <wp:effectExtent l="0" t="0" r="0" b="1905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D4302F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B11E09" w:rsidRPr="00BC66B4" w:rsidRDefault="00B11E09" w:rsidP="00D155C8">
      <w:pPr>
        <w:jc w:val="center"/>
        <w:outlineLvl w:val="0"/>
        <w:rPr>
          <w:rFonts w:eastAsia="ArialMT"/>
          <w:sz w:val="20"/>
          <w:szCs w:val="20"/>
        </w:rPr>
      </w:pP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A02ED0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2"/>
      <w:bookmarkStart w:id="17" w:name="_Toc96334917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6"/>
      <w:bookmarkEnd w:id="17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7B2CEF" w:rsidRPr="008D6770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7B2CEF" w:rsidRPr="006C7EEC" w:rsidRDefault="007B2CEF" w:rsidP="007B2CEF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AE6511">
        <w:rPr>
          <w:sz w:val="22"/>
          <w:szCs w:val="22"/>
        </w:rPr>
        <w:t>блока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96334918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6D487A">
        <w:rPr>
          <w:noProof/>
          <w:sz w:val="22"/>
          <w:szCs w:val="22"/>
        </w:rPr>
        <w:t xml:space="preserve"> </w:t>
      </w:r>
      <w:r w:rsidR="00EA2EDA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Pr="00EA2EDA" w:rsidRDefault="007B2CEF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955EBC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EA2EDA">
        <w:rPr>
          <w:sz w:val="20"/>
          <w:szCs w:val="20"/>
        </w:rPr>
        <w:t xml:space="preserve"> 6</w:t>
      </w: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55EBC" w:rsidRDefault="00955EBC" w:rsidP="00955EBC">
      <w:pPr>
        <w:jc w:val="center"/>
        <w:rPr>
          <w:sz w:val="20"/>
          <w:szCs w:val="20"/>
        </w:rPr>
      </w:pPr>
    </w:p>
    <w:p w:rsidR="00902C59" w:rsidRDefault="00902C59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21" w:name="_Toc85529574"/>
      <w:bookmarkStart w:id="22" w:name="_Ref87349524"/>
      <w:bookmarkStart w:id="23" w:name="_Toc96334919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1"/>
      <w:bookmarkEnd w:id="22"/>
      <w:bookmarkEnd w:id="23"/>
    </w:p>
    <w:p w:rsidR="00955EBC" w:rsidRPr="00955EBC" w:rsidRDefault="00955EBC" w:rsidP="00955EBC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B65ACA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 w:rsidRPr="00EA0C0B">
              <w:rPr>
                <w:sz w:val="22"/>
                <w:szCs w:val="22"/>
              </w:rPr>
              <w:t>OD19,05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B7F86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B7F86" w:rsidRPr="00EA0C0B" w:rsidRDefault="00FB7F86" w:rsidP="00FB7F8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 w:rsidRPr="00EA0C0B">
              <w:rPr>
                <w:sz w:val="22"/>
                <w:szCs w:val="22"/>
              </w:rPr>
              <w:t>OD1</w:t>
            </w:r>
            <w:r>
              <w:rPr>
                <w:sz w:val="22"/>
                <w:szCs w:val="22"/>
              </w:rPr>
              <w:t>5,88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B7F86" w:rsidRDefault="00FB7F8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Зажим для шнура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источника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питания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FB7F8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передачи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="00FB7F86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управления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Этикетка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модели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комбинированного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Защитная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пластиковая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4" w:name="_Toc85529575"/>
      <w:bookmarkStart w:id="25" w:name="_Ref87349528"/>
      <w:bookmarkStart w:id="26" w:name="_Toc963349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  <w:bookmarkEnd w:id="26"/>
    </w:p>
    <w:p w:rsidR="00902C59" w:rsidRPr="00902C59" w:rsidRDefault="00902C59" w:rsidP="00902C59"/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85529576"/>
      <w:bookmarkStart w:id="28" w:name="_Ref87349532"/>
      <w:bookmarkStart w:id="29" w:name="_Toc96334921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7"/>
      <w:bookmarkEnd w:id="28"/>
      <w:bookmarkEnd w:id="29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D43A21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296535" cy="6044565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535" cy="604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F31D8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BE24D0" w:rsidRDefault="00BE24D0" w:rsidP="00FC694B">
      <w:pPr>
        <w:rPr>
          <w:rFonts w:ascii="Arial" w:hAnsi="Arial" w:cs="Arial"/>
          <w:bCs/>
          <w:color w:val="000000"/>
        </w:rPr>
      </w:pPr>
    </w:p>
    <w:p w:rsidR="00BE24D0" w:rsidRDefault="00BE24D0" w:rsidP="00FC694B">
      <w:pPr>
        <w:rPr>
          <w:rFonts w:ascii="Arial" w:hAnsi="Arial" w:cs="Arial"/>
          <w:bCs/>
          <w:color w:val="000000"/>
        </w:rPr>
      </w:pPr>
    </w:p>
    <w:p w:rsidR="00BE24D0" w:rsidRDefault="00BE24D0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Toc85529577"/>
      <w:bookmarkStart w:id="31" w:name="_Toc96334922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0"/>
      <w:bookmarkEnd w:id="31"/>
    </w:p>
    <w:p w:rsidR="00EA6703" w:rsidRPr="00590494" w:rsidRDefault="00EA6703" w:rsidP="00EA6703"/>
    <w:p w:rsidR="00EA6703" w:rsidRPr="00590494" w:rsidRDefault="00EA6703" w:rsidP="00EA6703"/>
    <w:p w:rsidR="00EA6703" w:rsidRPr="00847FF3" w:rsidRDefault="00BA52C1" w:rsidP="00FA4813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6007277" cy="7264751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603" cy="726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1345B9" w:rsidRDefault="00EA6703" w:rsidP="00BA52C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F31D82">
        <w:rPr>
          <w:bCs/>
          <w:color w:val="000000"/>
          <w:sz w:val="20"/>
          <w:szCs w:val="20"/>
        </w:rPr>
        <w:t>8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A52C1" w:rsidRPr="00847FF3" w:rsidRDefault="00BA52C1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489886373"/>
      <w:bookmarkStart w:id="33" w:name="_Ref75275475"/>
      <w:bookmarkStart w:id="34" w:name="_Toc85529578"/>
      <w:bookmarkStart w:id="35" w:name="_Ref87349543"/>
      <w:bookmarkStart w:id="36" w:name="_Toc9633492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2"/>
      <w:bookmarkEnd w:id="33"/>
      <w:bookmarkEnd w:id="34"/>
      <w:bookmarkEnd w:id="35"/>
      <w:bookmarkEnd w:id="3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967833">
        <w:rPr>
          <w:sz w:val="22"/>
          <w:szCs w:val="22"/>
        </w:rPr>
        <w:t xml:space="preserve"> нему срок гарантии составляет 3 (Три</w:t>
      </w:r>
      <w:r w:rsidR="00532D20">
        <w:rPr>
          <w:sz w:val="22"/>
          <w:szCs w:val="22"/>
        </w:rPr>
        <w:t>) год</w:t>
      </w:r>
      <w:r w:rsidR="00967833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7" w:name="_Toc489886374"/>
      <w:bookmarkStart w:id="38" w:name="_Toc85529579"/>
      <w:bookmarkStart w:id="39" w:name="_Ref87349552"/>
      <w:bookmarkStart w:id="40" w:name="_Toc96334924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8"/>
      <w:bookmarkEnd w:id="39"/>
      <w:bookmarkEnd w:id="4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5B4612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B65ACA" w:rsidP="009009DC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RAS-6</w:t>
            </w:r>
            <w:r w:rsidR="00453D72">
              <w:rPr>
                <w:b/>
                <w:sz w:val="22"/>
                <w:szCs w:val="22"/>
              </w:rPr>
              <w:t>FSXN</w:t>
            </w:r>
            <w:r w:rsidR="00453D72">
              <w:rPr>
                <w:b/>
                <w:sz w:val="22"/>
                <w:szCs w:val="22"/>
                <w:lang w:val="en-US"/>
              </w:rPr>
              <w:t>P</w:t>
            </w:r>
            <w:r w:rsidR="00F31D82" w:rsidRPr="00F31D82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5B4612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279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55EBC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Ref87349556"/>
      <w:bookmarkStart w:id="42" w:name="_Toc9633492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5B4612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B65ACA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RAS-6</w:t>
            </w:r>
            <w:r w:rsidR="00453D72">
              <w:rPr>
                <w:b/>
                <w:sz w:val="22"/>
                <w:szCs w:val="22"/>
              </w:rPr>
              <w:t>FSXN</w:t>
            </w:r>
            <w:r w:rsidR="00453D72">
              <w:rPr>
                <w:b/>
                <w:sz w:val="22"/>
                <w:szCs w:val="22"/>
                <w:lang w:val="en-US"/>
              </w:rPr>
              <w:t>P</w:t>
            </w:r>
            <w:r w:rsidR="00453D72" w:rsidRPr="00F31D82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5B4612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D71B8E" w:rsidRDefault="00D71B8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3" w:name="_Toc85529581"/>
      <w:bookmarkStart w:id="44" w:name="_Ref87349563"/>
      <w:bookmarkStart w:id="45" w:name="_Toc9633492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529582"/>
      <w:bookmarkStart w:id="47" w:name="_Ref87349567"/>
      <w:bookmarkStart w:id="48" w:name="_Toc9633492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6"/>
      <w:bookmarkEnd w:id="47"/>
      <w:bookmarkEnd w:id="4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740D93" w:rsidRPr="00740D93" w:rsidRDefault="00740D93" w:rsidP="00740D93">
      <w:pPr>
        <w:ind w:firstLine="720"/>
        <w:jc w:val="both"/>
        <w:rPr>
          <w:sz w:val="22"/>
          <w:szCs w:val="22"/>
        </w:rPr>
      </w:pPr>
      <w:r w:rsidRPr="00740D93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EA6703" w:rsidRDefault="00740D93" w:rsidP="00740D93">
      <w:pPr>
        <w:ind w:firstLine="720"/>
        <w:jc w:val="both"/>
        <w:rPr>
          <w:sz w:val="22"/>
          <w:szCs w:val="22"/>
        </w:rPr>
      </w:pPr>
      <w:r w:rsidRPr="00740D93">
        <w:rPr>
          <w:sz w:val="22"/>
          <w:szCs w:val="22"/>
        </w:rPr>
        <w:t xml:space="preserve">Изделие нельзя утилизировать с обычными бытовыми отходами. Для </w:t>
      </w:r>
      <w:r w:rsidR="00AA06FE" w:rsidRPr="00740D93">
        <w:rPr>
          <w:sz w:val="22"/>
          <w:szCs w:val="22"/>
        </w:rPr>
        <w:t>утилизации изделия</w:t>
      </w:r>
      <w:r w:rsidRPr="00740D93">
        <w:rPr>
          <w:sz w:val="22"/>
          <w:szCs w:val="22"/>
        </w:rPr>
        <w:t xml:space="preserve"> обратитесь в пункт сбора и сортировки отходов или в компанию, где устройство было приобретено.</w:t>
      </w: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Default="00740D93" w:rsidP="00740D93">
      <w:pPr>
        <w:ind w:firstLine="720"/>
        <w:jc w:val="both"/>
        <w:rPr>
          <w:sz w:val="22"/>
          <w:szCs w:val="22"/>
        </w:rPr>
      </w:pPr>
    </w:p>
    <w:p w:rsidR="00740D93" w:rsidRPr="00740D93" w:rsidRDefault="00740D93" w:rsidP="00740D93">
      <w:pPr>
        <w:ind w:firstLine="720"/>
        <w:jc w:val="both"/>
        <w:rPr>
          <w:sz w:val="22"/>
          <w:szCs w:val="22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529583"/>
      <w:bookmarkStart w:id="50" w:name="_Ref87349572"/>
      <w:bookmarkStart w:id="51" w:name="_Toc96334928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49"/>
      <w:bookmarkEnd w:id="50"/>
      <w:bookmarkEnd w:id="5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2F1254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2F1254" w:rsidRPr="00152FCB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2F1254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AA06FE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2F1254" w:rsidRPr="00AC1D78" w:rsidRDefault="002F1254" w:rsidP="002F1254">
      <w:pPr>
        <w:ind w:left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</w:t>
      </w:r>
      <w:proofErr w:type="spellStart"/>
      <w:r w:rsidRPr="006C7EEC">
        <w:rPr>
          <w:sz w:val="22"/>
          <w:szCs w:val="22"/>
        </w:rPr>
        <w:t>фторуглерод</w:t>
      </w:r>
      <w:proofErr w:type="spellEnd"/>
      <w:r w:rsidRPr="006C7EEC">
        <w:rPr>
          <w:sz w:val="22"/>
          <w:szCs w:val="22"/>
        </w:rPr>
        <w:t>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2F1254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2F1254" w:rsidRPr="006C7EEC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2F1254" w:rsidRPr="00AA06FE" w:rsidRDefault="002F1254" w:rsidP="00B0311A">
      <w:pPr>
        <w:numPr>
          <w:ilvl w:val="0"/>
          <w:numId w:val="27"/>
        </w:numPr>
        <w:jc w:val="both"/>
        <w:rPr>
          <w:sz w:val="22"/>
          <w:szCs w:val="22"/>
        </w:rPr>
      </w:pPr>
      <w:r w:rsidRPr="00AA06FE">
        <w:rPr>
          <w:sz w:val="22"/>
          <w:szCs w:val="22"/>
        </w:rPr>
        <w:t xml:space="preserve">Линии электропитания мощного оборудования расположены вблизи </w:t>
      </w:r>
      <w:proofErr w:type="spellStart"/>
      <w:r w:rsidRPr="00AA06FE">
        <w:rPr>
          <w:sz w:val="22"/>
          <w:szCs w:val="22"/>
        </w:rPr>
        <w:t>линиий</w:t>
      </w:r>
      <w:proofErr w:type="spellEnd"/>
      <w:r w:rsidRPr="00AA06FE">
        <w:rPr>
          <w:sz w:val="22"/>
          <w:szCs w:val="22"/>
        </w:rPr>
        <w:t xml:space="preserve"> электропитания</w:t>
      </w:r>
      <w:r w:rsidR="00AA06FE">
        <w:rPr>
          <w:sz w:val="22"/>
          <w:szCs w:val="22"/>
        </w:rPr>
        <w:t xml:space="preserve"> </w:t>
      </w:r>
      <w:r w:rsidRPr="00AA06FE">
        <w:rPr>
          <w:sz w:val="22"/>
          <w:szCs w:val="22"/>
        </w:rPr>
        <w:t>кондиционера.</w:t>
      </w:r>
    </w:p>
    <w:p w:rsidR="002F1254" w:rsidRPr="006C7EEC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2F1254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2F1254" w:rsidRPr="00014906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2F1254" w:rsidRPr="00E75370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2F1254" w:rsidRPr="00FC069A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2F1254" w:rsidRPr="00F56342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2F1254" w:rsidRPr="00E75370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2F1254" w:rsidRPr="00E75370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2F1254" w:rsidRPr="00F56342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2F1254" w:rsidRPr="00F56342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2F1254" w:rsidRPr="00F56342" w:rsidRDefault="002F1254" w:rsidP="00AA06FE">
      <w:pPr>
        <w:numPr>
          <w:ilvl w:val="0"/>
          <w:numId w:val="27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2F1254" w:rsidRPr="00AA06FE" w:rsidRDefault="002F1254" w:rsidP="00B0311A">
      <w:pPr>
        <w:numPr>
          <w:ilvl w:val="0"/>
          <w:numId w:val="27"/>
        </w:numPr>
        <w:jc w:val="both"/>
        <w:rPr>
          <w:sz w:val="22"/>
          <w:szCs w:val="22"/>
        </w:rPr>
      </w:pPr>
      <w:r w:rsidRPr="00AA06FE">
        <w:rPr>
          <w:sz w:val="22"/>
          <w:szCs w:val="22"/>
        </w:rPr>
        <w:t>Запустите агрегат только после выполнения всех проверок и деактивации всех аварийных</w:t>
      </w:r>
      <w:r w:rsidR="00AA06FE">
        <w:rPr>
          <w:sz w:val="22"/>
          <w:szCs w:val="22"/>
        </w:rPr>
        <w:t xml:space="preserve"> </w:t>
      </w:r>
      <w:r w:rsidRPr="00AA06FE">
        <w:rPr>
          <w:sz w:val="22"/>
          <w:szCs w:val="22"/>
        </w:rPr>
        <w:t xml:space="preserve">сигналов.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2F1254" w:rsidRPr="00E75370" w:rsidRDefault="002F1254" w:rsidP="002F1254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  <w:r>
        <w:rPr>
          <w:sz w:val="22"/>
          <w:szCs w:val="22"/>
        </w:rPr>
        <w:t>.</w:t>
      </w:r>
    </w:p>
    <w:p w:rsidR="002A75EE" w:rsidRPr="00E75370" w:rsidRDefault="002A75EE" w:rsidP="002F1254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2" w:name="_Toc85529584"/>
      <w:bookmarkStart w:id="53" w:name="_Ref87349579"/>
      <w:bookmarkStart w:id="54" w:name="_Toc9633492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2"/>
      <w:bookmarkEnd w:id="53"/>
      <w:bookmarkEnd w:id="5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5" w:name="_Toc489886376"/>
      <w:bookmarkStart w:id="56" w:name="_Ref75275862"/>
      <w:bookmarkStart w:id="57" w:name="_Toc85529585"/>
    </w:p>
    <w:p w:rsidR="00740D93" w:rsidRDefault="00740D93">
      <w:pPr>
        <w:spacing w:after="160" w:line="259" w:lineRule="auto"/>
        <w:rPr>
          <w:b/>
          <w:bCs/>
          <w:kern w:val="32"/>
          <w:szCs w:val="28"/>
        </w:rPr>
      </w:pPr>
    </w:p>
    <w:p w:rsidR="00740D93" w:rsidRDefault="00740D93">
      <w:pPr>
        <w:spacing w:after="160" w:line="259" w:lineRule="auto"/>
        <w:rPr>
          <w:b/>
          <w:bCs/>
          <w:kern w:val="32"/>
          <w:szCs w:val="28"/>
        </w:rPr>
      </w:pPr>
    </w:p>
    <w:p w:rsidR="00740D93" w:rsidRDefault="00740D93">
      <w:pPr>
        <w:spacing w:after="160" w:line="259" w:lineRule="auto"/>
        <w:rPr>
          <w:b/>
          <w:bCs/>
          <w:kern w:val="32"/>
          <w:szCs w:val="28"/>
        </w:rPr>
      </w:pPr>
    </w:p>
    <w:p w:rsidR="00740D93" w:rsidRDefault="00740D93">
      <w:pPr>
        <w:spacing w:after="160" w:line="259" w:lineRule="auto"/>
        <w:rPr>
          <w:b/>
          <w:bCs/>
          <w:kern w:val="32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Ref87349587"/>
      <w:bookmarkStart w:id="59" w:name="_Toc9633493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5"/>
      <w:bookmarkEnd w:id="56"/>
      <w:bookmarkEnd w:id="57"/>
      <w:bookmarkEnd w:id="58"/>
      <w:bookmarkEnd w:id="5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CC560F">
          <w:pgSz w:w="11906" w:h="16838"/>
          <w:pgMar w:top="1134" w:right="709" w:bottom="1418" w:left="1701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489886377"/>
      <w:bookmarkStart w:id="61" w:name="_Ref75275866"/>
      <w:bookmarkStart w:id="62" w:name="_Toc85529586"/>
      <w:bookmarkStart w:id="63" w:name="_Ref87349592"/>
      <w:bookmarkStart w:id="64" w:name="_Toc9633493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8"/>
      <w:bookmarkStart w:id="66" w:name="_Ref75275870"/>
      <w:bookmarkStart w:id="67" w:name="_Toc85529587"/>
      <w:bookmarkStart w:id="68" w:name="_Ref87349608"/>
      <w:bookmarkStart w:id="69" w:name="_Toc9633493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0" w:name="_Toc489886379"/>
      <w:bookmarkStart w:id="71" w:name="_Ref75275874"/>
      <w:bookmarkStart w:id="7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Ref87349615"/>
      <w:bookmarkStart w:id="74" w:name="_Toc9633493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0"/>
      <w:bookmarkEnd w:id="71"/>
      <w:bookmarkEnd w:id="72"/>
      <w:bookmarkEnd w:id="73"/>
      <w:bookmarkEnd w:id="74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5" w:name="_Toc489886380"/>
      <w:bookmarkStart w:id="76" w:name="_Ref75275878"/>
      <w:bookmarkStart w:id="77" w:name="_Toc85529589"/>
      <w:bookmarkStart w:id="78" w:name="_Ref87349621"/>
      <w:bookmarkStart w:id="79" w:name="_Toc9633493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5"/>
      <w:bookmarkEnd w:id="76"/>
      <w:bookmarkEnd w:id="77"/>
      <w:bookmarkEnd w:id="78"/>
      <w:bookmarkEnd w:id="7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Ref87349626"/>
      <w:bookmarkStart w:id="81" w:name="_Toc9633493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0"/>
      <w:bookmarkEnd w:id="8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2" w:name="_Toc489886382"/>
      <w:bookmarkStart w:id="83" w:name="_Ref75275890"/>
      <w:bookmarkStart w:id="84" w:name="_Toc85529591"/>
      <w:bookmarkStart w:id="85" w:name="_Ref87349635"/>
      <w:bookmarkStart w:id="86" w:name="_Toc9633493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2"/>
      <w:bookmarkEnd w:id="83"/>
      <w:bookmarkEnd w:id="84"/>
      <w:bookmarkEnd w:id="85"/>
      <w:bookmarkEnd w:id="8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7" w:name="_Toc85529592"/>
      <w:bookmarkStart w:id="88" w:name="_Toc9633493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85529593"/>
      <w:bookmarkStart w:id="90" w:name="_Ref87349647"/>
      <w:bookmarkStart w:id="91" w:name="_Toc96334938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89"/>
      <w:bookmarkEnd w:id="90"/>
      <w:bookmarkEnd w:id="9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0D0AC2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0D0AC2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B0311A" w:rsidRDefault="00B0311A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4"/>
      <w:bookmarkStart w:id="93" w:name="_Ref87349652"/>
      <w:bookmarkStart w:id="94" w:name="_Toc96334939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2"/>
      <w:bookmarkEnd w:id="93"/>
      <w:bookmarkEnd w:id="9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5" w:name="_Ref87349657"/>
      <w:bookmarkStart w:id="96" w:name="_Toc96334940"/>
      <w:bookmarkStart w:id="9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5"/>
      <w:bookmarkEnd w:id="96"/>
    </w:p>
    <w:bookmarkEnd w:id="97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Pr="00B0311A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0311A">
        <w:rPr>
          <w:rFonts w:hint="eastAsia"/>
          <w:sz w:val="22"/>
          <w:szCs w:val="22"/>
        </w:rPr>
        <w:t>Перед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распаковкой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переместите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продукт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как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можно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ближе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к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месту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установки</w:t>
      </w:r>
      <w:r w:rsidRPr="00B0311A">
        <w:rPr>
          <w:sz w:val="22"/>
          <w:szCs w:val="22"/>
        </w:rPr>
        <w:t xml:space="preserve">. </w:t>
      </w:r>
      <w:r w:rsidRPr="00B0311A">
        <w:rPr>
          <w:rFonts w:hint="eastAsia"/>
          <w:sz w:val="22"/>
          <w:szCs w:val="22"/>
        </w:rPr>
        <w:t>Не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размещайте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никакие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материалы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на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поверхности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продукта</w:t>
      </w:r>
      <w:r w:rsidRPr="00B0311A">
        <w:rPr>
          <w:sz w:val="22"/>
          <w:szCs w:val="22"/>
        </w:rPr>
        <w:t xml:space="preserve">. </w:t>
      </w:r>
    </w:p>
    <w:p w:rsidR="00A5473F" w:rsidRPr="00B0311A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0311A">
        <w:rPr>
          <w:rFonts w:hint="eastAsia"/>
          <w:sz w:val="22"/>
          <w:szCs w:val="22"/>
        </w:rPr>
        <w:t>При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использовании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подъемного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крана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применяйте</w:t>
      </w:r>
      <w:r w:rsidRPr="00B0311A">
        <w:rPr>
          <w:sz w:val="22"/>
          <w:szCs w:val="22"/>
        </w:rPr>
        <w:t xml:space="preserve"> 4 </w:t>
      </w:r>
      <w:r w:rsidRPr="00B0311A">
        <w:rPr>
          <w:rFonts w:hint="eastAsia"/>
          <w:sz w:val="22"/>
          <w:szCs w:val="22"/>
        </w:rPr>
        <w:t>троса</w:t>
      </w:r>
      <w:r w:rsidRPr="00B0311A">
        <w:rPr>
          <w:sz w:val="22"/>
          <w:szCs w:val="22"/>
        </w:rPr>
        <w:t xml:space="preserve">. </w:t>
      </w:r>
    </w:p>
    <w:p w:rsidR="00A5473F" w:rsidRPr="00B0311A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0311A">
        <w:rPr>
          <w:rFonts w:hint="eastAsia"/>
          <w:sz w:val="22"/>
          <w:szCs w:val="22"/>
        </w:rPr>
        <w:t>При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подвешивании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блока</w:t>
      </w:r>
      <w:r w:rsidRPr="00B0311A">
        <w:rPr>
          <w:sz w:val="22"/>
          <w:szCs w:val="22"/>
        </w:rPr>
        <w:t xml:space="preserve">, </w:t>
      </w:r>
      <w:r w:rsidRPr="00B0311A">
        <w:rPr>
          <w:rFonts w:hint="eastAsia"/>
          <w:sz w:val="22"/>
          <w:szCs w:val="22"/>
        </w:rPr>
        <w:t>убедитесь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в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его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равновесии</w:t>
      </w:r>
      <w:r w:rsidRPr="00B0311A">
        <w:rPr>
          <w:sz w:val="22"/>
          <w:szCs w:val="22"/>
        </w:rPr>
        <w:t xml:space="preserve">, </w:t>
      </w:r>
      <w:r w:rsidRPr="00B0311A">
        <w:rPr>
          <w:rFonts w:hint="eastAsia"/>
          <w:sz w:val="22"/>
          <w:szCs w:val="22"/>
        </w:rPr>
        <w:t>проверьте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безопасность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и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поднимайте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постепенно</w:t>
      </w:r>
      <w:r w:rsidRPr="00B0311A">
        <w:rPr>
          <w:sz w:val="22"/>
          <w:szCs w:val="22"/>
        </w:rPr>
        <w:t xml:space="preserve">. </w:t>
      </w:r>
      <w:r w:rsidRPr="00B0311A">
        <w:rPr>
          <w:rFonts w:hint="eastAsia"/>
          <w:sz w:val="22"/>
          <w:szCs w:val="22"/>
        </w:rPr>
        <w:t>В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перемещении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устройства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должны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принимать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участие</w:t>
      </w:r>
      <w:r w:rsidRPr="00B0311A">
        <w:rPr>
          <w:sz w:val="22"/>
          <w:szCs w:val="22"/>
        </w:rPr>
        <w:t xml:space="preserve"> 2 </w:t>
      </w:r>
      <w:r w:rsidRPr="00B0311A">
        <w:rPr>
          <w:rFonts w:hint="eastAsia"/>
          <w:sz w:val="22"/>
          <w:szCs w:val="22"/>
        </w:rPr>
        <w:t>или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более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человека</w:t>
      </w:r>
      <w:r w:rsidRPr="00B0311A">
        <w:rPr>
          <w:sz w:val="22"/>
          <w:szCs w:val="22"/>
        </w:rPr>
        <w:t xml:space="preserve">. </w:t>
      </w:r>
      <w:r w:rsidRPr="00B0311A">
        <w:rPr>
          <w:rFonts w:hint="eastAsia"/>
          <w:sz w:val="22"/>
          <w:szCs w:val="22"/>
        </w:rPr>
        <w:t>Не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удаляйте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упаковочные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материалы</w:t>
      </w:r>
      <w:r w:rsidRPr="00B0311A">
        <w:rPr>
          <w:sz w:val="22"/>
          <w:szCs w:val="22"/>
        </w:rPr>
        <w:t>.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B0311A">
        <w:rPr>
          <w:rFonts w:hint="eastAsia"/>
          <w:sz w:val="22"/>
          <w:szCs w:val="22"/>
        </w:rPr>
        <w:t>Подвесьте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блок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вместе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с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упаковкой</w:t>
      </w:r>
      <w:r w:rsidRPr="00B0311A">
        <w:rPr>
          <w:sz w:val="22"/>
          <w:szCs w:val="22"/>
        </w:rPr>
        <w:t xml:space="preserve">, </w:t>
      </w:r>
      <w:r w:rsidRPr="00B0311A">
        <w:rPr>
          <w:rFonts w:hint="eastAsia"/>
          <w:sz w:val="22"/>
          <w:szCs w:val="22"/>
        </w:rPr>
        <w:t>используя</w:t>
      </w:r>
      <w:r w:rsidRPr="00B0311A">
        <w:rPr>
          <w:sz w:val="22"/>
          <w:szCs w:val="22"/>
        </w:rPr>
        <w:t xml:space="preserve"> 2 </w:t>
      </w:r>
      <w:r w:rsidRPr="00B0311A">
        <w:rPr>
          <w:rFonts w:hint="eastAsia"/>
          <w:sz w:val="22"/>
          <w:szCs w:val="22"/>
        </w:rPr>
        <w:t>веревки</w:t>
      </w:r>
      <w:r w:rsidRPr="00B0311A">
        <w:rPr>
          <w:sz w:val="22"/>
          <w:szCs w:val="22"/>
        </w:rPr>
        <w:t xml:space="preserve">, как показано на рисунке 7. </w:t>
      </w:r>
      <w:r w:rsidRPr="00B0311A">
        <w:rPr>
          <w:rFonts w:hint="eastAsia"/>
          <w:sz w:val="22"/>
          <w:szCs w:val="22"/>
        </w:rPr>
        <w:t>В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целях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безопасности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убедитесь</w:t>
      </w:r>
      <w:r w:rsidRPr="00B0311A">
        <w:rPr>
          <w:sz w:val="22"/>
          <w:szCs w:val="22"/>
        </w:rPr>
        <w:t xml:space="preserve">, </w:t>
      </w:r>
      <w:r w:rsidRPr="00B0311A">
        <w:rPr>
          <w:rFonts w:hint="eastAsia"/>
          <w:sz w:val="22"/>
          <w:szCs w:val="22"/>
        </w:rPr>
        <w:t>что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наружный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блок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поднимается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плавно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и</w:t>
      </w:r>
      <w:r w:rsidRPr="00B0311A">
        <w:rPr>
          <w:sz w:val="22"/>
          <w:szCs w:val="22"/>
        </w:rPr>
        <w:t xml:space="preserve"> </w:t>
      </w:r>
      <w:r w:rsidRPr="00B0311A">
        <w:rPr>
          <w:rFonts w:hint="eastAsia"/>
          <w:sz w:val="22"/>
          <w:szCs w:val="22"/>
        </w:rPr>
        <w:t>ровно</w:t>
      </w:r>
      <w:r w:rsidRPr="00B0311A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2495" cy="2270125"/>
            <wp:effectExtent l="0" t="0" r="1905" b="0"/>
            <wp:docPr id="89" name="Рисунок 89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A5473F" w:rsidRPr="00734E09" w:rsidRDefault="00A5473F" w:rsidP="00D4302F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>
        <w:rPr>
          <w:bCs/>
          <w:sz w:val="20"/>
          <w:szCs w:val="20"/>
          <w:lang w:val="en-US"/>
        </w:rPr>
        <w:t>7</w:t>
      </w: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22490B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8" w:name="_Toc85529595"/>
      <w:bookmarkStart w:id="99" w:name="_Ref87349663"/>
      <w:bookmarkStart w:id="100" w:name="_Toc96334941"/>
      <w:bookmarkStart w:id="101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98"/>
      <w:bookmarkEnd w:id="99"/>
      <w:bookmarkEnd w:id="100"/>
    </w:p>
    <w:bookmarkEnd w:id="101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2490B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2490B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2490B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2490B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2490B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2490B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2490B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2490B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2490B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2490B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2" w:name="_Toc489886385"/>
      <w:bookmarkStart w:id="103" w:name="_Ref75275917"/>
      <w:bookmarkStart w:id="104" w:name="_Toc85529596"/>
      <w:bookmarkStart w:id="105" w:name="_Ref87349668"/>
      <w:bookmarkStart w:id="106" w:name="_Toc9633494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2"/>
      <w:bookmarkEnd w:id="103"/>
      <w:bookmarkEnd w:id="104"/>
      <w:bookmarkEnd w:id="105"/>
      <w:bookmarkEnd w:id="10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85529597"/>
      <w:bookmarkStart w:id="108" w:name="_Ref87349671"/>
      <w:bookmarkStart w:id="109" w:name="_Toc9633494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7"/>
      <w:bookmarkEnd w:id="108"/>
      <w:bookmarkEnd w:id="10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0" w:name="_Toc85529598"/>
      <w:bookmarkStart w:id="111" w:name="_Toc9633494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0"/>
      <w:bookmarkEnd w:id="11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2" w:name="_Toc489886387"/>
      <w:bookmarkStart w:id="113" w:name="_Ref75275934"/>
      <w:bookmarkStart w:id="114" w:name="_Toc85529599"/>
      <w:bookmarkStart w:id="115" w:name="_Ref87349681"/>
      <w:bookmarkStart w:id="116" w:name="_Toc9633494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2"/>
      <w:bookmarkEnd w:id="113"/>
      <w:bookmarkEnd w:id="114"/>
      <w:bookmarkEnd w:id="115"/>
      <w:bookmarkEnd w:id="11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11A" w:rsidRDefault="00B0311A">
      <w:r>
        <w:separator/>
      </w:r>
    </w:p>
  </w:endnote>
  <w:endnote w:type="continuationSeparator" w:id="0">
    <w:p w:rsidR="00B0311A" w:rsidRDefault="00B03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Bold">
    <w:altName w:val="Times New Roman"/>
    <w:panose1 w:val="00000000000000000000"/>
    <w:charset w:val="00"/>
    <w:family w:val="roman"/>
    <w:notTrueType/>
    <w:pitch w:val="default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1A" w:rsidRDefault="00B0311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311A" w:rsidRDefault="00B0311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1A" w:rsidRDefault="00B0311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0311A" w:rsidRDefault="00B0311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0311A" w:rsidRDefault="00B0311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0311A" w:rsidRDefault="00B0311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1A" w:rsidRDefault="00B0311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1A" w:rsidRDefault="00B0311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312420</wp:posOffset>
              </wp:positionH>
              <wp:positionV relativeFrom="page">
                <wp:posOffset>288290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Pr="00D35EE4" w:rsidRDefault="00B0311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Pr="00B27E2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FSXNPE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B0311A" w:rsidRPr="00B7687E" w:rsidRDefault="00B0311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Pr="00ED1531" w:rsidRDefault="00B0311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2490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Pr="00ED1531" w:rsidRDefault="00B0311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0311A" w:rsidRPr="001345B9" w:rsidRDefault="00B0311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0311A" w:rsidRPr="009D7031" w:rsidRDefault="00B0311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B0311A" w:rsidRDefault="00B0311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55AD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RAS-6</w:t>
                              </w:r>
                              <w:r w:rsidRPr="00B27E2C">
                                <w:rPr>
                                  <w:b/>
                                  <w:sz w:val="18"/>
                                  <w:szCs w:val="18"/>
                                </w:rPr>
                                <w:t>FSXNPE</w:t>
                              </w:r>
                            </w:p>
                            <w:p w:rsidR="00B0311A" w:rsidRPr="00AF301F" w:rsidRDefault="00B0311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0311A" w:rsidRPr="00613EFB" w:rsidRDefault="00B0311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6pt;margin-top:22.7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0311A" w:rsidRPr="00D35EE4" w:rsidRDefault="00B0311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Pr="00B27E2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FSXNPE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B0311A" w:rsidRPr="00B7687E" w:rsidRDefault="00B0311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0311A" w:rsidRPr="00ED1531" w:rsidRDefault="00B0311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2490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0311A" w:rsidRPr="00ED1531" w:rsidRDefault="00B0311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0311A" w:rsidRPr="001345B9" w:rsidRDefault="00B0311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0311A" w:rsidRPr="009D7031" w:rsidRDefault="00B0311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B0311A" w:rsidRDefault="00B0311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355AD9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RAS-6</w:t>
                        </w:r>
                        <w:r w:rsidRPr="00B27E2C">
                          <w:rPr>
                            <w:b/>
                            <w:sz w:val="18"/>
                            <w:szCs w:val="18"/>
                          </w:rPr>
                          <w:t>FSXNPE</w:t>
                        </w:r>
                      </w:p>
                      <w:p w:rsidR="00B0311A" w:rsidRPr="00AF301F" w:rsidRDefault="00B0311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0311A" w:rsidRPr="00613EFB" w:rsidRDefault="00B0311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1A" w:rsidRDefault="00B0311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Pr="00AF301F" w:rsidRDefault="00B0311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2490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Pr="00D35EE4" w:rsidRDefault="00B0311A" w:rsidP="00B27E2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Pr="00B27E2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FSXNPE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B0311A" w:rsidRPr="00C23BB2" w:rsidRDefault="00B0311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0311A" w:rsidRPr="00EC2FF5" w:rsidRDefault="00B0311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0311A" w:rsidRPr="00AF301F" w:rsidRDefault="00B0311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2490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0311A" w:rsidRPr="00D35EE4" w:rsidRDefault="00B0311A" w:rsidP="00B27E2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Pr="00B27E2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FSXNPE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B0311A" w:rsidRPr="00C23BB2" w:rsidRDefault="00B0311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0311A" w:rsidRPr="00EC2FF5" w:rsidRDefault="00B0311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1A" w:rsidRDefault="00B0311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Default="00B0311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Pr="00AF301F" w:rsidRDefault="00B0311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2490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311A" w:rsidRPr="00D35EE4" w:rsidRDefault="00B0311A" w:rsidP="00B27E2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Pr="00B27E2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FSXNPE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B0311A" w:rsidRPr="00EC2FF5" w:rsidRDefault="00B0311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0311A" w:rsidRDefault="00B0311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0311A" w:rsidRPr="00AF301F" w:rsidRDefault="00B0311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2490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0311A" w:rsidRPr="00D35EE4" w:rsidRDefault="00B0311A" w:rsidP="00B27E2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Pr="00B27E2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FSXNPE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B0311A" w:rsidRPr="00EC2FF5" w:rsidRDefault="00B0311A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11A" w:rsidRDefault="00B0311A">
      <w:r>
        <w:separator/>
      </w:r>
    </w:p>
  </w:footnote>
  <w:footnote w:type="continuationSeparator" w:id="0">
    <w:p w:rsidR="00B0311A" w:rsidRDefault="00B03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1A" w:rsidRDefault="00B0311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311A" w:rsidRDefault="00B0311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1A" w:rsidRDefault="00B0311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1A" w:rsidRDefault="00B0311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98126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5C4787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6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76D5"/>
    <w:rsid w:val="000204E6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820B6"/>
    <w:rsid w:val="00083DE4"/>
    <w:rsid w:val="0009526F"/>
    <w:rsid w:val="000B2A0A"/>
    <w:rsid w:val="000B3B54"/>
    <w:rsid w:val="000B5AED"/>
    <w:rsid w:val="000B7CBA"/>
    <w:rsid w:val="000C1283"/>
    <w:rsid w:val="000C74A2"/>
    <w:rsid w:val="000D0AC2"/>
    <w:rsid w:val="000D11B2"/>
    <w:rsid w:val="000D3915"/>
    <w:rsid w:val="000E62F4"/>
    <w:rsid w:val="000E638C"/>
    <w:rsid w:val="000E7B2C"/>
    <w:rsid w:val="000F2CFF"/>
    <w:rsid w:val="000F4C07"/>
    <w:rsid w:val="00106D1D"/>
    <w:rsid w:val="0010763D"/>
    <w:rsid w:val="00116614"/>
    <w:rsid w:val="00117ADC"/>
    <w:rsid w:val="00122066"/>
    <w:rsid w:val="00127EE8"/>
    <w:rsid w:val="001329B4"/>
    <w:rsid w:val="001345B9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FBB"/>
    <w:rsid w:val="001F7544"/>
    <w:rsid w:val="00200C8E"/>
    <w:rsid w:val="00201938"/>
    <w:rsid w:val="00216ED8"/>
    <w:rsid w:val="00220DC9"/>
    <w:rsid w:val="00221AD1"/>
    <w:rsid w:val="0022490B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4EED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F1254"/>
    <w:rsid w:val="002F79FC"/>
    <w:rsid w:val="00303E2F"/>
    <w:rsid w:val="003066A5"/>
    <w:rsid w:val="00311219"/>
    <w:rsid w:val="00314201"/>
    <w:rsid w:val="00316883"/>
    <w:rsid w:val="00326079"/>
    <w:rsid w:val="00343FCA"/>
    <w:rsid w:val="00344173"/>
    <w:rsid w:val="00345C5B"/>
    <w:rsid w:val="00355AD9"/>
    <w:rsid w:val="0036188A"/>
    <w:rsid w:val="003701F7"/>
    <w:rsid w:val="00371DD6"/>
    <w:rsid w:val="00371E72"/>
    <w:rsid w:val="00372A29"/>
    <w:rsid w:val="003964AD"/>
    <w:rsid w:val="003B1DD4"/>
    <w:rsid w:val="003D1C42"/>
    <w:rsid w:val="003E3AD4"/>
    <w:rsid w:val="003E6FA8"/>
    <w:rsid w:val="003F28A1"/>
    <w:rsid w:val="003F43C3"/>
    <w:rsid w:val="004004AF"/>
    <w:rsid w:val="004106D7"/>
    <w:rsid w:val="004158E2"/>
    <w:rsid w:val="00433717"/>
    <w:rsid w:val="00437185"/>
    <w:rsid w:val="00441553"/>
    <w:rsid w:val="004502D6"/>
    <w:rsid w:val="00453D72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282B"/>
    <w:rsid w:val="004E674F"/>
    <w:rsid w:val="004F494A"/>
    <w:rsid w:val="004F77E1"/>
    <w:rsid w:val="0050033F"/>
    <w:rsid w:val="00500799"/>
    <w:rsid w:val="00505AFE"/>
    <w:rsid w:val="00525949"/>
    <w:rsid w:val="00531B53"/>
    <w:rsid w:val="00532D20"/>
    <w:rsid w:val="00533AA2"/>
    <w:rsid w:val="005411CB"/>
    <w:rsid w:val="00554566"/>
    <w:rsid w:val="00557D90"/>
    <w:rsid w:val="005615C2"/>
    <w:rsid w:val="00567101"/>
    <w:rsid w:val="0058149E"/>
    <w:rsid w:val="00581613"/>
    <w:rsid w:val="00584062"/>
    <w:rsid w:val="005852A1"/>
    <w:rsid w:val="00590895"/>
    <w:rsid w:val="00592BC8"/>
    <w:rsid w:val="005B4612"/>
    <w:rsid w:val="005B68E2"/>
    <w:rsid w:val="005B7781"/>
    <w:rsid w:val="005D0574"/>
    <w:rsid w:val="005E38BC"/>
    <w:rsid w:val="005E5127"/>
    <w:rsid w:val="00601691"/>
    <w:rsid w:val="0060423E"/>
    <w:rsid w:val="006070F9"/>
    <w:rsid w:val="00610B27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06CC"/>
    <w:rsid w:val="0072515B"/>
    <w:rsid w:val="0073406F"/>
    <w:rsid w:val="00740801"/>
    <w:rsid w:val="00740D93"/>
    <w:rsid w:val="00745BD9"/>
    <w:rsid w:val="00747FC7"/>
    <w:rsid w:val="00751720"/>
    <w:rsid w:val="00751FA7"/>
    <w:rsid w:val="00756591"/>
    <w:rsid w:val="00757122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228BA"/>
    <w:rsid w:val="00830725"/>
    <w:rsid w:val="008361D5"/>
    <w:rsid w:val="00842788"/>
    <w:rsid w:val="00842C8C"/>
    <w:rsid w:val="00850DCA"/>
    <w:rsid w:val="00851CB0"/>
    <w:rsid w:val="0085316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66B"/>
    <w:rsid w:val="008D09DC"/>
    <w:rsid w:val="008D1693"/>
    <w:rsid w:val="008E0B73"/>
    <w:rsid w:val="008F7D55"/>
    <w:rsid w:val="009009DC"/>
    <w:rsid w:val="00902C59"/>
    <w:rsid w:val="00910B53"/>
    <w:rsid w:val="00912E27"/>
    <w:rsid w:val="00913F03"/>
    <w:rsid w:val="009148F2"/>
    <w:rsid w:val="00922280"/>
    <w:rsid w:val="00927C55"/>
    <w:rsid w:val="0094137F"/>
    <w:rsid w:val="00941985"/>
    <w:rsid w:val="009454F1"/>
    <w:rsid w:val="009457C2"/>
    <w:rsid w:val="00955EBC"/>
    <w:rsid w:val="0096270C"/>
    <w:rsid w:val="00967833"/>
    <w:rsid w:val="0097670D"/>
    <w:rsid w:val="00984D44"/>
    <w:rsid w:val="00985AEE"/>
    <w:rsid w:val="00985B81"/>
    <w:rsid w:val="0099547C"/>
    <w:rsid w:val="009A1FA5"/>
    <w:rsid w:val="009B1EC5"/>
    <w:rsid w:val="009B21C2"/>
    <w:rsid w:val="009B236D"/>
    <w:rsid w:val="009B4AC3"/>
    <w:rsid w:val="009B6F0C"/>
    <w:rsid w:val="009C67C8"/>
    <w:rsid w:val="009D300F"/>
    <w:rsid w:val="009D5B4E"/>
    <w:rsid w:val="009D5F49"/>
    <w:rsid w:val="009D7031"/>
    <w:rsid w:val="009D75C2"/>
    <w:rsid w:val="009E0337"/>
    <w:rsid w:val="00A05AA4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2DF8"/>
    <w:rsid w:val="00A73373"/>
    <w:rsid w:val="00A77E80"/>
    <w:rsid w:val="00A947BA"/>
    <w:rsid w:val="00A94F9C"/>
    <w:rsid w:val="00A97EC7"/>
    <w:rsid w:val="00AA06FE"/>
    <w:rsid w:val="00AC57D5"/>
    <w:rsid w:val="00AD1917"/>
    <w:rsid w:val="00AD6D0F"/>
    <w:rsid w:val="00AD7369"/>
    <w:rsid w:val="00AE188B"/>
    <w:rsid w:val="00AE3233"/>
    <w:rsid w:val="00AE3840"/>
    <w:rsid w:val="00AE6511"/>
    <w:rsid w:val="00AF1F03"/>
    <w:rsid w:val="00AF301F"/>
    <w:rsid w:val="00B02AA8"/>
    <w:rsid w:val="00B0311A"/>
    <w:rsid w:val="00B05947"/>
    <w:rsid w:val="00B11E09"/>
    <w:rsid w:val="00B14F7A"/>
    <w:rsid w:val="00B16FB7"/>
    <w:rsid w:val="00B2430D"/>
    <w:rsid w:val="00B263D1"/>
    <w:rsid w:val="00B27E2C"/>
    <w:rsid w:val="00B57C22"/>
    <w:rsid w:val="00B65ACA"/>
    <w:rsid w:val="00B65EF5"/>
    <w:rsid w:val="00B713E6"/>
    <w:rsid w:val="00B757EC"/>
    <w:rsid w:val="00B853CA"/>
    <w:rsid w:val="00B930C4"/>
    <w:rsid w:val="00BA4D5C"/>
    <w:rsid w:val="00BA52C1"/>
    <w:rsid w:val="00BA79AF"/>
    <w:rsid w:val="00BA7C55"/>
    <w:rsid w:val="00BB1D2A"/>
    <w:rsid w:val="00BB28FA"/>
    <w:rsid w:val="00BC0D71"/>
    <w:rsid w:val="00BC0F37"/>
    <w:rsid w:val="00BC6A6E"/>
    <w:rsid w:val="00BE154B"/>
    <w:rsid w:val="00BE24D0"/>
    <w:rsid w:val="00BF38EF"/>
    <w:rsid w:val="00C0352C"/>
    <w:rsid w:val="00C0404E"/>
    <w:rsid w:val="00C10A1E"/>
    <w:rsid w:val="00C11FB0"/>
    <w:rsid w:val="00C241C9"/>
    <w:rsid w:val="00C2699D"/>
    <w:rsid w:val="00C37ACD"/>
    <w:rsid w:val="00C419C1"/>
    <w:rsid w:val="00C468CB"/>
    <w:rsid w:val="00C47F87"/>
    <w:rsid w:val="00C510BE"/>
    <w:rsid w:val="00C51B10"/>
    <w:rsid w:val="00C546EB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C560F"/>
    <w:rsid w:val="00CD1D6F"/>
    <w:rsid w:val="00CE6BD2"/>
    <w:rsid w:val="00CE7293"/>
    <w:rsid w:val="00CF2551"/>
    <w:rsid w:val="00D00B1D"/>
    <w:rsid w:val="00D02C8E"/>
    <w:rsid w:val="00D03CA1"/>
    <w:rsid w:val="00D03F3F"/>
    <w:rsid w:val="00D07290"/>
    <w:rsid w:val="00D155C8"/>
    <w:rsid w:val="00D21FC0"/>
    <w:rsid w:val="00D2476B"/>
    <w:rsid w:val="00D263FB"/>
    <w:rsid w:val="00D27E84"/>
    <w:rsid w:val="00D31D52"/>
    <w:rsid w:val="00D357F4"/>
    <w:rsid w:val="00D35EE4"/>
    <w:rsid w:val="00D4302F"/>
    <w:rsid w:val="00D43A21"/>
    <w:rsid w:val="00D549B4"/>
    <w:rsid w:val="00D551FA"/>
    <w:rsid w:val="00D566EE"/>
    <w:rsid w:val="00D62841"/>
    <w:rsid w:val="00D6487A"/>
    <w:rsid w:val="00D6500E"/>
    <w:rsid w:val="00D70F85"/>
    <w:rsid w:val="00D71B8E"/>
    <w:rsid w:val="00D96268"/>
    <w:rsid w:val="00D97C02"/>
    <w:rsid w:val="00DA1947"/>
    <w:rsid w:val="00DA234E"/>
    <w:rsid w:val="00DA4E1F"/>
    <w:rsid w:val="00DA7728"/>
    <w:rsid w:val="00DB5C80"/>
    <w:rsid w:val="00DB6ECB"/>
    <w:rsid w:val="00DC42C5"/>
    <w:rsid w:val="00DC56ED"/>
    <w:rsid w:val="00DD510F"/>
    <w:rsid w:val="00E02961"/>
    <w:rsid w:val="00E035FD"/>
    <w:rsid w:val="00E13F0E"/>
    <w:rsid w:val="00E24807"/>
    <w:rsid w:val="00E24ED7"/>
    <w:rsid w:val="00E50936"/>
    <w:rsid w:val="00E515AE"/>
    <w:rsid w:val="00E54929"/>
    <w:rsid w:val="00E55B7F"/>
    <w:rsid w:val="00E646AB"/>
    <w:rsid w:val="00E72244"/>
    <w:rsid w:val="00E774B2"/>
    <w:rsid w:val="00E8345E"/>
    <w:rsid w:val="00E90897"/>
    <w:rsid w:val="00E91B22"/>
    <w:rsid w:val="00EA206C"/>
    <w:rsid w:val="00EA2EDA"/>
    <w:rsid w:val="00EA6703"/>
    <w:rsid w:val="00EB0EC2"/>
    <w:rsid w:val="00EB25BE"/>
    <w:rsid w:val="00EC78F9"/>
    <w:rsid w:val="00EC79A8"/>
    <w:rsid w:val="00EE40B5"/>
    <w:rsid w:val="00EF2B2F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31D82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4813"/>
    <w:rsid w:val="00FA64EB"/>
    <w:rsid w:val="00FA7A5C"/>
    <w:rsid w:val="00FB4283"/>
    <w:rsid w:val="00FB7F86"/>
    <w:rsid w:val="00FC30E3"/>
    <w:rsid w:val="00FC694B"/>
    <w:rsid w:val="00FC6D6C"/>
    <w:rsid w:val="00FD298C"/>
    <w:rsid w:val="00FD64C5"/>
    <w:rsid w:val="00FE08C8"/>
    <w:rsid w:val="00FE2700"/>
    <w:rsid w:val="00FE481F"/>
    <w:rsid w:val="00FF3E85"/>
    <w:rsid w:val="00FF410C"/>
    <w:rsid w:val="00FF506A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0B6FDC0F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221AD1"/>
    <w:rPr>
      <w:rFonts w:ascii="SourceSansPro-Bold" w:hAnsi="SourceSansPro-Bold" w:hint="default"/>
      <w:b/>
      <w:bCs/>
      <w:i w:val="0"/>
      <w:iCs w:val="0"/>
      <w:color w:val="CC0935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FC779-66B2-4523-BEA9-1A3533FB4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F2FB3E7A</Template>
  <TotalTime>32</TotalTime>
  <Pages>40</Pages>
  <Words>7417</Words>
  <Characters>42282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49600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24</cp:revision>
  <cp:lastPrinted>2021-03-26T08:29:00Z</cp:lastPrinted>
  <dcterms:created xsi:type="dcterms:W3CDTF">2023-01-27T07:53:00Z</dcterms:created>
  <dcterms:modified xsi:type="dcterms:W3CDTF">2024-04-27T08:06:00Z</dcterms:modified>
</cp:coreProperties>
</file>