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294424">
              <w:rPr>
                <w:b/>
                <w:szCs w:val="28"/>
              </w:rPr>
              <w:t>RAS-</w:t>
            </w:r>
            <w:r w:rsidR="00294424">
              <w:rPr>
                <w:b/>
                <w:szCs w:val="28"/>
                <w:lang w:val="en-US"/>
              </w:rPr>
              <w:t>5</w:t>
            </w:r>
            <w:r w:rsidR="00B155D9" w:rsidRPr="00B155D9">
              <w:rPr>
                <w:b/>
                <w:szCs w:val="28"/>
              </w:rPr>
              <w:t>HVRC2</w:t>
            </w:r>
            <w:r w:rsidR="00B66B37">
              <w:rPr>
                <w:b/>
                <w:szCs w:val="28"/>
                <w:lang w:val="en-US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29442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</w:t>
            </w:r>
            <w:r w:rsidR="00B155D9" w:rsidRPr="00B155D9">
              <w:rPr>
                <w:b/>
                <w:szCs w:val="28"/>
              </w:rPr>
              <w:t>HVRC2</w:t>
            </w:r>
            <w:r w:rsidR="00B66B37">
              <w:rPr>
                <w:b/>
                <w:szCs w:val="28"/>
                <w:lang w:val="en-US"/>
              </w:rPr>
              <w:t>E</w:t>
            </w:r>
            <w:r w:rsidR="00155B10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01D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BE4A02" w:rsidRPr="00BE4A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67744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D07075">
        <w:rPr>
          <w:sz w:val="22"/>
          <w:szCs w:val="22"/>
        </w:rPr>
        <w:t>промышленного назначения</w:t>
      </w:r>
      <w:r w:rsidR="00D07075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207"/>
      </w:tblGrid>
      <w:tr w:rsidR="00200C8E" w:rsidRPr="00CC2C20" w:rsidTr="00912216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07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D07075" w:rsidRPr="00C028AE" w:rsidRDefault="00D0707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12216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07" w:type="dxa"/>
            <w:vAlign w:val="center"/>
          </w:tcPr>
          <w:p w:rsidR="00CA105D" w:rsidRPr="00CC2C20" w:rsidRDefault="00EA202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B66B37" w:rsidRPr="00B66B37">
              <w:rPr>
                <w:sz w:val="22"/>
                <w:szCs w:val="22"/>
              </w:rPr>
              <w:t>HVRC2E</w:t>
            </w:r>
          </w:p>
        </w:tc>
      </w:tr>
      <w:tr w:rsidR="006A3296" w:rsidRPr="00CC2C20" w:rsidTr="00912216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07" w:type="dxa"/>
            <w:vAlign w:val="center"/>
          </w:tcPr>
          <w:p w:rsidR="006A3296" w:rsidRPr="00CA105D" w:rsidRDefault="00EA202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B66B37" w:rsidRPr="00B66B37">
              <w:rPr>
                <w:sz w:val="22"/>
                <w:szCs w:val="22"/>
              </w:rPr>
              <w:t>HVRC2E</w:t>
            </w:r>
          </w:p>
        </w:tc>
      </w:tr>
      <w:tr w:rsidR="00DA01D2" w:rsidRPr="00CC2C20" w:rsidTr="00912216">
        <w:trPr>
          <w:trHeight w:val="553"/>
        </w:trPr>
        <w:tc>
          <w:tcPr>
            <w:tcW w:w="2410" w:type="dxa"/>
            <w:vAlign w:val="center"/>
          </w:tcPr>
          <w:p w:rsidR="00DA01D2" w:rsidRPr="00CC2C20" w:rsidRDefault="00DA01D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07" w:type="dxa"/>
            <w:vAlign w:val="center"/>
          </w:tcPr>
          <w:p w:rsidR="00DA01D2" w:rsidRPr="00C028AE" w:rsidRDefault="00DA01D2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912216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07" w:type="dxa"/>
            <w:vAlign w:val="center"/>
          </w:tcPr>
          <w:p w:rsidR="00200C8E" w:rsidRPr="00CC2C20" w:rsidRDefault="00DA01D2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12216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07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912216">
        <w:trPr>
          <w:trHeight w:val="388"/>
        </w:trPr>
        <w:tc>
          <w:tcPr>
            <w:tcW w:w="2410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07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F5869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912216">
        <w:trPr>
          <w:trHeight w:val="382"/>
        </w:trPr>
        <w:tc>
          <w:tcPr>
            <w:tcW w:w="2410" w:type="dxa"/>
            <w:vAlign w:val="center"/>
          </w:tcPr>
          <w:p w:rsidR="00200C8E" w:rsidRPr="00CC2C20" w:rsidRDefault="0067744C" w:rsidP="0067744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07" w:type="dxa"/>
            <w:vAlign w:val="center"/>
          </w:tcPr>
          <w:p w:rsidR="00200C8E" w:rsidRPr="0067744C" w:rsidRDefault="0067744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5" w:name="_GoBack"/>
            <w:bookmarkEnd w:id="5"/>
          </w:p>
        </w:tc>
      </w:tr>
      <w:tr w:rsidR="00200C8E" w:rsidRPr="00CC2C20" w:rsidTr="00912216">
        <w:trPr>
          <w:trHeight w:val="1876"/>
        </w:trPr>
        <w:tc>
          <w:tcPr>
            <w:tcW w:w="2410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07" w:type="dxa"/>
            <w:vAlign w:val="center"/>
          </w:tcPr>
          <w:p w:rsidR="00912216" w:rsidRDefault="00912216" w:rsidP="009122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912216" w:rsidRPr="00C47193" w:rsidRDefault="00912216" w:rsidP="0091221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912216" w:rsidRPr="00042260" w:rsidRDefault="00912216" w:rsidP="009122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912216" w:rsidRPr="00042260" w:rsidRDefault="00912216" w:rsidP="009122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12216" w:rsidRPr="00042260" w:rsidRDefault="00912216" w:rsidP="009122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Pr="00CC2C20" w:rsidRDefault="00912216" w:rsidP="009122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9276F8" w:rsidRPr="0067744C" w:rsidTr="00912216">
        <w:trPr>
          <w:trHeight w:val="492"/>
        </w:trPr>
        <w:tc>
          <w:tcPr>
            <w:tcW w:w="2410" w:type="dxa"/>
            <w:vAlign w:val="center"/>
          </w:tcPr>
          <w:p w:rsidR="009276F8" w:rsidRPr="00CC2C20" w:rsidRDefault="009276F8" w:rsidP="009276F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07" w:type="dxa"/>
            <w:vAlign w:val="center"/>
          </w:tcPr>
          <w:p w:rsidR="009276F8" w:rsidRPr="00503640" w:rsidRDefault="009276F8" w:rsidP="009276F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9276F8" w:rsidRPr="00CC2C20" w:rsidTr="00912216">
        <w:trPr>
          <w:trHeight w:val="410"/>
        </w:trPr>
        <w:tc>
          <w:tcPr>
            <w:tcW w:w="2410" w:type="dxa"/>
            <w:vAlign w:val="center"/>
          </w:tcPr>
          <w:p w:rsidR="009276F8" w:rsidRPr="00CC2C20" w:rsidRDefault="009276F8" w:rsidP="009276F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07" w:type="dxa"/>
            <w:vAlign w:val="center"/>
          </w:tcPr>
          <w:p w:rsidR="009276F8" w:rsidRPr="003A76ED" w:rsidRDefault="009276F8" w:rsidP="009276F8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9276F8" w:rsidRPr="009276F8" w:rsidTr="00912216">
        <w:trPr>
          <w:trHeight w:val="553"/>
        </w:trPr>
        <w:tc>
          <w:tcPr>
            <w:tcW w:w="2410" w:type="dxa"/>
            <w:vAlign w:val="center"/>
          </w:tcPr>
          <w:p w:rsidR="009276F8" w:rsidRPr="00CC2C20" w:rsidRDefault="009276F8" w:rsidP="009276F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07" w:type="dxa"/>
            <w:vAlign w:val="center"/>
          </w:tcPr>
          <w:p w:rsidR="009276F8" w:rsidRPr="003A76ED" w:rsidRDefault="009276F8" w:rsidP="009276F8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9276F8" w:rsidRPr="003A76ED" w:rsidRDefault="009276F8" w:rsidP="009276F8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912216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07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912216">
        <w:trPr>
          <w:trHeight w:val="254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07" w:type="dxa"/>
            <w:vAlign w:val="center"/>
          </w:tcPr>
          <w:p w:rsidR="00DA01D2" w:rsidRPr="00FF3A97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DA01D2" w:rsidRPr="00FF3A97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DA01D2" w:rsidRPr="00FF3A97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DA01D2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DA01D2" w:rsidRPr="00FF3A97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DA01D2" w:rsidRPr="00FF3A97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DA01D2" w:rsidRPr="00FF3A97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DA01D2" w:rsidRPr="007B5D5B" w:rsidRDefault="00DA01D2" w:rsidP="00DA01D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250CAF" w:rsidRDefault="00250CAF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BF5869" w:rsidRDefault="00BF5869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6804BD">
        <w:trPr>
          <w:trHeight w:val="159"/>
          <w:jc w:val="center"/>
        </w:trPr>
        <w:tc>
          <w:tcPr>
            <w:tcW w:w="227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7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7" w:type="dxa"/>
            <w:vAlign w:val="center"/>
          </w:tcPr>
          <w:p w:rsidR="00746812" w:rsidRPr="00EA2028" w:rsidRDefault="00EA202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,9</w:t>
            </w:r>
          </w:p>
        </w:tc>
      </w:tr>
      <w:tr w:rsidR="00746812" w:rsidRPr="00AD1C4D" w:rsidTr="006804BD">
        <w:trPr>
          <w:trHeight w:val="159"/>
          <w:jc w:val="center"/>
        </w:trPr>
        <w:tc>
          <w:tcPr>
            <w:tcW w:w="227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746812" w:rsidRPr="009E43D4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.2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54/54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6804BD" w:rsidRPr="00AD1C4D" w:rsidTr="006804BD">
        <w:trPr>
          <w:trHeight w:val="257"/>
          <w:jc w:val="center"/>
        </w:trPr>
        <w:tc>
          <w:tcPr>
            <w:tcW w:w="2275" w:type="dxa"/>
            <w:vMerge w:val="restart"/>
            <w:vAlign w:val="center"/>
          </w:tcPr>
          <w:p w:rsidR="006804BD" w:rsidRPr="00B17EEC" w:rsidRDefault="006804BD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6804BD" w:rsidRPr="00CD06A1" w:rsidRDefault="00EA2028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RCI-5</w:t>
            </w:r>
            <w:r w:rsidR="006804BD"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6804BD" w:rsidRPr="003155C0" w:rsidRDefault="006804BD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6804BD" w:rsidRPr="00A26B04" w:rsidRDefault="00EA202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3.52/3.98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Default="00EA2028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RPIH-5</w:t>
            </w:r>
            <w:r w:rsidR="006804BD"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EA2028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3.37/3.52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CD06A1" w:rsidRDefault="00EA2028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RPI-5</w:t>
            </w:r>
            <w:r w:rsidR="006804BD"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EA2028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3.26/3.42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CD06A1" w:rsidRDefault="00EA2028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RPC-5</w:t>
            </w:r>
            <w:r w:rsidR="006804BD"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EA2028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3.06/3.21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EA2028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3.38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EA2028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67744C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92624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Наружный</w:t>
      </w:r>
      <w:r w:rsidRPr="00227DAA">
        <w:rPr>
          <w:sz w:val="22"/>
          <w:szCs w:val="22"/>
        </w:rPr>
        <w:t xml:space="preserve"> блок </w:t>
      </w:r>
      <w:r w:rsidR="00613A6B">
        <w:rPr>
          <w:sz w:val="22"/>
          <w:szCs w:val="22"/>
        </w:rPr>
        <w:t>RAS-5</w:t>
      </w:r>
      <w:r w:rsidR="00052A47" w:rsidRPr="00052A47">
        <w:rPr>
          <w:sz w:val="22"/>
          <w:szCs w:val="22"/>
        </w:rPr>
        <w:t xml:space="preserve">HVRC2E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613A6B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052A47" w:rsidRPr="00052A47">
        <w:rPr>
          <w:sz w:val="22"/>
          <w:szCs w:val="22"/>
        </w:rPr>
        <w:t xml:space="preserve">HVRC2E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424774">
        <w:rPr>
          <w:sz w:val="22"/>
          <w:szCs w:val="22"/>
        </w:rPr>
        <w:t>/</w:t>
      </w:r>
      <w:r w:rsidR="005918E8">
        <w:rPr>
          <w:sz w:val="22"/>
          <w:szCs w:val="22"/>
        </w:rPr>
        <w:t xml:space="preserve">выключением температуры при подключении двух внутренних </w:t>
      </w:r>
      <w:r w:rsidR="00613A6B">
        <w:rPr>
          <w:sz w:val="22"/>
          <w:szCs w:val="22"/>
        </w:rPr>
        <w:t>блоков возможно</w:t>
      </w:r>
      <w:r w:rsidR="005918E8">
        <w:rPr>
          <w:sz w:val="22"/>
          <w:szCs w:val="22"/>
        </w:rPr>
        <w:t xml:space="preserve"> </w:t>
      </w:r>
      <w:r w:rsidR="00274E0D" w:rsidRPr="00274E0D">
        <w:rPr>
          <w:sz w:val="22"/>
          <w:szCs w:val="22"/>
        </w:rPr>
        <w:t>с помощью одного п</w:t>
      </w:r>
      <w:r w:rsidR="005918E8">
        <w:rPr>
          <w:sz w:val="22"/>
          <w:szCs w:val="22"/>
        </w:rPr>
        <w:t>ульта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424774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</w:t>
      </w:r>
      <w:r w:rsidRPr="008F31F7">
        <w:rPr>
          <w:sz w:val="22"/>
          <w:szCs w:val="22"/>
        </w:rPr>
        <w:lastRenderedPageBreak/>
        <w:t>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88585" cy="3476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lastRenderedPageBreak/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B66B37">
        <w:rPr>
          <w:sz w:val="22"/>
          <w:szCs w:val="22"/>
        </w:rPr>
        <w:t xml:space="preserve"> нему срок гарантии составляет </w:t>
      </w:r>
      <w:r w:rsidR="0067744C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912216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13A6B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HVRC2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912216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3750F" w:rsidRPr="003A76ED">
        <w:rPr>
          <w:sz w:val="22"/>
          <w:szCs w:val="22"/>
          <w:lang w:val="en-US"/>
        </w:rPr>
        <w:t>Johnson</w:t>
      </w:r>
      <w:r w:rsidR="00A3750F" w:rsidRPr="00503640">
        <w:rPr>
          <w:sz w:val="22"/>
          <w:szCs w:val="22"/>
          <w:lang w:val="en-US"/>
        </w:rPr>
        <w:t xml:space="preserve"> </w:t>
      </w:r>
      <w:r w:rsidR="00A3750F" w:rsidRPr="003A76ED">
        <w:rPr>
          <w:sz w:val="22"/>
          <w:szCs w:val="22"/>
          <w:lang w:val="en-US"/>
        </w:rPr>
        <w:t>Controls</w:t>
      </w:r>
      <w:r w:rsidR="00A3750F" w:rsidRPr="00503640">
        <w:rPr>
          <w:sz w:val="22"/>
          <w:szCs w:val="22"/>
          <w:lang w:val="en-US"/>
        </w:rPr>
        <w:t>-</w:t>
      </w:r>
      <w:r w:rsidR="00A3750F" w:rsidRPr="003A76ED">
        <w:rPr>
          <w:sz w:val="22"/>
          <w:szCs w:val="22"/>
          <w:lang w:val="en-US"/>
        </w:rPr>
        <w:t>Hitachi</w:t>
      </w:r>
      <w:r w:rsidR="00A3750F" w:rsidRPr="00503640">
        <w:rPr>
          <w:sz w:val="22"/>
          <w:szCs w:val="22"/>
          <w:lang w:val="en-US"/>
        </w:rPr>
        <w:t xml:space="preserve"> </w:t>
      </w:r>
      <w:r w:rsidR="00A3750F" w:rsidRPr="003A76ED">
        <w:rPr>
          <w:sz w:val="22"/>
          <w:szCs w:val="22"/>
          <w:lang w:val="en-US"/>
        </w:rPr>
        <w:t>Air</w:t>
      </w:r>
      <w:r w:rsidR="00A3750F" w:rsidRPr="00503640">
        <w:rPr>
          <w:sz w:val="22"/>
          <w:szCs w:val="22"/>
          <w:lang w:val="en-US"/>
        </w:rPr>
        <w:t xml:space="preserve"> </w:t>
      </w:r>
      <w:r w:rsidR="00A3750F" w:rsidRPr="003A76ED">
        <w:rPr>
          <w:sz w:val="22"/>
          <w:szCs w:val="22"/>
          <w:lang w:val="en-US"/>
        </w:rPr>
        <w:t>Conditioning</w:t>
      </w:r>
      <w:r w:rsidR="00A3750F" w:rsidRPr="00503640">
        <w:rPr>
          <w:sz w:val="22"/>
          <w:szCs w:val="22"/>
          <w:lang w:val="en-US"/>
        </w:rPr>
        <w:t xml:space="preserve"> </w:t>
      </w:r>
      <w:r w:rsidR="00A3750F" w:rsidRPr="003A76ED">
        <w:rPr>
          <w:sz w:val="22"/>
          <w:szCs w:val="22"/>
          <w:lang w:val="en-US"/>
        </w:rPr>
        <w:t>Spain</w:t>
      </w:r>
      <w:r w:rsidR="00A3750F" w:rsidRPr="00503640">
        <w:rPr>
          <w:sz w:val="22"/>
          <w:szCs w:val="22"/>
          <w:lang w:val="en-US"/>
        </w:rPr>
        <w:t xml:space="preserve">, </w:t>
      </w:r>
      <w:r w:rsidR="00A3750F" w:rsidRPr="003A76ED">
        <w:rPr>
          <w:sz w:val="22"/>
          <w:szCs w:val="22"/>
          <w:lang w:val="en-US"/>
        </w:rPr>
        <w:t>S</w:t>
      </w:r>
      <w:r w:rsidR="00A3750F" w:rsidRPr="00503640">
        <w:rPr>
          <w:sz w:val="22"/>
          <w:szCs w:val="22"/>
          <w:lang w:val="en-US"/>
        </w:rPr>
        <w:t>.</w:t>
      </w:r>
      <w:r w:rsidR="00A3750F" w:rsidRPr="003A76ED">
        <w:rPr>
          <w:sz w:val="22"/>
          <w:szCs w:val="22"/>
          <w:lang w:val="en-US"/>
        </w:rPr>
        <w:t>A</w:t>
      </w:r>
      <w:r w:rsidR="00A3750F" w:rsidRPr="00503640">
        <w:rPr>
          <w:sz w:val="22"/>
          <w:szCs w:val="22"/>
          <w:lang w:val="en-US"/>
        </w:rPr>
        <w:t>.</w:t>
      </w:r>
      <w:r w:rsidR="00A3750F" w:rsidRPr="003A76ED">
        <w:rPr>
          <w:sz w:val="22"/>
          <w:szCs w:val="22"/>
          <w:lang w:val="en-US"/>
        </w:rPr>
        <w:t>U</w:t>
      </w:r>
      <w:r w:rsidR="00A3750F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7744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912216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13A6B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HVRC2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912216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5B" w:rsidRDefault="00731A5B">
      <w:r>
        <w:separator/>
      </w:r>
    </w:p>
  </w:endnote>
  <w:endnote w:type="continuationSeparator" w:id="0">
    <w:p w:rsidR="00731A5B" w:rsidRDefault="007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D35EE4" w:rsidRDefault="00EA202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731A5B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HVRC2</w:t>
                              </w:r>
                              <w:r w:rsidR="00B66B3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731A5B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31A5B" w:rsidRPr="00B7687E" w:rsidRDefault="00731A5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7744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DA01D2" w:rsidRDefault="00A3750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1A5354" w:rsidRDefault="00731A5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31A5B" w:rsidRPr="00B66B37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EA2028">
                                <w:rPr>
                                  <w:b/>
                                  <w:sz w:val="18"/>
                                  <w:szCs w:val="18"/>
                                </w:rPr>
                                <w:t>RAS-5</w:t>
                              </w:r>
                              <w:r w:rsidRPr="00B155D9">
                                <w:rPr>
                                  <w:b/>
                                  <w:sz w:val="18"/>
                                  <w:szCs w:val="18"/>
                                </w:rPr>
                                <w:t>HVRC2</w:t>
                              </w:r>
                              <w:r w:rsidR="00B66B37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731A5B" w:rsidRPr="00AF301F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31A5B" w:rsidRPr="00613EFB" w:rsidRDefault="00731A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31A5B" w:rsidRPr="00D35EE4" w:rsidRDefault="00EA202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731A5B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HVRC2</w:t>
                        </w:r>
                        <w:r w:rsidR="00B66B3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731A5B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31A5B" w:rsidRPr="00B7687E" w:rsidRDefault="00731A5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7744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31A5B" w:rsidRPr="00DA01D2" w:rsidRDefault="00A3750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31A5B" w:rsidRPr="001A5354" w:rsidRDefault="00731A5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31A5B" w:rsidRPr="00B66B37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EA2028">
                          <w:rPr>
                            <w:b/>
                            <w:sz w:val="18"/>
                            <w:szCs w:val="18"/>
                          </w:rPr>
                          <w:t>RAS-5</w:t>
                        </w:r>
                        <w:r w:rsidRPr="00B155D9">
                          <w:rPr>
                            <w:b/>
                            <w:sz w:val="18"/>
                            <w:szCs w:val="18"/>
                          </w:rPr>
                          <w:t>HVRC2</w:t>
                        </w:r>
                        <w:r w:rsidR="00B66B37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731A5B" w:rsidRPr="00AF301F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31A5B" w:rsidRPr="00613EFB" w:rsidRDefault="00731A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7744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EA2028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731A5B"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HVRC2</w:t>
                              </w:r>
                              <w:r w:rsidR="00B66B3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C23BB2" w:rsidRDefault="00731A5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7744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31A5B" w:rsidRPr="00AF301F" w:rsidRDefault="00EA2028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731A5B"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HVRC2</w:t>
                        </w:r>
                        <w:r w:rsidR="00B66B3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C23BB2" w:rsidRDefault="00731A5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7744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EA2028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RAS-5</w:t>
                              </w:r>
                              <w:r w:rsidR="00731A5B" w:rsidRPr="00B155D9">
                                <w:rPr>
                                  <w:b/>
                                  <w:sz w:val="22"/>
                                  <w:szCs w:val="22"/>
                                </w:rPr>
                                <w:t>HVRC2</w:t>
                              </w:r>
                              <w:r w:rsidR="00B66B3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7744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31A5B" w:rsidRPr="00AF301F" w:rsidRDefault="00EA2028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RAS-5</w:t>
                        </w:r>
                        <w:r w:rsidR="00731A5B" w:rsidRPr="00B155D9">
                          <w:rPr>
                            <w:b/>
                            <w:sz w:val="22"/>
                            <w:szCs w:val="22"/>
                          </w:rPr>
                          <w:t>HVRC2</w:t>
                        </w:r>
                        <w:r w:rsidR="00B66B3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5B" w:rsidRDefault="00731A5B">
      <w:r>
        <w:separator/>
      </w:r>
    </w:p>
  </w:footnote>
  <w:footnote w:type="continuationSeparator" w:id="0">
    <w:p w:rsidR="00731A5B" w:rsidRDefault="0073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5B10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50CAF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4424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4774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E6E82"/>
    <w:rsid w:val="005F2636"/>
    <w:rsid w:val="00601691"/>
    <w:rsid w:val="0060323D"/>
    <w:rsid w:val="0060423E"/>
    <w:rsid w:val="006070F9"/>
    <w:rsid w:val="00613A6B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7744C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12216"/>
    <w:rsid w:val="00913F03"/>
    <w:rsid w:val="009148F2"/>
    <w:rsid w:val="00917329"/>
    <w:rsid w:val="0092138C"/>
    <w:rsid w:val="00922280"/>
    <w:rsid w:val="0092475E"/>
    <w:rsid w:val="0092624D"/>
    <w:rsid w:val="009276F8"/>
    <w:rsid w:val="0094137F"/>
    <w:rsid w:val="00941985"/>
    <w:rsid w:val="009424B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3750F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14F7A"/>
    <w:rsid w:val="00B155D9"/>
    <w:rsid w:val="00B1615F"/>
    <w:rsid w:val="00B2430D"/>
    <w:rsid w:val="00B263D1"/>
    <w:rsid w:val="00B45619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869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075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01D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28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0F3A098E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3D10D-0743-472A-B0EC-D18171DA8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68630F0E</Template>
  <TotalTime>52</TotalTime>
  <Pages>36</Pages>
  <Words>6968</Words>
  <Characters>39724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17</cp:revision>
  <cp:lastPrinted>2021-03-26T08:29:00Z</cp:lastPrinted>
  <dcterms:created xsi:type="dcterms:W3CDTF">2022-11-22T07:31:00Z</dcterms:created>
  <dcterms:modified xsi:type="dcterms:W3CDTF">2024-05-06T08:07:00Z</dcterms:modified>
</cp:coreProperties>
</file>