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D62614" w:rsidRPr="002253DA">
              <w:rPr>
                <w:b/>
                <w:szCs w:val="28"/>
              </w:rPr>
              <w:t>RAS-5HVNC2E</w:t>
            </w:r>
            <w:r w:rsidR="00D62614" w:rsidRPr="00BC6A6E">
              <w:rPr>
                <w:b/>
                <w:szCs w:val="28"/>
                <w:highlight w:val="yellow"/>
              </w:rPr>
              <w:t xml:space="preserve"> 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62614" w:rsidP="00D03F3F">
            <w:pPr>
              <w:jc w:val="center"/>
              <w:rPr>
                <w:b/>
                <w:szCs w:val="28"/>
              </w:rPr>
            </w:pPr>
            <w:r w:rsidRPr="002253DA">
              <w:rPr>
                <w:b/>
                <w:szCs w:val="28"/>
              </w:rPr>
              <w:t>RAS-5HVNC2E</w:t>
            </w:r>
            <w:r w:rsidR="0036137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91DF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267645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011A9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267645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882830">
        <w:rPr>
          <w:sz w:val="22"/>
          <w:szCs w:val="22"/>
        </w:rPr>
        <w:t>промышленного назначения</w:t>
      </w:r>
      <w:r w:rsidR="00882830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016A9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082"/>
      </w:tblGrid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2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882830" w:rsidRPr="00C028AE" w:rsidRDefault="00882830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E353D3">
        <w:trPr>
          <w:trHeight w:val="553"/>
        </w:trPr>
        <w:tc>
          <w:tcPr>
            <w:tcW w:w="212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2" w:type="dxa"/>
            <w:vAlign w:val="center"/>
          </w:tcPr>
          <w:p w:rsidR="00CA105D" w:rsidRPr="00CC2C20" w:rsidRDefault="00C028A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RAS-5HVNC2E</w:t>
            </w:r>
          </w:p>
        </w:tc>
      </w:tr>
      <w:tr w:rsidR="006A3296" w:rsidRPr="00CC2C20" w:rsidTr="00E353D3">
        <w:trPr>
          <w:trHeight w:val="553"/>
        </w:trPr>
        <w:tc>
          <w:tcPr>
            <w:tcW w:w="212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2" w:type="dxa"/>
            <w:vAlign w:val="center"/>
          </w:tcPr>
          <w:p w:rsidR="006A3296" w:rsidRPr="00CA105D" w:rsidRDefault="00C028A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RAS-5HVNC2E</w:t>
            </w:r>
          </w:p>
        </w:tc>
      </w:tr>
      <w:tr w:rsidR="0014140A" w:rsidRPr="00CC2C20" w:rsidTr="00E353D3">
        <w:trPr>
          <w:trHeight w:val="553"/>
        </w:trPr>
        <w:tc>
          <w:tcPr>
            <w:tcW w:w="2122" w:type="dxa"/>
            <w:vAlign w:val="center"/>
          </w:tcPr>
          <w:p w:rsidR="0014140A" w:rsidRPr="00CC2C20" w:rsidRDefault="0014140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2" w:type="dxa"/>
            <w:vAlign w:val="center"/>
          </w:tcPr>
          <w:p w:rsidR="0014140A" w:rsidRPr="00C028AE" w:rsidRDefault="0014140A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14140A" w:rsidRPr="00CC2C20" w:rsidTr="00E353D3">
        <w:trPr>
          <w:trHeight w:val="553"/>
        </w:trPr>
        <w:tc>
          <w:tcPr>
            <w:tcW w:w="2122" w:type="dxa"/>
            <w:vAlign w:val="center"/>
          </w:tcPr>
          <w:p w:rsidR="0014140A" w:rsidRPr="00CC2C20" w:rsidRDefault="0014140A" w:rsidP="0014140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2" w:type="dxa"/>
            <w:vAlign w:val="center"/>
          </w:tcPr>
          <w:p w:rsidR="0014140A" w:rsidRPr="00CC2C20" w:rsidRDefault="0014140A" w:rsidP="0014140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4140A" w:rsidRPr="00CC2C20" w:rsidTr="00E353D3">
        <w:trPr>
          <w:trHeight w:val="553"/>
        </w:trPr>
        <w:tc>
          <w:tcPr>
            <w:tcW w:w="2122" w:type="dxa"/>
            <w:vAlign w:val="center"/>
          </w:tcPr>
          <w:p w:rsidR="0014140A" w:rsidRPr="00CC2C20" w:rsidRDefault="0014140A" w:rsidP="0014140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2" w:type="dxa"/>
            <w:vAlign w:val="center"/>
          </w:tcPr>
          <w:p w:rsidR="0014140A" w:rsidRPr="00CC2C20" w:rsidRDefault="0014140A" w:rsidP="0014140A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67645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67645" w:rsidRPr="00CC2C20" w:rsidRDefault="00267645" w:rsidP="0026764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2" w:type="dxa"/>
            <w:vAlign w:val="center"/>
          </w:tcPr>
          <w:p w:rsidR="00267645" w:rsidRPr="008912C4" w:rsidRDefault="00267645" w:rsidP="0026764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267645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67645" w:rsidRPr="00CC2C20" w:rsidRDefault="00267645" w:rsidP="0026764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2" w:type="dxa"/>
            <w:vAlign w:val="center"/>
          </w:tcPr>
          <w:p w:rsidR="00267645" w:rsidRPr="00CC2C20" w:rsidRDefault="00267645" w:rsidP="00267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67645" w:rsidRPr="00CC2C20" w:rsidTr="000F52ED">
        <w:trPr>
          <w:trHeight w:val="1790"/>
        </w:trPr>
        <w:tc>
          <w:tcPr>
            <w:tcW w:w="2122" w:type="dxa"/>
            <w:vAlign w:val="center"/>
          </w:tcPr>
          <w:p w:rsidR="00267645" w:rsidRPr="00F0163C" w:rsidRDefault="00267645" w:rsidP="00267645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82" w:type="dxa"/>
            <w:vAlign w:val="center"/>
          </w:tcPr>
          <w:p w:rsidR="00267645" w:rsidRDefault="00267645" w:rsidP="0026764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267645" w:rsidRDefault="00267645" w:rsidP="00267645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267645" w:rsidRDefault="00267645" w:rsidP="0026764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267645" w:rsidRPr="009A1BB8" w:rsidRDefault="00267645" w:rsidP="00267645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267645" w:rsidRPr="009C0E86" w:rsidRDefault="00267645" w:rsidP="00267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267645" w:rsidRPr="00F0163C" w:rsidRDefault="00267645" w:rsidP="00267645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14140A" w:rsidRPr="00267645" w:rsidTr="003A76ED">
        <w:trPr>
          <w:trHeight w:val="492"/>
        </w:trPr>
        <w:tc>
          <w:tcPr>
            <w:tcW w:w="2122" w:type="dxa"/>
            <w:vAlign w:val="center"/>
          </w:tcPr>
          <w:p w:rsidR="0014140A" w:rsidRPr="00CC2C20" w:rsidRDefault="0014140A" w:rsidP="0014140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14140A" w:rsidRPr="00503640" w:rsidRDefault="0014140A" w:rsidP="0014140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14140A" w:rsidRPr="00CC2C20" w:rsidTr="003A76ED">
        <w:trPr>
          <w:trHeight w:val="553"/>
        </w:trPr>
        <w:tc>
          <w:tcPr>
            <w:tcW w:w="2122" w:type="dxa"/>
            <w:vAlign w:val="center"/>
          </w:tcPr>
          <w:p w:rsidR="0014140A" w:rsidRPr="00CC2C20" w:rsidRDefault="0014140A" w:rsidP="0014140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14140A" w:rsidRPr="003A76ED" w:rsidRDefault="0014140A" w:rsidP="0014140A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14140A" w:rsidRPr="00CC2C20" w:rsidTr="003A76ED">
        <w:trPr>
          <w:trHeight w:val="553"/>
        </w:trPr>
        <w:tc>
          <w:tcPr>
            <w:tcW w:w="2122" w:type="dxa"/>
            <w:vAlign w:val="center"/>
          </w:tcPr>
          <w:p w:rsidR="0014140A" w:rsidRPr="00CC2C20" w:rsidRDefault="0014140A" w:rsidP="0014140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14140A" w:rsidRPr="003A76ED" w:rsidRDefault="0014140A" w:rsidP="0014140A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14140A" w:rsidRPr="003A76ED" w:rsidRDefault="0014140A" w:rsidP="0014140A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08233 Vacarisses (Barcelona) Spain</w:t>
            </w:r>
          </w:p>
        </w:tc>
      </w:tr>
      <w:tr w:rsidR="0014140A" w:rsidRPr="00CC2C20" w:rsidTr="00E353D3">
        <w:trPr>
          <w:trHeight w:val="553"/>
        </w:trPr>
        <w:tc>
          <w:tcPr>
            <w:tcW w:w="2122" w:type="dxa"/>
            <w:vAlign w:val="center"/>
          </w:tcPr>
          <w:p w:rsidR="0014140A" w:rsidRPr="00CC2C20" w:rsidRDefault="0014140A" w:rsidP="0014140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2" w:type="dxa"/>
            <w:vAlign w:val="center"/>
          </w:tcPr>
          <w:p w:rsidR="0014140A" w:rsidRPr="00CC2C20" w:rsidRDefault="0014140A" w:rsidP="0014140A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14140A" w:rsidRPr="00CC2C20" w:rsidTr="00E353D3">
        <w:trPr>
          <w:trHeight w:val="2704"/>
        </w:trPr>
        <w:tc>
          <w:tcPr>
            <w:tcW w:w="2122" w:type="dxa"/>
            <w:vAlign w:val="center"/>
          </w:tcPr>
          <w:p w:rsidR="0014140A" w:rsidRPr="00CC2C20" w:rsidRDefault="0014140A" w:rsidP="0014140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2" w:type="dxa"/>
            <w:vAlign w:val="center"/>
          </w:tcPr>
          <w:p w:rsidR="0014140A" w:rsidRPr="00FF3A97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4140A" w:rsidRPr="00FF3A97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4140A" w:rsidRPr="00FF3A97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4140A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4140A" w:rsidRPr="00FF3A97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4140A" w:rsidRPr="00FF3A97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4140A" w:rsidRPr="00FF3A97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4140A" w:rsidRPr="007B5D5B" w:rsidRDefault="0014140A" w:rsidP="0014140A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4140A" w:rsidRPr="003173D1" w:rsidRDefault="0014140A" w:rsidP="0014140A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14140A" w:rsidRDefault="0014140A" w:rsidP="00200C8E">
      <w:pPr>
        <w:jc w:val="center"/>
        <w:rPr>
          <w:szCs w:val="28"/>
        </w:rPr>
      </w:pPr>
      <w:bookmarkStart w:id="7" w:name="_GoBack"/>
      <w:bookmarkEnd w:id="7"/>
    </w:p>
    <w:p w:rsidR="00200C8E" w:rsidRPr="0014140A" w:rsidRDefault="00200C8E" w:rsidP="0014140A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r w:rsidRPr="0014140A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06613C" w:rsidRDefault="0006613C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06613C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5"/>
        <w:gridCol w:w="2367"/>
        <w:gridCol w:w="1272"/>
        <w:gridCol w:w="3171"/>
      </w:tblGrid>
      <w:tr w:rsidR="00C10131" w:rsidRPr="00AD1C4D" w:rsidTr="003E387B">
        <w:trPr>
          <w:trHeight w:val="159"/>
          <w:jc w:val="center"/>
        </w:trPr>
        <w:tc>
          <w:tcPr>
            <w:tcW w:w="5462" w:type="dxa"/>
            <w:gridSpan w:val="2"/>
            <w:vAlign w:val="center"/>
          </w:tcPr>
          <w:p w:rsidR="00C10131" w:rsidRPr="00FD1823" w:rsidRDefault="00C10131" w:rsidP="00C1013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903" w:type="dxa"/>
            <w:vAlign w:val="center"/>
          </w:tcPr>
          <w:p w:rsidR="00C10131" w:rsidRPr="00FD1823" w:rsidRDefault="00C10131" w:rsidP="00C1013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10" w:type="dxa"/>
            <w:vAlign w:val="center"/>
          </w:tcPr>
          <w:p w:rsidR="00C10131" w:rsidRPr="00FD1823" w:rsidRDefault="00C10131" w:rsidP="00C10131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2A578B">
        <w:trPr>
          <w:trHeight w:val="159"/>
          <w:jc w:val="center"/>
        </w:trPr>
        <w:tc>
          <w:tcPr>
            <w:tcW w:w="2951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10" w:type="dxa"/>
            <w:vAlign w:val="center"/>
          </w:tcPr>
          <w:p w:rsidR="00746812" w:rsidRPr="00DA6454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11.9</w:t>
            </w:r>
          </w:p>
        </w:tc>
      </w:tr>
      <w:tr w:rsidR="00746812" w:rsidRPr="00AD1C4D" w:rsidTr="002A578B">
        <w:trPr>
          <w:trHeight w:val="159"/>
          <w:jc w:val="center"/>
        </w:trPr>
        <w:tc>
          <w:tcPr>
            <w:tcW w:w="2951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746812" w:rsidRPr="00DC546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2A578B" w:rsidRPr="00AD1C4D" w:rsidTr="00B923F5">
        <w:trPr>
          <w:trHeight w:val="159"/>
          <w:jc w:val="center"/>
        </w:trPr>
        <w:tc>
          <w:tcPr>
            <w:tcW w:w="5462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903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3310" w:type="dxa"/>
            <w:vAlign w:val="center"/>
          </w:tcPr>
          <w:p w:rsid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4 800</w:t>
            </w:r>
          </w:p>
        </w:tc>
      </w:tr>
      <w:tr w:rsidR="00746812" w:rsidRPr="00AD1C4D" w:rsidTr="002A578B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9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10" w:type="dxa"/>
            <w:vAlign w:val="center"/>
          </w:tcPr>
          <w:p w:rsidR="00746812" w:rsidRPr="00DC546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746812" w:rsidRPr="00AD1C4D" w:rsidTr="002A578B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2A578B">
        <w:trPr>
          <w:jc w:val="center"/>
        </w:trPr>
        <w:tc>
          <w:tcPr>
            <w:tcW w:w="5462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310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2A578B">
        <w:trPr>
          <w:jc w:val="center"/>
        </w:trPr>
        <w:tc>
          <w:tcPr>
            <w:tcW w:w="2951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10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746812" w:rsidRPr="00AD1C4D" w:rsidTr="002A578B">
        <w:trPr>
          <w:jc w:val="center"/>
        </w:trPr>
        <w:tc>
          <w:tcPr>
            <w:tcW w:w="2951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18</w:t>
            </w:r>
          </w:p>
        </w:tc>
      </w:tr>
      <w:tr w:rsidR="00746812" w:rsidRPr="00AD1C4D" w:rsidTr="002A578B">
        <w:trPr>
          <w:jc w:val="center"/>
        </w:trPr>
        <w:tc>
          <w:tcPr>
            <w:tcW w:w="2951" w:type="dxa"/>
            <w:vMerge w:val="restart"/>
            <w:vAlign w:val="center"/>
          </w:tcPr>
          <w:p w:rsidR="00746812" w:rsidRPr="00B17EEC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2511" w:type="dxa"/>
            <w:vAlign w:val="center"/>
          </w:tcPr>
          <w:p w:rsidR="00746812" w:rsidRPr="00B17EEC" w:rsidRDefault="00746812" w:rsidP="00F95194">
            <w:pPr>
              <w:jc w:val="center"/>
              <w:rPr>
                <w:sz w:val="22"/>
                <w:szCs w:val="22"/>
              </w:rPr>
            </w:pPr>
            <w:r w:rsidRPr="00B17EEC">
              <w:rPr>
                <w:sz w:val="22"/>
                <w:szCs w:val="22"/>
              </w:rPr>
              <w:t>RCI-5.0FSR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10" w:type="dxa"/>
            <w:vAlign w:val="center"/>
          </w:tcPr>
          <w:p w:rsidR="00746812" w:rsidRPr="009545D8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3.15/3.98</w:t>
            </w:r>
          </w:p>
        </w:tc>
      </w:tr>
      <w:tr w:rsidR="00746812" w:rsidRPr="00AD1C4D" w:rsidTr="002A578B">
        <w:trPr>
          <w:trHeight w:val="250"/>
          <w:jc w:val="center"/>
        </w:trPr>
        <w:tc>
          <w:tcPr>
            <w:tcW w:w="2951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 w:rsidRPr="00AE448C">
              <w:rPr>
                <w:sz w:val="22"/>
                <w:szCs w:val="22"/>
              </w:rPr>
              <w:t>RPI(H)-5.0FSRE</w:t>
            </w:r>
          </w:p>
        </w:tc>
        <w:tc>
          <w:tcPr>
            <w:tcW w:w="903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746812" w:rsidRPr="009545D8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3.01/3.52</w:t>
            </w:r>
          </w:p>
        </w:tc>
      </w:tr>
      <w:tr w:rsidR="00746812" w:rsidRPr="00AD1C4D" w:rsidTr="002A578B">
        <w:trPr>
          <w:trHeight w:val="250"/>
          <w:jc w:val="center"/>
        </w:trPr>
        <w:tc>
          <w:tcPr>
            <w:tcW w:w="2951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 w:rsidRPr="00AE448C">
              <w:rPr>
                <w:sz w:val="22"/>
                <w:szCs w:val="22"/>
              </w:rPr>
              <w:t>RPI-5.0FSRE</w:t>
            </w:r>
          </w:p>
        </w:tc>
        <w:tc>
          <w:tcPr>
            <w:tcW w:w="903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746812" w:rsidRPr="009545D8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2.92/3.42</w:t>
            </w:r>
          </w:p>
        </w:tc>
      </w:tr>
      <w:tr w:rsidR="00746812" w:rsidRPr="00AD1C4D" w:rsidTr="002A578B">
        <w:trPr>
          <w:trHeight w:val="250"/>
          <w:jc w:val="center"/>
        </w:trPr>
        <w:tc>
          <w:tcPr>
            <w:tcW w:w="2951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 w:rsidRPr="00AE448C">
              <w:rPr>
                <w:sz w:val="22"/>
                <w:szCs w:val="22"/>
              </w:rPr>
              <w:t>RPC-5.0FSR</w:t>
            </w:r>
          </w:p>
        </w:tc>
        <w:tc>
          <w:tcPr>
            <w:tcW w:w="903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746812" w:rsidRPr="009545D8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2.74/3.21</w:t>
            </w:r>
          </w:p>
        </w:tc>
      </w:tr>
      <w:tr w:rsidR="00746812" w:rsidRPr="00AD1C4D" w:rsidTr="002A578B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10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2A578B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10" w:type="dxa"/>
            <w:vAlign w:val="center"/>
          </w:tcPr>
          <w:p w:rsidR="00746812" w:rsidRPr="009257AF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10" w:type="dxa"/>
            <w:vAlign w:val="center"/>
          </w:tcPr>
          <w:p w:rsidR="00315812" w:rsidRDefault="00315812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315812" w:rsidRPr="00AD1C4D" w:rsidTr="002A578B">
        <w:trPr>
          <w:trHeight w:val="255"/>
          <w:jc w:val="center"/>
        </w:trPr>
        <w:tc>
          <w:tcPr>
            <w:tcW w:w="2951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511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10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2A578B">
        <w:trPr>
          <w:trHeight w:val="255"/>
          <w:jc w:val="center"/>
        </w:trPr>
        <w:tc>
          <w:tcPr>
            <w:tcW w:w="2951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2A578B">
        <w:trPr>
          <w:jc w:val="center"/>
        </w:trPr>
        <w:tc>
          <w:tcPr>
            <w:tcW w:w="5462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10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310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10" w:type="dxa"/>
            <w:vAlign w:val="center"/>
          </w:tcPr>
          <w:p w:rsidR="00315812" w:rsidRPr="00AD1C4D" w:rsidRDefault="0050364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2A578B">
        <w:trPr>
          <w:trHeight w:val="318"/>
          <w:jc w:val="center"/>
        </w:trPr>
        <w:tc>
          <w:tcPr>
            <w:tcW w:w="2951" w:type="dxa"/>
            <w:vMerge w:val="restart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10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3.78</w:t>
            </w:r>
          </w:p>
        </w:tc>
      </w:tr>
      <w:tr w:rsidR="00315812" w:rsidRPr="00AD1C4D" w:rsidTr="002A578B">
        <w:trPr>
          <w:trHeight w:val="318"/>
          <w:jc w:val="center"/>
        </w:trPr>
        <w:tc>
          <w:tcPr>
            <w:tcW w:w="2951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2A578B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10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10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10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315812" w:rsidRPr="00963830" w:rsidRDefault="00963830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84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963830" w:rsidRDefault="00315812" w:rsidP="00315812">
            <w:pPr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Вес брутто</w:t>
            </w:r>
          </w:p>
        </w:tc>
        <w:tc>
          <w:tcPr>
            <w:tcW w:w="903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310" w:type="dxa"/>
            <w:shd w:val="clear" w:color="auto" w:fill="auto"/>
            <w:vAlign w:val="center"/>
          </w:tcPr>
          <w:p w:rsidR="00315812" w:rsidRPr="00963830" w:rsidRDefault="00963830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97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10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10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10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2A578B">
        <w:trPr>
          <w:jc w:val="center"/>
        </w:trPr>
        <w:tc>
          <w:tcPr>
            <w:tcW w:w="5462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10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C028AE">
        <w:rPr>
          <w:sz w:val="22"/>
          <w:szCs w:val="22"/>
        </w:rPr>
        <w:t>RAS-5HVNC2E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28AE">
        <w:rPr>
          <w:sz w:val="22"/>
          <w:szCs w:val="22"/>
        </w:rPr>
        <w:t>RAS-5HVNC2E</w:t>
      </w:r>
      <w:r>
        <w:rPr>
          <w:sz w:val="22"/>
          <w:szCs w:val="22"/>
        </w:rPr>
        <w:t xml:space="preserve"> является наружным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ом серии </w:t>
      </w:r>
      <w:r w:rsidRPr="00714593">
        <w:rPr>
          <w:sz w:val="22"/>
          <w:szCs w:val="22"/>
        </w:rPr>
        <w:t>UTOPIA Prime</w:t>
      </w:r>
      <w:r>
        <w:rPr>
          <w:sz w:val="22"/>
          <w:szCs w:val="22"/>
        </w:rPr>
        <w:t xml:space="preserve"> и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 xml:space="preserve">а лежать в пределах </w:t>
      </w:r>
      <w:r w:rsidR="00B45619">
        <w:rPr>
          <w:sz w:val="23"/>
          <w:szCs w:val="23"/>
        </w:rPr>
        <w:t>от 90 до 115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</w:t>
      </w:r>
      <w:r w:rsidRPr="008F31F7">
        <w:rPr>
          <w:sz w:val="22"/>
          <w:szCs w:val="22"/>
        </w:rPr>
        <w:lastRenderedPageBreak/>
        <w:t>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FA5D852" wp14:editId="512715A6">
            <wp:extent cx="2657475" cy="2902028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841" cy="290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быть оставлен зазор более 100 мм. 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Pr="00994D83">
        <w:rPr>
          <w:sz w:val="22"/>
          <w:szCs w:val="22"/>
        </w:rPr>
        <w:br/>
        <w:t>ними.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в тени, или в месте, где он не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подвергается воздействию прямых солнечных лучей или прямого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излучения от высокотемпературного источника тепла.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Избегайте установки наружных блоков в местах, где сезонный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ветер дует прямо в вентилятор.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Этот блок должен быть установлен в зоне с ограниченным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доступом для широкого круга лиц.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Убедитесь, что основание ровное, нивелированное и достаточно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прочное.</w:t>
      </w:r>
    </w:p>
    <w:p w:rsidR="00D512D1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Фундамент должен быть плоским, и рекомендуется,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чтобы он поднимался на 100-300 мм над уровнем пола.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установки наружного блока используйте анкерные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болты M10.</w:t>
      </w:r>
    </w:p>
    <w:p w:rsidR="00A94AD0" w:rsidRPr="00425392" w:rsidRDefault="00881910" w:rsidP="008819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Установите слив вокруг фундамента, чтобы</w:t>
      </w:r>
      <w:r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гарантировать дренаж.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При установке блока на крыше или веранде дренажная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вода может замерзнуть на утреннем холоде. Поэтому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следует избегать установки дренажной системы в местах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прохода людей, чтобы избежать скольжения.</w:t>
      </w:r>
    </w:p>
    <w:p w:rsidR="00A94AD0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Все основание наружного блока должно быть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установлено на фундаменте. При использовании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противовибрационного коврика, он также должен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располагаться таким же образом. При установке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наружного блока на приобретаемую на местном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рынке раму используйте металлические пластины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регулировки ширины рамы, чтобы гарантировать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стабильность</w:t>
      </w:r>
      <w:r w:rsidR="00D512D1">
        <w:rPr>
          <w:sz w:val="22"/>
          <w:szCs w:val="22"/>
        </w:rPr>
        <w:t>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C46B34">
        <w:rPr>
          <w:sz w:val="22"/>
          <w:szCs w:val="22"/>
        </w:rPr>
        <w:t>2.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072566D" wp14:editId="45CB14E6">
            <wp:extent cx="3629025" cy="11833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167" cy="11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63DF4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63DF4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620269">
        <w:rPr>
          <w:rFonts w:ascii="Times New Roman" w:hAnsi="Times New Roman"/>
          <w:b w:val="0"/>
          <w:sz w:val="22"/>
          <w:szCs w:val="22"/>
        </w:rPr>
        <w:t xml:space="preserve"> 4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BD5C05" w:rsidRDefault="00BD5C05" w:rsidP="00BD5C05">
      <w:r>
        <w:rPr>
          <w:rFonts w:ascii="Arial" w:hAnsi="Arial" w:cs="Arial"/>
          <w:bCs/>
          <w:color w:val="000000"/>
        </w:rPr>
        <w:br w:type="textWrapping" w:clear="all"/>
      </w:r>
    </w:p>
    <w:p w:rsidR="00EA6703" w:rsidRPr="00847FF3" w:rsidRDefault="00BD5C05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0461A2C" wp14:editId="3C66DD3B">
            <wp:simplePos x="0" y="0"/>
            <wp:positionH relativeFrom="column">
              <wp:posOffset>-3810</wp:posOffset>
            </wp:positionH>
            <wp:positionV relativeFrom="paragraph">
              <wp:posOffset>307340</wp:posOffset>
            </wp:positionV>
            <wp:extent cx="5723890" cy="6211570"/>
            <wp:effectExtent l="0" t="0" r="0" b="0"/>
            <wp:wrapSquare wrapText="bothSides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621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620269">
        <w:rPr>
          <w:bCs/>
          <w:color w:val="000000"/>
          <w:sz w:val="20"/>
          <w:szCs w:val="20"/>
        </w:rPr>
        <w:t>4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011A99">
        <w:rPr>
          <w:sz w:val="22"/>
          <w:szCs w:val="22"/>
        </w:rPr>
        <w:t>ет 3 (Три</w:t>
      </w:r>
      <w:r w:rsidR="005B24C2">
        <w:rPr>
          <w:sz w:val="22"/>
          <w:szCs w:val="22"/>
        </w:rPr>
        <w:t>) год</w:t>
      </w:r>
      <w:r w:rsidR="00011A9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85"/>
        <w:gridCol w:w="236"/>
        <w:gridCol w:w="3831"/>
        <w:gridCol w:w="236"/>
      </w:tblGrid>
      <w:tr w:rsidR="00EA6703" w:rsidTr="00B14560">
        <w:trPr>
          <w:jc w:val="center"/>
        </w:trPr>
        <w:tc>
          <w:tcPr>
            <w:tcW w:w="3785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F27F93" w:rsidP="00297FD5">
            <w:pPr>
              <w:pStyle w:val="afc"/>
              <w:spacing w:before="60"/>
              <w:ind w:right="-28"/>
            </w:pPr>
            <w:r w:rsidRPr="00C028AE">
              <w:rPr>
                <w:sz w:val="22"/>
                <w:szCs w:val="22"/>
              </w:rPr>
              <w:t>RAS-5HVNC2E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14560">
        <w:trPr>
          <w:jc w:val="center"/>
        </w:trPr>
        <w:tc>
          <w:tcPr>
            <w:tcW w:w="3785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6C9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67645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43"/>
        <w:gridCol w:w="236"/>
        <w:gridCol w:w="3641"/>
        <w:gridCol w:w="426"/>
      </w:tblGrid>
      <w:tr w:rsidR="00EA6703" w:rsidRPr="004E0417" w:rsidTr="00B14560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RAS-5HVNC2E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14560">
        <w:trPr>
          <w:jc w:val="center"/>
        </w:trPr>
        <w:tc>
          <w:tcPr>
            <w:tcW w:w="364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55B64" w:rsidRDefault="00355B6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 контакте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может произойти серьезная авария.Не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</w:r>
      <w:r w:rsidRPr="00994D83">
        <w:rPr>
          <w:sz w:val="22"/>
          <w:szCs w:val="22"/>
        </w:rPr>
        <w:lastRenderedPageBreak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применяйте давление, 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>электрическим током и / или возникновения пожара.Установите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Убедитесь, что запорный вентиль газовой </w:t>
      </w:r>
      <w:r w:rsidRPr="00994D83">
        <w:rPr>
          <w:sz w:val="22"/>
          <w:szCs w:val="22"/>
        </w:rPr>
        <w:lastRenderedPageBreak/>
        <w:t>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представлены на рисунке 5.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F191C" w:rsidP="0050033F">
      <w:pPr>
        <w:spacing w:line="360" w:lineRule="auto"/>
        <w:jc w:val="both"/>
      </w:pPr>
      <w:r>
        <w:rPr>
          <w:noProof/>
        </w:rPr>
        <w:drawing>
          <wp:inline distT="0" distB="0" distL="0" distR="0" wp14:anchorId="2F19FA91" wp14:editId="45709A27">
            <wp:extent cx="3057525" cy="1990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BC">
        <w:t xml:space="preserve">     </w:t>
      </w:r>
      <w:r w:rsidR="009E256F">
        <w:t xml:space="preserve">  </w:t>
      </w:r>
      <w:r w:rsidR="009E256F">
        <w:rPr>
          <w:noProof/>
        </w:rPr>
        <w:drawing>
          <wp:inline distT="0" distB="0" distL="0" distR="0" wp14:anchorId="1AA012FE" wp14:editId="0A056AD3">
            <wp:extent cx="2683370" cy="1409252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6930" cy="14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C17634" w:rsidRDefault="00C17634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 w:rsidRPr="00C17634">
        <w:rPr>
          <w:sz w:val="20"/>
          <w:szCs w:val="20"/>
        </w:rPr>
        <w:t>Рисунок 5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71F" w:rsidRDefault="00F5571F">
      <w:r>
        <w:separator/>
      </w:r>
    </w:p>
  </w:endnote>
  <w:endnote w:type="continuationSeparator" w:id="0">
    <w:p w:rsidR="00F5571F" w:rsidRDefault="00F5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5571F" w:rsidRDefault="00F5571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D35EE4" w:rsidRDefault="00F5571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2253DA">
                                <w:rPr>
                                  <w:b/>
                                  <w:sz w:val="22"/>
                                  <w:szCs w:val="22"/>
                                </w:rPr>
                                <w:t>RAS-5HVN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C2E.ПС</w:t>
                              </w:r>
                            </w:p>
                            <w:p w:rsidR="00F5571F" w:rsidRPr="00B7687E" w:rsidRDefault="00F5571F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764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ED1531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4140A" w:rsidRPr="00503640" w:rsidRDefault="0014140A" w:rsidP="0014140A">
                              <w:pPr>
                                <w:jc w:val="center"/>
                                <w:rPr>
                                  <w:color w:val="FF0000"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  <w:p w:rsidR="00F5571F" w:rsidRPr="0014140A" w:rsidRDefault="00F5571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5571F" w:rsidRPr="001A5354" w:rsidRDefault="00F5571F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F5571F" w:rsidRPr="001A5354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 RAS-5HVNC2E</w:t>
                              </w:r>
                            </w:p>
                            <w:p w:rsidR="00F5571F" w:rsidRPr="00AF301F" w:rsidRDefault="00F5571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F5571F" w:rsidRPr="00613EFB" w:rsidRDefault="00F5571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LYykgpWDwAAPe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5571F" w:rsidRPr="00D35EE4" w:rsidRDefault="00F5571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2253DA">
                          <w:rPr>
                            <w:b/>
                            <w:sz w:val="22"/>
                            <w:szCs w:val="22"/>
                          </w:rPr>
                          <w:t>RAS-5HVN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C2E.ПС</w:t>
                        </w:r>
                      </w:p>
                      <w:p w:rsidR="00F5571F" w:rsidRPr="00B7687E" w:rsidRDefault="00F5571F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6764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5571F" w:rsidRPr="00ED1531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4140A" w:rsidRPr="00503640" w:rsidRDefault="0014140A" w:rsidP="0014140A">
                        <w:pPr>
                          <w:jc w:val="center"/>
                          <w:rPr>
                            <w:color w:val="FF0000"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  <w:p w:rsidR="00F5571F" w:rsidRPr="0014140A" w:rsidRDefault="00F5571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5571F" w:rsidRPr="001A5354" w:rsidRDefault="00F5571F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F5571F" w:rsidRPr="001A5354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НАЗНАЧЕНИЯ RAS-5HVNC2E</w:t>
                        </w:r>
                      </w:p>
                      <w:p w:rsidR="00F5571F" w:rsidRPr="00AF301F" w:rsidRDefault="00F5571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F5571F" w:rsidRPr="00613EFB" w:rsidRDefault="00F5571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76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114D09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RAS-5HVNC2E</w:t>
                              </w:r>
                              <w:r w:rsidR="0036137F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C23BB2" w:rsidRDefault="00F5571F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676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5571F" w:rsidRPr="00AF301F" w:rsidRDefault="00F5571F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114D09">
                          <w:rPr>
                            <w:b/>
                            <w:caps/>
                            <w:sz w:val="22"/>
                            <w:szCs w:val="22"/>
                          </w:rPr>
                          <w:t>RAS-5HVNC2E</w:t>
                        </w:r>
                        <w:r w:rsidR="0036137F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C23BB2" w:rsidRDefault="00F5571F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Default="00F5571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6764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5571F" w:rsidRPr="00AF301F" w:rsidRDefault="00F5571F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2253DA">
                                <w:rPr>
                                  <w:b/>
                                  <w:sz w:val="22"/>
                                  <w:szCs w:val="22"/>
                                </w:rPr>
                                <w:t>RAS-</w:t>
                              </w:r>
                              <w:r w:rsidR="0036137F">
                                <w:rPr>
                                  <w:b/>
                                  <w:sz w:val="22"/>
                                  <w:szCs w:val="22"/>
                                </w:rPr>
                                <w:t>5HVNC2E.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F5571F" w:rsidRPr="00EC2FF5" w:rsidRDefault="00F5571F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5571F" w:rsidRDefault="00F5571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5571F" w:rsidRPr="00AF301F" w:rsidRDefault="00F5571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6764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5571F" w:rsidRPr="00AF301F" w:rsidRDefault="00F5571F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2253DA">
                          <w:rPr>
                            <w:b/>
                            <w:sz w:val="22"/>
                            <w:szCs w:val="22"/>
                          </w:rPr>
                          <w:t>RAS-</w:t>
                        </w:r>
                        <w:r w:rsidR="0036137F">
                          <w:rPr>
                            <w:b/>
                            <w:sz w:val="22"/>
                            <w:szCs w:val="22"/>
                          </w:rPr>
                          <w:t>5HVNC2E.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F5571F" w:rsidRPr="00EC2FF5" w:rsidRDefault="00F5571F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71F" w:rsidRDefault="00F5571F">
      <w:r>
        <w:separator/>
      </w:r>
    </w:p>
  </w:footnote>
  <w:footnote w:type="continuationSeparator" w:id="0">
    <w:p w:rsidR="00F5571F" w:rsidRDefault="00F5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5571F" w:rsidRDefault="00F5571F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71F" w:rsidRDefault="00F5571F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11A99"/>
    <w:rsid w:val="00021FB1"/>
    <w:rsid w:val="00025ACA"/>
    <w:rsid w:val="00037425"/>
    <w:rsid w:val="0004615A"/>
    <w:rsid w:val="000508DC"/>
    <w:rsid w:val="00054A54"/>
    <w:rsid w:val="00057BCD"/>
    <w:rsid w:val="00057CBB"/>
    <w:rsid w:val="0006613C"/>
    <w:rsid w:val="00073C25"/>
    <w:rsid w:val="000779F8"/>
    <w:rsid w:val="000814C8"/>
    <w:rsid w:val="00086101"/>
    <w:rsid w:val="0009526F"/>
    <w:rsid w:val="000B2A0A"/>
    <w:rsid w:val="000B2DCC"/>
    <w:rsid w:val="000B7CBA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0F52ED"/>
    <w:rsid w:val="00114D09"/>
    <w:rsid w:val="00116614"/>
    <w:rsid w:val="00117ADC"/>
    <w:rsid w:val="00122066"/>
    <w:rsid w:val="00127EE8"/>
    <w:rsid w:val="001329B4"/>
    <w:rsid w:val="00135C40"/>
    <w:rsid w:val="0014140A"/>
    <w:rsid w:val="00146A9B"/>
    <w:rsid w:val="00154925"/>
    <w:rsid w:val="00162102"/>
    <w:rsid w:val="00163C45"/>
    <w:rsid w:val="00165C84"/>
    <w:rsid w:val="00165ED7"/>
    <w:rsid w:val="00171036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506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67645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78B"/>
    <w:rsid w:val="002B0E60"/>
    <w:rsid w:val="002B4BD3"/>
    <w:rsid w:val="002C08A9"/>
    <w:rsid w:val="002C1226"/>
    <w:rsid w:val="002C2364"/>
    <w:rsid w:val="002C44E0"/>
    <w:rsid w:val="002F79FC"/>
    <w:rsid w:val="003066A5"/>
    <w:rsid w:val="00311219"/>
    <w:rsid w:val="00315812"/>
    <w:rsid w:val="003173D1"/>
    <w:rsid w:val="00326079"/>
    <w:rsid w:val="00327050"/>
    <w:rsid w:val="003324A3"/>
    <w:rsid w:val="00343FCA"/>
    <w:rsid w:val="00344173"/>
    <w:rsid w:val="00345C5B"/>
    <w:rsid w:val="00350B86"/>
    <w:rsid w:val="00355B64"/>
    <w:rsid w:val="00357822"/>
    <w:rsid w:val="00360BE1"/>
    <w:rsid w:val="0036137F"/>
    <w:rsid w:val="0036188A"/>
    <w:rsid w:val="0036791F"/>
    <w:rsid w:val="00371C53"/>
    <w:rsid w:val="00371DD6"/>
    <w:rsid w:val="00371E72"/>
    <w:rsid w:val="00372A29"/>
    <w:rsid w:val="003964AD"/>
    <w:rsid w:val="003A76ED"/>
    <w:rsid w:val="003B50CA"/>
    <w:rsid w:val="003D1C42"/>
    <w:rsid w:val="003D3429"/>
    <w:rsid w:val="003E3AD4"/>
    <w:rsid w:val="003E5752"/>
    <w:rsid w:val="003E6FA8"/>
    <w:rsid w:val="003F28A1"/>
    <w:rsid w:val="003F43C3"/>
    <w:rsid w:val="004106D7"/>
    <w:rsid w:val="004158E2"/>
    <w:rsid w:val="00425392"/>
    <w:rsid w:val="00437185"/>
    <w:rsid w:val="00441553"/>
    <w:rsid w:val="004502D6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77E1"/>
    <w:rsid w:val="004F7F49"/>
    <w:rsid w:val="0050033F"/>
    <w:rsid w:val="00500799"/>
    <w:rsid w:val="00503640"/>
    <w:rsid w:val="00505AFE"/>
    <w:rsid w:val="005154FF"/>
    <w:rsid w:val="00525949"/>
    <w:rsid w:val="00531B53"/>
    <w:rsid w:val="00533302"/>
    <w:rsid w:val="00533AA2"/>
    <w:rsid w:val="005411CB"/>
    <w:rsid w:val="00554566"/>
    <w:rsid w:val="00557D90"/>
    <w:rsid w:val="005615C2"/>
    <w:rsid w:val="0058149E"/>
    <w:rsid w:val="00584062"/>
    <w:rsid w:val="00590895"/>
    <w:rsid w:val="0059121A"/>
    <w:rsid w:val="00591DF3"/>
    <w:rsid w:val="00592BC8"/>
    <w:rsid w:val="005B06D4"/>
    <w:rsid w:val="005B24C2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A0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475B"/>
    <w:rsid w:val="00776934"/>
    <w:rsid w:val="0078177F"/>
    <w:rsid w:val="007877E0"/>
    <w:rsid w:val="007A02B1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7148A"/>
    <w:rsid w:val="00872746"/>
    <w:rsid w:val="00876CCF"/>
    <w:rsid w:val="00881910"/>
    <w:rsid w:val="00882830"/>
    <w:rsid w:val="00882C92"/>
    <w:rsid w:val="0088349B"/>
    <w:rsid w:val="0088749B"/>
    <w:rsid w:val="00896986"/>
    <w:rsid w:val="00897EAB"/>
    <w:rsid w:val="008A06FF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4137F"/>
    <w:rsid w:val="00941985"/>
    <w:rsid w:val="009424BE"/>
    <w:rsid w:val="009454F1"/>
    <w:rsid w:val="009457C2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F191C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14560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10131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31D52"/>
    <w:rsid w:val="00D357F4"/>
    <w:rsid w:val="00D35EE4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1009"/>
    <o:shapelayout v:ext="edit">
      <o:idmap v:ext="edit" data="1"/>
    </o:shapelayout>
  </w:shapeDefaults>
  <w:decimalSymbol w:val=","/>
  <w:listSeparator w:val=";"/>
  <w14:docId w14:val="151E373D"/>
  <w15:docId w15:val="{CA09A1D0-FBDC-4CA1-94CE-B04EE22AB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B8FD0-6C7B-4926-911D-2E08AB658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239</TotalTime>
  <Pages>19</Pages>
  <Words>5174</Words>
  <Characters>29497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122</cp:revision>
  <cp:lastPrinted>2021-03-26T08:29:00Z</cp:lastPrinted>
  <dcterms:created xsi:type="dcterms:W3CDTF">2021-10-22T10:12:00Z</dcterms:created>
  <dcterms:modified xsi:type="dcterms:W3CDTF">2026-07-22T09:47:00Z</dcterms:modified>
</cp:coreProperties>
</file>