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271330">
              <w:rPr>
                <w:b/>
                <w:szCs w:val="28"/>
              </w:rPr>
              <w:t>RAS-5</w:t>
            </w:r>
            <w:r w:rsidR="007F46A5">
              <w:rPr>
                <w:b/>
                <w:szCs w:val="28"/>
              </w:rPr>
              <w:t>H</w:t>
            </w:r>
            <w:r w:rsidR="008F5D92" w:rsidRPr="008F5D92">
              <w:rPr>
                <w:b/>
                <w:szCs w:val="28"/>
              </w:rPr>
              <w:t>RP2E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27133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RAS-5</w:t>
            </w:r>
            <w:r w:rsidR="007F46A5">
              <w:rPr>
                <w:b/>
                <w:szCs w:val="28"/>
              </w:rPr>
              <w:t>H</w:t>
            </w:r>
            <w:r w:rsidR="008F5D92" w:rsidRPr="008F5D92">
              <w:rPr>
                <w:b/>
                <w:szCs w:val="28"/>
              </w:rPr>
              <w:t>RP2E</w:t>
            </w:r>
            <w:r w:rsidR="008F5D9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F311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1D5F5D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2156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bookmarkStart w:id="1" w:name="_GoBack"/>
        <w:bookmarkEnd w:id="1"/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1D5F5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046A4E" w:rsidRDefault="00810B70" w:rsidP="00271330">
      <w:pPr>
        <w:pStyle w:val="21"/>
        <w:rPr>
          <w:rStyle w:val="ae"/>
        </w:rPr>
      </w:pPr>
      <w:r w:rsidRPr="00BE4A02">
        <w:rPr>
          <w:sz w:val="22"/>
          <w:szCs w:val="22"/>
        </w:rPr>
        <w:fldChar w:fldCharType="end"/>
      </w:r>
      <w:bookmarkEnd w:id="0"/>
    </w:p>
    <w:p w:rsidR="00046A4E" w:rsidRPr="00046A4E" w:rsidRDefault="00046A4E" w:rsidP="00046A4E"/>
    <w:p w:rsidR="00046A4E" w:rsidRPr="00046A4E" w:rsidRDefault="00046A4E" w:rsidP="00046A4E"/>
    <w:p w:rsidR="00046A4E" w:rsidRPr="00046A4E" w:rsidRDefault="00046A4E" w:rsidP="00046A4E">
      <w:pPr>
        <w:tabs>
          <w:tab w:val="left" w:pos="6363"/>
        </w:tabs>
      </w:pPr>
      <w:r>
        <w:tab/>
      </w:r>
    </w:p>
    <w:p w:rsidR="00810B70" w:rsidRPr="00046A4E" w:rsidRDefault="00046A4E" w:rsidP="00046A4E">
      <w:pPr>
        <w:tabs>
          <w:tab w:val="left" w:pos="6363"/>
        </w:tabs>
        <w:sectPr w:rsidR="00810B70" w:rsidRPr="00046A4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>наружного блока мультизональной системы кондиционирования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207"/>
      </w:tblGrid>
      <w:tr w:rsidR="00200C8E" w:rsidRPr="00CC2C20" w:rsidTr="00FF6060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07" w:type="dxa"/>
            <w:vAlign w:val="center"/>
          </w:tcPr>
          <w:p w:rsidR="00200C8E" w:rsidRPr="00C028A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</w:tr>
      <w:tr w:rsidR="00CA105D" w:rsidRPr="00CC2C20" w:rsidTr="00FF6060">
        <w:trPr>
          <w:trHeight w:val="424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07" w:type="dxa"/>
            <w:vAlign w:val="center"/>
          </w:tcPr>
          <w:p w:rsidR="00CA105D" w:rsidRPr="00CC2C20" w:rsidRDefault="0027133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7F46A5">
              <w:rPr>
                <w:sz w:val="22"/>
                <w:szCs w:val="22"/>
              </w:rPr>
              <w:t>H</w:t>
            </w:r>
            <w:r w:rsidR="00046A4E" w:rsidRPr="00046A4E">
              <w:rPr>
                <w:sz w:val="22"/>
                <w:szCs w:val="22"/>
              </w:rPr>
              <w:t>RP2E</w:t>
            </w:r>
          </w:p>
        </w:tc>
      </w:tr>
      <w:tr w:rsidR="006A3296" w:rsidRPr="00CC2C20" w:rsidTr="00FF6060">
        <w:trPr>
          <w:trHeight w:val="430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07" w:type="dxa"/>
            <w:vAlign w:val="center"/>
          </w:tcPr>
          <w:p w:rsidR="006A3296" w:rsidRPr="00CA105D" w:rsidRDefault="0027133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7F46A5">
              <w:rPr>
                <w:sz w:val="22"/>
                <w:szCs w:val="22"/>
              </w:rPr>
              <w:t>H</w:t>
            </w:r>
            <w:r w:rsidR="00046A4E" w:rsidRPr="00046A4E">
              <w:rPr>
                <w:sz w:val="22"/>
                <w:szCs w:val="22"/>
              </w:rPr>
              <w:t>RP2E</w:t>
            </w:r>
          </w:p>
        </w:tc>
      </w:tr>
      <w:tr w:rsidR="00200C8E" w:rsidRPr="00CC2C20" w:rsidTr="00FF6060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EF311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07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EF311C" w:rsidRPr="00CC2C20" w:rsidTr="00FF6060">
        <w:trPr>
          <w:trHeight w:val="553"/>
        </w:trPr>
        <w:tc>
          <w:tcPr>
            <w:tcW w:w="2410" w:type="dxa"/>
            <w:vAlign w:val="center"/>
          </w:tcPr>
          <w:p w:rsidR="00EF311C" w:rsidRPr="00CC2C20" w:rsidRDefault="00EF311C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07" w:type="dxa"/>
            <w:vAlign w:val="center"/>
          </w:tcPr>
          <w:p w:rsidR="00EF311C" w:rsidRPr="00C028AE" w:rsidRDefault="00EF311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FF6060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07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FF6060">
        <w:trPr>
          <w:trHeight w:val="388"/>
        </w:trPr>
        <w:tc>
          <w:tcPr>
            <w:tcW w:w="2410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07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F311C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FF6060">
        <w:trPr>
          <w:trHeight w:val="382"/>
        </w:trPr>
        <w:tc>
          <w:tcPr>
            <w:tcW w:w="2410" w:type="dxa"/>
            <w:vAlign w:val="center"/>
          </w:tcPr>
          <w:p w:rsidR="00200C8E" w:rsidRPr="00CC2C20" w:rsidRDefault="003B32E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07" w:type="dxa"/>
            <w:vAlign w:val="center"/>
          </w:tcPr>
          <w:p w:rsidR="00200C8E" w:rsidRPr="003B32E4" w:rsidRDefault="003B32E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FF6060" w:rsidRPr="00CC2C20" w:rsidTr="00FF6060">
        <w:trPr>
          <w:trHeight w:val="1876"/>
        </w:trPr>
        <w:tc>
          <w:tcPr>
            <w:tcW w:w="2410" w:type="dxa"/>
            <w:vAlign w:val="center"/>
          </w:tcPr>
          <w:p w:rsidR="00FF6060" w:rsidRPr="00CC2C20" w:rsidRDefault="00FF6060" w:rsidP="00FF6060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07" w:type="dxa"/>
            <w:vAlign w:val="center"/>
          </w:tcPr>
          <w:p w:rsidR="00FF6060" w:rsidRDefault="00FF6060" w:rsidP="00FF60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FF6060" w:rsidRPr="00C47193" w:rsidRDefault="00FF6060" w:rsidP="00FF606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FF6060" w:rsidRPr="00042260" w:rsidRDefault="00FF6060" w:rsidP="00FF60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FF6060" w:rsidRPr="00042260" w:rsidRDefault="00FF6060" w:rsidP="00FF60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F6060" w:rsidRPr="00042260" w:rsidRDefault="00FF6060" w:rsidP="00FF60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FF6060" w:rsidRPr="00CC2C20" w:rsidRDefault="00FF6060" w:rsidP="00FF60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987E34" w:rsidRPr="001D5F5D" w:rsidTr="00FF6060">
        <w:trPr>
          <w:trHeight w:val="492"/>
        </w:trPr>
        <w:tc>
          <w:tcPr>
            <w:tcW w:w="2410" w:type="dxa"/>
            <w:vAlign w:val="center"/>
          </w:tcPr>
          <w:p w:rsidR="00987E34" w:rsidRPr="00CC2C20" w:rsidRDefault="00987E34" w:rsidP="00987E3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07" w:type="dxa"/>
            <w:vAlign w:val="center"/>
          </w:tcPr>
          <w:p w:rsidR="00987E34" w:rsidRPr="00503640" w:rsidRDefault="00987E34" w:rsidP="00987E3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987E34" w:rsidRPr="00CC2C20" w:rsidTr="00FF6060">
        <w:trPr>
          <w:trHeight w:val="410"/>
        </w:trPr>
        <w:tc>
          <w:tcPr>
            <w:tcW w:w="2410" w:type="dxa"/>
            <w:vAlign w:val="center"/>
          </w:tcPr>
          <w:p w:rsidR="00987E34" w:rsidRPr="00CC2C20" w:rsidRDefault="00987E34" w:rsidP="00987E3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07" w:type="dxa"/>
            <w:vAlign w:val="center"/>
          </w:tcPr>
          <w:p w:rsidR="00987E34" w:rsidRPr="003A76ED" w:rsidRDefault="00987E34" w:rsidP="00987E34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987E34" w:rsidRPr="007F46A5" w:rsidTr="00FF6060">
        <w:trPr>
          <w:trHeight w:val="553"/>
        </w:trPr>
        <w:tc>
          <w:tcPr>
            <w:tcW w:w="2410" w:type="dxa"/>
            <w:vAlign w:val="center"/>
          </w:tcPr>
          <w:p w:rsidR="00987E34" w:rsidRPr="00CC2C20" w:rsidRDefault="00987E34" w:rsidP="00987E34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07" w:type="dxa"/>
            <w:vAlign w:val="center"/>
          </w:tcPr>
          <w:p w:rsidR="00987E34" w:rsidRPr="003A76ED" w:rsidRDefault="00987E34" w:rsidP="00987E34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987E34" w:rsidRPr="003A76ED" w:rsidRDefault="00987E34" w:rsidP="00987E34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FF6060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07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FF6060">
        <w:trPr>
          <w:trHeight w:val="254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07" w:type="dxa"/>
            <w:vAlign w:val="center"/>
          </w:tcPr>
          <w:p w:rsidR="00EF311C" w:rsidRPr="00FF3A97" w:rsidRDefault="00EF311C" w:rsidP="00EF311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F311C" w:rsidRPr="00FF3A97" w:rsidRDefault="00EF311C" w:rsidP="00EF311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EF311C" w:rsidRPr="00FF3A97" w:rsidRDefault="00EF311C" w:rsidP="00EF311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F311C" w:rsidRDefault="00EF311C" w:rsidP="00EF311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F311C" w:rsidRPr="00FF3A97" w:rsidRDefault="00EF311C" w:rsidP="00EF311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F311C" w:rsidRPr="00FF3A97" w:rsidRDefault="00EF311C" w:rsidP="00EF311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F311C" w:rsidRPr="00FF3A97" w:rsidRDefault="00EF311C" w:rsidP="00EF311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F311C" w:rsidRPr="007B5D5B" w:rsidRDefault="00EF311C" w:rsidP="00EF311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243C97" w:rsidRDefault="00243C97" w:rsidP="00200C8E">
      <w:pPr>
        <w:ind w:left="1620"/>
        <w:jc w:val="both"/>
        <w:rPr>
          <w:sz w:val="22"/>
          <w:szCs w:val="22"/>
        </w:rPr>
      </w:pPr>
    </w:p>
    <w:p w:rsidR="00243C97" w:rsidRDefault="00243C97" w:rsidP="00200C8E">
      <w:pPr>
        <w:ind w:left="1620"/>
        <w:jc w:val="both"/>
        <w:rPr>
          <w:sz w:val="22"/>
          <w:szCs w:val="22"/>
        </w:rPr>
      </w:pPr>
    </w:p>
    <w:p w:rsidR="00243C97" w:rsidRDefault="00243C97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07179C" w:rsidRDefault="0007179C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271330">
        <w:trPr>
          <w:trHeight w:val="159"/>
          <w:jc w:val="center"/>
        </w:trPr>
        <w:tc>
          <w:tcPr>
            <w:tcW w:w="2278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69" w:type="dxa"/>
            <w:vAlign w:val="center"/>
          </w:tcPr>
          <w:p w:rsidR="00746812" w:rsidRPr="0001459B" w:rsidRDefault="00746812" w:rsidP="00471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746812" w:rsidRPr="0041329C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12.5</w:t>
            </w:r>
          </w:p>
        </w:tc>
      </w:tr>
      <w:tr w:rsidR="00746812" w:rsidRPr="00AD1C4D" w:rsidTr="00271330">
        <w:trPr>
          <w:trHeight w:val="159"/>
          <w:jc w:val="center"/>
        </w:trPr>
        <w:tc>
          <w:tcPr>
            <w:tcW w:w="2278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746812" w:rsidRPr="0001459B" w:rsidRDefault="00746812" w:rsidP="00471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746812" w:rsidRPr="009E43D4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056368" w:rsidRPr="00AD1C4D" w:rsidTr="006804BD">
        <w:trPr>
          <w:trHeight w:val="159"/>
          <w:jc w:val="center"/>
        </w:trPr>
        <w:tc>
          <w:tcPr>
            <w:tcW w:w="5446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7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56/56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471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471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271330" w:rsidRPr="00AD1C4D" w:rsidTr="00D63EDF">
        <w:trPr>
          <w:trHeight w:val="683"/>
          <w:jc w:val="center"/>
        </w:trPr>
        <w:tc>
          <w:tcPr>
            <w:tcW w:w="5447" w:type="dxa"/>
            <w:gridSpan w:val="2"/>
            <w:vAlign w:val="center"/>
          </w:tcPr>
          <w:p w:rsidR="00271330" w:rsidRPr="00271330" w:rsidRDefault="00271330" w:rsidP="00CD06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271330" w:rsidRPr="003155C0" w:rsidRDefault="00271330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271330" w:rsidRPr="00A26B04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3.66/4.13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471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471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07179C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400/3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471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27133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3.42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4710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27133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3.39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1D5F5D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B5424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4710E9" w:rsidRDefault="004710E9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C3BE7">
        <w:rPr>
          <w:sz w:val="22"/>
          <w:szCs w:val="22"/>
        </w:rPr>
        <w:t>RAS-5</w:t>
      </w:r>
      <w:r w:rsidR="007F46A5">
        <w:rPr>
          <w:sz w:val="22"/>
          <w:szCs w:val="22"/>
        </w:rPr>
        <w:t>H</w:t>
      </w:r>
      <w:r w:rsidR="00046A4E" w:rsidRPr="00046A4E">
        <w:rPr>
          <w:sz w:val="22"/>
          <w:szCs w:val="22"/>
        </w:rPr>
        <w:t>RP2E</w:t>
      </w:r>
      <w:r w:rsidR="00046A4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8C3BE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7F46A5">
        <w:rPr>
          <w:sz w:val="22"/>
          <w:szCs w:val="22"/>
        </w:rPr>
        <w:t>H</w:t>
      </w:r>
      <w:r w:rsidR="00046A4E" w:rsidRPr="00046A4E">
        <w:rPr>
          <w:sz w:val="22"/>
          <w:szCs w:val="22"/>
        </w:rPr>
        <w:t>RP2E</w:t>
      </w:r>
      <w:r w:rsidR="00046A4E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B03F6A" w:rsidRPr="00B03F6A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 xml:space="preserve">С линейкой UTOPIA IVX </w:t>
      </w:r>
      <w:proofErr w:type="spellStart"/>
      <w:r w:rsidRPr="00B03F6A">
        <w:rPr>
          <w:sz w:val="22"/>
          <w:szCs w:val="22"/>
        </w:rPr>
        <w:t>Prime</w:t>
      </w:r>
      <w:proofErr w:type="spellEnd"/>
      <w:r w:rsidRPr="00B03F6A">
        <w:rPr>
          <w:sz w:val="22"/>
          <w:szCs w:val="22"/>
        </w:rPr>
        <w:t xml:space="preserve"> во</w:t>
      </w:r>
      <w:r>
        <w:rPr>
          <w:sz w:val="22"/>
          <w:szCs w:val="22"/>
        </w:rPr>
        <w:t>зможно индивидуальное включение/</w:t>
      </w:r>
      <w:r w:rsidRPr="00B03F6A">
        <w:rPr>
          <w:sz w:val="22"/>
          <w:szCs w:val="22"/>
        </w:rPr>
        <w:t>выключение терморегуляции, позволяющее управлять несколькими внутренними блоками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с помощью одного пульта дистанционного управления. Режим работы кондиционера настраивается таким образом, чтобы соответствующим образом регулировать температуру в помещении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в соответствии с различными нагрузками на кондиционирование воздуха, требуемыми для внутренней зоны и зоны п</w:t>
      </w:r>
      <w:r>
        <w:rPr>
          <w:sz w:val="22"/>
          <w:szCs w:val="22"/>
        </w:rPr>
        <w:t xml:space="preserve">о периметру каждого помещения. </w:t>
      </w:r>
    </w:p>
    <w:p w:rsidR="002D627B" w:rsidRPr="00274E0D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08602E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  <w:r w:rsidR="0008602E">
        <w:rPr>
          <w:sz w:val="22"/>
          <w:szCs w:val="22"/>
        </w:rPr>
        <w:t>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3B32E4" w:rsidRDefault="003B32E4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3B32E4" w:rsidRDefault="003B32E4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3B32E4" w:rsidRDefault="003B32E4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3B32E4" w:rsidRDefault="003B32E4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3B32E4" w:rsidRDefault="003B32E4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3B32E4" w:rsidRPr="008F31F7" w:rsidRDefault="003B32E4" w:rsidP="00224D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3B32E4" w:rsidRPr="003F1F02" w:rsidRDefault="003B32E4" w:rsidP="00224D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3B32E4" w:rsidRDefault="003B32E4" w:rsidP="00224D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3B32E4" w:rsidRPr="003F1F02" w:rsidRDefault="003B32E4" w:rsidP="00224D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3B32E4" w:rsidRDefault="003B32E4" w:rsidP="00224D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3B32E4" w:rsidRDefault="003B32E4" w:rsidP="00224D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224D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188585" cy="34766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58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2E5380" w:rsidRPr="00624242" w:rsidRDefault="002E5380" w:rsidP="002E5380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ind w:left="1429"/>
        <w:jc w:val="both"/>
        <w:rPr>
          <w:sz w:val="22"/>
          <w:szCs w:val="22"/>
        </w:rPr>
      </w:pP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765A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 xml:space="preserve">3. </w:t>
      </w: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3"/>
      <w:bookmarkEnd w:id="24"/>
      <w:bookmarkEnd w:id="25"/>
    </w:p>
    <w:p w:rsidR="008F1FBC" w:rsidRPr="008F1FBC" w:rsidRDefault="008F1FBC" w:rsidP="008F1FBC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8F1FBC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3B32E4">
        <w:rPr>
          <w:sz w:val="22"/>
          <w:szCs w:val="22"/>
        </w:rPr>
        <w:t xml:space="preserve"> нему срок гарантии составляет 3 (Три</w:t>
      </w:r>
      <w:r w:rsidR="00B66B37">
        <w:rPr>
          <w:sz w:val="22"/>
          <w:szCs w:val="22"/>
        </w:rPr>
        <w:t>) год</w:t>
      </w:r>
      <w:r w:rsidR="003B32E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FF6060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70B91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RAS-5</w:t>
            </w:r>
            <w:r w:rsidR="007F46A5">
              <w:rPr>
                <w:b/>
                <w:sz w:val="22"/>
                <w:szCs w:val="22"/>
              </w:rPr>
              <w:t>H</w:t>
            </w:r>
            <w:r w:rsidR="00F23CB1" w:rsidRPr="00F23CB1">
              <w:rPr>
                <w:b/>
                <w:sz w:val="22"/>
                <w:szCs w:val="22"/>
              </w:rPr>
              <w:t>RP2E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F6060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87E34" w:rsidRPr="003A76ED">
        <w:rPr>
          <w:sz w:val="22"/>
          <w:szCs w:val="22"/>
          <w:lang w:val="en-US"/>
        </w:rPr>
        <w:t>Johnson</w:t>
      </w:r>
      <w:r w:rsidR="00987E34" w:rsidRPr="00503640">
        <w:rPr>
          <w:sz w:val="22"/>
          <w:szCs w:val="22"/>
          <w:lang w:val="en-US"/>
        </w:rPr>
        <w:t xml:space="preserve"> </w:t>
      </w:r>
      <w:r w:rsidR="00987E34" w:rsidRPr="003A76ED">
        <w:rPr>
          <w:sz w:val="22"/>
          <w:szCs w:val="22"/>
          <w:lang w:val="en-US"/>
        </w:rPr>
        <w:t>Controls</w:t>
      </w:r>
      <w:r w:rsidR="00987E34" w:rsidRPr="00503640">
        <w:rPr>
          <w:sz w:val="22"/>
          <w:szCs w:val="22"/>
          <w:lang w:val="en-US"/>
        </w:rPr>
        <w:t>-</w:t>
      </w:r>
      <w:r w:rsidR="00987E34" w:rsidRPr="003A76ED">
        <w:rPr>
          <w:sz w:val="22"/>
          <w:szCs w:val="22"/>
          <w:lang w:val="en-US"/>
        </w:rPr>
        <w:t>Hitachi</w:t>
      </w:r>
      <w:r w:rsidR="00987E34" w:rsidRPr="00503640">
        <w:rPr>
          <w:sz w:val="22"/>
          <w:szCs w:val="22"/>
          <w:lang w:val="en-US"/>
        </w:rPr>
        <w:t xml:space="preserve"> </w:t>
      </w:r>
      <w:r w:rsidR="00987E34" w:rsidRPr="003A76ED">
        <w:rPr>
          <w:sz w:val="22"/>
          <w:szCs w:val="22"/>
          <w:lang w:val="en-US"/>
        </w:rPr>
        <w:t>Air</w:t>
      </w:r>
      <w:r w:rsidR="00987E34" w:rsidRPr="00503640">
        <w:rPr>
          <w:sz w:val="22"/>
          <w:szCs w:val="22"/>
          <w:lang w:val="en-US"/>
        </w:rPr>
        <w:t xml:space="preserve"> </w:t>
      </w:r>
      <w:r w:rsidR="00987E34" w:rsidRPr="003A76ED">
        <w:rPr>
          <w:sz w:val="22"/>
          <w:szCs w:val="22"/>
          <w:lang w:val="en-US"/>
        </w:rPr>
        <w:t>Conditioning</w:t>
      </w:r>
      <w:r w:rsidR="00987E34" w:rsidRPr="00503640">
        <w:rPr>
          <w:sz w:val="22"/>
          <w:szCs w:val="22"/>
          <w:lang w:val="en-US"/>
        </w:rPr>
        <w:t xml:space="preserve"> </w:t>
      </w:r>
      <w:r w:rsidR="00987E34" w:rsidRPr="003A76ED">
        <w:rPr>
          <w:sz w:val="22"/>
          <w:szCs w:val="22"/>
          <w:lang w:val="en-US"/>
        </w:rPr>
        <w:t>Spain</w:t>
      </w:r>
      <w:r w:rsidR="00987E34" w:rsidRPr="00503640">
        <w:rPr>
          <w:sz w:val="22"/>
          <w:szCs w:val="22"/>
          <w:lang w:val="en-US"/>
        </w:rPr>
        <w:t xml:space="preserve">, </w:t>
      </w:r>
      <w:r w:rsidR="00987E34" w:rsidRPr="003A76ED">
        <w:rPr>
          <w:sz w:val="22"/>
          <w:szCs w:val="22"/>
          <w:lang w:val="en-US"/>
        </w:rPr>
        <w:t>S</w:t>
      </w:r>
      <w:r w:rsidR="00987E34" w:rsidRPr="00503640">
        <w:rPr>
          <w:sz w:val="22"/>
          <w:szCs w:val="22"/>
          <w:lang w:val="en-US"/>
        </w:rPr>
        <w:t>.</w:t>
      </w:r>
      <w:r w:rsidR="00987E34" w:rsidRPr="003A76ED">
        <w:rPr>
          <w:sz w:val="22"/>
          <w:szCs w:val="22"/>
          <w:lang w:val="en-US"/>
        </w:rPr>
        <w:t>A</w:t>
      </w:r>
      <w:r w:rsidR="00987E34" w:rsidRPr="00503640">
        <w:rPr>
          <w:sz w:val="22"/>
          <w:szCs w:val="22"/>
          <w:lang w:val="en-US"/>
        </w:rPr>
        <w:t>.</w:t>
      </w:r>
      <w:r w:rsidR="00987E34" w:rsidRPr="003A76ED">
        <w:rPr>
          <w:sz w:val="22"/>
          <w:szCs w:val="22"/>
          <w:lang w:val="en-US"/>
        </w:rPr>
        <w:t>U</w:t>
      </w:r>
      <w:r w:rsidR="00987E34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D5F5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FF6060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70B91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RAS-5</w:t>
            </w:r>
            <w:r w:rsidR="007F46A5">
              <w:rPr>
                <w:b/>
                <w:sz w:val="22"/>
                <w:szCs w:val="22"/>
              </w:rPr>
              <w:t>H</w:t>
            </w:r>
            <w:r w:rsidR="00F23CB1" w:rsidRPr="00F23CB1">
              <w:rPr>
                <w:b/>
                <w:sz w:val="22"/>
                <w:szCs w:val="22"/>
              </w:rPr>
              <w:t>RP2E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F6060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21562E" w:rsidRPr="0021562E" w:rsidRDefault="0021562E" w:rsidP="0021562E">
      <w:pPr>
        <w:ind w:left="284" w:firstLine="436"/>
        <w:jc w:val="both"/>
        <w:rPr>
          <w:sz w:val="22"/>
          <w:szCs w:val="22"/>
        </w:rPr>
      </w:pPr>
      <w:r w:rsidRPr="0021562E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EA6703" w:rsidRDefault="0021562E" w:rsidP="0021562E">
      <w:pPr>
        <w:ind w:left="284" w:firstLine="436"/>
        <w:jc w:val="both"/>
        <w:rPr>
          <w:sz w:val="22"/>
          <w:szCs w:val="22"/>
        </w:rPr>
      </w:pPr>
      <w:r w:rsidRPr="0021562E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21562E" w:rsidRPr="0021562E" w:rsidRDefault="0021562E" w:rsidP="0021562E">
      <w:pPr>
        <w:ind w:left="284" w:firstLine="436"/>
        <w:jc w:val="both"/>
        <w:rPr>
          <w:sz w:val="22"/>
          <w:szCs w:val="22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3870EC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3870EC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3870EC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3870EC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3870EC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3870EC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3870EC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t>Советы по обслуживанию</w:t>
      </w:r>
      <w:bookmarkEnd w:id="55"/>
      <w:bookmarkEnd w:id="56"/>
    </w:p>
    <w:p w:rsidR="003870EC" w:rsidRPr="00365AB1" w:rsidRDefault="003870EC" w:rsidP="003870EC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3870EC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3870EC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3870EC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3870EC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3870EC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3870EC">
      <w:pPr>
        <w:pStyle w:val="generallist"/>
      </w:pPr>
      <w:r w:rsidRPr="00D37A87">
        <w:lastRenderedPageBreak/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3870EC" w:rsidRPr="00365AB1" w:rsidRDefault="003870EC" w:rsidP="003870EC">
      <w:pPr>
        <w:pStyle w:val="generalparagraph"/>
        <w:numPr>
          <w:ilvl w:val="1"/>
          <w:numId w:val="36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3870EC" w:rsidRPr="00D37A87" w:rsidRDefault="003870EC" w:rsidP="003870EC">
      <w:pPr>
        <w:pStyle w:val="generallist"/>
      </w:pPr>
      <w:r w:rsidRPr="00D37A87">
        <w:t>Хладагент необходимо собрать в специальный баллон.</w:t>
      </w:r>
    </w:p>
    <w:p w:rsidR="003870EC" w:rsidRDefault="003870EC" w:rsidP="003870EC">
      <w:pPr>
        <w:pStyle w:val="generallist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3870EC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3870EC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3870EC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3870EC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3870EC" w:rsidRDefault="003870EC" w:rsidP="003870EC">
      <w:pPr>
        <w:pStyle w:val="generallist"/>
        <w:rPr>
          <w:szCs w:val="22"/>
        </w:rPr>
      </w:pPr>
      <w:r w:rsidRPr="00D37A87">
        <w:t>Избыточная заправка хладагентом запрещена.</w:t>
      </w:r>
    </w:p>
    <w:p w:rsidR="005C1030" w:rsidRPr="003870EC" w:rsidRDefault="003870EC" w:rsidP="003870EC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ограниченными физическими, сенсорными или умственными способностями, недостатком опыта и </w:t>
      </w:r>
      <w:r w:rsidRPr="006C7EEC">
        <w:rPr>
          <w:sz w:val="22"/>
          <w:szCs w:val="22"/>
        </w:rPr>
        <w:lastRenderedPageBreak/>
        <w:t>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21562E" w:rsidRDefault="0021562E" w:rsidP="005A3DFD"/>
    <w:p w:rsidR="005A3DFD" w:rsidRDefault="005A3DFD" w:rsidP="005A3DFD"/>
    <w:p w:rsidR="005A3DFD" w:rsidRPr="005A3DFD" w:rsidRDefault="005A3DFD" w:rsidP="005A3DFD"/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1D5F5D" w:rsidRDefault="001D5F5D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EA6703" w:rsidRPr="009262F8" w:rsidRDefault="00EA6703" w:rsidP="001D5F5D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5B" w:rsidRDefault="00731A5B">
      <w:r>
        <w:separator/>
      </w:r>
    </w:p>
  </w:endnote>
  <w:endnote w:type="continuationSeparator" w:id="0">
    <w:p w:rsidR="00731A5B" w:rsidRDefault="0073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D35EE4" w:rsidRDefault="0027133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7F46A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RP2E</w:t>
                              </w:r>
                              <w:r w:rsidR="00731A5B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31A5B" w:rsidRPr="00B7687E" w:rsidRDefault="00731A5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5F5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EF311C" w:rsidRDefault="00987E3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10"/>
                            <a:ext cx="3969" cy="1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1A5354" w:rsidRDefault="00731A5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731A5B" w:rsidRPr="00B66B37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271330">
                                <w:rPr>
                                  <w:b/>
                                  <w:sz w:val="18"/>
                                  <w:szCs w:val="18"/>
                                </w:rPr>
                                <w:t>RAS-5</w:t>
                              </w:r>
                              <w:r w:rsidR="007F46A5">
                                <w:rPr>
                                  <w:b/>
                                  <w:sz w:val="18"/>
                                  <w:szCs w:val="18"/>
                                </w:rPr>
                                <w:t>H</w:t>
                              </w:r>
                              <w:r w:rsidR="00046A4E" w:rsidRPr="00046A4E">
                                <w:rPr>
                                  <w:b/>
                                  <w:sz w:val="18"/>
                                  <w:szCs w:val="18"/>
                                </w:rPr>
                                <w:t>RP2E</w:t>
                              </w:r>
                            </w:p>
                            <w:p w:rsidR="00731A5B" w:rsidRPr="00AF301F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31A5B" w:rsidRPr="00613EFB" w:rsidRDefault="00731A5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hLlUg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31A5B" w:rsidRPr="00D35EE4" w:rsidRDefault="0027133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7F46A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RP2E</w:t>
                        </w:r>
                        <w:r w:rsidR="00731A5B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31A5B" w:rsidRPr="00B7687E" w:rsidRDefault="00731A5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D5F5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31A5B" w:rsidRPr="00EF311C" w:rsidRDefault="00987E3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10;width:3969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31A5B" w:rsidRPr="001A5354" w:rsidRDefault="00731A5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731A5B" w:rsidRPr="00B66B37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271330">
                          <w:rPr>
                            <w:b/>
                            <w:sz w:val="18"/>
                            <w:szCs w:val="18"/>
                          </w:rPr>
                          <w:t>RAS-5</w:t>
                        </w:r>
                        <w:r w:rsidR="007F46A5">
                          <w:rPr>
                            <w:b/>
                            <w:sz w:val="18"/>
                            <w:szCs w:val="18"/>
                          </w:rPr>
                          <w:t>H</w:t>
                        </w:r>
                        <w:r w:rsidR="00046A4E" w:rsidRPr="00046A4E">
                          <w:rPr>
                            <w:b/>
                            <w:sz w:val="18"/>
                            <w:szCs w:val="18"/>
                          </w:rPr>
                          <w:t>RP2E</w:t>
                        </w:r>
                      </w:p>
                      <w:p w:rsidR="00731A5B" w:rsidRPr="00AF301F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31A5B" w:rsidRPr="00613EFB" w:rsidRDefault="00731A5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5F5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271330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7F46A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RP2E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C23BB2" w:rsidRDefault="00731A5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D5F5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31A5B" w:rsidRPr="00AF301F" w:rsidRDefault="00271330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7F46A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RP2E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C23BB2" w:rsidRDefault="00731A5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D5F5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271330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RAS-5</w:t>
                              </w:r>
                              <w:r w:rsidR="007F46A5"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</w:rPr>
                                <w:t>RP2E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D5F5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31A5B" w:rsidRPr="00AF301F" w:rsidRDefault="00271330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RAS-5</w:t>
                        </w:r>
                        <w:r w:rsidR="007F46A5"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</w:rPr>
                          <w:t>RP2E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5B" w:rsidRDefault="00731A5B">
      <w:r>
        <w:separator/>
      </w:r>
    </w:p>
  </w:footnote>
  <w:footnote w:type="continuationSeparator" w:id="0">
    <w:p w:rsidR="00731A5B" w:rsidRDefault="0073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3"/>
  </w:num>
  <w:num w:numId="25">
    <w:abstractNumId w:val="1"/>
  </w:num>
  <w:num w:numId="26">
    <w:abstractNumId w:val="31"/>
  </w:num>
  <w:num w:numId="27">
    <w:abstractNumId w:val="35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2"/>
  </w:num>
  <w:num w:numId="34">
    <w:abstractNumId w:val="28"/>
  </w:num>
  <w:num w:numId="35">
    <w:abstractNumId w:val="21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615A"/>
    <w:rsid w:val="00046A4E"/>
    <w:rsid w:val="0005164C"/>
    <w:rsid w:val="00052A47"/>
    <w:rsid w:val="00054A54"/>
    <w:rsid w:val="00056368"/>
    <w:rsid w:val="00057BCD"/>
    <w:rsid w:val="00057CBB"/>
    <w:rsid w:val="0007179C"/>
    <w:rsid w:val="000722B6"/>
    <w:rsid w:val="00073C25"/>
    <w:rsid w:val="000766F0"/>
    <w:rsid w:val="000779F8"/>
    <w:rsid w:val="000814C8"/>
    <w:rsid w:val="0008602E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1FE1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2DA5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D5F5D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562E"/>
    <w:rsid w:val="00216ED8"/>
    <w:rsid w:val="00220DC9"/>
    <w:rsid w:val="00224D0F"/>
    <w:rsid w:val="00231E1B"/>
    <w:rsid w:val="002322B2"/>
    <w:rsid w:val="00234107"/>
    <w:rsid w:val="0023535B"/>
    <w:rsid w:val="00243C97"/>
    <w:rsid w:val="002440F3"/>
    <w:rsid w:val="002446F6"/>
    <w:rsid w:val="00244B04"/>
    <w:rsid w:val="00266678"/>
    <w:rsid w:val="00266864"/>
    <w:rsid w:val="00271330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E5380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B32E4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70B91"/>
    <w:rsid w:val="004710E9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6A5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2FD9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C0304"/>
    <w:rsid w:val="008C3BE7"/>
    <w:rsid w:val="008D09DC"/>
    <w:rsid w:val="008E0B73"/>
    <w:rsid w:val="008E2AAA"/>
    <w:rsid w:val="008E47DD"/>
    <w:rsid w:val="008E724A"/>
    <w:rsid w:val="008F1FBC"/>
    <w:rsid w:val="008F5D92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24BE"/>
    <w:rsid w:val="009454F1"/>
    <w:rsid w:val="009457C2"/>
    <w:rsid w:val="00946EDA"/>
    <w:rsid w:val="0096270C"/>
    <w:rsid w:val="0097670D"/>
    <w:rsid w:val="009814D6"/>
    <w:rsid w:val="00984D44"/>
    <w:rsid w:val="00985AEE"/>
    <w:rsid w:val="00985B81"/>
    <w:rsid w:val="009861C2"/>
    <w:rsid w:val="00987E34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03F6A"/>
    <w:rsid w:val="00B14F7A"/>
    <w:rsid w:val="00B155D9"/>
    <w:rsid w:val="00B1615F"/>
    <w:rsid w:val="00B2430D"/>
    <w:rsid w:val="00B263D1"/>
    <w:rsid w:val="00B45619"/>
    <w:rsid w:val="00B54241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5AE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512D1"/>
    <w:rsid w:val="00D549B4"/>
    <w:rsid w:val="00D566EE"/>
    <w:rsid w:val="00D571B5"/>
    <w:rsid w:val="00D621FE"/>
    <w:rsid w:val="00D62614"/>
    <w:rsid w:val="00D63720"/>
    <w:rsid w:val="00D63EDF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E1B5C"/>
    <w:rsid w:val="00EE40B5"/>
    <w:rsid w:val="00EF311C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3CB1"/>
    <w:rsid w:val="00F251B5"/>
    <w:rsid w:val="00F27F93"/>
    <w:rsid w:val="00F312E9"/>
    <w:rsid w:val="00F31673"/>
    <w:rsid w:val="00F320CF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  <w:rsid w:val="00FF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  <w14:docId w14:val="38A129A7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020FD-D97D-411B-B255-14C0F4A8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99BC46BF</Template>
  <TotalTime>100</TotalTime>
  <Pages>38</Pages>
  <Words>7184</Words>
  <Characters>40954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17</cp:revision>
  <cp:lastPrinted>2021-03-26T08:29:00Z</cp:lastPrinted>
  <dcterms:created xsi:type="dcterms:W3CDTF">2022-11-29T12:34:00Z</dcterms:created>
  <dcterms:modified xsi:type="dcterms:W3CDTF">2024-04-26T14:14:00Z</dcterms:modified>
</cp:coreProperties>
</file>