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B66B37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1267E0">
              <w:rPr>
                <w:b/>
                <w:szCs w:val="28"/>
              </w:rPr>
              <w:t>RAS-5</w:t>
            </w:r>
            <w:r w:rsidR="003E46E7">
              <w:rPr>
                <w:b/>
                <w:szCs w:val="28"/>
              </w:rPr>
              <w:t>H</w:t>
            </w:r>
            <w:r w:rsidR="00B155D9" w:rsidRPr="00B155D9">
              <w:rPr>
                <w:b/>
                <w:szCs w:val="28"/>
              </w:rPr>
              <w:t>RC2</w:t>
            </w:r>
            <w:r w:rsidR="00B66B37">
              <w:rPr>
                <w:b/>
                <w:szCs w:val="28"/>
                <w:lang w:val="en-US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1267E0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RAS-5</w:t>
            </w:r>
            <w:r w:rsidR="003E46E7">
              <w:rPr>
                <w:b/>
                <w:szCs w:val="28"/>
              </w:rPr>
              <w:t>H</w:t>
            </w:r>
            <w:r w:rsidR="00B155D9" w:rsidRPr="00B155D9">
              <w:rPr>
                <w:b/>
                <w:szCs w:val="28"/>
              </w:rPr>
              <w:t>RC2</w:t>
            </w:r>
            <w:r w:rsidR="00B66B37">
              <w:rPr>
                <w:b/>
                <w:szCs w:val="28"/>
                <w:lang w:val="en-US"/>
              </w:rPr>
              <w:t>E</w:t>
            </w:r>
            <w:r w:rsidR="00B23029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B23029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4A02" w:rsidRDefault="00810B70" w:rsidP="00F10803">
      <w:pPr>
        <w:spacing w:after="240"/>
        <w:jc w:val="center"/>
        <w:rPr>
          <w:b/>
          <w:sz w:val="22"/>
          <w:szCs w:val="22"/>
        </w:rPr>
      </w:pPr>
      <w:r w:rsidRPr="00BE4A02">
        <w:rPr>
          <w:b/>
          <w:sz w:val="22"/>
          <w:szCs w:val="22"/>
        </w:rPr>
        <w:lastRenderedPageBreak/>
        <w:t>СОДЕРЖАНИЕ</w:t>
      </w:r>
      <w:r w:rsidR="00231E1B" w:rsidRPr="00BE4A02">
        <w:rPr>
          <w:b/>
          <w:sz w:val="22"/>
          <w:szCs w:val="22"/>
        </w:rPr>
        <w:t xml:space="preserve"> </w:t>
      </w:r>
    </w:p>
    <w:p w:rsidR="00BE4A02" w:rsidRPr="00BE4A0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4A02">
        <w:rPr>
          <w:sz w:val="22"/>
          <w:szCs w:val="22"/>
        </w:rPr>
        <w:fldChar w:fldCharType="begin"/>
      </w:r>
      <w:r w:rsidRPr="00BE4A02">
        <w:rPr>
          <w:sz w:val="22"/>
          <w:szCs w:val="22"/>
        </w:rPr>
        <w:instrText xml:space="preserve"> TOC \o "1-3" \h \z \u </w:instrText>
      </w:r>
      <w:r w:rsidRPr="00BE4A02">
        <w:rPr>
          <w:sz w:val="22"/>
          <w:szCs w:val="22"/>
        </w:rPr>
        <w:fldChar w:fldCharType="separate"/>
      </w:r>
      <w:hyperlink w:anchor="_Toc105406012" w:history="1">
        <w:r w:rsidR="00BE4A02" w:rsidRPr="00BE4A02">
          <w:rPr>
            <w:rStyle w:val="ad"/>
            <w:noProof/>
            <w:sz w:val="22"/>
            <w:szCs w:val="22"/>
          </w:rPr>
          <w:t>Введение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493DD3">
          <w:rPr>
            <w:noProof/>
            <w:webHidden/>
            <w:sz w:val="22"/>
            <w:szCs w:val="22"/>
          </w:rPr>
          <w:t>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3" w:history="1">
        <w:r w:rsidR="00BE4A02" w:rsidRPr="00BE4A02">
          <w:rPr>
            <w:rStyle w:val="ad"/>
            <w:noProof/>
            <w:sz w:val="22"/>
            <w:szCs w:val="22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E4A02" w:rsidRPr="00BE4A02">
          <w:rPr>
            <w:rStyle w:val="ad"/>
            <w:noProof/>
            <w:sz w:val="22"/>
            <w:szCs w:val="22"/>
          </w:rPr>
          <w:t>Общие свед</w:t>
        </w:r>
        <w:r w:rsidR="00BE4A02" w:rsidRPr="00BE4A02">
          <w:rPr>
            <w:rStyle w:val="ad"/>
            <w:noProof/>
            <w:sz w:val="22"/>
            <w:szCs w:val="22"/>
          </w:rPr>
          <w:t>е</w:t>
        </w:r>
        <w:r w:rsidR="00BE4A02" w:rsidRPr="00BE4A02">
          <w:rPr>
            <w:rStyle w:val="ad"/>
            <w:noProof/>
            <w:sz w:val="22"/>
            <w:szCs w:val="22"/>
          </w:rPr>
          <w:t>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4" w:history="1">
        <w:r w:rsidR="00BE4A02" w:rsidRPr="00BE4A0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5" w:history="1">
        <w:r w:rsidR="00BE4A02" w:rsidRPr="00BE4A02">
          <w:rPr>
            <w:rStyle w:val="ad"/>
            <w:noProof/>
            <w:sz w:val="22"/>
            <w:szCs w:val="22"/>
          </w:rPr>
          <w:t>2.2 Описание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6" w:history="1">
        <w:r w:rsidR="00BE4A02" w:rsidRPr="00BE4A02">
          <w:rPr>
            <w:rStyle w:val="ad"/>
            <w:noProof/>
            <w:sz w:val="22"/>
            <w:szCs w:val="22"/>
          </w:rPr>
          <w:t xml:space="preserve">2.3 Принцип </w:t>
        </w:r>
        <w:r w:rsidR="00BE4A02" w:rsidRPr="00BE4A02">
          <w:rPr>
            <w:rStyle w:val="ad"/>
            <w:noProof/>
            <w:sz w:val="22"/>
            <w:szCs w:val="22"/>
          </w:rPr>
          <w:t>р</w:t>
        </w:r>
        <w:r w:rsidR="00BE4A02" w:rsidRPr="00BE4A02">
          <w:rPr>
            <w:rStyle w:val="ad"/>
            <w:noProof/>
            <w:sz w:val="22"/>
            <w:szCs w:val="22"/>
          </w:rPr>
          <w:t>аботы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7" w:history="1">
        <w:r w:rsidR="00BE4A02" w:rsidRPr="00BE4A0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8" w:history="1">
        <w:r w:rsidR="00BE4A02" w:rsidRPr="00BE4A02">
          <w:rPr>
            <w:rStyle w:val="ad"/>
            <w:noProof/>
            <w:sz w:val="22"/>
            <w:szCs w:val="22"/>
          </w:rPr>
          <w:t>2.5 Маркировка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bookmarkStart w:id="1" w:name="_GoBack"/>
        <w:bookmarkEnd w:id="1"/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9" w:history="1">
        <w:r w:rsidR="00BE4A02" w:rsidRPr="00BE4A02">
          <w:rPr>
            <w:rStyle w:val="ad"/>
            <w:noProof/>
            <w:sz w:val="22"/>
            <w:szCs w:val="22"/>
          </w:rPr>
          <w:t>3. Комплектность поставк</w:t>
        </w:r>
        <w:r w:rsidR="00BE4A02" w:rsidRPr="00BE4A02">
          <w:rPr>
            <w:rStyle w:val="ad"/>
            <w:noProof/>
            <w:sz w:val="22"/>
            <w:szCs w:val="22"/>
          </w:rPr>
          <w:t>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0" w:history="1">
        <w:r w:rsidR="00BE4A02" w:rsidRPr="00BE4A02">
          <w:rPr>
            <w:rStyle w:val="ad"/>
            <w:noProof/>
            <w:sz w:val="22"/>
            <w:szCs w:val="22"/>
          </w:rPr>
          <w:t>4. Чертеж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1" w:history="1">
        <w:r w:rsidR="00BE4A02" w:rsidRPr="00BE4A02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2" w:history="1">
        <w:r w:rsidR="00BE4A02" w:rsidRPr="00BE4A02">
          <w:rPr>
            <w:rStyle w:val="ad"/>
            <w:noProof/>
            <w:sz w:val="22"/>
            <w:szCs w:val="22"/>
          </w:rPr>
          <w:t>5. Гарантии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3" w:history="1">
        <w:r w:rsidR="00BE4A02" w:rsidRPr="00BE4A0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4" w:history="1">
        <w:r w:rsidR="00BE4A02" w:rsidRPr="00BE4A02">
          <w:rPr>
            <w:rStyle w:val="ad"/>
            <w:noProof/>
            <w:sz w:val="22"/>
            <w:szCs w:val="22"/>
          </w:rPr>
          <w:t>7. Свидетельство о приемке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5" w:history="1">
        <w:r w:rsidR="00BE4A02" w:rsidRPr="00BE4A02">
          <w:rPr>
            <w:rStyle w:val="ad"/>
            <w:noProof/>
            <w:sz w:val="22"/>
            <w:szCs w:val="22"/>
          </w:rPr>
          <w:t>8. Консервация</w:t>
        </w:r>
        <w:r w:rsidR="00BE4A02" w:rsidRPr="00BE4A02">
          <w:rPr>
            <w:rStyle w:val="ad"/>
            <w:noProof/>
            <w:sz w:val="22"/>
            <w:szCs w:val="22"/>
            <w:lang w:val="en-US"/>
          </w:rPr>
          <w:t>*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6" w:history="1">
        <w:r w:rsidR="00BE4A02" w:rsidRPr="00BE4A02">
          <w:rPr>
            <w:rStyle w:val="ad"/>
            <w:noProof/>
            <w:sz w:val="22"/>
            <w:szCs w:val="22"/>
          </w:rPr>
          <w:t>9. Сведения об утилизации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7" w:history="1">
        <w:r w:rsidR="00BE4A02" w:rsidRPr="00BE4A02">
          <w:rPr>
            <w:rStyle w:val="ad"/>
            <w:noProof/>
            <w:sz w:val="22"/>
            <w:szCs w:val="22"/>
          </w:rPr>
          <w:t>10. Требования безопасности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8" w:history="1">
        <w:r w:rsidR="00BE4A02" w:rsidRPr="00BE4A02">
          <w:rPr>
            <w:rStyle w:val="ad"/>
            <w:noProof/>
            <w:sz w:val="22"/>
            <w:szCs w:val="22"/>
          </w:rPr>
          <w:t>10.1 Общие требования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9" w:history="1">
        <w:r w:rsidR="00BE4A02" w:rsidRPr="00BE4A02">
          <w:rPr>
            <w:rStyle w:val="ad"/>
            <w:noProof/>
            <w:sz w:val="22"/>
            <w:szCs w:val="22"/>
          </w:rPr>
          <w:t>11. Прием и передача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0" w:history="1">
        <w:r w:rsidR="00BE4A02" w:rsidRPr="00BE4A02">
          <w:rPr>
            <w:rStyle w:val="ad"/>
            <w:noProof/>
            <w:sz w:val="22"/>
            <w:szCs w:val="22"/>
          </w:rPr>
          <w:t>12. Учет работы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1" w:history="1">
        <w:r w:rsidR="00BE4A02" w:rsidRPr="00BE4A0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2" w:history="1">
        <w:r w:rsidR="00BE4A02" w:rsidRPr="00BE4A02">
          <w:rPr>
            <w:rStyle w:val="ad"/>
            <w:noProof/>
            <w:sz w:val="22"/>
            <w:szCs w:val="22"/>
          </w:rPr>
          <w:t>14. Работы при эксплуатации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3" w:history="1">
        <w:r w:rsidR="00BE4A02" w:rsidRPr="00BE4A02">
          <w:rPr>
            <w:rStyle w:val="ad"/>
            <w:noProof/>
            <w:sz w:val="22"/>
            <w:szCs w:val="22"/>
          </w:rPr>
          <w:t>14.1 Учет выполнения работ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4" w:history="1">
        <w:r w:rsidR="00BE4A02" w:rsidRPr="00BE4A0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5" w:history="1">
        <w:r w:rsidR="00BE4A02" w:rsidRPr="00BE4A0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6" w:history="1">
        <w:r w:rsidR="00BE4A02" w:rsidRPr="00BE4A0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7" w:history="1">
        <w:r w:rsidR="00BE4A02" w:rsidRPr="00BE4A0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8" w:history="1">
        <w:r w:rsidR="00BE4A02" w:rsidRPr="00BE4A02">
          <w:rPr>
            <w:rStyle w:val="ad"/>
            <w:noProof/>
            <w:sz w:val="22"/>
            <w:szCs w:val="22"/>
          </w:rPr>
          <w:t>16. Транспортировка и хра</w:t>
        </w:r>
        <w:r w:rsidR="00BE4A02" w:rsidRPr="00BE4A02">
          <w:rPr>
            <w:rStyle w:val="ad"/>
            <w:noProof/>
            <w:sz w:val="22"/>
            <w:szCs w:val="22"/>
          </w:rPr>
          <w:t>н</w:t>
        </w:r>
        <w:r w:rsidR="00BE4A02" w:rsidRPr="00BE4A02">
          <w:rPr>
            <w:rStyle w:val="ad"/>
            <w:noProof/>
            <w:sz w:val="22"/>
            <w:szCs w:val="22"/>
          </w:rPr>
          <w:t>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9" w:history="1">
        <w:r w:rsidR="00BE4A02" w:rsidRPr="00BE4A02">
          <w:rPr>
            <w:rStyle w:val="ad"/>
            <w:noProof/>
            <w:sz w:val="22"/>
            <w:szCs w:val="22"/>
          </w:rPr>
          <w:t>16.1 Транспортировка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0" w:history="1">
        <w:r w:rsidR="00BE4A02" w:rsidRPr="00BE4A02">
          <w:rPr>
            <w:rStyle w:val="ad"/>
            <w:noProof/>
            <w:sz w:val="22"/>
            <w:szCs w:val="22"/>
          </w:rPr>
          <w:t>16.2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1" w:history="1">
        <w:r w:rsidR="00BE4A02" w:rsidRPr="00BE4A02">
          <w:rPr>
            <w:rStyle w:val="ad"/>
            <w:noProof/>
            <w:sz w:val="22"/>
            <w:szCs w:val="22"/>
          </w:rPr>
          <w:t>17. Ремонт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2" w:history="1">
        <w:r w:rsidR="00BE4A02" w:rsidRPr="00BE4A02">
          <w:rPr>
            <w:rStyle w:val="ad"/>
            <w:noProof/>
            <w:sz w:val="22"/>
            <w:szCs w:val="22"/>
          </w:rPr>
          <w:t>18. Сведения о рекламациях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3" w:history="1">
        <w:r w:rsidR="00BE4A02" w:rsidRPr="00BE4A02">
          <w:rPr>
            <w:rStyle w:val="ad"/>
            <w:noProof/>
            <w:sz w:val="22"/>
            <w:szCs w:val="22"/>
          </w:rPr>
          <w:t>19. Особые отметки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493DD3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4" w:history="1">
        <w:r w:rsidR="00BE4A02" w:rsidRPr="00BE4A0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BE4A0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540601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B23029">
        <w:rPr>
          <w:sz w:val="22"/>
          <w:szCs w:val="22"/>
        </w:rPr>
        <w:t>промышленного назначения</w:t>
      </w:r>
      <w:r w:rsidR="00B23029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890EC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540601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207"/>
      </w:tblGrid>
      <w:tr w:rsidR="00200C8E" w:rsidRPr="00CC2C20" w:rsidTr="0038469F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07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B23029" w:rsidRPr="00C028AE" w:rsidRDefault="00B2302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38469F">
        <w:trPr>
          <w:trHeight w:val="424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07" w:type="dxa"/>
            <w:vAlign w:val="center"/>
          </w:tcPr>
          <w:p w:rsidR="00CA105D" w:rsidRPr="00CC2C20" w:rsidRDefault="001267E0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</w:t>
            </w:r>
            <w:r w:rsidR="003E46E7">
              <w:rPr>
                <w:sz w:val="22"/>
                <w:szCs w:val="22"/>
              </w:rPr>
              <w:t>H</w:t>
            </w:r>
            <w:r w:rsidR="00B66B37" w:rsidRPr="00B66B37">
              <w:rPr>
                <w:sz w:val="22"/>
                <w:szCs w:val="22"/>
              </w:rPr>
              <w:t>RC2E</w:t>
            </w:r>
          </w:p>
        </w:tc>
      </w:tr>
      <w:tr w:rsidR="006A3296" w:rsidRPr="00CC2C20" w:rsidTr="0038469F">
        <w:trPr>
          <w:trHeight w:val="430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07" w:type="dxa"/>
            <w:vAlign w:val="center"/>
          </w:tcPr>
          <w:p w:rsidR="006A3296" w:rsidRPr="00CA105D" w:rsidRDefault="001267E0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</w:t>
            </w:r>
            <w:r w:rsidR="003E46E7">
              <w:rPr>
                <w:sz w:val="22"/>
                <w:szCs w:val="22"/>
              </w:rPr>
              <w:t>H</w:t>
            </w:r>
            <w:r w:rsidR="00B66B37" w:rsidRPr="00B66B37">
              <w:rPr>
                <w:sz w:val="22"/>
                <w:szCs w:val="22"/>
              </w:rPr>
              <w:t>RC2E</w:t>
            </w:r>
          </w:p>
        </w:tc>
      </w:tr>
      <w:tr w:rsidR="00B23029" w:rsidRPr="00CC2C20" w:rsidTr="0038469F">
        <w:trPr>
          <w:trHeight w:val="553"/>
        </w:trPr>
        <w:tc>
          <w:tcPr>
            <w:tcW w:w="2410" w:type="dxa"/>
            <w:vAlign w:val="center"/>
          </w:tcPr>
          <w:p w:rsidR="00B23029" w:rsidRPr="00CC2C20" w:rsidRDefault="00B23029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07" w:type="dxa"/>
            <w:vAlign w:val="center"/>
          </w:tcPr>
          <w:p w:rsidR="00B23029" w:rsidRPr="00C028AE" w:rsidRDefault="00B23029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B23029" w:rsidRPr="00CC2C20" w:rsidTr="0038469F">
        <w:trPr>
          <w:trHeight w:val="553"/>
        </w:trPr>
        <w:tc>
          <w:tcPr>
            <w:tcW w:w="2410" w:type="dxa"/>
            <w:vAlign w:val="center"/>
          </w:tcPr>
          <w:p w:rsidR="00B23029" w:rsidRPr="00CC2C20" w:rsidRDefault="00B23029" w:rsidP="00B230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07" w:type="dxa"/>
            <w:vAlign w:val="center"/>
          </w:tcPr>
          <w:p w:rsidR="00B23029" w:rsidRPr="00CC2C20" w:rsidRDefault="00B23029" w:rsidP="00B23029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B23029" w:rsidRPr="00CC2C20" w:rsidTr="0038469F">
        <w:trPr>
          <w:trHeight w:val="553"/>
        </w:trPr>
        <w:tc>
          <w:tcPr>
            <w:tcW w:w="2410" w:type="dxa"/>
            <w:vAlign w:val="center"/>
          </w:tcPr>
          <w:p w:rsidR="00B23029" w:rsidRPr="00CC2C20" w:rsidRDefault="00B23029" w:rsidP="00B230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07" w:type="dxa"/>
            <w:vAlign w:val="center"/>
          </w:tcPr>
          <w:p w:rsidR="00B23029" w:rsidRPr="00CC2C20" w:rsidRDefault="00B23029" w:rsidP="00B23029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B23029" w:rsidRPr="00CC2C20" w:rsidTr="0038469F">
        <w:trPr>
          <w:trHeight w:val="388"/>
        </w:trPr>
        <w:tc>
          <w:tcPr>
            <w:tcW w:w="2410" w:type="dxa"/>
            <w:vAlign w:val="center"/>
          </w:tcPr>
          <w:p w:rsidR="00B23029" w:rsidRPr="00CC2C20" w:rsidRDefault="00B23029" w:rsidP="00B2302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07" w:type="dxa"/>
            <w:vAlign w:val="center"/>
          </w:tcPr>
          <w:p w:rsidR="00B23029" w:rsidRPr="00D63720" w:rsidRDefault="00B23029" w:rsidP="00B2302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B23029" w:rsidRPr="00CC2C20" w:rsidTr="0038469F">
        <w:trPr>
          <w:trHeight w:val="382"/>
        </w:trPr>
        <w:tc>
          <w:tcPr>
            <w:tcW w:w="2410" w:type="dxa"/>
            <w:vAlign w:val="center"/>
          </w:tcPr>
          <w:p w:rsidR="00B23029" w:rsidRPr="00CC2C20" w:rsidRDefault="007C17BC" w:rsidP="00B230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B23029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07" w:type="dxa"/>
            <w:vAlign w:val="center"/>
          </w:tcPr>
          <w:p w:rsidR="00B23029" w:rsidRPr="007C17BC" w:rsidRDefault="007C17BC" w:rsidP="00B230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B23029" w:rsidRPr="00CC2C20" w:rsidTr="0038469F">
        <w:trPr>
          <w:trHeight w:val="1876"/>
        </w:trPr>
        <w:tc>
          <w:tcPr>
            <w:tcW w:w="2410" w:type="dxa"/>
            <w:vAlign w:val="center"/>
          </w:tcPr>
          <w:p w:rsidR="00B23029" w:rsidRPr="00CC2C20" w:rsidRDefault="00B23029" w:rsidP="00B23029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07" w:type="dxa"/>
            <w:vAlign w:val="center"/>
          </w:tcPr>
          <w:p w:rsidR="0038469F" w:rsidRDefault="0038469F" w:rsidP="0038469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38469F" w:rsidRPr="00C47193" w:rsidRDefault="0038469F" w:rsidP="0038469F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38469F" w:rsidRPr="00042260" w:rsidRDefault="0038469F" w:rsidP="0038469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38469F" w:rsidRPr="00042260" w:rsidRDefault="0038469F" w:rsidP="0038469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38469F" w:rsidRPr="00042260" w:rsidRDefault="0038469F" w:rsidP="0038469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B23029" w:rsidRPr="00CC2C20" w:rsidRDefault="0038469F" w:rsidP="003846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B23029" w:rsidRPr="007C17BC" w:rsidTr="0038469F">
        <w:trPr>
          <w:trHeight w:val="492"/>
        </w:trPr>
        <w:tc>
          <w:tcPr>
            <w:tcW w:w="2410" w:type="dxa"/>
            <w:vAlign w:val="center"/>
          </w:tcPr>
          <w:p w:rsidR="00B23029" w:rsidRPr="00CC2C20" w:rsidRDefault="00B23029" w:rsidP="00B230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07" w:type="dxa"/>
            <w:vAlign w:val="center"/>
          </w:tcPr>
          <w:p w:rsidR="00B23029" w:rsidRPr="00503640" w:rsidRDefault="00B23029" w:rsidP="00B23029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B23029" w:rsidRPr="00CC2C20" w:rsidTr="0038469F">
        <w:trPr>
          <w:trHeight w:val="410"/>
        </w:trPr>
        <w:tc>
          <w:tcPr>
            <w:tcW w:w="2410" w:type="dxa"/>
            <w:vAlign w:val="center"/>
          </w:tcPr>
          <w:p w:rsidR="00B23029" w:rsidRPr="00CC2C20" w:rsidRDefault="00B23029" w:rsidP="00B230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07" w:type="dxa"/>
            <w:vAlign w:val="center"/>
          </w:tcPr>
          <w:p w:rsidR="00B23029" w:rsidRPr="003A76ED" w:rsidRDefault="00B23029" w:rsidP="00B23029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B23029" w:rsidRPr="003E46E7" w:rsidTr="0038469F">
        <w:trPr>
          <w:trHeight w:val="553"/>
        </w:trPr>
        <w:tc>
          <w:tcPr>
            <w:tcW w:w="2410" w:type="dxa"/>
            <w:vAlign w:val="center"/>
          </w:tcPr>
          <w:p w:rsidR="00B23029" w:rsidRPr="00CC2C20" w:rsidRDefault="00B23029" w:rsidP="00B230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07" w:type="dxa"/>
            <w:vAlign w:val="center"/>
          </w:tcPr>
          <w:p w:rsidR="00B23029" w:rsidRPr="003A76ED" w:rsidRDefault="00B23029" w:rsidP="00B23029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B23029" w:rsidRPr="003A76ED" w:rsidRDefault="00B23029" w:rsidP="00B23029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B23029" w:rsidRPr="00CC2C20" w:rsidTr="0038469F">
        <w:trPr>
          <w:trHeight w:val="553"/>
        </w:trPr>
        <w:tc>
          <w:tcPr>
            <w:tcW w:w="2410" w:type="dxa"/>
            <w:vAlign w:val="center"/>
          </w:tcPr>
          <w:p w:rsidR="00B23029" w:rsidRPr="00CC2C20" w:rsidRDefault="00B23029" w:rsidP="00B230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07" w:type="dxa"/>
            <w:vAlign w:val="center"/>
          </w:tcPr>
          <w:p w:rsidR="00B23029" w:rsidRPr="00CC2C20" w:rsidRDefault="00B23029" w:rsidP="00B23029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B23029" w:rsidRPr="00F75F28" w:rsidTr="0038469F">
        <w:trPr>
          <w:trHeight w:val="2547"/>
        </w:trPr>
        <w:tc>
          <w:tcPr>
            <w:tcW w:w="2410" w:type="dxa"/>
            <w:vAlign w:val="center"/>
          </w:tcPr>
          <w:p w:rsidR="00B23029" w:rsidRPr="00CC2C20" w:rsidRDefault="00B23029" w:rsidP="00B2302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07" w:type="dxa"/>
            <w:vAlign w:val="center"/>
          </w:tcPr>
          <w:p w:rsidR="00E701EB" w:rsidRPr="00FF3A97" w:rsidRDefault="00E701EB" w:rsidP="00E701E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701EB" w:rsidRPr="00FF3A97" w:rsidRDefault="00E701EB" w:rsidP="00E701E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E701EB" w:rsidRPr="00FF3A97" w:rsidRDefault="00E701EB" w:rsidP="00E701E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701EB" w:rsidRDefault="00E701EB" w:rsidP="00E701E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701EB" w:rsidRPr="00FF3A97" w:rsidRDefault="00E701EB" w:rsidP="00E701E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701EB" w:rsidRPr="00FF3A97" w:rsidRDefault="00E701EB" w:rsidP="00E701E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701EB" w:rsidRPr="00FF3A97" w:rsidRDefault="00E701EB" w:rsidP="00E701E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701EB" w:rsidRPr="007B5D5B" w:rsidRDefault="00E701EB" w:rsidP="00E701E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23029" w:rsidRPr="00B82E56" w:rsidRDefault="00B23029" w:rsidP="00B23029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183B7D" w:rsidRDefault="00183B7D" w:rsidP="00200C8E">
      <w:pPr>
        <w:ind w:left="1620"/>
        <w:jc w:val="both"/>
        <w:rPr>
          <w:sz w:val="22"/>
          <w:szCs w:val="22"/>
        </w:rPr>
      </w:pPr>
    </w:p>
    <w:p w:rsidR="007C17BC" w:rsidRDefault="007C17BC" w:rsidP="00200C8E">
      <w:pPr>
        <w:ind w:left="1620"/>
        <w:jc w:val="both"/>
        <w:rPr>
          <w:sz w:val="22"/>
          <w:szCs w:val="22"/>
        </w:rPr>
      </w:pPr>
    </w:p>
    <w:p w:rsidR="00220CE9" w:rsidRDefault="00220CE9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4060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8"/>
        <w:gridCol w:w="3169"/>
        <w:gridCol w:w="1272"/>
        <w:gridCol w:w="2496"/>
      </w:tblGrid>
      <w:tr w:rsidR="00121FE1" w:rsidRPr="00AD1C4D" w:rsidTr="006804BD">
        <w:trPr>
          <w:trHeight w:val="159"/>
          <w:jc w:val="center"/>
        </w:trPr>
        <w:tc>
          <w:tcPr>
            <w:tcW w:w="5447" w:type="dxa"/>
            <w:gridSpan w:val="2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496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967B7C">
        <w:trPr>
          <w:trHeight w:val="159"/>
          <w:jc w:val="center"/>
        </w:trPr>
        <w:tc>
          <w:tcPr>
            <w:tcW w:w="2278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169" w:type="dxa"/>
            <w:vAlign w:val="center"/>
          </w:tcPr>
          <w:p w:rsidR="00746812" w:rsidRPr="0001459B" w:rsidRDefault="00746812" w:rsidP="007C1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746812" w:rsidRPr="0041329C" w:rsidRDefault="001267E0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11.9</w:t>
            </w:r>
          </w:p>
        </w:tc>
      </w:tr>
      <w:tr w:rsidR="00746812" w:rsidRPr="00AD1C4D" w:rsidTr="00967B7C">
        <w:trPr>
          <w:trHeight w:val="159"/>
          <w:jc w:val="center"/>
        </w:trPr>
        <w:tc>
          <w:tcPr>
            <w:tcW w:w="2278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746812" w:rsidRPr="0001459B" w:rsidRDefault="00746812" w:rsidP="007C1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746812" w:rsidRPr="001267E0" w:rsidRDefault="001267E0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056368" w:rsidRPr="00AD1C4D" w:rsidTr="006804BD">
        <w:trPr>
          <w:trHeight w:val="159"/>
          <w:jc w:val="center"/>
        </w:trPr>
        <w:tc>
          <w:tcPr>
            <w:tcW w:w="5446" w:type="dxa"/>
            <w:gridSpan w:val="2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9E43D4">
              <w:rPr>
                <w:sz w:val="22"/>
                <w:szCs w:val="22"/>
              </w:rPr>
              <w:t>/мин</w:t>
            </w:r>
          </w:p>
        </w:tc>
        <w:tc>
          <w:tcPr>
            <w:tcW w:w="2497" w:type="dxa"/>
            <w:vAlign w:val="center"/>
          </w:tcPr>
          <w:p w:rsidR="00056368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97" w:type="dxa"/>
            <w:vAlign w:val="center"/>
          </w:tcPr>
          <w:p w:rsidR="00746812" w:rsidRPr="00DC5460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54/54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6804BD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2" w:type="dxa"/>
            <w:vAlign w:val="center"/>
          </w:tcPr>
          <w:p w:rsidR="00746812" w:rsidRPr="00135C40" w:rsidRDefault="006804B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9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171" w:type="dxa"/>
            <w:vAlign w:val="center"/>
          </w:tcPr>
          <w:p w:rsidR="005D25DC" w:rsidRPr="0001459B" w:rsidRDefault="005D25DC" w:rsidP="007C1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497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9A56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5D25DC" w:rsidRPr="00E4197E" w:rsidRDefault="005D25DC" w:rsidP="007C1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967B7C" w:rsidRPr="00AD1C4D" w:rsidTr="006804BD">
        <w:trPr>
          <w:trHeight w:val="257"/>
          <w:jc w:val="center"/>
        </w:trPr>
        <w:tc>
          <w:tcPr>
            <w:tcW w:w="2275" w:type="dxa"/>
            <w:vMerge w:val="restart"/>
            <w:vAlign w:val="center"/>
          </w:tcPr>
          <w:p w:rsidR="00967B7C" w:rsidRPr="00B17EEC" w:rsidRDefault="00967B7C" w:rsidP="0096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3171" w:type="dxa"/>
            <w:vAlign w:val="center"/>
          </w:tcPr>
          <w:p w:rsidR="00967B7C" w:rsidRPr="00B17EEC" w:rsidRDefault="00967B7C" w:rsidP="007C1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RCI-5</w:t>
            </w:r>
            <w:r w:rsidRPr="00B17EEC">
              <w:rPr>
                <w:sz w:val="22"/>
                <w:szCs w:val="22"/>
              </w:rPr>
              <w:t>.0FSR</w:t>
            </w:r>
          </w:p>
        </w:tc>
        <w:tc>
          <w:tcPr>
            <w:tcW w:w="1272" w:type="dxa"/>
            <w:vMerge w:val="restart"/>
            <w:vAlign w:val="center"/>
          </w:tcPr>
          <w:p w:rsidR="00967B7C" w:rsidRPr="003155C0" w:rsidRDefault="00967B7C" w:rsidP="00967B7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497" w:type="dxa"/>
            <w:vAlign w:val="center"/>
          </w:tcPr>
          <w:p w:rsidR="00967B7C" w:rsidRPr="009545D8" w:rsidRDefault="00967B7C" w:rsidP="0096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3.52/3.98</w:t>
            </w:r>
          </w:p>
        </w:tc>
      </w:tr>
      <w:tr w:rsidR="00967B7C" w:rsidRPr="00AD1C4D" w:rsidTr="006804BD">
        <w:trPr>
          <w:trHeight w:val="127"/>
          <w:jc w:val="center"/>
        </w:trPr>
        <w:tc>
          <w:tcPr>
            <w:tcW w:w="2278" w:type="dxa"/>
            <w:vMerge/>
            <w:vAlign w:val="center"/>
          </w:tcPr>
          <w:p w:rsidR="00967B7C" w:rsidRDefault="00967B7C" w:rsidP="00967B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967B7C" w:rsidRDefault="00967B7C" w:rsidP="007C1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RPIH-5</w:t>
            </w:r>
            <w:r w:rsidRPr="00AE448C">
              <w:rPr>
                <w:sz w:val="22"/>
                <w:szCs w:val="22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967B7C" w:rsidRPr="003155C0" w:rsidRDefault="00967B7C" w:rsidP="00967B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967B7C" w:rsidRPr="009545D8" w:rsidRDefault="00967B7C" w:rsidP="0096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3.37/3.52</w:t>
            </w:r>
          </w:p>
        </w:tc>
      </w:tr>
      <w:tr w:rsidR="00967B7C" w:rsidRPr="00AD1C4D" w:rsidTr="006804BD">
        <w:trPr>
          <w:trHeight w:val="127"/>
          <w:jc w:val="center"/>
        </w:trPr>
        <w:tc>
          <w:tcPr>
            <w:tcW w:w="2278" w:type="dxa"/>
            <w:vMerge/>
            <w:vAlign w:val="center"/>
          </w:tcPr>
          <w:p w:rsidR="00967B7C" w:rsidRDefault="00967B7C" w:rsidP="00967B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967B7C" w:rsidRDefault="00967B7C" w:rsidP="007C1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RPI-5</w:t>
            </w:r>
            <w:r w:rsidRPr="00AE448C">
              <w:rPr>
                <w:sz w:val="22"/>
                <w:szCs w:val="22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967B7C" w:rsidRPr="003155C0" w:rsidRDefault="00967B7C" w:rsidP="00967B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967B7C" w:rsidRPr="009545D8" w:rsidRDefault="00967B7C" w:rsidP="0096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3.26/3.42</w:t>
            </w:r>
          </w:p>
        </w:tc>
      </w:tr>
      <w:tr w:rsidR="00967B7C" w:rsidRPr="00AD1C4D" w:rsidTr="006804BD">
        <w:trPr>
          <w:trHeight w:val="127"/>
          <w:jc w:val="center"/>
        </w:trPr>
        <w:tc>
          <w:tcPr>
            <w:tcW w:w="2278" w:type="dxa"/>
            <w:vMerge/>
            <w:vAlign w:val="center"/>
          </w:tcPr>
          <w:p w:rsidR="00967B7C" w:rsidRDefault="00967B7C" w:rsidP="00967B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967B7C" w:rsidRDefault="00967B7C" w:rsidP="007C1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RPC-5</w:t>
            </w:r>
            <w:r w:rsidRPr="00AE448C">
              <w:rPr>
                <w:sz w:val="22"/>
                <w:szCs w:val="22"/>
              </w:rPr>
              <w:t>.0FSR</w:t>
            </w:r>
          </w:p>
        </w:tc>
        <w:tc>
          <w:tcPr>
            <w:tcW w:w="1272" w:type="dxa"/>
            <w:vMerge/>
            <w:vAlign w:val="center"/>
          </w:tcPr>
          <w:p w:rsidR="00967B7C" w:rsidRPr="003155C0" w:rsidRDefault="00967B7C" w:rsidP="00967B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967B7C" w:rsidRPr="009545D8" w:rsidRDefault="00967B7C" w:rsidP="00967B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3.06/3.21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7C1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7C1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9257A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F012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proofErr w:type="spellStart"/>
            <w:r w:rsidRPr="003155C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6" w:type="dxa"/>
            <w:vAlign w:val="center"/>
          </w:tcPr>
          <w:p w:rsidR="00A26B04" w:rsidRPr="00EE1B5C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496" w:type="dxa"/>
            <w:vAlign w:val="center"/>
          </w:tcPr>
          <w:p w:rsidR="00A26B04" w:rsidRPr="00AD1C4D" w:rsidRDefault="00983DC3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3D7BB0">
              <w:rPr>
                <w:sz w:val="22"/>
                <w:szCs w:val="22"/>
                <w:lang w:val="en-US"/>
              </w:rPr>
              <w:t>0</w:t>
            </w:r>
            <w:r w:rsidR="00A26B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3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7C1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A26B04" w:rsidRPr="005925C1" w:rsidRDefault="001267E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3.38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Pr="0001459B" w:rsidRDefault="00A26B04" w:rsidP="007C17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5925C1" w:rsidRDefault="001267E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3.52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A26B04" w:rsidRPr="00AD1C4D" w:rsidTr="006804BD">
        <w:trPr>
          <w:trHeight w:val="111"/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234357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6168F0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R32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5A6C22" w:rsidRDefault="00493DD3" w:rsidP="00A26B04">
            <w:pPr>
              <w:jc w:val="center"/>
              <w:rPr>
                <w:sz w:val="22"/>
                <w:szCs w:val="22"/>
              </w:rPr>
            </w:pPr>
            <w:hyperlink r:id="rId20" w:tooltip="Дифторметан (страница отсутствует)" w:history="1">
              <w:proofErr w:type="spellStart"/>
              <w:r w:rsidR="00A26B04" w:rsidRPr="008E2AAA">
                <w:rPr>
                  <w:sz w:val="22"/>
                  <w:szCs w:val="22"/>
                </w:rPr>
                <w:t>дифторметан</w:t>
              </w:r>
              <w:proofErr w:type="spellEnd"/>
              <w:r w:rsidR="00A26B04" w:rsidRPr="008E2AAA">
                <w:rPr>
                  <w:sz w:val="22"/>
                  <w:szCs w:val="22"/>
                </w:rPr>
                <w:t xml:space="preserve"> </w:t>
              </w:r>
            </w:hyperlink>
            <w:r w:rsidR="00A26B04" w:rsidRPr="008E2AAA">
              <w:rPr>
                <w:sz w:val="22"/>
                <w:szCs w:val="22"/>
              </w:rPr>
              <w:t>(CH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F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)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496" w:type="dxa"/>
            <w:vAlign w:val="center"/>
          </w:tcPr>
          <w:p w:rsidR="00A26B04" w:rsidRPr="006168F0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496" w:type="dxa"/>
            <w:vAlign w:val="center"/>
          </w:tcPr>
          <w:p w:rsidR="00A26B04" w:rsidRPr="009155B1" w:rsidRDefault="001267E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787510">
      <w:pPr>
        <w:pStyle w:val="1"/>
        <w:ind w:firstLine="851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0540601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4E1EF6">
        <w:rPr>
          <w:sz w:val="22"/>
          <w:szCs w:val="22"/>
        </w:rPr>
        <w:t>RAS-5</w:t>
      </w:r>
      <w:r w:rsidR="008428D5">
        <w:rPr>
          <w:sz w:val="22"/>
          <w:szCs w:val="22"/>
        </w:rPr>
        <w:t>H</w:t>
      </w:r>
      <w:r w:rsidR="00052A47" w:rsidRPr="00052A47">
        <w:rPr>
          <w:sz w:val="22"/>
          <w:szCs w:val="22"/>
        </w:rPr>
        <w:t xml:space="preserve">RC2E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4E1EF6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RAS-5</w:t>
      </w:r>
      <w:r w:rsidR="008428D5">
        <w:rPr>
          <w:sz w:val="22"/>
          <w:szCs w:val="22"/>
        </w:rPr>
        <w:t>H</w:t>
      </w:r>
      <w:r w:rsidR="00052A47" w:rsidRPr="00052A47">
        <w:rPr>
          <w:sz w:val="22"/>
          <w:szCs w:val="22"/>
        </w:rPr>
        <w:t xml:space="preserve">RC2E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97F20">
        <w:rPr>
          <w:sz w:val="22"/>
          <w:szCs w:val="22"/>
        </w:rPr>
        <w:t xml:space="preserve">UTOPIA </w:t>
      </w:r>
      <w:proofErr w:type="spellStart"/>
      <w:r w:rsidR="00BF5CE6" w:rsidRPr="00E81AB3">
        <w:rPr>
          <w:sz w:val="22"/>
          <w:szCs w:val="22"/>
        </w:rPr>
        <w:t>Prime</w:t>
      </w:r>
      <w:proofErr w:type="spellEnd"/>
      <w:r w:rsidR="00BF5CE6" w:rsidRPr="00E81AB3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97F20">
        <w:rPr>
          <w:sz w:val="22"/>
          <w:szCs w:val="22"/>
        </w:rPr>
        <w:t xml:space="preserve">UTOPIA </w:t>
      </w:r>
      <w:proofErr w:type="spellStart"/>
      <w:r w:rsidR="00862EF0" w:rsidRPr="00E81AB3">
        <w:rPr>
          <w:sz w:val="22"/>
          <w:szCs w:val="22"/>
        </w:rPr>
        <w:t>Prime</w:t>
      </w:r>
      <w:proofErr w:type="spellEnd"/>
      <w:r w:rsidR="00862EF0" w:rsidRPr="00E81AB3">
        <w:rPr>
          <w:sz w:val="22"/>
          <w:szCs w:val="22"/>
        </w:rPr>
        <w:t xml:space="preserve">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597F20">
        <w:rPr>
          <w:sz w:val="22"/>
          <w:szCs w:val="22"/>
        </w:rPr>
        <w:t xml:space="preserve"> внутренних блоков от 90% до 100%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>до</w:t>
      </w:r>
      <w:r w:rsidR="00FB04EE">
        <w:rPr>
          <w:sz w:val="22"/>
          <w:szCs w:val="22"/>
        </w:rPr>
        <w:t xml:space="preserve"> двух</w:t>
      </w:r>
      <w:r w:rsidRPr="00274E0D">
        <w:rPr>
          <w:sz w:val="22"/>
          <w:szCs w:val="22"/>
        </w:rPr>
        <w:t xml:space="preserve">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2D627B" w:rsidRPr="00274E0D" w:rsidRDefault="00EA737F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="00274E0D" w:rsidRPr="00274E0D">
        <w:rPr>
          <w:sz w:val="22"/>
          <w:szCs w:val="22"/>
        </w:rPr>
        <w:t>правление включени</w:t>
      </w:r>
      <w:r w:rsidR="002D627B">
        <w:rPr>
          <w:sz w:val="22"/>
          <w:szCs w:val="22"/>
        </w:rPr>
        <w:t>ем</w:t>
      </w:r>
      <w:r w:rsidR="005918E8">
        <w:rPr>
          <w:sz w:val="22"/>
          <w:szCs w:val="22"/>
        </w:rPr>
        <w:t xml:space="preserve">/ выключением температуры при подключении двух внутренних </w:t>
      </w:r>
      <w:r w:rsidR="004E1EF6">
        <w:rPr>
          <w:sz w:val="22"/>
          <w:szCs w:val="22"/>
        </w:rPr>
        <w:t>блоков возможно</w:t>
      </w:r>
      <w:r w:rsidR="005918E8">
        <w:rPr>
          <w:sz w:val="22"/>
          <w:szCs w:val="22"/>
        </w:rPr>
        <w:t xml:space="preserve"> </w:t>
      </w:r>
      <w:r w:rsidR="00274E0D" w:rsidRPr="00274E0D">
        <w:rPr>
          <w:sz w:val="22"/>
          <w:szCs w:val="22"/>
        </w:rPr>
        <w:t>с помощью одного п</w:t>
      </w:r>
      <w:r w:rsidR="005918E8">
        <w:rPr>
          <w:sz w:val="22"/>
          <w:szCs w:val="22"/>
        </w:rPr>
        <w:t>ульта дистанционного управления, при этом</w:t>
      </w:r>
      <w:r w:rsidR="00274E0D" w:rsidRPr="00274E0D">
        <w:rPr>
          <w:sz w:val="22"/>
          <w:szCs w:val="22"/>
        </w:rPr>
        <w:t xml:space="preserve"> </w:t>
      </w:r>
      <w:r w:rsidRPr="00EA737F">
        <w:rPr>
          <w:sz w:val="22"/>
          <w:szCs w:val="22"/>
        </w:rPr>
        <w:t>они будут работать в одном режиме.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540601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741368" w:rsidRDefault="00741368" w:rsidP="00731A5B">
      <w:pPr>
        <w:ind w:left="284" w:firstLine="567"/>
      </w:pPr>
    </w:p>
    <w:p w:rsidR="007C17BC" w:rsidRPr="008F31F7" w:rsidRDefault="007C17BC" w:rsidP="007C17B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C17BC" w:rsidRPr="003F1F02" w:rsidRDefault="007C17BC" w:rsidP="007C17B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C17BC" w:rsidRDefault="007C17BC" w:rsidP="007C17B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C17BC" w:rsidRPr="003F1F02" w:rsidRDefault="007C17BC" w:rsidP="007C17B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7C17BC" w:rsidRDefault="007C17BC" w:rsidP="007C17B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7C17BC" w:rsidRDefault="007C17BC" w:rsidP="007C17B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717239" w:rsidP="007C17B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917329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88585" cy="34766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9173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7C17BC" w:rsidRDefault="007C17BC" w:rsidP="009173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5406017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lastRenderedPageBreak/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05406018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DD3" w:rsidRDefault="00493DD3" w:rsidP="00493DD3">
      <w:pPr>
        <w:jc w:val="center"/>
        <w:rPr>
          <w:sz w:val="22"/>
          <w:szCs w:val="22"/>
        </w:rPr>
      </w:pPr>
    </w:p>
    <w:p w:rsidR="00200C8E" w:rsidRDefault="00200C8E" w:rsidP="00493DD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493DD3" w:rsidRDefault="00493DD3" w:rsidP="00200C8E">
      <w:pPr>
        <w:ind w:firstLine="720"/>
        <w:jc w:val="center"/>
        <w:rPr>
          <w:sz w:val="20"/>
          <w:szCs w:val="20"/>
        </w:rPr>
      </w:pPr>
    </w:p>
    <w:p w:rsidR="00493DD3" w:rsidRDefault="00493DD3" w:rsidP="00200C8E">
      <w:pPr>
        <w:ind w:firstLine="720"/>
        <w:jc w:val="center"/>
        <w:rPr>
          <w:sz w:val="20"/>
          <w:szCs w:val="20"/>
        </w:rPr>
      </w:pPr>
    </w:p>
    <w:p w:rsidR="00493DD3" w:rsidRDefault="00493DD3" w:rsidP="00200C8E">
      <w:pPr>
        <w:ind w:firstLine="720"/>
        <w:jc w:val="center"/>
        <w:rPr>
          <w:sz w:val="20"/>
          <w:szCs w:val="20"/>
        </w:rPr>
      </w:pPr>
    </w:p>
    <w:p w:rsidR="00493DD3" w:rsidRDefault="00493DD3" w:rsidP="00200C8E">
      <w:pPr>
        <w:ind w:firstLine="720"/>
        <w:jc w:val="center"/>
        <w:rPr>
          <w:sz w:val="20"/>
          <w:szCs w:val="20"/>
        </w:rPr>
      </w:pPr>
    </w:p>
    <w:p w:rsidR="00493DD3" w:rsidRDefault="00493DD3" w:rsidP="00200C8E">
      <w:pPr>
        <w:ind w:firstLine="720"/>
        <w:jc w:val="center"/>
        <w:rPr>
          <w:sz w:val="20"/>
          <w:szCs w:val="20"/>
        </w:rPr>
      </w:pPr>
    </w:p>
    <w:p w:rsidR="00493DD3" w:rsidRDefault="00493DD3" w:rsidP="00200C8E">
      <w:pPr>
        <w:ind w:firstLine="720"/>
        <w:jc w:val="center"/>
        <w:rPr>
          <w:sz w:val="20"/>
          <w:szCs w:val="20"/>
        </w:rPr>
      </w:pPr>
    </w:p>
    <w:p w:rsidR="00493DD3" w:rsidRDefault="00493DD3" w:rsidP="00200C8E">
      <w:pPr>
        <w:ind w:firstLine="720"/>
        <w:jc w:val="center"/>
        <w:rPr>
          <w:sz w:val="20"/>
          <w:szCs w:val="20"/>
        </w:rPr>
      </w:pPr>
    </w:p>
    <w:p w:rsidR="00493DD3" w:rsidRDefault="00493DD3" w:rsidP="00200C8E">
      <w:pPr>
        <w:ind w:firstLine="720"/>
        <w:jc w:val="center"/>
        <w:rPr>
          <w:sz w:val="20"/>
          <w:szCs w:val="20"/>
        </w:rPr>
      </w:pPr>
    </w:p>
    <w:p w:rsidR="00493DD3" w:rsidRDefault="00493DD3" w:rsidP="00200C8E">
      <w:pPr>
        <w:ind w:firstLine="720"/>
        <w:jc w:val="center"/>
        <w:rPr>
          <w:sz w:val="20"/>
          <w:szCs w:val="20"/>
        </w:rPr>
      </w:pPr>
    </w:p>
    <w:p w:rsidR="00493DD3" w:rsidRDefault="00493DD3" w:rsidP="00200C8E">
      <w:pPr>
        <w:ind w:firstLine="720"/>
        <w:jc w:val="center"/>
        <w:rPr>
          <w:sz w:val="20"/>
          <w:szCs w:val="20"/>
        </w:rPr>
      </w:pPr>
    </w:p>
    <w:p w:rsidR="00493DD3" w:rsidRDefault="00493DD3" w:rsidP="00200C8E">
      <w:pPr>
        <w:ind w:firstLine="720"/>
        <w:jc w:val="center"/>
        <w:rPr>
          <w:sz w:val="20"/>
          <w:szCs w:val="20"/>
        </w:rPr>
      </w:pPr>
    </w:p>
    <w:p w:rsidR="00493DD3" w:rsidRDefault="00493DD3" w:rsidP="00200C8E">
      <w:pPr>
        <w:ind w:firstLine="720"/>
        <w:jc w:val="center"/>
        <w:rPr>
          <w:sz w:val="20"/>
          <w:szCs w:val="20"/>
        </w:rPr>
      </w:pPr>
    </w:p>
    <w:p w:rsidR="00493DD3" w:rsidRDefault="00493DD3" w:rsidP="00200C8E">
      <w:pPr>
        <w:ind w:firstLine="720"/>
        <w:jc w:val="center"/>
        <w:rPr>
          <w:sz w:val="20"/>
          <w:szCs w:val="20"/>
        </w:rPr>
      </w:pPr>
    </w:p>
    <w:p w:rsidR="00493DD3" w:rsidRDefault="00493DD3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3. </w:t>
      </w:r>
      <w:bookmarkStart w:id="23" w:name="_Toc85529574"/>
      <w:bookmarkStart w:id="24" w:name="_Ref86067278"/>
      <w:bookmarkStart w:id="25" w:name="_Toc105406019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3"/>
      <w:bookmarkEnd w:id="24"/>
      <w:bookmarkEnd w:id="25"/>
    </w:p>
    <w:p w:rsidR="00493DD3" w:rsidRPr="00493DD3" w:rsidRDefault="00493DD3" w:rsidP="00493DD3"/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Компакт-диск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Дополнительное руководство по безопасности для хладагента R32 для кондиционера и теплового насоса в соответствии с IEC 60335-2-40:2018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054060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1F655C" w:rsidRDefault="001F655C" w:rsidP="001F655C">
      <w:pPr>
        <w:spacing w:line="360" w:lineRule="auto"/>
        <w:ind w:left="284" w:firstLine="567"/>
        <w:jc w:val="both"/>
        <w:rPr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05406021"/>
    </w:p>
    <w:p w:rsidR="00EA6703" w:rsidRDefault="00D571B5" w:rsidP="001F655C">
      <w:pPr>
        <w:spacing w:line="360" w:lineRule="auto"/>
        <w:ind w:left="284"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4.1</w:t>
      </w:r>
      <w:r w:rsidR="00EA6703" w:rsidRPr="00361B87">
        <w:rPr>
          <w:sz w:val="22"/>
          <w:szCs w:val="22"/>
        </w:rPr>
        <w:t xml:space="preserve"> </w:t>
      </w:r>
      <w:r w:rsidR="00276B34" w:rsidRPr="00361B87">
        <w:rPr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sz w:val="22"/>
          <w:szCs w:val="22"/>
        </w:rPr>
        <w:t>с основными габаритными размерами</w:t>
      </w:r>
      <w:bookmarkEnd w:id="29"/>
      <w:bookmarkEnd w:id="30"/>
      <w:bookmarkEnd w:id="31"/>
      <w:r w:rsidR="00BE4A02">
        <w:rPr>
          <w:sz w:val="22"/>
          <w:szCs w:val="22"/>
        </w:rPr>
        <w:t>.</w:t>
      </w:r>
      <w:bookmarkEnd w:id="32"/>
    </w:p>
    <w:p w:rsidR="00BE4A02" w:rsidRPr="00BE4A02" w:rsidRDefault="00BE4A02" w:rsidP="001F655C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основных узлов и деталей изделия с основными габаритными размерами представлен на рисунке 5.</w:t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1F655C" w:rsidP="005D3D6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651401" cy="7208874"/>
            <wp:effectExtent l="0" t="0" r="698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7" cy="721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0540602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7C17BC">
        <w:rPr>
          <w:sz w:val="22"/>
          <w:szCs w:val="22"/>
        </w:rPr>
        <w:t xml:space="preserve"> нему срок гарантии составляет 3 (Три</w:t>
      </w:r>
      <w:r w:rsidR="00B66B37">
        <w:rPr>
          <w:sz w:val="22"/>
          <w:szCs w:val="22"/>
        </w:rPr>
        <w:t>) год</w:t>
      </w:r>
      <w:r w:rsidR="007C17BC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540602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831"/>
        <w:gridCol w:w="236"/>
      </w:tblGrid>
      <w:tr w:rsidR="00EA6703" w:rsidTr="0038469F">
        <w:trPr>
          <w:jc w:val="center"/>
        </w:trPr>
        <w:tc>
          <w:tcPr>
            <w:tcW w:w="3653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1267E0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RAS-5</w:t>
            </w:r>
            <w:r w:rsidR="008428D5">
              <w:rPr>
                <w:b/>
                <w:sz w:val="22"/>
                <w:szCs w:val="22"/>
                <w:lang w:val="en-US"/>
              </w:rPr>
              <w:t>H</w:t>
            </w:r>
            <w:r w:rsidR="00596A83" w:rsidRPr="00596A83">
              <w:rPr>
                <w:b/>
                <w:sz w:val="22"/>
                <w:szCs w:val="22"/>
                <w:lang w:val="en-US"/>
              </w:rPr>
              <w:t>RC2</w:t>
            </w:r>
            <w:r w:rsidR="005C162B"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38469F">
        <w:trPr>
          <w:jc w:val="center"/>
        </w:trPr>
        <w:tc>
          <w:tcPr>
            <w:tcW w:w="365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E93922" w:rsidRPr="003A76ED">
        <w:rPr>
          <w:sz w:val="22"/>
          <w:szCs w:val="22"/>
          <w:lang w:val="en-US"/>
        </w:rPr>
        <w:t>Johnson</w:t>
      </w:r>
      <w:r w:rsidR="00E93922" w:rsidRPr="00503640">
        <w:rPr>
          <w:sz w:val="22"/>
          <w:szCs w:val="22"/>
          <w:lang w:val="en-US"/>
        </w:rPr>
        <w:t xml:space="preserve"> </w:t>
      </w:r>
      <w:r w:rsidR="00E93922" w:rsidRPr="003A76ED">
        <w:rPr>
          <w:sz w:val="22"/>
          <w:szCs w:val="22"/>
          <w:lang w:val="en-US"/>
        </w:rPr>
        <w:t>Controls</w:t>
      </w:r>
      <w:r w:rsidR="00E93922" w:rsidRPr="00503640">
        <w:rPr>
          <w:sz w:val="22"/>
          <w:szCs w:val="22"/>
          <w:lang w:val="en-US"/>
        </w:rPr>
        <w:t>-</w:t>
      </w:r>
      <w:r w:rsidR="00E93922" w:rsidRPr="003A76ED">
        <w:rPr>
          <w:sz w:val="22"/>
          <w:szCs w:val="22"/>
          <w:lang w:val="en-US"/>
        </w:rPr>
        <w:t>Hitachi</w:t>
      </w:r>
      <w:r w:rsidR="00E93922" w:rsidRPr="00503640">
        <w:rPr>
          <w:sz w:val="22"/>
          <w:szCs w:val="22"/>
          <w:lang w:val="en-US"/>
        </w:rPr>
        <w:t xml:space="preserve"> </w:t>
      </w:r>
      <w:r w:rsidR="00E93922" w:rsidRPr="003A76ED">
        <w:rPr>
          <w:sz w:val="22"/>
          <w:szCs w:val="22"/>
          <w:lang w:val="en-US"/>
        </w:rPr>
        <w:t>Air</w:t>
      </w:r>
      <w:r w:rsidR="00E93922" w:rsidRPr="00503640">
        <w:rPr>
          <w:sz w:val="22"/>
          <w:szCs w:val="22"/>
          <w:lang w:val="en-US"/>
        </w:rPr>
        <w:t xml:space="preserve"> </w:t>
      </w:r>
      <w:r w:rsidR="00E93922" w:rsidRPr="003A76ED">
        <w:rPr>
          <w:sz w:val="22"/>
          <w:szCs w:val="22"/>
          <w:lang w:val="en-US"/>
        </w:rPr>
        <w:t>Conditioning</w:t>
      </w:r>
      <w:r w:rsidR="00E93922" w:rsidRPr="00503640">
        <w:rPr>
          <w:sz w:val="22"/>
          <w:szCs w:val="22"/>
          <w:lang w:val="en-US"/>
        </w:rPr>
        <w:t xml:space="preserve"> </w:t>
      </w:r>
      <w:r w:rsidR="00E93922" w:rsidRPr="003A76ED">
        <w:rPr>
          <w:sz w:val="22"/>
          <w:szCs w:val="22"/>
          <w:lang w:val="en-US"/>
        </w:rPr>
        <w:t>Spain</w:t>
      </w:r>
      <w:r w:rsidR="00E93922" w:rsidRPr="00503640">
        <w:rPr>
          <w:sz w:val="22"/>
          <w:szCs w:val="22"/>
          <w:lang w:val="en-US"/>
        </w:rPr>
        <w:t xml:space="preserve">, </w:t>
      </w:r>
      <w:r w:rsidR="00E93922" w:rsidRPr="003A76ED">
        <w:rPr>
          <w:sz w:val="22"/>
          <w:szCs w:val="22"/>
          <w:lang w:val="en-US"/>
        </w:rPr>
        <w:t>S</w:t>
      </w:r>
      <w:r w:rsidR="00E93922" w:rsidRPr="00503640">
        <w:rPr>
          <w:sz w:val="22"/>
          <w:szCs w:val="22"/>
          <w:lang w:val="en-US"/>
        </w:rPr>
        <w:t>.</w:t>
      </w:r>
      <w:r w:rsidR="00E93922" w:rsidRPr="003A76ED">
        <w:rPr>
          <w:sz w:val="22"/>
          <w:szCs w:val="22"/>
          <w:lang w:val="en-US"/>
        </w:rPr>
        <w:t>A</w:t>
      </w:r>
      <w:r w:rsidR="00E93922" w:rsidRPr="00503640">
        <w:rPr>
          <w:sz w:val="22"/>
          <w:szCs w:val="22"/>
          <w:lang w:val="en-US"/>
        </w:rPr>
        <w:t>.</w:t>
      </w:r>
      <w:r w:rsidR="00E93922" w:rsidRPr="003A76ED">
        <w:rPr>
          <w:sz w:val="22"/>
          <w:szCs w:val="22"/>
          <w:lang w:val="en-US"/>
        </w:rPr>
        <w:t>U</w:t>
      </w:r>
      <w:r w:rsidR="00E93922" w:rsidRPr="00503640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C97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7C17BC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540602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38469F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1267E0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RAS-5</w:t>
            </w:r>
            <w:r w:rsidR="008428D5">
              <w:rPr>
                <w:b/>
                <w:sz w:val="22"/>
                <w:szCs w:val="22"/>
                <w:lang w:val="en-US"/>
              </w:rPr>
              <w:t>H</w:t>
            </w:r>
            <w:r w:rsidR="00596A83" w:rsidRPr="00596A83">
              <w:rPr>
                <w:b/>
                <w:sz w:val="22"/>
                <w:szCs w:val="22"/>
                <w:lang w:val="en-US"/>
              </w:rPr>
              <w:t>RC2</w:t>
            </w:r>
            <w:r w:rsidR="005C162B"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38469F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322E3E">
      <w:pPr>
        <w:pStyle w:val="30"/>
        <w:ind w:left="142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540602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540602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7C17BC" w:rsidRPr="00740D93" w:rsidRDefault="007C17BC" w:rsidP="007C17BC">
      <w:pPr>
        <w:ind w:firstLine="720"/>
        <w:jc w:val="both"/>
        <w:rPr>
          <w:sz w:val="22"/>
          <w:szCs w:val="22"/>
        </w:rPr>
      </w:pPr>
      <w:r w:rsidRPr="00740D93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7C17BC" w:rsidRDefault="007C17BC" w:rsidP="007C17BC">
      <w:pPr>
        <w:ind w:firstLine="720"/>
        <w:jc w:val="both"/>
        <w:rPr>
          <w:sz w:val="22"/>
          <w:szCs w:val="22"/>
        </w:rPr>
      </w:pPr>
      <w:r w:rsidRPr="00740D93">
        <w:rPr>
          <w:sz w:val="22"/>
          <w:szCs w:val="22"/>
        </w:rPr>
        <w:t>Изделие нельзя утилизировать с обычными бытовыми отходами. Для утилизации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7C17BC" w:rsidRDefault="007C17BC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5406027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C17BC" w:rsidRDefault="005C1030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Местах, где образуется масляный туман (включая машинное масло);</w:t>
      </w:r>
    </w:p>
    <w:p w:rsidR="005C1030" w:rsidRPr="007C17BC" w:rsidRDefault="005C1030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Местах, где образуется сероводород или его пар, например, от горячих источников;</w:t>
      </w:r>
    </w:p>
    <w:p w:rsidR="005C1030" w:rsidRPr="007C17BC" w:rsidRDefault="005C1030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 xml:space="preserve">Местах, где присутствует или образовывается горючий </w:t>
      </w:r>
      <w:proofErr w:type="spellStart"/>
      <w:r w:rsidR="00897CF5" w:rsidRPr="007C17BC">
        <w:rPr>
          <w:rFonts w:ascii="Times New Roman" w:hAnsi="Times New Roman"/>
        </w:rPr>
        <w:t>легковоспламеняемый</w:t>
      </w:r>
      <w:proofErr w:type="spellEnd"/>
      <w:r w:rsidRPr="007C17BC">
        <w:rPr>
          <w:rFonts w:ascii="Times New Roman" w:hAnsi="Times New Roman"/>
        </w:rPr>
        <w:t xml:space="preserve"> газ;</w:t>
      </w:r>
    </w:p>
    <w:p w:rsidR="005C1030" w:rsidRPr="007C17BC" w:rsidRDefault="005C1030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 xml:space="preserve">Местах с большим содержание соли в окружающем воздухе, например, морское побережье.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7C17BC" w:rsidRDefault="005C1030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Не устанавливайте оборудование в местах, где электромагнитное излучение напрямую воздействует на электронные элементы управления кондиционера, кабель пульта управления или выключатель электропитания;</w:t>
      </w:r>
    </w:p>
    <w:p w:rsidR="005C1030" w:rsidRPr="007C17BC" w:rsidRDefault="005C1030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 xml:space="preserve">Устанавливайте агрегат на расстоянии не менее 3 м от источников электромагнитного излучения, </w:t>
      </w:r>
      <w:r w:rsidR="00897CF5" w:rsidRPr="007C17BC">
        <w:rPr>
          <w:rFonts w:ascii="Times New Roman" w:hAnsi="Times New Roman"/>
        </w:rPr>
        <w:t>например,</w:t>
      </w:r>
      <w:r w:rsidRPr="007C17BC">
        <w:rPr>
          <w:rFonts w:ascii="Times New Roman" w:hAnsi="Times New Roman"/>
        </w:rPr>
        <w:t xml:space="preserve"> радиостанции и т.п.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870EC" w:rsidRDefault="003870EC" w:rsidP="00897CF5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3870EC" w:rsidRDefault="00897CF5" w:rsidP="00897CF5">
      <w:pPr>
        <w:ind w:left="284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Техническое обслуживание и ремонт кондиционера, работающего на R32 хладагенте</w:t>
      </w:r>
      <w:r w:rsidR="003870EC"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3870EC"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Ремонт допускается только по описанной производителем методике.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bookmarkStart w:id="53" w:name="bookmark90"/>
      <w:bookmarkStart w:id="54" w:name="bookmark91"/>
      <w:r w:rsidRPr="007C17BC">
        <w:rPr>
          <w:rFonts w:ascii="Times New Roman" w:hAnsi="Times New Roman"/>
        </w:rPr>
        <w:t>Процедура установки</w:t>
      </w:r>
      <w:bookmarkEnd w:id="53"/>
      <w:bookmarkEnd w:id="54"/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Сверлить отверстия в соединительной трассе и подвергать ее воздействию огня запрещено.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руководстве по монтажу и эксплуатации.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После завершения монтажа необходимо убедиться, что в трассе нет протечек.</w:t>
      </w:r>
    </w:p>
    <w:p w:rsidR="003870EC" w:rsidRPr="00365AB1" w:rsidRDefault="003870EC" w:rsidP="003870EC">
      <w:pPr>
        <w:ind w:firstLine="720"/>
        <w:jc w:val="both"/>
        <w:rPr>
          <w:bCs/>
          <w:sz w:val="22"/>
          <w:szCs w:val="22"/>
        </w:rPr>
      </w:pPr>
      <w:bookmarkStart w:id="55" w:name="bookmark92"/>
      <w:bookmarkStart w:id="56" w:name="bookmark93"/>
      <w:r w:rsidRPr="00365AB1">
        <w:rPr>
          <w:bCs/>
          <w:sz w:val="22"/>
          <w:szCs w:val="22"/>
        </w:rPr>
        <w:t>Советы по обслуживанию</w:t>
      </w:r>
      <w:bookmarkEnd w:id="55"/>
      <w:bookmarkEnd w:id="56"/>
      <w:r w:rsidR="007C17BC">
        <w:rPr>
          <w:bCs/>
          <w:sz w:val="22"/>
          <w:szCs w:val="22"/>
        </w:rPr>
        <w:t>: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Убедитесь, что площадь помещения соответствует требованиям на заводской табличке.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Кондиционер допускается включать только в помещениях, которые соответствуют требованиям на заводской табличке.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Убедитесь, что участок, на котором будут проводить техническое обслуживание, хорошо проветривается. На период выполнения работ необходима непрерывная вентиляция.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Убедитесь, что на участке, где будут проводить техническое обслуживание, нет источников огня. Открытый огонь категорически запрещен в зоне технических работ. Необходимо предусмотреть табличку «Курить запрещено».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Убедитесь, что маркировка на оборудовании остается четкой и читаемой.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Если предупредительные знаки размыты или повреждены, замените их.</w:t>
      </w:r>
    </w:p>
    <w:p w:rsidR="007C17BC" w:rsidRDefault="007C17BC" w:rsidP="003870EC">
      <w:pPr>
        <w:ind w:firstLine="720"/>
        <w:jc w:val="both"/>
        <w:rPr>
          <w:sz w:val="22"/>
          <w:szCs w:val="22"/>
        </w:rPr>
      </w:pPr>
      <w:bookmarkStart w:id="57" w:name="bookmark94"/>
      <w:bookmarkStart w:id="58" w:name="bookmark95"/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lastRenderedPageBreak/>
        <w:t>Пайка</w:t>
      </w:r>
      <w:bookmarkEnd w:id="57"/>
      <w:bookmarkEnd w:id="58"/>
      <w:r w:rsidR="007C17BC">
        <w:rPr>
          <w:sz w:val="22"/>
          <w:szCs w:val="22"/>
        </w:rPr>
        <w:t>: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3870EC" w:rsidRPr="00365AB1" w:rsidRDefault="003870EC" w:rsidP="007C17BC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3870EC" w:rsidRPr="00365AB1" w:rsidRDefault="003870EC" w:rsidP="007C17BC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3870EC" w:rsidRPr="00365AB1" w:rsidRDefault="003870EC" w:rsidP="007C17BC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 xml:space="preserve">Выполните </w:t>
      </w:r>
      <w:proofErr w:type="spellStart"/>
      <w:r w:rsidRPr="00365AB1">
        <w:rPr>
          <w:rFonts w:ascii="Times New Roman" w:hAnsi="Times New Roman" w:cs="Times New Roman"/>
          <w:szCs w:val="22"/>
        </w:rPr>
        <w:t>вакуумирование</w:t>
      </w:r>
      <w:proofErr w:type="spellEnd"/>
      <w:r w:rsidRPr="00365AB1">
        <w:rPr>
          <w:rFonts w:ascii="Times New Roman" w:hAnsi="Times New Roman" w:cs="Times New Roman"/>
          <w:szCs w:val="22"/>
        </w:rPr>
        <w:t>.</w:t>
      </w:r>
    </w:p>
    <w:p w:rsidR="003870EC" w:rsidRPr="00365AB1" w:rsidRDefault="003870EC" w:rsidP="007C17BC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3870EC" w:rsidRPr="00365AB1" w:rsidRDefault="003870EC" w:rsidP="007C17BC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proofErr w:type="spellStart"/>
      <w:r w:rsidRPr="00365AB1">
        <w:rPr>
          <w:rFonts w:ascii="Times New Roman" w:hAnsi="Times New Roman" w:cs="Times New Roman"/>
          <w:szCs w:val="22"/>
        </w:rPr>
        <w:t>езк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</w:t>
      </w:r>
      <w:proofErr w:type="spellStart"/>
      <w:r w:rsidRPr="00365AB1">
        <w:rPr>
          <w:rFonts w:ascii="Times New Roman" w:hAnsi="Times New Roman" w:cs="Times New Roman"/>
          <w:szCs w:val="22"/>
        </w:rPr>
        <w:t>пайк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3870EC" w:rsidRPr="00365AB1" w:rsidRDefault="003870EC" w:rsidP="007C17BC">
      <w:pPr>
        <w:pStyle w:val="generalparagraph"/>
        <w:numPr>
          <w:ilvl w:val="1"/>
          <w:numId w:val="36"/>
        </w:numPr>
        <w:ind w:left="426" w:firstLine="708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Хладагент необходимо собрать в специальный баллон.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9" w:name="bookmark96"/>
      <w:bookmarkStart w:id="60" w:name="bookmark97"/>
      <w:r w:rsidRPr="00365AB1">
        <w:rPr>
          <w:sz w:val="22"/>
          <w:szCs w:val="22"/>
        </w:rPr>
        <w:t>Заправка хладагентом</w:t>
      </w:r>
      <w:bookmarkEnd w:id="59"/>
      <w:bookmarkEnd w:id="60"/>
      <w:r w:rsidR="007C17BC">
        <w:rPr>
          <w:sz w:val="22"/>
          <w:szCs w:val="22"/>
        </w:rPr>
        <w:t>: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Во время заправки баллон с хладагентом должен располагаться вертикально.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После завершения (или прерывания) заправки на кондиционер необходимо приклеить соответствующую наклейку.</w:t>
      </w:r>
    </w:p>
    <w:p w:rsidR="003870EC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Избыточная заправка хладагентом запрещена.</w:t>
      </w:r>
    </w:p>
    <w:p w:rsidR="005C1030" w:rsidRPr="007C17BC" w:rsidRDefault="003870EC" w:rsidP="007C17BC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</w:rPr>
      </w:pPr>
      <w:r w:rsidRPr="007C17BC">
        <w:rPr>
          <w:rFonts w:ascii="Times New Roman" w:hAnsi="Times New Roman"/>
        </w:rPr>
        <w:t>После завершения заправки и перед пробным пуском необходимо выполнить проверку на предмет протечек.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</w:t>
      </w:r>
      <w:r w:rsidR="00A071D4">
        <w:rPr>
          <w:sz w:val="22"/>
          <w:szCs w:val="22"/>
        </w:rPr>
        <w:t>удования расположены вблизи лин</w:t>
      </w:r>
      <w:r w:rsidRPr="006C7EEC">
        <w:rPr>
          <w:sz w:val="22"/>
          <w:szCs w:val="22"/>
        </w:rPr>
        <w:t>ий электропитания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7C17BC">
      <w:pPr>
        <w:numPr>
          <w:ilvl w:val="0"/>
          <w:numId w:val="33"/>
        </w:numPr>
        <w:autoSpaceDE w:val="0"/>
        <w:autoSpaceDN w:val="0"/>
        <w:adjustRightInd w:val="0"/>
        <w:ind w:firstLine="273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7C17BC">
      <w:pPr>
        <w:numPr>
          <w:ilvl w:val="0"/>
          <w:numId w:val="33"/>
        </w:numPr>
        <w:autoSpaceDE w:val="0"/>
        <w:autoSpaceDN w:val="0"/>
        <w:adjustRightInd w:val="0"/>
        <w:ind w:firstLine="273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7C17BC">
      <w:pPr>
        <w:numPr>
          <w:ilvl w:val="0"/>
          <w:numId w:val="33"/>
        </w:numPr>
        <w:autoSpaceDE w:val="0"/>
        <w:autoSpaceDN w:val="0"/>
        <w:adjustRightInd w:val="0"/>
        <w:ind w:firstLine="273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7C17BC">
      <w:pPr>
        <w:numPr>
          <w:ilvl w:val="0"/>
          <w:numId w:val="33"/>
        </w:numPr>
        <w:autoSpaceDE w:val="0"/>
        <w:autoSpaceDN w:val="0"/>
        <w:adjustRightInd w:val="0"/>
        <w:ind w:firstLine="273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7C17BC">
      <w:pPr>
        <w:numPr>
          <w:ilvl w:val="0"/>
          <w:numId w:val="33"/>
        </w:numPr>
        <w:autoSpaceDE w:val="0"/>
        <w:autoSpaceDN w:val="0"/>
        <w:adjustRightInd w:val="0"/>
        <w:ind w:firstLine="273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7C17BC">
      <w:pPr>
        <w:numPr>
          <w:ilvl w:val="0"/>
          <w:numId w:val="33"/>
        </w:numPr>
        <w:autoSpaceDE w:val="0"/>
        <w:autoSpaceDN w:val="0"/>
        <w:adjustRightInd w:val="0"/>
        <w:ind w:firstLine="273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7C17BC">
      <w:pPr>
        <w:numPr>
          <w:ilvl w:val="0"/>
          <w:numId w:val="33"/>
        </w:numPr>
        <w:ind w:firstLine="273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7C17BC">
      <w:pPr>
        <w:numPr>
          <w:ilvl w:val="0"/>
          <w:numId w:val="33"/>
        </w:numPr>
        <w:autoSpaceDE w:val="0"/>
        <w:autoSpaceDN w:val="0"/>
        <w:adjustRightInd w:val="0"/>
        <w:ind w:firstLine="273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7C17BC">
      <w:pPr>
        <w:numPr>
          <w:ilvl w:val="0"/>
          <w:numId w:val="33"/>
        </w:numPr>
        <w:autoSpaceDE w:val="0"/>
        <w:autoSpaceDN w:val="0"/>
        <w:adjustRightInd w:val="0"/>
        <w:ind w:firstLine="273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7C17BC">
      <w:pPr>
        <w:numPr>
          <w:ilvl w:val="0"/>
          <w:numId w:val="33"/>
        </w:numPr>
        <w:autoSpaceDE w:val="0"/>
        <w:autoSpaceDN w:val="0"/>
        <w:adjustRightInd w:val="0"/>
        <w:ind w:firstLine="273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7C17BC">
      <w:pPr>
        <w:numPr>
          <w:ilvl w:val="0"/>
          <w:numId w:val="33"/>
        </w:numPr>
        <w:autoSpaceDE w:val="0"/>
        <w:autoSpaceDN w:val="0"/>
        <w:adjustRightInd w:val="0"/>
        <w:ind w:firstLine="273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7C17BC" w:rsidRDefault="005C1030" w:rsidP="007C17BC">
      <w:pPr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7C17BC">
        <w:rPr>
          <w:sz w:val="22"/>
          <w:szCs w:val="22"/>
        </w:rPr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731A5B">
      <w:p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lastRenderedPageBreak/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6067362"/>
      <w:bookmarkStart w:id="63" w:name="_Toc10540602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6"/>
      <w:bookmarkStart w:id="65" w:name="_Ref75275862"/>
      <w:bookmarkStart w:id="66" w:name="_Toc85529585"/>
      <w:bookmarkStart w:id="67" w:name="_Ref86067343"/>
      <w:bookmarkStart w:id="68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7C17BC" w:rsidRDefault="007C17BC" w:rsidP="005A3DFD"/>
    <w:p w:rsidR="007C17BC" w:rsidRDefault="007C17BC" w:rsidP="005A3DFD"/>
    <w:p w:rsidR="007C17BC" w:rsidRDefault="007C17BC" w:rsidP="005A3DFD"/>
    <w:p w:rsidR="007C17BC" w:rsidRDefault="007C17BC" w:rsidP="005A3DFD"/>
    <w:p w:rsidR="007C17BC" w:rsidRDefault="007C17BC" w:rsidP="005A3DFD"/>
    <w:p w:rsidR="007C17BC" w:rsidRDefault="007C17BC" w:rsidP="005A3DFD"/>
    <w:p w:rsidR="007C17BC" w:rsidRDefault="007C17BC" w:rsidP="005A3DFD"/>
    <w:p w:rsidR="007C17BC" w:rsidRDefault="007C17BC" w:rsidP="005A3DFD"/>
    <w:p w:rsidR="007C17BC" w:rsidRDefault="007C17BC" w:rsidP="005A3DFD"/>
    <w:p w:rsidR="005A3DFD" w:rsidRDefault="005A3DFD" w:rsidP="005A3DFD"/>
    <w:p w:rsidR="005A3DFD" w:rsidRPr="005A3DFD" w:rsidRDefault="005A3DFD" w:rsidP="005A3DFD"/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10540602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4"/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7"/>
      <w:bookmarkStart w:id="71" w:name="_Ref75275866"/>
      <w:bookmarkStart w:id="72" w:name="_Toc85529586"/>
      <w:bookmarkStart w:id="73" w:name="_Ref86067376"/>
      <w:bookmarkStart w:id="74" w:name="_Toc10540603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489886378"/>
      <w:bookmarkStart w:id="76" w:name="_Ref75275870"/>
      <w:bookmarkStart w:id="77" w:name="_Toc85529587"/>
      <w:bookmarkStart w:id="78" w:name="_Ref86067384"/>
      <w:bookmarkStart w:id="79" w:name="_Toc10540603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0" w:name="_Toc489886379"/>
      <w:bookmarkStart w:id="81" w:name="_Ref75275874"/>
      <w:bookmarkStart w:id="8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10540603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6067396"/>
      <w:bookmarkStart w:id="88" w:name="_Toc10540603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6067403"/>
      <w:bookmarkStart w:id="90" w:name="_Toc10540603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6067409"/>
      <w:bookmarkStart w:id="95" w:name="_Toc10540603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6" w:name="_Ref75275894"/>
      <w:bookmarkStart w:id="97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86067419"/>
      <w:bookmarkStart w:id="99" w:name="_Toc10540603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  <w:bookmarkEnd w:id="98"/>
      <w:bookmarkEnd w:id="9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3"/>
      <w:bookmarkStart w:id="101" w:name="_Ref86067424"/>
      <w:bookmarkStart w:id="102" w:name="_Toc10540603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0"/>
      <w:bookmarkEnd w:id="101"/>
      <w:bookmarkEnd w:id="10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7C17BC" w:rsidRDefault="007C17BC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3" w:name="_Toc85529594"/>
      <w:bookmarkStart w:id="104" w:name="_Ref86067431"/>
      <w:bookmarkStart w:id="105" w:name="_Toc105406038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03"/>
      <w:bookmarkEnd w:id="104"/>
      <w:bookmarkEnd w:id="10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85727955"/>
      <w:bookmarkStart w:id="107" w:name="_Toc105406039"/>
      <w:bookmarkStart w:id="108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EA6703" w:rsidRPr="009262F8" w:rsidRDefault="00EA6703" w:rsidP="007C17BC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13" w:name="_Toc105406040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9"/>
      <w:bookmarkEnd w:id="110"/>
      <w:bookmarkEnd w:id="111"/>
      <w:bookmarkEnd w:id="112"/>
      <w:bookmarkEnd w:id="113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489886385"/>
      <w:bookmarkStart w:id="115" w:name="_Ref75275917"/>
      <w:bookmarkStart w:id="116" w:name="_Toc85529596"/>
      <w:bookmarkStart w:id="117" w:name="_Ref86067806"/>
      <w:bookmarkStart w:id="118" w:name="_Toc10540604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9" w:name="_Toc85529597"/>
      <w:bookmarkStart w:id="120" w:name="_Ref86067810"/>
      <w:bookmarkStart w:id="121" w:name="_Toc10540604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9"/>
      <w:bookmarkEnd w:id="120"/>
      <w:bookmarkEnd w:id="12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2" w:name="_Toc85529598"/>
      <w:bookmarkStart w:id="123" w:name="_Toc10540604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Ref86067819"/>
      <w:bookmarkStart w:id="128" w:name="_Toc10540604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6E7" w:rsidRDefault="003E46E7">
      <w:r>
        <w:separator/>
      </w:r>
    </w:p>
  </w:endnote>
  <w:endnote w:type="continuationSeparator" w:id="0">
    <w:p w:rsidR="003E46E7" w:rsidRDefault="003E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6E7" w:rsidRDefault="003E46E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E46E7" w:rsidRDefault="003E46E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E46E7" w:rsidRDefault="003E46E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E46E7" w:rsidRDefault="003E46E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D35EE4" w:rsidRDefault="001267E0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</w:t>
                              </w:r>
                              <w:r w:rsidR="003E46E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  <w:r w:rsidR="003E46E7" w:rsidRPr="00B155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RC2</w:t>
                              </w:r>
                              <w:r w:rsidR="003E46E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="003E46E7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E46E7" w:rsidRPr="00B7687E" w:rsidRDefault="003E46E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ED1531" w:rsidRDefault="003E46E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93DD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ED1531" w:rsidRDefault="003E46E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6E7" w:rsidRPr="00B23029" w:rsidRDefault="00E9392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6E7" w:rsidRPr="001A5354" w:rsidRDefault="003E46E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3E46E7" w:rsidRPr="00B66B37" w:rsidRDefault="003E46E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1267E0">
                                <w:rPr>
                                  <w:b/>
                                  <w:sz w:val="18"/>
                                  <w:szCs w:val="18"/>
                                </w:rPr>
                                <w:t>RAS-5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H</w:t>
                              </w:r>
                              <w:r w:rsidRPr="00B155D9">
                                <w:rPr>
                                  <w:b/>
                                  <w:sz w:val="18"/>
                                  <w:szCs w:val="18"/>
                                </w:rPr>
                                <w:t>RC2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</w:p>
                            <w:p w:rsidR="003E46E7" w:rsidRPr="00AF301F" w:rsidRDefault="003E46E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E46E7" w:rsidRPr="00613EFB" w:rsidRDefault="003E46E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E46E7" w:rsidRPr="00D35EE4" w:rsidRDefault="001267E0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</w:t>
                        </w:r>
                        <w:r w:rsidR="003E46E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</w:t>
                        </w:r>
                        <w:r w:rsidR="003E46E7" w:rsidRPr="00B155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RC2</w:t>
                        </w:r>
                        <w:r w:rsidR="003E46E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="003E46E7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E46E7" w:rsidRPr="00B7687E" w:rsidRDefault="003E46E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E46E7" w:rsidRPr="00ED1531" w:rsidRDefault="003E46E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93DD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E46E7" w:rsidRPr="00ED1531" w:rsidRDefault="003E46E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E46E7" w:rsidRPr="00B23029" w:rsidRDefault="00E9392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E46E7" w:rsidRPr="001A5354" w:rsidRDefault="003E46E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3E46E7" w:rsidRPr="00B66B37" w:rsidRDefault="003E46E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1267E0">
                          <w:rPr>
                            <w:b/>
                            <w:sz w:val="18"/>
                            <w:szCs w:val="18"/>
                          </w:rPr>
                          <w:t>RAS-5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H</w:t>
                        </w:r>
                        <w:r w:rsidRPr="00B155D9">
                          <w:rPr>
                            <w:b/>
                            <w:sz w:val="18"/>
                            <w:szCs w:val="18"/>
                          </w:rPr>
                          <w:t>RC2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</w:p>
                      <w:p w:rsidR="003E46E7" w:rsidRPr="00AF301F" w:rsidRDefault="003E46E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E46E7" w:rsidRPr="00613EFB" w:rsidRDefault="003E46E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AF301F" w:rsidRDefault="003E46E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93DD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AF301F" w:rsidRDefault="001267E0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</w:t>
                              </w:r>
                              <w:r w:rsidR="003E46E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  <w:r w:rsidR="003E46E7" w:rsidRPr="00B155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RC2</w:t>
                              </w:r>
                              <w:r w:rsidR="003E46E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="003E46E7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3E46E7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E46E7" w:rsidRPr="00C23BB2" w:rsidRDefault="003E46E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E46E7" w:rsidRPr="00EC2FF5" w:rsidRDefault="003E46E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E46E7" w:rsidRPr="00AF301F" w:rsidRDefault="003E46E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93DD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E46E7" w:rsidRPr="00AF301F" w:rsidRDefault="001267E0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</w:t>
                        </w:r>
                        <w:r w:rsidR="003E46E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</w:t>
                        </w:r>
                        <w:r w:rsidR="003E46E7" w:rsidRPr="00B155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RC2</w:t>
                        </w:r>
                        <w:r w:rsidR="003E46E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="003E46E7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3E46E7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E46E7" w:rsidRPr="00C23BB2" w:rsidRDefault="003E46E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E46E7" w:rsidRPr="00EC2FF5" w:rsidRDefault="003E46E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Default="003E46E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AF301F" w:rsidRDefault="003E46E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93DD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6E7" w:rsidRPr="00AF301F" w:rsidRDefault="003E46E7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</w:t>
                              </w:r>
                              <w:r w:rsidR="001267E0">
                                <w:rPr>
                                  <w:b/>
                                  <w:sz w:val="22"/>
                                  <w:szCs w:val="22"/>
                                </w:rPr>
                                <w:t>-5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H</w:t>
                              </w:r>
                              <w:r w:rsidRPr="00B155D9">
                                <w:rPr>
                                  <w:b/>
                                  <w:sz w:val="22"/>
                                  <w:szCs w:val="22"/>
                                </w:rPr>
                                <w:t>RC2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E46E7" w:rsidRPr="00EC2FF5" w:rsidRDefault="003E46E7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E46E7" w:rsidRDefault="003E46E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E46E7" w:rsidRPr="00AF301F" w:rsidRDefault="003E46E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93DD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E46E7" w:rsidRPr="00AF301F" w:rsidRDefault="003E46E7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</w:t>
                        </w:r>
                        <w:r w:rsidR="001267E0">
                          <w:rPr>
                            <w:b/>
                            <w:sz w:val="22"/>
                            <w:szCs w:val="22"/>
                          </w:rPr>
                          <w:t>-5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H</w:t>
                        </w:r>
                        <w:r w:rsidRPr="00B155D9">
                          <w:rPr>
                            <w:b/>
                            <w:sz w:val="22"/>
                            <w:szCs w:val="22"/>
                          </w:rPr>
                          <w:t>RC2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E46E7" w:rsidRPr="00EC2FF5" w:rsidRDefault="003E46E7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6E7" w:rsidRDefault="003E46E7">
      <w:r>
        <w:separator/>
      </w:r>
    </w:p>
  </w:footnote>
  <w:footnote w:type="continuationSeparator" w:id="0">
    <w:p w:rsidR="003E46E7" w:rsidRDefault="003E4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6E7" w:rsidRDefault="003E46E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6E7" w:rsidRDefault="003E46E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61B365E"/>
    <w:multiLevelType w:val="hybridMultilevel"/>
    <w:tmpl w:val="C0586E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F02463"/>
    <w:multiLevelType w:val="hybridMultilevel"/>
    <w:tmpl w:val="E244D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1"/>
  </w:num>
  <w:num w:numId="2">
    <w:abstractNumId w:val="35"/>
  </w:num>
  <w:num w:numId="3">
    <w:abstractNumId w:val="20"/>
  </w:num>
  <w:num w:numId="4">
    <w:abstractNumId w:val="2"/>
  </w:num>
  <w:num w:numId="5">
    <w:abstractNumId w:val="9"/>
  </w:num>
  <w:num w:numId="6">
    <w:abstractNumId w:val="0"/>
  </w:num>
  <w:num w:numId="7">
    <w:abstractNumId w:val="30"/>
  </w:num>
  <w:num w:numId="8">
    <w:abstractNumId w:val="17"/>
  </w:num>
  <w:num w:numId="9">
    <w:abstractNumId w:val="26"/>
  </w:num>
  <w:num w:numId="10">
    <w:abstractNumId w:val="14"/>
  </w:num>
  <w:num w:numId="11">
    <w:abstractNumId w:val="6"/>
  </w:num>
  <w:num w:numId="12">
    <w:abstractNumId w:val="11"/>
  </w:num>
  <w:num w:numId="13">
    <w:abstractNumId w:val="19"/>
  </w:num>
  <w:num w:numId="14">
    <w:abstractNumId w:val="3"/>
  </w:num>
  <w:num w:numId="15">
    <w:abstractNumId w:val="16"/>
  </w:num>
  <w:num w:numId="16">
    <w:abstractNumId w:val="21"/>
  </w:num>
  <w:num w:numId="17">
    <w:abstractNumId w:val="18"/>
  </w:num>
  <w:num w:numId="18">
    <w:abstractNumId w:val="13"/>
  </w:num>
  <w:num w:numId="19">
    <w:abstractNumId w:val="25"/>
  </w:num>
  <w:num w:numId="20">
    <w:abstractNumId w:val="4"/>
  </w:num>
  <w:num w:numId="21">
    <w:abstractNumId w:val="12"/>
  </w:num>
  <w:num w:numId="22">
    <w:abstractNumId w:val="28"/>
  </w:num>
  <w:num w:numId="23">
    <w:abstractNumId w:val="23"/>
  </w:num>
  <w:num w:numId="24">
    <w:abstractNumId w:val="34"/>
  </w:num>
  <w:num w:numId="25">
    <w:abstractNumId w:val="1"/>
  </w:num>
  <w:num w:numId="26">
    <w:abstractNumId w:val="32"/>
  </w:num>
  <w:num w:numId="27">
    <w:abstractNumId w:val="36"/>
  </w:num>
  <w:num w:numId="28">
    <w:abstractNumId w:val="15"/>
  </w:num>
  <w:num w:numId="29">
    <w:abstractNumId w:val="24"/>
  </w:num>
  <w:num w:numId="30">
    <w:abstractNumId w:val="8"/>
  </w:num>
  <w:num w:numId="31">
    <w:abstractNumId w:val="5"/>
  </w:num>
  <w:num w:numId="32">
    <w:abstractNumId w:val="10"/>
  </w:num>
  <w:num w:numId="33">
    <w:abstractNumId w:val="33"/>
  </w:num>
  <w:num w:numId="34">
    <w:abstractNumId w:val="29"/>
  </w:num>
  <w:num w:numId="35">
    <w:abstractNumId w:val="22"/>
  </w:num>
  <w:num w:numId="36">
    <w:abstractNumId w:val="27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7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F4D"/>
    <w:rsid w:val="00021FB1"/>
    <w:rsid w:val="00023AE4"/>
    <w:rsid w:val="00025ACA"/>
    <w:rsid w:val="00037425"/>
    <w:rsid w:val="0004615A"/>
    <w:rsid w:val="0005164C"/>
    <w:rsid w:val="00052A47"/>
    <w:rsid w:val="00054A54"/>
    <w:rsid w:val="00056368"/>
    <w:rsid w:val="00057BCD"/>
    <w:rsid w:val="00057CBB"/>
    <w:rsid w:val="000722B6"/>
    <w:rsid w:val="00073C25"/>
    <w:rsid w:val="000766F0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E7D8F"/>
    <w:rsid w:val="000F2CFF"/>
    <w:rsid w:val="000F4C07"/>
    <w:rsid w:val="000F4FE5"/>
    <w:rsid w:val="000F642D"/>
    <w:rsid w:val="00114D09"/>
    <w:rsid w:val="00116614"/>
    <w:rsid w:val="00117ADC"/>
    <w:rsid w:val="00121FE1"/>
    <w:rsid w:val="00122066"/>
    <w:rsid w:val="00126117"/>
    <w:rsid w:val="001267E0"/>
    <w:rsid w:val="00127EE8"/>
    <w:rsid w:val="001329B4"/>
    <w:rsid w:val="00135C40"/>
    <w:rsid w:val="0014203B"/>
    <w:rsid w:val="00146A9B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80D0F"/>
    <w:rsid w:val="00183B7D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655C"/>
    <w:rsid w:val="001F7544"/>
    <w:rsid w:val="00200C8E"/>
    <w:rsid w:val="0020100F"/>
    <w:rsid w:val="00201938"/>
    <w:rsid w:val="0021185B"/>
    <w:rsid w:val="00216ED8"/>
    <w:rsid w:val="00220CE9"/>
    <w:rsid w:val="00220DC9"/>
    <w:rsid w:val="00231E1B"/>
    <w:rsid w:val="002322B2"/>
    <w:rsid w:val="00234107"/>
    <w:rsid w:val="0023535B"/>
    <w:rsid w:val="002440F3"/>
    <w:rsid w:val="002446F6"/>
    <w:rsid w:val="00244B04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3D72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5C0"/>
    <w:rsid w:val="00315812"/>
    <w:rsid w:val="00322E3E"/>
    <w:rsid w:val="00326079"/>
    <w:rsid w:val="003324A3"/>
    <w:rsid w:val="00333439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469F"/>
    <w:rsid w:val="003870EC"/>
    <w:rsid w:val="003964AD"/>
    <w:rsid w:val="003A204A"/>
    <w:rsid w:val="003D1C42"/>
    <w:rsid w:val="003D7BB0"/>
    <w:rsid w:val="003E3AD4"/>
    <w:rsid w:val="003E46E7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92849"/>
    <w:rsid w:val="00493DD3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1EF6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AA2"/>
    <w:rsid w:val="005411CB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44AE"/>
    <w:rsid w:val="00596A83"/>
    <w:rsid w:val="00597F20"/>
    <w:rsid w:val="005A1BCA"/>
    <w:rsid w:val="005A3DFD"/>
    <w:rsid w:val="005A74FB"/>
    <w:rsid w:val="005B06D4"/>
    <w:rsid w:val="005B68E2"/>
    <w:rsid w:val="005B7781"/>
    <w:rsid w:val="005C1030"/>
    <w:rsid w:val="005C162B"/>
    <w:rsid w:val="005C6ABC"/>
    <w:rsid w:val="005D0574"/>
    <w:rsid w:val="005D25DC"/>
    <w:rsid w:val="005D3D67"/>
    <w:rsid w:val="005E38BC"/>
    <w:rsid w:val="005E5127"/>
    <w:rsid w:val="005F0DEE"/>
    <w:rsid w:val="005F2636"/>
    <w:rsid w:val="00601691"/>
    <w:rsid w:val="0060323D"/>
    <w:rsid w:val="0060423E"/>
    <w:rsid w:val="006070F9"/>
    <w:rsid w:val="00614666"/>
    <w:rsid w:val="00617FB3"/>
    <w:rsid w:val="00620269"/>
    <w:rsid w:val="00624242"/>
    <w:rsid w:val="006416FB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804BD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1A5B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7510"/>
    <w:rsid w:val="007877E0"/>
    <w:rsid w:val="007916D6"/>
    <w:rsid w:val="007A02B1"/>
    <w:rsid w:val="007B095E"/>
    <w:rsid w:val="007B2285"/>
    <w:rsid w:val="007B36E9"/>
    <w:rsid w:val="007B4BD1"/>
    <w:rsid w:val="007B6B58"/>
    <w:rsid w:val="007C17BC"/>
    <w:rsid w:val="007C300D"/>
    <w:rsid w:val="007C3BB0"/>
    <w:rsid w:val="007D349B"/>
    <w:rsid w:val="007D4E6B"/>
    <w:rsid w:val="007D6CCA"/>
    <w:rsid w:val="007E5E22"/>
    <w:rsid w:val="007E67C1"/>
    <w:rsid w:val="007F484D"/>
    <w:rsid w:val="008003C3"/>
    <w:rsid w:val="00802E9A"/>
    <w:rsid w:val="008041E1"/>
    <w:rsid w:val="00806389"/>
    <w:rsid w:val="008067CE"/>
    <w:rsid w:val="00810B70"/>
    <w:rsid w:val="00810E13"/>
    <w:rsid w:val="00815656"/>
    <w:rsid w:val="00827634"/>
    <w:rsid w:val="00827955"/>
    <w:rsid w:val="00830725"/>
    <w:rsid w:val="00833AA2"/>
    <w:rsid w:val="008361D5"/>
    <w:rsid w:val="00842788"/>
    <w:rsid w:val="008428D5"/>
    <w:rsid w:val="00842C8C"/>
    <w:rsid w:val="00850DCA"/>
    <w:rsid w:val="00851CB0"/>
    <w:rsid w:val="0085316F"/>
    <w:rsid w:val="00862EF0"/>
    <w:rsid w:val="0087148A"/>
    <w:rsid w:val="00872746"/>
    <w:rsid w:val="00876CCF"/>
    <w:rsid w:val="00881910"/>
    <w:rsid w:val="0088349B"/>
    <w:rsid w:val="0088749B"/>
    <w:rsid w:val="00893F16"/>
    <w:rsid w:val="00896679"/>
    <w:rsid w:val="00896986"/>
    <w:rsid w:val="00897CF5"/>
    <w:rsid w:val="00897EAB"/>
    <w:rsid w:val="008A4FB2"/>
    <w:rsid w:val="008A504E"/>
    <w:rsid w:val="008C0304"/>
    <w:rsid w:val="008D09DC"/>
    <w:rsid w:val="008E0B73"/>
    <w:rsid w:val="008E2AAA"/>
    <w:rsid w:val="008E47DD"/>
    <w:rsid w:val="008E724A"/>
    <w:rsid w:val="008F7D55"/>
    <w:rsid w:val="00901519"/>
    <w:rsid w:val="00901FCF"/>
    <w:rsid w:val="00913F03"/>
    <w:rsid w:val="009148F2"/>
    <w:rsid w:val="00917329"/>
    <w:rsid w:val="0092138C"/>
    <w:rsid w:val="00922280"/>
    <w:rsid w:val="0092475E"/>
    <w:rsid w:val="0094137F"/>
    <w:rsid w:val="00941985"/>
    <w:rsid w:val="009424BE"/>
    <w:rsid w:val="009454F1"/>
    <w:rsid w:val="009457C2"/>
    <w:rsid w:val="00946EDA"/>
    <w:rsid w:val="0096270C"/>
    <w:rsid w:val="00967B7C"/>
    <w:rsid w:val="0097670D"/>
    <w:rsid w:val="009814D6"/>
    <w:rsid w:val="00983DC3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E43D4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6B04"/>
    <w:rsid w:val="00A40E51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0120"/>
    <w:rsid w:val="00AF1F03"/>
    <w:rsid w:val="00AF301F"/>
    <w:rsid w:val="00AF7D1B"/>
    <w:rsid w:val="00B02AA8"/>
    <w:rsid w:val="00B14F7A"/>
    <w:rsid w:val="00B155D9"/>
    <w:rsid w:val="00B1615F"/>
    <w:rsid w:val="00B23029"/>
    <w:rsid w:val="00B2430D"/>
    <w:rsid w:val="00B263D1"/>
    <w:rsid w:val="00B45619"/>
    <w:rsid w:val="00B60CE2"/>
    <w:rsid w:val="00B659CA"/>
    <w:rsid w:val="00B65EF5"/>
    <w:rsid w:val="00B66B37"/>
    <w:rsid w:val="00B713E6"/>
    <w:rsid w:val="00B757EC"/>
    <w:rsid w:val="00B82E56"/>
    <w:rsid w:val="00B853CA"/>
    <w:rsid w:val="00B930C4"/>
    <w:rsid w:val="00BA4D5C"/>
    <w:rsid w:val="00BA79AF"/>
    <w:rsid w:val="00BA7A09"/>
    <w:rsid w:val="00BA7C55"/>
    <w:rsid w:val="00BB1D2A"/>
    <w:rsid w:val="00BB28FA"/>
    <w:rsid w:val="00BC0D71"/>
    <w:rsid w:val="00BC0F37"/>
    <w:rsid w:val="00BC6A6E"/>
    <w:rsid w:val="00BD0017"/>
    <w:rsid w:val="00BD070E"/>
    <w:rsid w:val="00BD5C05"/>
    <w:rsid w:val="00BE154B"/>
    <w:rsid w:val="00BE285C"/>
    <w:rsid w:val="00BE4A02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4B27"/>
    <w:rsid w:val="00CA63D0"/>
    <w:rsid w:val="00CB062C"/>
    <w:rsid w:val="00CB4E38"/>
    <w:rsid w:val="00CC0BEC"/>
    <w:rsid w:val="00CC21A8"/>
    <w:rsid w:val="00CC2C20"/>
    <w:rsid w:val="00CC4652"/>
    <w:rsid w:val="00CD06A1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42E6F"/>
    <w:rsid w:val="00D512D1"/>
    <w:rsid w:val="00D549B4"/>
    <w:rsid w:val="00D566EE"/>
    <w:rsid w:val="00D571B5"/>
    <w:rsid w:val="00D621FE"/>
    <w:rsid w:val="00D62614"/>
    <w:rsid w:val="00D63720"/>
    <w:rsid w:val="00D6500E"/>
    <w:rsid w:val="00D65D23"/>
    <w:rsid w:val="00D70F85"/>
    <w:rsid w:val="00D90C9B"/>
    <w:rsid w:val="00D960B2"/>
    <w:rsid w:val="00D96268"/>
    <w:rsid w:val="00D97C02"/>
    <w:rsid w:val="00DA1947"/>
    <w:rsid w:val="00DA234E"/>
    <w:rsid w:val="00DA4E1F"/>
    <w:rsid w:val="00DB45A8"/>
    <w:rsid w:val="00DC38C1"/>
    <w:rsid w:val="00DC42C5"/>
    <w:rsid w:val="00DC56ED"/>
    <w:rsid w:val="00DD2A86"/>
    <w:rsid w:val="00DD6881"/>
    <w:rsid w:val="00DF498E"/>
    <w:rsid w:val="00E02961"/>
    <w:rsid w:val="00E035FD"/>
    <w:rsid w:val="00E13F0E"/>
    <w:rsid w:val="00E24807"/>
    <w:rsid w:val="00E24ED7"/>
    <w:rsid w:val="00E25069"/>
    <w:rsid w:val="00E50936"/>
    <w:rsid w:val="00E515AE"/>
    <w:rsid w:val="00E646AB"/>
    <w:rsid w:val="00E701E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93922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E1B5C"/>
    <w:rsid w:val="00EE40B5"/>
    <w:rsid w:val="00EF3D97"/>
    <w:rsid w:val="00EF654D"/>
    <w:rsid w:val="00EF70AD"/>
    <w:rsid w:val="00F0292E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320CF"/>
    <w:rsid w:val="00F32C33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3A55"/>
    <w:rsid w:val="00FA64EB"/>
    <w:rsid w:val="00FB04EE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7393"/>
    <o:shapelayout v:ext="edit">
      <o:idmap v:ext="edit" data="1"/>
    </o:shapelayout>
  </w:shapeDefaults>
  <w:decimalSymbol w:val=","/>
  <w:listSeparator w:val=";"/>
  <w14:docId w14:val="4B3D0497"/>
  <w15:docId w15:val="{62230C6C-4FD2-42D5-8893-CD8C36C5B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4DA3B-BBED-47F2-A1A8-39DA92F88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F2FB3E7A</Template>
  <TotalTime>16</TotalTime>
  <Pages>38</Pages>
  <Words>7143</Words>
  <Characters>40718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16</cp:revision>
  <cp:lastPrinted>2021-03-26T08:29:00Z</cp:lastPrinted>
  <dcterms:created xsi:type="dcterms:W3CDTF">2022-11-22T09:50:00Z</dcterms:created>
  <dcterms:modified xsi:type="dcterms:W3CDTF">2024-04-27T09:54:00Z</dcterms:modified>
</cp:coreProperties>
</file>