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5445F6">
              <w:rPr>
                <w:b/>
                <w:szCs w:val="28"/>
              </w:rPr>
              <w:t>RAS-</w:t>
            </w:r>
            <w:r w:rsidR="005445F6">
              <w:rPr>
                <w:b/>
                <w:szCs w:val="28"/>
                <w:lang w:val="en-US"/>
              </w:rPr>
              <w:t>5</w:t>
            </w:r>
            <w:r w:rsidR="009C2CEC">
              <w:rPr>
                <w:b/>
                <w:szCs w:val="28"/>
              </w:rPr>
              <w:t>H</w:t>
            </w:r>
            <w:r w:rsidR="00833AA2" w:rsidRPr="00833AA2">
              <w:rPr>
                <w:b/>
                <w:szCs w:val="28"/>
              </w:rPr>
              <w:t>NP2E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5445F6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RAS-5</w:t>
            </w:r>
            <w:r w:rsidR="009C2CEC">
              <w:rPr>
                <w:b/>
                <w:szCs w:val="28"/>
              </w:rPr>
              <w:t>H</w:t>
            </w:r>
            <w:r w:rsidR="00833AA2" w:rsidRPr="00833AA2">
              <w:rPr>
                <w:b/>
                <w:szCs w:val="28"/>
              </w:rPr>
              <w:t>NP2E</w:t>
            </w:r>
            <w:r w:rsidR="007B4F3F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B4F3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A8667C" w:rsidRDefault="00810B70" w:rsidP="00F10803">
      <w:pPr>
        <w:spacing w:after="240"/>
        <w:jc w:val="center"/>
        <w:rPr>
          <w:b/>
          <w:sz w:val="22"/>
          <w:szCs w:val="22"/>
        </w:rPr>
      </w:pPr>
      <w:r w:rsidRPr="00A8667C">
        <w:rPr>
          <w:b/>
          <w:sz w:val="22"/>
          <w:szCs w:val="22"/>
        </w:rPr>
        <w:lastRenderedPageBreak/>
        <w:t>СОДЕРЖАНИЕ</w:t>
      </w:r>
      <w:r w:rsidR="00231E1B" w:rsidRPr="00A8667C">
        <w:rPr>
          <w:b/>
          <w:sz w:val="22"/>
          <w:szCs w:val="22"/>
        </w:rPr>
        <w:t xml:space="preserve"> </w:t>
      </w:r>
    </w:p>
    <w:p w:rsidR="00A8667C" w:rsidRPr="00A8667C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8667C">
        <w:rPr>
          <w:sz w:val="22"/>
          <w:szCs w:val="22"/>
        </w:rPr>
        <w:fldChar w:fldCharType="begin"/>
      </w:r>
      <w:r w:rsidRPr="00A8667C">
        <w:rPr>
          <w:sz w:val="22"/>
          <w:szCs w:val="22"/>
        </w:rPr>
        <w:instrText xml:space="preserve"> TOC \o "1-3" \h \z \u </w:instrText>
      </w:r>
      <w:r w:rsidRPr="00A8667C">
        <w:rPr>
          <w:sz w:val="22"/>
          <w:szCs w:val="22"/>
        </w:rPr>
        <w:fldChar w:fldCharType="separate"/>
      </w:r>
      <w:hyperlink w:anchor="_Toc109823638" w:history="1">
        <w:r w:rsidR="00A8667C" w:rsidRPr="00A8667C">
          <w:rPr>
            <w:rStyle w:val="ad"/>
            <w:noProof/>
            <w:sz w:val="22"/>
            <w:szCs w:val="22"/>
          </w:rPr>
          <w:t>Введение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_Toc109823638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3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39" w:history="1">
        <w:r w:rsidR="00A8667C" w:rsidRPr="00A8667C">
          <w:rPr>
            <w:rStyle w:val="ad"/>
            <w:noProof/>
            <w:sz w:val="22"/>
            <w:szCs w:val="22"/>
          </w:rPr>
          <w:t>1.</w:t>
        </w:r>
        <w:r w:rsidR="00E05D5E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8667C" w:rsidRPr="00A8667C">
          <w:rPr>
            <w:rStyle w:val="ad"/>
            <w:noProof/>
            <w:sz w:val="22"/>
            <w:szCs w:val="22"/>
          </w:rPr>
          <w:t>Общие сведен</w:t>
        </w:r>
        <w:r w:rsidR="00A8667C" w:rsidRPr="00A8667C">
          <w:rPr>
            <w:rStyle w:val="ad"/>
            <w:noProof/>
            <w:sz w:val="22"/>
            <w:szCs w:val="22"/>
          </w:rPr>
          <w:t>и</w:t>
        </w:r>
        <w:r w:rsidR="00A8667C" w:rsidRPr="00A8667C">
          <w:rPr>
            <w:rStyle w:val="ad"/>
            <w:noProof/>
            <w:sz w:val="22"/>
            <w:szCs w:val="22"/>
          </w:rPr>
          <w:t>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_Toc109823639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4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0" w:history="1">
        <w:r w:rsidR="00A8667C" w:rsidRPr="00A8667C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_Toc109823640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5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1" w:history="1">
        <w:r w:rsidR="00A8667C" w:rsidRPr="00A8667C">
          <w:rPr>
            <w:rStyle w:val="ad"/>
            <w:noProof/>
            <w:sz w:val="22"/>
            <w:szCs w:val="22"/>
          </w:rPr>
          <w:t>2.2 Описание изделия</w:t>
        </w:r>
        <w:r w:rsidR="00A8667C" w:rsidRPr="00A8667C">
          <w:rPr>
            <w:noProof/>
            <w:webHidden/>
            <w:sz w:val="22"/>
            <w:szCs w:val="22"/>
          </w:rPr>
          <w:tab/>
        </w:r>
        <w:bookmarkStart w:id="1" w:name="_GoBack"/>
        <w:bookmarkEnd w:id="1"/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_Toc109823641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6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2" w:history="1">
        <w:r w:rsidR="00A8667C" w:rsidRPr="00A8667C">
          <w:rPr>
            <w:rStyle w:val="ad"/>
            <w:noProof/>
            <w:sz w:val="22"/>
            <w:szCs w:val="22"/>
          </w:rPr>
          <w:t>2.3 Принцип р</w:t>
        </w:r>
        <w:r w:rsidR="00A8667C" w:rsidRPr="00A8667C">
          <w:rPr>
            <w:rStyle w:val="ad"/>
            <w:noProof/>
            <w:sz w:val="22"/>
            <w:szCs w:val="22"/>
          </w:rPr>
          <w:t>а</w:t>
        </w:r>
        <w:r w:rsidR="00A8667C" w:rsidRPr="00A8667C">
          <w:rPr>
            <w:rStyle w:val="ad"/>
            <w:noProof/>
            <w:sz w:val="22"/>
            <w:szCs w:val="22"/>
          </w:rPr>
          <w:t>боты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_Toc109823642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7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3" w:history="1">
        <w:r w:rsidR="00A8667C" w:rsidRPr="00A8667C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_Toc109823643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8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4" w:history="1">
        <w:r w:rsidR="00A8667C" w:rsidRPr="00A8667C">
          <w:rPr>
            <w:rStyle w:val="ad"/>
            <w:noProof/>
            <w:sz w:val="22"/>
            <w:szCs w:val="22"/>
          </w:rPr>
          <w:t>2.5 Маркировка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_Toc109823644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9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5" w:history="1">
        <w:r w:rsidR="00A8667C" w:rsidRPr="00A8667C">
          <w:rPr>
            <w:rStyle w:val="ad"/>
            <w:noProof/>
            <w:sz w:val="22"/>
            <w:szCs w:val="22"/>
          </w:rPr>
          <w:t>3. Комплектность поставки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_Toc109823645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10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6" w:history="1">
        <w:r w:rsidR="00A8667C" w:rsidRPr="00A8667C">
          <w:rPr>
            <w:rStyle w:val="ad"/>
            <w:noProof/>
            <w:sz w:val="22"/>
            <w:szCs w:val="22"/>
          </w:rPr>
          <w:t>4. Чертеж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_Toc109823646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11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7" w:history="1">
        <w:r w:rsidR="00A8667C" w:rsidRPr="00A8667C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_Toc109823647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11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8" w:history="1">
        <w:r w:rsidR="00A8667C" w:rsidRPr="00A8667C">
          <w:rPr>
            <w:rStyle w:val="ad"/>
            <w:noProof/>
            <w:sz w:val="22"/>
            <w:szCs w:val="22"/>
          </w:rPr>
          <w:t>5. Гарантии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_Toc109823648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12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9" w:history="1">
        <w:r w:rsidR="00A8667C" w:rsidRPr="00A8667C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_Toc109823649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13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0" w:history="1">
        <w:r w:rsidR="00A8667C" w:rsidRPr="00A8667C">
          <w:rPr>
            <w:rStyle w:val="ad"/>
            <w:noProof/>
            <w:sz w:val="22"/>
            <w:szCs w:val="22"/>
          </w:rPr>
          <w:t>7. Свидетельство о приемке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_Toc109823650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14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1" w:history="1">
        <w:r w:rsidR="00A8667C" w:rsidRPr="00A8667C">
          <w:rPr>
            <w:rStyle w:val="ad"/>
            <w:noProof/>
            <w:sz w:val="22"/>
            <w:szCs w:val="22"/>
          </w:rPr>
          <w:t>8. Консервация</w:t>
        </w:r>
        <w:r w:rsidR="00A8667C" w:rsidRPr="00A8667C">
          <w:rPr>
            <w:rStyle w:val="ad"/>
            <w:noProof/>
            <w:sz w:val="22"/>
            <w:szCs w:val="22"/>
            <w:lang w:val="en-US"/>
          </w:rPr>
          <w:t>*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_Toc109823651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15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2" w:history="1">
        <w:r w:rsidR="00A8667C" w:rsidRPr="00A8667C">
          <w:rPr>
            <w:rStyle w:val="ad"/>
            <w:noProof/>
            <w:sz w:val="22"/>
            <w:szCs w:val="22"/>
          </w:rPr>
          <w:t>9. Сведения об утилизации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_Toc109823652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16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3" w:history="1">
        <w:r w:rsidR="00A8667C" w:rsidRPr="00A8667C">
          <w:rPr>
            <w:rStyle w:val="ad"/>
            <w:noProof/>
            <w:sz w:val="22"/>
            <w:szCs w:val="22"/>
          </w:rPr>
          <w:t>10. Требования безопасности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_Toc109823653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17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4" w:history="1">
        <w:r w:rsidR="00A8667C" w:rsidRPr="00A8667C">
          <w:rPr>
            <w:rStyle w:val="ad"/>
            <w:noProof/>
            <w:sz w:val="22"/>
            <w:szCs w:val="22"/>
          </w:rPr>
          <w:t>10.1 Общие требования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_Toc109823654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20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5" w:history="1">
        <w:r w:rsidR="00A8667C" w:rsidRPr="00A8667C">
          <w:rPr>
            <w:rStyle w:val="ad"/>
            <w:noProof/>
            <w:sz w:val="22"/>
            <w:szCs w:val="22"/>
          </w:rPr>
          <w:t>11. Прием и передача изделия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_Toc109823655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21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6" w:history="1">
        <w:r w:rsidR="00A8667C" w:rsidRPr="00A8667C">
          <w:rPr>
            <w:rStyle w:val="ad"/>
            <w:noProof/>
            <w:sz w:val="22"/>
            <w:szCs w:val="22"/>
          </w:rPr>
          <w:t>12. Учет работы изделия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_Toc109823656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22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7" w:history="1">
        <w:r w:rsidR="00A8667C" w:rsidRPr="00A8667C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_Toc109823657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23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8" w:history="1">
        <w:r w:rsidR="00A8667C" w:rsidRPr="00A8667C">
          <w:rPr>
            <w:rStyle w:val="ad"/>
            <w:noProof/>
            <w:sz w:val="22"/>
            <w:szCs w:val="22"/>
          </w:rPr>
          <w:t>14. Работы при эксплуатации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_Toc109823658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24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9" w:history="1">
        <w:r w:rsidR="00A8667C" w:rsidRPr="00A8667C">
          <w:rPr>
            <w:rStyle w:val="ad"/>
            <w:noProof/>
            <w:sz w:val="22"/>
            <w:szCs w:val="22"/>
          </w:rPr>
          <w:t>14.1 Учет выполнения работ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_Toc109823659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24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0" w:history="1">
        <w:r w:rsidR="00A8667C" w:rsidRPr="00A8667C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_Toc109823660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25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1" w:history="1">
        <w:r w:rsidR="00A8667C" w:rsidRPr="00A8667C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_Toc109823661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26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2" w:history="1">
        <w:r w:rsidR="00A8667C" w:rsidRPr="00A8667C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_Toc109823662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27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3" w:history="1">
        <w:r w:rsidR="00A8667C" w:rsidRPr="00A8667C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_Toc109823663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28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4" w:history="1">
        <w:r w:rsidR="00A8667C" w:rsidRPr="00A8667C">
          <w:rPr>
            <w:rStyle w:val="ad"/>
            <w:noProof/>
            <w:sz w:val="22"/>
            <w:szCs w:val="22"/>
          </w:rPr>
          <w:t>16. Транспортировка и хранение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_Toc109823664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33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5" w:history="1">
        <w:r w:rsidR="00A8667C" w:rsidRPr="00A8667C">
          <w:rPr>
            <w:rStyle w:val="ad"/>
            <w:noProof/>
            <w:sz w:val="22"/>
            <w:szCs w:val="22"/>
          </w:rPr>
          <w:t>16.1 Транспортировка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_Toc109823665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33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6" w:history="1">
        <w:r w:rsidR="00A8667C" w:rsidRPr="00A8667C">
          <w:rPr>
            <w:rStyle w:val="ad"/>
            <w:noProof/>
            <w:sz w:val="22"/>
            <w:szCs w:val="22"/>
          </w:rPr>
          <w:t>16.2 Хранение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_Toc109823666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33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7" w:history="1">
        <w:r w:rsidR="00A8667C" w:rsidRPr="00A8667C">
          <w:rPr>
            <w:rStyle w:val="ad"/>
            <w:noProof/>
            <w:sz w:val="22"/>
            <w:szCs w:val="22"/>
          </w:rPr>
          <w:t>17. Ремонт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_Toc109823667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34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8" w:history="1">
        <w:r w:rsidR="00A8667C" w:rsidRPr="00A8667C">
          <w:rPr>
            <w:rStyle w:val="ad"/>
            <w:noProof/>
            <w:sz w:val="22"/>
            <w:szCs w:val="22"/>
          </w:rPr>
          <w:t>18. Сведения о рекламациях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_Toc109823668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35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9" w:history="1">
        <w:r w:rsidR="00A8667C" w:rsidRPr="00A8667C">
          <w:rPr>
            <w:rStyle w:val="ad"/>
            <w:noProof/>
            <w:sz w:val="22"/>
            <w:szCs w:val="22"/>
          </w:rPr>
          <w:t>19. Особые отметки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_Toc109823669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36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20641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70" w:history="1">
        <w:r w:rsidR="00A8667C" w:rsidRPr="00A8667C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_Toc109823670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B24DA0">
          <w:rPr>
            <w:noProof/>
            <w:webHidden/>
            <w:sz w:val="22"/>
            <w:szCs w:val="22"/>
          </w:rPr>
          <w:t>37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A8667C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09823638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7B4F3F">
        <w:rPr>
          <w:sz w:val="22"/>
          <w:szCs w:val="22"/>
        </w:rPr>
        <w:t>промышленного назначения</w:t>
      </w:r>
      <w:r w:rsidR="007B4F3F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54623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09823639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7308"/>
      </w:tblGrid>
      <w:tr w:rsidR="00200C8E" w:rsidRPr="00CC2C20" w:rsidTr="00EB10FF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08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7B4F3F" w:rsidRPr="00C028AE" w:rsidRDefault="007B4F3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EB10FF">
        <w:trPr>
          <w:trHeight w:val="424"/>
        </w:trPr>
        <w:tc>
          <w:tcPr>
            <w:tcW w:w="2269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08" w:type="dxa"/>
            <w:vAlign w:val="center"/>
          </w:tcPr>
          <w:p w:rsidR="00CA105D" w:rsidRPr="00CC2C20" w:rsidRDefault="005445F6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RAS-5</w:t>
            </w:r>
            <w:r w:rsidR="009C2CEC">
              <w:rPr>
                <w:sz w:val="22"/>
                <w:szCs w:val="22"/>
              </w:rPr>
              <w:t>H</w:t>
            </w:r>
            <w:r w:rsidR="00833AA2" w:rsidRPr="00833AA2">
              <w:rPr>
                <w:sz w:val="22"/>
                <w:szCs w:val="22"/>
              </w:rPr>
              <w:t>NP2E</w:t>
            </w:r>
          </w:p>
        </w:tc>
      </w:tr>
      <w:tr w:rsidR="006A3296" w:rsidRPr="00CC2C20" w:rsidTr="00EB10FF">
        <w:trPr>
          <w:trHeight w:val="430"/>
        </w:trPr>
        <w:tc>
          <w:tcPr>
            <w:tcW w:w="2269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08" w:type="dxa"/>
            <w:vAlign w:val="center"/>
          </w:tcPr>
          <w:p w:rsidR="006A3296" w:rsidRPr="00CA105D" w:rsidRDefault="005445F6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RAS-5</w:t>
            </w:r>
            <w:r w:rsidR="009C2CEC">
              <w:rPr>
                <w:sz w:val="22"/>
                <w:szCs w:val="22"/>
              </w:rPr>
              <w:t>H</w:t>
            </w:r>
            <w:r w:rsidR="00833AA2" w:rsidRPr="00833AA2">
              <w:rPr>
                <w:sz w:val="22"/>
                <w:szCs w:val="22"/>
              </w:rPr>
              <w:t>NP2E</w:t>
            </w:r>
          </w:p>
        </w:tc>
      </w:tr>
      <w:tr w:rsidR="00200C8E" w:rsidRPr="00CC2C20" w:rsidTr="00EB10FF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7B4F3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08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7B4F3F" w:rsidRPr="00CC2C20" w:rsidTr="00EB10FF">
        <w:trPr>
          <w:trHeight w:val="553"/>
        </w:trPr>
        <w:tc>
          <w:tcPr>
            <w:tcW w:w="2269" w:type="dxa"/>
            <w:vAlign w:val="center"/>
          </w:tcPr>
          <w:p w:rsidR="007B4F3F" w:rsidRPr="00CC2C20" w:rsidRDefault="007B4F3F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08" w:type="dxa"/>
            <w:vAlign w:val="center"/>
          </w:tcPr>
          <w:p w:rsidR="007B4F3F" w:rsidRPr="00C028AE" w:rsidRDefault="00AF35EF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EB10FF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08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EB10FF">
        <w:trPr>
          <w:trHeight w:val="388"/>
        </w:trPr>
        <w:tc>
          <w:tcPr>
            <w:tcW w:w="2269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08" w:type="dxa"/>
            <w:vAlign w:val="center"/>
          </w:tcPr>
          <w:p w:rsidR="007B6B58" w:rsidRPr="007B6B58" w:rsidRDefault="007B4F3F" w:rsidP="007B6B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CC2C20" w:rsidTr="00EB10FF">
        <w:trPr>
          <w:trHeight w:val="382"/>
        </w:trPr>
        <w:tc>
          <w:tcPr>
            <w:tcW w:w="2269" w:type="dxa"/>
            <w:vAlign w:val="center"/>
          </w:tcPr>
          <w:p w:rsidR="00200C8E" w:rsidRPr="00CC2C20" w:rsidRDefault="00E05D5E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08" w:type="dxa"/>
            <w:vAlign w:val="center"/>
          </w:tcPr>
          <w:p w:rsidR="00200C8E" w:rsidRPr="00CC2C20" w:rsidRDefault="00E05D5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A863BA" w:rsidRPr="00CC2C20" w:rsidTr="00EB10FF">
        <w:trPr>
          <w:trHeight w:val="1734"/>
        </w:trPr>
        <w:tc>
          <w:tcPr>
            <w:tcW w:w="2269" w:type="dxa"/>
            <w:vAlign w:val="center"/>
          </w:tcPr>
          <w:p w:rsidR="00A863BA" w:rsidRPr="00CC2C20" w:rsidRDefault="00A863BA" w:rsidP="00A863B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08" w:type="dxa"/>
            <w:vAlign w:val="center"/>
          </w:tcPr>
          <w:p w:rsidR="00EB10FF" w:rsidRDefault="00EB10FF" w:rsidP="00EB10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EB10FF" w:rsidRPr="00C47193" w:rsidRDefault="00EB10FF" w:rsidP="00EB10FF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EB10FF" w:rsidRPr="00042260" w:rsidRDefault="00EB10FF" w:rsidP="00EB10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EB10FF" w:rsidRPr="00042260" w:rsidRDefault="00EB10FF" w:rsidP="00EB10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EB10FF" w:rsidRPr="00042260" w:rsidRDefault="00EB10FF" w:rsidP="00EB10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863BA" w:rsidRPr="00CC2C20" w:rsidRDefault="00EB10FF" w:rsidP="00EB10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A863BA" w:rsidRPr="00E05D5E" w:rsidTr="00EB10FF">
        <w:trPr>
          <w:trHeight w:val="492"/>
        </w:trPr>
        <w:tc>
          <w:tcPr>
            <w:tcW w:w="2269" w:type="dxa"/>
            <w:vAlign w:val="center"/>
          </w:tcPr>
          <w:p w:rsidR="00A863BA" w:rsidRPr="00CC2C20" w:rsidRDefault="00A863BA" w:rsidP="00A863B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08" w:type="dxa"/>
            <w:vAlign w:val="center"/>
          </w:tcPr>
          <w:p w:rsidR="00A863BA" w:rsidRPr="00522A3F" w:rsidRDefault="00A863BA" w:rsidP="00A863BA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Johnson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Controls</w:t>
            </w:r>
            <w:r w:rsidRPr="00522A3F">
              <w:rPr>
                <w:sz w:val="22"/>
                <w:szCs w:val="22"/>
                <w:lang w:val="en-US"/>
              </w:rPr>
              <w:t>-</w:t>
            </w:r>
            <w:r w:rsidRPr="00494966">
              <w:rPr>
                <w:sz w:val="22"/>
                <w:szCs w:val="22"/>
                <w:lang w:val="en-US"/>
              </w:rPr>
              <w:t>Hitachi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Air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Conditioning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Spain</w:t>
            </w:r>
            <w:r w:rsidRPr="00522A3F">
              <w:rPr>
                <w:sz w:val="22"/>
                <w:szCs w:val="22"/>
                <w:lang w:val="en-US"/>
              </w:rPr>
              <w:t xml:space="preserve">, </w:t>
            </w:r>
            <w:r w:rsidRPr="00494966">
              <w:rPr>
                <w:sz w:val="22"/>
                <w:szCs w:val="22"/>
                <w:lang w:val="en-US"/>
              </w:rPr>
              <w:t>S</w:t>
            </w:r>
            <w:r w:rsidRPr="00522A3F">
              <w:rPr>
                <w:sz w:val="22"/>
                <w:szCs w:val="22"/>
                <w:lang w:val="en-US"/>
              </w:rPr>
              <w:t>.</w:t>
            </w:r>
            <w:r w:rsidRPr="00494966">
              <w:rPr>
                <w:sz w:val="22"/>
                <w:szCs w:val="22"/>
                <w:lang w:val="en-US"/>
              </w:rPr>
              <w:t>A</w:t>
            </w:r>
            <w:r w:rsidRPr="00522A3F">
              <w:rPr>
                <w:sz w:val="22"/>
                <w:szCs w:val="22"/>
                <w:lang w:val="en-US"/>
              </w:rPr>
              <w:t>.</w:t>
            </w:r>
            <w:r w:rsidRPr="00494966">
              <w:rPr>
                <w:sz w:val="22"/>
                <w:szCs w:val="22"/>
                <w:lang w:val="en-US"/>
              </w:rPr>
              <w:t>U</w:t>
            </w:r>
            <w:r w:rsidRPr="00522A3F">
              <w:rPr>
                <w:sz w:val="22"/>
                <w:szCs w:val="22"/>
                <w:lang w:val="en-US"/>
              </w:rPr>
              <w:t>.</w:t>
            </w:r>
          </w:p>
        </w:tc>
      </w:tr>
      <w:tr w:rsidR="00A863BA" w:rsidRPr="00CC2C20" w:rsidTr="00EB10FF">
        <w:trPr>
          <w:trHeight w:val="410"/>
        </w:trPr>
        <w:tc>
          <w:tcPr>
            <w:tcW w:w="2269" w:type="dxa"/>
            <w:vAlign w:val="center"/>
          </w:tcPr>
          <w:p w:rsidR="00A863BA" w:rsidRPr="00CC2C20" w:rsidRDefault="00A863BA" w:rsidP="00A863B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08" w:type="dxa"/>
            <w:vAlign w:val="center"/>
          </w:tcPr>
          <w:p w:rsidR="00A863BA" w:rsidRPr="00CC2C20" w:rsidRDefault="00A863BA" w:rsidP="00A863BA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Испания</w:t>
            </w:r>
          </w:p>
        </w:tc>
      </w:tr>
      <w:tr w:rsidR="00A863BA" w:rsidRPr="00CC2C20" w:rsidTr="00EB10FF">
        <w:trPr>
          <w:trHeight w:val="553"/>
        </w:trPr>
        <w:tc>
          <w:tcPr>
            <w:tcW w:w="2269" w:type="dxa"/>
            <w:vAlign w:val="center"/>
          </w:tcPr>
          <w:p w:rsidR="00A863BA" w:rsidRPr="00CC2C20" w:rsidRDefault="00A863BA" w:rsidP="00A863B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08" w:type="dxa"/>
            <w:vAlign w:val="center"/>
          </w:tcPr>
          <w:p w:rsidR="00A863BA" w:rsidRPr="00494966" w:rsidRDefault="00A863BA" w:rsidP="00A863BA">
            <w:pPr>
              <w:jc w:val="center"/>
              <w:rPr>
                <w:sz w:val="22"/>
                <w:szCs w:val="22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9496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A863BA" w:rsidRPr="00CC2C20" w:rsidRDefault="00A863BA" w:rsidP="00A863BA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 xml:space="preserve">08233 </w:t>
            </w:r>
            <w:proofErr w:type="spellStart"/>
            <w:r w:rsidRPr="00494966">
              <w:rPr>
                <w:sz w:val="22"/>
                <w:szCs w:val="22"/>
              </w:rPr>
              <w:t>Vacarisses</w:t>
            </w:r>
            <w:proofErr w:type="spellEnd"/>
            <w:r w:rsidRPr="00494966">
              <w:rPr>
                <w:sz w:val="22"/>
                <w:szCs w:val="22"/>
              </w:rPr>
              <w:t xml:space="preserve"> (</w:t>
            </w:r>
            <w:proofErr w:type="spellStart"/>
            <w:r w:rsidRPr="00494966">
              <w:rPr>
                <w:sz w:val="22"/>
                <w:szCs w:val="22"/>
              </w:rPr>
              <w:t>Barcelona</w:t>
            </w:r>
            <w:proofErr w:type="spellEnd"/>
            <w:r w:rsidRPr="00494966">
              <w:rPr>
                <w:sz w:val="22"/>
                <w:szCs w:val="22"/>
              </w:rPr>
              <w:t xml:space="preserve">) </w:t>
            </w:r>
            <w:proofErr w:type="spellStart"/>
            <w:r w:rsidRPr="00494966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A863BA" w:rsidRPr="00CC2C20" w:rsidTr="00EB10FF">
        <w:trPr>
          <w:trHeight w:val="553"/>
        </w:trPr>
        <w:tc>
          <w:tcPr>
            <w:tcW w:w="2269" w:type="dxa"/>
            <w:vAlign w:val="center"/>
          </w:tcPr>
          <w:p w:rsidR="00A863BA" w:rsidRPr="00CC2C20" w:rsidRDefault="00A863BA" w:rsidP="00A863B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08" w:type="dxa"/>
            <w:vAlign w:val="center"/>
          </w:tcPr>
          <w:p w:rsidR="00A863BA" w:rsidRPr="00CC2C20" w:rsidRDefault="00A863BA" w:rsidP="00A863BA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A863BA" w:rsidRPr="00F75F28" w:rsidTr="00EB10FF">
        <w:trPr>
          <w:trHeight w:val="2547"/>
        </w:trPr>
        <w:tc>
          <w:tcPr>
            <w:tcW w:w="2269" w:type="dxa"/>
            <w:vAlign w:val="center"/>
          </w:tcPr>
          <w:p w:rsidR="00A863BA" w:rsidRPr="00CC2C20" w:rsidRDefault="00A863BA" w:rsidP="00A863B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08" w:type="dxa"/>
            <w:vAlign w:val="center"/>
          </w:tcPr>
          <w:p w:rsidR="00A863BA" w:rsidRPr="00FF3A97" w:rsidRDefault="00A863BA" w:rsidP="00EB10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A863BA" w:rsidRPr="00FF3A97" w:rsidRDefault="00A863BA" w:rsidP="00EB10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A863BA" w:rsidRPr="00FF3A97" w:rsidRDefault="00A863BA" w:rsidP="00EB10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A863BA" w:rsidRDefault="00A863BA" w:rsidP="00EB10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A863BA" w:rsidRPr="00FF3A97" w:rsidRDefault="00A863BA" w:rsidP="00EB10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A863BA" w:rsidRPr="00FF3A97" w:rsidRDefault="00A863BA" w:rsidP="00EB10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A863BA" w:rsidRPr="00FF3A97" w:rsidRDefault="00A863BA" w:rsidP="00EB10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A863BA" w:rsidRPr="00B82E56" w:rsidRDefault="00A863BA" w:rsidP="004B543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F95194" w:rsidRDefault="00F95194" w:rsidP="00200C8E">
      <w:pPr>
        <w:ind w:left="1620"/>
        <w:jc w:val="both"/>
        <w:rPr>
          <w:sz w:val="22"/>
          <w:szCs w:val="22"/>
        </w:rPr>
      </w:pPr>
    </w:p>
    <w:p w:rsidR="00EB10FF" w:rsidRDefault="00EB10FF" w:rsidP="00200C8E">
      <w:pPr>
        <w:ind w:left="1620"/>
        <w:jc w:val="both"/>
        <w:rPr>
          <w:sz w:val="22"/>
          <w:szCs w:val="22"/>
        </w:rPr>
      </w:pPr>
    </w:p>
    <w:p w:rsidR="00EB10FF" w:rsidRDefault="00EB10FF" w:rsidP="00200C8E">
      <w:pPr>
        <w:ind w:left="1620"/>
        <w:jc w:val="both"/>
        <w:rPr>
          <w:sz w:val="22"/>
          <w:szCs w:val="22"/>
        </w:rPr>
      </w:pPr>
    </w:p>
    <w:p w:rsidR="004D1EA3" w:rsidRDefault="004D1EA3" w:rsidP="00200C8E">
      <w:pPr>
        <w:ind w:left="1620"/>
        <w:jc w:val="both"/>
        <w:rPr>
          <w:sz w:val="22"/>
          <w:szCs w:val="22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9823640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EB116D" w:rsidRDefault="00EB116D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6"/>
        <w:gridCol w:w="2358"/>
        <w:gridCol w:w="1272"/>
        <w:gridCol w:w="3372"/>
      </w:tblGrid>
      <w:tr w:rsidR="00836EFA" w:rsidRPr="00AD1C4D" w:rsidTr="00AF35EF">
        <w:trPr>
          <w:trHeight w:val="159"/>
          <w:jc w:val="center"/>
        </w:trPr>
        <w:tc>
          <w:tcPr>
            <w:tcW w:w="5041" w:type="dxa"/>
            <w:gridSpan w:val="2"/>
            <w:vAlign w:val="center"/>
          </w:tcPr>
          <w:p w:rsidR="00836EFA" w:rsidRPr="00DE3F35" w:rsidRDefault="00836EFA" w:rsidP="00836EFA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903" w:type="dxa"/>
            <w:vAlign w:val="center"/>
          </w:tcPr>
          <w:p w:rsidR="00836EFA" w:rsidRPr="00DE3F35" w:rsidRDefault="00836EFA" w:rsidP="00836EFA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554" w:type="dxa"/>
            <w:vAlign w:val="center"/>
          </w:tcPr>
          <w:p w:rsidR="00836EFA" w:rsidRPr="00DE3F35" w:rsidRDefault="00836EFA" w:rsidP="00836EFA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546DFE">
        <w:trPr>
          <w:trHeight w:val="159"/>
          <w:jc w:val="center"/>
        </w:trPr>
        <w:tc>
          <w:tcPr>
            <w:tcW w:w="2530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DD4B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54" w:type="dxa"/>
            <w:vAlign w:val="center"/>
          </w:tcPr>
          <w:p w:rsidR="00746812" w:rsidRPr="00DA6454" w:rsidRDefault="005445F6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</w:p>
        </w:tc>
      </w:tr>
      <w:tr w:rsidR="00746812" w:rsidRPr="00AD1C4D" w:rsidTr="00546DFE">
        <w:trPr>
          <w:trHeight w:val="159"/>
          <w:jc w:val="center"/>
        </w:trPr>
        <w:tc>
          <w:tcPr>
            <w:tcW w:w="2530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Pr="0001459B" w:rsidRDefault="00746812" w:rsidP="00DD4B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746812" w:rsidRPr="00DC5460" w:rsidRDefault="005445F6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Pr="00B937AD" w:rsidRDefault="00746812" w:rsidP="005123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512376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90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54" w:type="dxa"/>
            <w:vAlign w:val="center"/>
          </w:tcPr>
          <w:p w:rsidR="00746812" w:rsidRPr="00DC5460" w:rsidRDefault="00512376" w:rsidP="00512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56/56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Default="00512376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903" w:type="dxa"/>
            <w:vAlign w:val="center"/>
          </w:tcPr>
          <w:p w:rsidR="00746812" w:rsidRPr="00135C40" w:rsidRDefault="00512376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54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546DFE">
        <w:trPr>
          <w:jc w:val="center"/>
        </w:trPr>
        <w:tc>
          <w:tcPr>
            <w:tcW w:w="2530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11" w:type="dxa"/>
            <w:vAlign w:val="center"/>
          </w:tcPr>
          <w:p w:rsidR="005D25DC" w:rsidRPr="0001459B" w:rsidRDefault="005D25DC" w:rsidP="00DD4B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554" w:type="dxa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 w:rsidR="009A56DC">
              <w:rPr>
                <w:sz w:val="22"/>
                <w:szCs w:val="22"/>
              </w:rPr>
              <w:t>46</w:t>
            </w:r>
          </w:p>
        </w:tc>
      </w:tr>
      <w:tr w:rsidR="005D25DC" w:rsidRPr="00AD1C4D" w:rsidTr="00546DFE">
        <w:trPr>
          <w:jc w:val="center"/>
        </w:trPr>
        <w:tc>
          <w:tcPr>
            <w:tcW w:w="2530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5D25DC" w:rsidRPr="00E4197E" w:rsidRDefault="005D25DC" w:rsidP="00DD4B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 w:rsidR="00D960B2">
              <w:rPr>
                <w:sz w:val="22"/>
                <w:szCs w:val="22"/>
              </w:rPr>
              <w:t>18</w:t>
            </w:r>
          </w:p>
        </w:tc>
      </w:tr>
      <w:tr w:rsidR="00C103DD" w:rsidRPr="00AD1C4D" w:rsidTr="00546DFE">
        <w:trPr>
          <w:jc w:val="center"/>
        </w:trPr>
        <w:tc>
          <w:tcPr>
            <w:tcW w:w="2530" w:type="dxa"/>
            <w:vMerge w:val="restart"/>
            <w:vAlign w:val="center"/>
          </w:tcPr>
          <w:p w:rsidR="00C103DD" w:rsidRPr="00B17EEC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511" w:type="dxa"/>
            <w:vAlign w:val="center"/>
          </w:tcPr>
          <w:p w:rsidR="00C103DD" w:rsidRPr="00B17EEC" w:rsidRDefault="00C103DD" w:rsidP="00DD4B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 w:val="restart"/>
            <w:vAlign w:val="center"/>
          </w:tcPr>
          <w:p w:rsidR="00C103DD" w:rsidRPr="00135C40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54" w:type="dxa"/>
            <w:vAlign w:val="center"/>
          </w:tcPr>
          <w:p w:rsidR="00C103DD" w:rsidRPr="005925C1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3.26</w:t>
            </w:r>
          </w:p>
        </w:tc>
      </w:tr>
      <w:tr w:rsidR="00C103DD" w:rsidRPr="00AD1C4D" w:rsidTr="00546DFE">
        <w:trPr>
          <w:trHeight w:val="345"/>
          <w:jc w:val="center"/>
        </w:trPr>
        <w:tc>
          <w:tcPr>
            <w:tcW w:w="2530" w:type="dxa"/>
            <w:vMerge/>
            <w:vAlign w:val="center"/>
          </w:tcPr>
          <w:p w:rsidR="00C103DD" w:rsidRPr="00E4197E" w:rsidRDefault="00C103DD" w:rsidP="00C103DD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C103DD" w:rsidRDefault="00C103DD" w:rsidP="00DD4B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/>
            <w:vAlign w:val="center"/>
          </w:tcPr>
          <w:p w:rsidR="00C103DD" w:rsidRPr="00E4197E" w:rsidRDefault="00C103DD" w:rsidP="00C103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C103DD" w:rsidRPr="005925C1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4.13</w:t>
            </w:r>
          </w:p>
        </w:tc>
      </w:tr>
      <w:tr w:rsidR="00C103DD" w:rsidRPr="00AD1C4D" w:rsidTr="00546DFE">
        <w:trPr>
          <w:trHeight w:val="159"/>
          <w:jc w:val="center"/>
        </w:trPr>
        <w:tc>
          <w:tcPr>
            <w:tcW w:w="2530" w:type="dxa"/>
            <w:vMerge w:val="restart"/>
            <w:vAlign w:val="center"/>
          </w:tcPr>
          <w:p w:rsidR="00C103DD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511" w:type="dxa"/>
            <w:vAlign w:val="center"/>
          </w:tcPr>
          <w:p w:rsidR="00C103DD" w:rsidRPr="0001459B" w:rsidRDefault="00C103DD" w:rsidP="00DD4B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vAlign w:val="center"/>
          </w:tcPr>
          <w:p w:rsidR="00C103D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C103D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C103DD" w:rsidRPr="00AD1C4D" w:rsidTr="00546DFE">
        <w:trPr>
          <w:trHeight w:val="159"/>
          <w:jc w:val="center"/>
        </w:trPr>
        <w:tc>
          <w:tcPr>
            <w:tcW w:w="2530" w:type="dxa"/>
            <w:vMerge/>
            <w:vAlign w:val="center"/>
          </w:tcPr>
          <w:p w:rsidR="00C103DD" w:rsidRDefault="00C103DD" w:rsidP="00C103DD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C103DD" w:rsidRDefault="00C103DD" w:rsidP="00DD4B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vAlign w:val="center"/>
          </w:tcPr>
          <w:p w:rsidR="00C103D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C103DD" w:rsidRPr="009257AF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C103DD" w:rsidRPr="00EE1B5C" w:rsidRDefault="00C103DD" w:rsidP="00C103DD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903" w:type="dxa"/>
            <w:vAlign w:val="center"/>
          </w:tcPr>
          <w:p w:rsidR="00C103DD" w:rsidRPr="00EE1B5C" w:rsidRDefault="00C103DD" w:rsidP="00C103DD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C103DD" w:rsidRPr="00EE1B5C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C103DD" w:rsidRPr="00AD1C4D" w:rsidTr="00546DFE">
        <w:trPr>
          <w:trHeight w:val="255"/>
          <w:jc w:val="center"/>
        </w:trPr>
        <w:tc>
          <w:tcPr>
            <w:tcW w:w="2530" w:type="dxa"/>
            <w:vMerge w:val="restart"/>
            <w:vAlign w:val="center"/>
          </w:tcPr>
          <w:p w:rsidR="00C103DD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2511" w:type="dxa"/>
            <w:vAlign w:val="center"/>
          </w:tcPr>
          <w:p w:rsidR="00C103DD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vAlign w:val="center"/>
          </w:tcPr>
          <w:p w:rsidR="00C103D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C103DD" w:rsidRPr="00EE1B5C" w:rsidRDefault="00C103DD" w:rsidP="00C103DD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C103DD" w:rsidRPr="00AD1C4D" w:rsidTr="00546DFE">
        <w:trPr>
          <w:trHeight w:val="255"/>
          <w:jc w:val="center"/>
        </w:trPr>
        <w:tc>
          <w:tcPr>
            <w:tcW w:w="2530" w:type="dxa"/>
            <w:vMerge/>
            <w:vAlign w:val="center"/>
          </w:tcPr>
          <w:p w:rsidR="00C103DD" w:rsidRDefault="00C103DD" w:rsidP="00C103DD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C103DD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vAlign w:val="center"/>
          </w:tcPr>
          <w:p w:rsidR="00C103DD" w:rsidRDefault="00C103DD" w:rsidP="00C103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C103DD" w:rsidRPr="00EE1B5C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C103DD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903" w:type="dxa"/>
            <w:vAlign w:val="center"/>
          </w:tcPr>
          <w:p w:rsidR="00C103D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C103DD" w:rsidRPr="00EE1B5C" w:rsidRDefault="00C103DD" w:rsidP="00C103DD">
            <w:pPr>
              <w:jc w:val="center"/>
              <w:rPr>
                <w:sz w:val="22"/>
                <w:szCs w:val="22"/>
              </w:rPr>
            </w:pPr>
            <w:r w:rsidRPr="00DD6881">
              <w:rPr>
                <w:sz w:val="22"/>
                <w:szCs w:val="22"/>
              </w:rPr>
              <w:t>3</w:t>
            </w: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C103DD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vAlign w:val="center"/>
          </w:tcPr>
          <w:p w:rsidR="00C103DD" w:rsidRDefault="00C103DD" w:rsidP="00C103D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54" w:type="dxa"/>
            <w:vAlign w:val="center"/>
          </w:tcPr>
          <w:p w:rsidR="00C103DD" w:rsidRPr="00EE1B5C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C103DD" w:rsidRPr="00AD1C4D" w:rsidTr="00546DFE">
        <w:trPr>
          <w:jc w:val="center"/>
        </w:trPr>
        <w:tc>
          <w:tcPr>
            <w:tcW w:w="9498" w:type="dxa"/>
            <w:gridSpan w:val="4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</w:tcPr>
          <w:p w:rsidR="00C103DD" w:rsidRPr="00AD1C4D" w:rsidRDefault="00C103DD" w:rsidP="00C103DD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903" w:type="dxa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554" w:type="dxa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400/1/50</w:t>
            </w:r>
          </w:p>
        </w:tc>
      </w:tr>
      <w:tr w:rsidR="00C103DD" w:rsidRPr="00AD1C4D" w:rsidTr="00546DFE">
        <w:trPr>
          <w:trHeight w:val="318"/>
          <w:jc w:val="center"/>
        </w:trPr>
        <w:tc>
          <w:tcPr>
            <w:tcW w:w="2530" w:type="dxa"/>
            <w:vMerge w:val="restart"/>
          </w:tcPr>
          <w:p w:rsidR="00C103DD" w:rsidRPr="00AD1C4D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511" w:type="dxa"/>
            <w:vAlign w:val="center"/>
          </w:tcPr>
          <w:p w:rsidR="00C103DD" w:rsidRPr="0001459B" w:rsidRDefault="00C103DD" w:rsidP="00DD4B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54" w:type="dxa"/>
            <w:vAlign w:val="center"/>
          </w:tcPr>
          <w:p w:rsidR="00C103DD" w:rsidRPr="005925C1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3.83</w:t>
            </w:r>
          </w:p>
        </w:tc>
      </w:tr>
      <w:tr w:rsidR="00C103DD" w:rsidRPr="00AD1C4D" w:rsidTr="00546DFE">
        <w:trPr>
          <w:trHeight w:val="318"/>
          <w:jc w:val="center"/>
        </w:trPr>
        <w:tc>
          <w:tcPr>
            <w:tcW w:w="2530" w:type="dxa"/>
            <w:vMerge/>
          </w:tcPr>
          <w:p w:rsidR="00C103DD" w:rsidRDefault="00C103DD" w:rsidP="00C103DD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C103DD" w:rsidRPr="0001459B" w:rsidRDefault="00C103DD" w:rsidP="00DD4B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C103DD" w:rsidRPr="005925C1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3.39</w:t>
            </w:r>
          </w:p>
        </w:tc>
      </w:tr>
      <w:tr w:rsidR="00C103DD" w:rsidRPr="00AD1C4D" w:rsidTr="00546DFE">
        <w:trPr>
          <w:jc w:val="center"/>
        </w:trPr>
        <w:tc>
          <w:tcPr>
            <w:tcW w:w="9498" w:type="dxa"/>
            <w:gridSpan w:val="4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C103DD" w:rsidRPr="00AD1C4D" w:rsidTr="00546DFE">
        <w:trPr>
          <w:trHeight w:val="111"/>
          <w:jc w:val="center"/>
        </w:trPr>
        <w:tc>
          <w:tcPr>
            <w:tcW w:w="5041" w:type="dxa"/>
            <w:gridSpan w:val="2"/>
            <w:shd w:val="clear" w:color="auto" w:fill="auto"/>
          </w:tcPr>
          <w:p w:rsidR="00C103DD" w:rsidRPr="00234357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C103DD" w:rsidRPr="006168F0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  <w:shd w:val="clear" w:color="auto" w:fill="auto"/>
          </w:tcPr>
          <w:p w:rsidR="00C103DD" w:rsidRPr="00DD0541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C103DD" w:rsidRPr="005A6C22" w:rsidRDefault="00C103DD" w:rsidP="00C103DD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5A6C22">
                <w:rPr>
                  <w:sz w:val="22"/>
                  <w:szCs w:val="22"/>
                </w:rPr>
                <w:t xml:space="preserve">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proofErr w:type="spellStart"/>
            <w:r>
              <w:fldChar w:fldCharType="begin"/>
            </w:r>
            <w:r>
              <w:instrText xml:space="preserve"> HYPERLINK "https://ru.wikipedia.org/w/index.php?title=%D0%9F%D0%B5%D0%BD%D1%82%D0%B0%D1%84%D1%82%D0%BE%D1%80%D1%8D%D1%82%D0%B0%D0%BD&amp;action=edit&amp;redlink=1" \o "Пентафторэтан (страница отсутствует)" </w:instrText>
            </w:r>
            <w:r>
              <w:fldChar w:fldCharType="separate"/>
            </w:r>
            <w:r w:rsidRPr="005A6C22">
              <w:rPr>
                <w:sz w:val="22"/>
                <w:szCs w:val="22"/>
              </w:rPr>
              <w:t>пентафторэтана</w:t>
            </w:r>
            <w:proofErr w:type="spellEnd"/>
            <w:r w:rsidRPr="005A6C22">
              <w:rPr>
                <w:sz w:val="22"/>
                <w:szCs w:val="22"/>
              </w:rPr>
              <w:t xml:space="preserve"> R-125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</w:tcPr>
          <w:p w:rsidR="00C103DD" w:rsidRPr="00DD0541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54" w:type="dxa"/>
            <w:vAlign w:val="center"/>
          </w:tcPr>
          <w:p w:rsidR="00C103DD" w:rsidRPr="006168F0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:rsidR="00C103DD" w:rsidRPr="00AD1C4D" w:rsidTr="00546DFE">
        <w:trPr>
          <w:jc w:val="center"/>
        </w:trPr>
        <w:tc>
          <w:tcPr>
            <w:tcW w:w="9498" w:type="dxa"/>
            <w:gridSpan w:val="4"/>
          </w:tcPr>
          <w:p w:rsidR="00C103DD" w:rsidRDefault="00C103DD" w:rsidP="00C103DD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</w:tcPr>
          <w:p w:rsidR="00C103DD" w:rsidRPr="00AD1C4D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903" w:type="dxa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554" w:type="dxa"/>
            <w:vAlign w:val="center"/>
          </w:tcPr>
          <w:p w:rsidR="00C103DD" w:rsidRPr="009155B1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</w:tcPr>
          <w:p w:rsidR="00C103DD" w:rsidRPr="00AD1C4D" w:rsidRDefault="00C103DD" w:rsidP="00C103DD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</w:tcPr>
          <w:p w:rsidR="00C103DD" w:rsidRPr="00AD1C4D" w:rsidRDefault="00C103DD" w:rsidP="00C103DD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3" w:type="dxa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C103DD" w:rsidRPr="00186ACB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</w:tcPr>
          <w:p w:rsidR="00C103DD" w:rsidRPr="00AD1C4D" w:rsidRDefault="00C103DD" w:rsidP="00C103DD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C103DD" w:rsidRPr="00186ACB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</w:tcPr>
          <w:p w:rsidR="00C103DD" w:rsidRPr="00AD1C4D" w:rsidRDefault="00C103DD" w:rsidP="00C103DD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3" w:type="dxa"/>
            <w:vAlign w:val="center"/>
          </w:tcPr>
          <w:p w:rsidR="00C103D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C103D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09823641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7D7365">
        <w:rPr>
          <w:sz w:val="22"/>
          <w:szCs w:val="22"/>
        </w:rPr>
        <w:t>RAS-5</w:t>
      </w:r>
      <w:r w:rsidR="0048474B">
        <w:rPr>
          <w:sz w:val="22"/>
          <w:szCs w:val="22"/>
        </w:rPr>
        <w:t>H</w:t>
      </w:r>
      <w:r w:rsidR="00833AA2" w:rsidRPr="00833AA2">
        <w:rPr>
          <w:sz w:val="22"/>
          <w:szCs w:val="22"/>
        </w:rPr>
        <w:t xml:space="preserve">NP2E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</w:t>
      </w:r>
      <w:r w:rsidR="00487652">
        <w:rPr>
          <w:rFonts w:ascii="Times New Roman" w:hAnsi="Times New Roman"/>
        </w:rPr>
        <w:t>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14593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50751" w:rsidRPr="00E81AB3" w:rsidRDefault="007D7365" w:rsidP="00AF7D1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RAS-5</w:t>
      </w:r>
      <w:r w:rsidR="0048474B">
        <w:rPr>
          <w:sz w:val="22"/>
          <w:szCs w:val="22"/>
        </w:rPr>
        <w:t>H</w:t>
      </w:r>
      <w:r w:rsidR="00833AA2" w:rsidRPr="00E81AB3">
        <w:rPr>
          <w:sz w:val="22"/>
          <w:szCs w:val="22"/>
        </w:rPr>
        <w:t xml:space="preserve">NP2E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BF5CE6" w:rsidRPr="00E81AB3">
        <w:rPr>
          <w:sz w:val="22"/>
          <w:szCs w:val="22"/>
        </w:rPr>
        <w:t xml:space="preserve">UTOPIA IVX </w:t>
      </w:r>
      <w:proofErr w:type="spellStart"/>
      <w:r w:rsidR="00BF5CE6" w:rsidRPr="00E81AB3">
        <w:rPr>
          <w:sz w:val="22"/>
          <w:szCs w:val="22"/>
        </w:rPr>
        <w:t>Prime</w:t>
      </w:r>
      <w:proofErr w:type="spellEnd"/>
      <w:r w:rsidR="00BF5CE6" w:rsidRPr="00E81AB3"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>и может применя</w:t>
      </w:r>
      <w:r w:rsidR="00AF7D1B" w:rsidRPr="00E81AB3">
        <w:rPr>
          <w:sz w:val="22"/>
          <w:szCs w:val="22"/>
        </w:rPr>
        <w:t>ться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862EF0" w:rsidRPr="00E81AB3">
        <w:rPr>
          <w:sz w:val="22"/>
          <w:szCs w:val="22"/>
        </w:rPr>
        <w:t xml:space="preserve">UTOPIA IVX </w:t>
      </w:r>
      <w:proofErr w:type="spellStart"/>
      <w:r w:rsidR="00862EF0" w:rsidRPr="00E81AB3">
        <w:rPr>
          <w:sz w:val="22"/>
          <w:szCs w:val="22"/>
        </w:rPr>
        <w:t>Prime</w:t>
      </w:r>
      <w:proofErr w:type="spellEnd"/>
      <w:r w:rsidR="00862EF0" w:rsidRPr="00E81AB3">
        <w:rPr>
          <w:sz w:val="22"/>
          <w:szCs w:val="22"/>
        </w:rPr>
        <w:t xml:space="preserve"> </w:t>
      </w:r>
      <w:r w:rsidRPr="00E81AB3">
        <w:rPr>
          <w:sz w:val="22"/>
          <w:szCs w:val="22"/>
        </w:rPr>
        <w:t xml:space="preserve">занимают меньшие площади при монтаже оборудования,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274E0D" w:rsidRPr="00E81AB3">
        <w:rPr>
          <w:sz w:val="22"/>
          <w:szCs w:val="22"/>
        </w:rPr>
        <w:t>Коэффициент подключенной мощности внутренних блоков от 90% до 115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150751" w:rsidRPr="00E81AB3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Изделие оснащено высокоэффективными инверторными компрессорами с технологией DC INVERTER. Интеллектуальная система управления компрессором обеспечивает точное поддержание температуры, низкий уровень шума и усовершенствованную технологию оттайки.</w:t>
      </w:r>
    </w:p>
    <w:p w:rsidR="00150751" w:rsidRPr="00E81AB3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Точный контроль расхода хладагента обеспечивается за счет электронного терморегулирующего вентиля.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Соответствие директивам по экологическому дизайну (ERP) и энергетической маркировке (ELD) в отношен</w:t>
      </w:r>
      <w:r w:rsidR="002D627B">
        <w:rPr>
          <w:sz w:val="22"/>
          <w:szCs w:val="22"/>
        </w:rPr>
        <w:t>ии сезонной энергоэффективности.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Простой и сокращенный график монтажа становится возможным благодаря возможности подключения </w:t>
      </w:r>
      <w:r w:rsidR="002D627B">
        <w:rPr>
          <w:sz w:val="22"/>
          <w:szCs w:val="22"/>
        </w:rPr>
        <w:t xml:space="preserve">до </w:t>
      </w:r>
      <w:r w:rsidRPr="00274E0D">
        <w:rPr>
          <w:sz w:val="22"/>
          <w:szCs w:val="22"/>
        </w:rPr>
        <w:t>четырех внутренних блоков к одной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системе охлаждения.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Одновременная работа нескольких внутренних блоков для более однородной </w:t>
      </w:r>
      <w:proofErr w:type="spellStart"/>
      <w:r w:rsidRPr="00274E0D">
        <w:rPr>
          <w:sz w:val="22"/>
          <w:szCs w:val="22"/>
        </w:rPr>
        <w:t>климатизации</w:t>
      </w:r>
      <w:proofErr w:type="spellEnd"/>
      <w:r w:rsidRPr="00274E0D">
        <w:rPr>
          <w:sz w:val="22"/>
          <w:szCs w:val="22"/>
        </w:rPr>
        <w:t xml:space="preserve"> на больших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открытых пространствах</w:t>
      </w:r>
      <w:r w:rsidR="002D627B">
        <w:rPr>
          <w:sz w:val="22"/>
          <w:szCs w:val="22"/>
        </w:rPr>
        <w:t>.</w:t>
      </w:r>
    </w:p>
    <w:p w:rsidR="002D627B" w:rsidRPr="00274E0D" w:rsidRDefault="00274E0D" w:rsidP="002D627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С линейкой UTOPIA IVX </w:t>
      </w:r>
      <w:proofErr w:type="spellStart"/>
      <w:r w:rsidRPr="00274E0D">
        <w:rPr>
          <w:sz w:val="22"/>
          <w:szCs w:val="22"/>
        </w:rPr>
        <w:t>Prime</w:t>
      </w:r>
      <w:proofErr w:type="spellEnd"/>
      <w:r w:rsidRPr="00274E0D">
        <w:rPr>
          <w:sz w:val="22"/>
          <w:szCs w:val="22"/>
        </w:rPr>
        <w:t xml:space="preserve"> возможно индивидуальное управление включени</w:t>
      </w:r>
      <w:r w:rsidR="002D627B">
        <w:rPr>
          <w:sz w:val="22"/>
          <w:szCs w:val="22"/>
        </w:rPr>
        <w:t>ем</w:t>
      </w:r>
      <w:r w:rsidRPr="00274E0D">
        <w:rPr>
          <w:sz w:val="22"/>
          <w:szCs w:val="22"/>
        </w:rPr>
        <w:t>/ выключением температуры, позволяющее управлять несколькими внутренними блоками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 помощью одного пульта дистанционного управления. В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результате эта функция обеспечивает комфортное кондиционирование воздуха (достижение равномерной температуры) и экономию энергии.</w:t>
      </w:r>
      <w:r w:rsidR="002D627B">
        <w:rPr>
          <w:sz w:val="22"/>
          <w:szCs w:val="22"/>
        </w:rPr>
        <w:t xml:space="preserve"> 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Индивидуальной работой можно управлять для каждой комнаты, подключив пульт дистанционного управления к каждому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внутреннему блоку. Возможно управлять внутренними блоками только в занятых помещениях, что обеспечивает экономию энергии и гибкость при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перестановке перегородок.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Коммуникационная шина </w:t>
      </w:r>
      <w:r w:rsidR="002D627B" w:rsidRPr="00274E0D">
        <w:rPr>
          <w:sz w:val="22"/>
          <w:szCs w:val="22"/>
        </w:rPr>
        <w:t>H-</w:t>
      </w:r>
      <w:proofErr w:type="spellStart"/>
      <w:r w:rsidR="002D627B" w:rsidRPr="00274E0D">
        <w:rPr>
          <w:sz w:val="22"/>
          <w:szCs w:val="22"/>
        </w:rPr>
        <w:t>Link</w:t>
      </w:r>
      <w:proofErr w:type="spellEnd"/>
      <w:r w:rsidR="002D627B" w:rsidRPr="00274E0D">
        <w:rPr>
          <w:sz w:val="22"/>
          <w:szCs w:val="22"/>
        </w:rPr>
        <w:t xml:space="preserve"> II </w:t>
      </w:r>
      <w:r w:rsidRPr="00274E0D">
        <w:rPr>
          <w:sz w:val="22"/>
          <w:szCs w:val="22"/>
        </w:rPr>
        <w:t>образована парой сердечников малого диаметра без определенной полярности. Учитывая, что не используются многоходовые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кабели связи, установка проста, быстра и эффективна. Соединения нельзя перепутать.</w:t>
      </w:r>
      <w:r w:rsidR="002D627B">
        <w:rPr>
          <w:sz w:val="22"/>
          <w:szCs w:val="22"/>
        </w:rPr>
        <w:t xml:space="preserve"> Д</w:t>
      </w:r>
      <w:r w:rsidRPr="00274E0D">
        <w:rPr>
          <w:sz w:val="22"/>
          <w:szCs w:val="22"/>
        </w:rPr>
        <w:t>ля всех устройств используется один и тот же кабель, который быстро и просто подключается непосредственно к ним.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Общая длина коммуникационной шины между всеми</w:t>
      </w:r>
      <w:r w:rsidR="002D627B">
        <w:rPr>
          <w:sz w:val="22"/>
          <w:szCs w:val="22"/>
        </w:rPr>
        <w:t xml:space="preserve"> блоками может достигать 1000 м,</w:t>
      </w:r>
      <w:r w:rsidRPr="00274E0D">
        <w:rPr>
          <w:sz w:val="22"/>
          <w:szCs w:val="22"/>
        </w:rPr>
        <w:t xml:space="preserve"> общее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Автоматическая настройка системных блоков</w:t>
      </w:r>
    </w:p>
    <w:p w:rsidR="00274E0D" w:rsidRPr="00274E0D" w:rsidRDefault="00274E0D" w:rsidP="002D627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К одной шине H-LINK II можно подключить до 160 внутренних блоков и до 64</w:t>
      </w:r>
      <w:r w:rsidR="002D627B">
        <w:rPr>
          <w:sz w:val="22"/>
          <w:szCs w:val="22"/>
        </w:rPr>
        <w:t xml:space="preserve"> наружных блоков.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Все устройства управляются как единое целое с помощью установленных систем управления.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8474B" w:rsidRDefault="0048474B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09823642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2"/>
      <w:bookmarkEnd w:id="13"/>
      <w:bookmarkEnd w:id="14"/>
    </w:p>
    <w:p w:rsidR="00741368" w:rsidRPr="00741368" w:rsidRDefault="00741368" w:rsidP="00741368"/>
    <w:p w:rsidR="00E05D5E" w:rsidRPr="008F31F7" w:rsidRDefault="00E05D5E" w:rsidP="00E05D5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E05D5E" w:rsidRPr="003F1F02" w:rsidRDefault="00E05D5E" w:rsidP="00E05D5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05D5E" w:rsidRDefault="00E05D5E" w:rsidP="00E05D5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E05D5E" w:rsidRPr="003F1F02" w:rsidRDefault="00E05D5E" w:rsidP="00E05D5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E05D5E" w:rsidRDefault="00E05D5E" w:rsidP="00E05D5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E05D5E" w:rsidRDefault="00E05D5E" w:rsidP="00E05D5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162B6A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686300" cy="277127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735" cy="277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E05D5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09823643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200C8E">
      <w:pPr>
        <w:outlineLvl w:val="0"/>
        <w:rPr>
          <w:sz w:val="22"/>
          <w:szCs w:val="22"/>
        </w:rPr>
      </w:pP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D0017">
        <w:rPr>
          <w:sz w:val="22"/>
          <w:szCs w:val="22"/>
        </w:rPr>
        <w:t xml:space="preserve"> (рисунок 2)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D0017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lastRenderedPageBreak/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P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Ref86067266"/>
      <w:bookmarkStart w:id="21" w:name="_Toc109823644"/>
      <w:bookmarkStart w:id="22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  <w:bookmarkEnd w:id="21"/>
    </w:p>
    <w:bookmarkEnd w:id="22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641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DB45A8" w:rsidRDefault="00DB45A8" w:rsidP="00200C8E">
      <w:pPr>
        <w:ind w:left="1620"/>
        <w:jc w:val="both"/>
        <w:rPr>
          <w:sz w:val="22"/>
          <w:szCs w:val="22"/>
        </w:rPr>
      </w:pPr>
    </w:p>
    <w:p w:rsidR="00DD4BFB" w:rsidRDefault="00DD4BFB" w:rsidP="00200C8E">
      <w:pPr>
        <w:ind w:left="1620"/>
        <w:jc w:val="both"/>
        <w:rPr>
          <w:sz w:val="22"/>
          <w:szCs w:val="22"/>
        </w:rPr>
      </w:pPr>
    </w:p>
    <w:p w:rsidR="00DD4BFB" w:rsidRDefault="00DD4BFB" w:rsidP="00200C8E">
      <w:pPr>
        <w:ind w:left="1620"/>
        <w:jc w:val="both"/>
        <w:rPr>
          <w:sz w:val="22"/>
          <w:szCs w:val="22"/>
        </w:rPr>
      </w:pPr>
    </w:p>
    <w:p w:rsidR="00DD4BFB" w:rsidRDefault="00DD4BFB" w:rsidP="00200C8E">
      <w:pPr>
        <w:ind w:left="1620"/>
        <w:jc w:val="both"/>
        <w:rPr>
          <w:sz w:val="22"/>
          <w:szCs w:val="22"/>
        </w:rPr>
      </w:pPr>
    </w:p>
    <w:p w:rsidR="00DD4BFB" w:rsidRDefault="00DD4BFB" w:rsidP="00200C8E">
      <w:pPr>
        <w:ind w:left="1620"/>
        <w:jc w:val="both"/>
        <w:rPr>
          <w:sz w:val="22"/>
          <w:szCs w:val="22"/>
        </w:rPr>
      </w:pPr>
    </w:p>
    <w:p w:rsidR="00DD4BFB" w:rsidRDefault="00DD4BFB" w:rsidP="00200C8E">
      <w:pPr>
        <w:ind w:left="1620"/>
        <w:jc w:val="both"/>
        <w:rPr>
          <w:sz w:val="22"/>
          <w:szCs w:val="22"/>
        </w:rPr>
      </w:pPr>
    </w:p>
    <w:p w:rsidR="00DD4BFB" w:rsidRDefault="00DD4BFB" w:rsidP="00200C8E">
      <w:pPr>
        <w:ind w:left="1620"/>
        <w:jc w:val="both"/>
        <w:rPr>
          <w:sz w:val="22"/>
          <w:szCs w:val="22"/>
        </w:rPr>
      </w:pPr>
    </w:p>
    <w:p w:rsidR="00DD4BFB" w:rsidRDefault="00DD4BFB" w:rsidP="00200C8E">
      <w:pPr>
        <w:ind w:left="1620"/>
        <w:jc w:val="both"/>
        <w:rPr>
          <w:sz w:val="22"/>
          <w:szCs w:val="22"/>
        </w:rPr>
      </w:pPr>
    </w:p>
    <w:p w:rsidR="00DD4BFB" w:rsidRDefault="00DD4BFB" w:rsidP="00200C8E">
      <w:pPr>
        <w:ind w:left="1620"/>
        <w:jc w:val="both"/>
        <w:rPr>
          <w:sz w:val="22"/>
          <w:szCs w:val="22"/>
        </w:rPr>
      </w:pPr>
    </w:p>
    <w:p w:rsidR="00DD4BFB" w:rsidRDefault="00DD4BFB" w:rsidP="00200C8E">
      <w:pPr>
        <w:ind w:left="1620"/>
        <w:jc w:val="both"/>
        <w:rPr>
          <w:sz w:val="22"/>
          <w:szCs w:val="22"/>
        </w:rPr>
      </w:pPr>
    </w:p>
    <w:p w:rsidR="00DD4BFB" w:rsidRDefault="00DD4BFB" w:rsidP="00200C8E">
      <w:pPr>
        <w:ind w:left="1620"/>
        <w:jc w:val="both"/>
        <w:rPr>
          <w:sz w:val="22"/>
          <w:szCs w:val="22"/>
        </w:rPr>
      </w:pPr>
    </w:p>
    <w:p w:rsidR="00DD4BFB" w:rsidRDefault="00DD4BFB" w:rsidP="00200C8E">
      <w:pPr>
        <w:ind w:left="1620"/>
        <w:jc w:val="both"/>
        <w:rPr>
          <w:sz w:val="22"/>
          <w:szCs w:val="22"/>
        </w:rPr>
      </w:pPr>
    </w:p>
    <w:p w:rsidR="00DD4BFB" w:rsidRDefault="00DD4BFB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 xml:space="preserve">3. </w:t>
      </w:r>
      <w:bookmarkStart w:id="23" w:name="_Toc85529574"/>
      <w:bookmarkStart w:id="24" w:name="_Ref86067278"/>
      <w:bookmarkStart w:id="25" w:name="_Toc109823645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3"/>
      <w:bookmarkEnd w:id="24"/>
      <w:bookmarkEnd w:id="25"/>
    </w:p>
    <w:p w:rsidR="00DD4BFB" w:rsidRPr="00DD4BFB" w:rsidRDefault="00DD4BFB" w:rsidP="00DD4BFB"/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916D6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87122E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87122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87122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87122E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87122E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87122E" w:rsidRDefault="0066029E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  <w:tr w:rsidR="006F3C69" w:rsidRPr="0087122E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87122E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rFonts w:hint="eastAsia"/>
                <w:sz w:val="22"/>
                <w:szCs w:val="22"/>
              </w:rPr>
              <w:t>Инструкция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по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монтажу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и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Pr="0087122E" w:rsidRDefault="00126117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  <w:tr w:rsidR="006F3C69" w:rsidRPr="00F312E9" w:rsidTr="00EC1ED6">
        <w:trPr>
          <w:trHeight w:val="68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87122E" w:rsidRDefault="00F847C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Компакт-диск</w:t>
            </w:r>
            <w:r w:rsidR="00E70EA3" w:rsidRPr="0087122E">
              <w:rPr>
                <w:sz w:val="22"/>
                <w:szCs w:val="22"/>
              </w:rPr>
              <w:t xml:space="preserve">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6" w:name="_Toc85529575"/>
      <w:bookmarkStart w:id="27" w:name="_Ref86067287"/>
      <w:bookmarkStart w:id="28" w:name="_Toc109823646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6"/>
      <w:bookmarkEnd w:id="27"/>
      <w:bookmarkEnd w:id="28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9" w:name="_Toc85529577"/>
      <w:bookmarkStart w:id="30" w:name="_Toc85727937"/>
      <w:bookmarkStart w:id="31" w:name="_Ref86067293"/>
      <w:bookmarkStart w:id="32" w:name="_Toc109823647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3617B7">
        <w:rPr>
          <w:rFonts w:ascii="Times New Roman" w:hAnsi="Times New Roman"/>
          <w:b w:val="0"/>
          <w:sz w:val="22"/>
          <w:szCs w:val="22"/>
        </w:rPr>
        <w:t xml:space="preserve"> 5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29"/>
      <w:bookmarkEnd w:id="30"/>
      <w:bookmarkEnd w:id="31"/>
      <w:bookmarkEnd w:id="32"/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276B34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53920FAB" wp14:editId="256FFE92">
            <wp:extent cx="4909185" cy="5428887"/>
            <wp:effectExtent l="0" t="0" r="571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495" cy="5438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B34" w:rsidRDefault="00276B34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20641B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76264E" w:rsidRDefault="0076264E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276B34" w:rsidRDefault="00276B34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276B34" w:rsidRDefault="00276B34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489886373"/>
      <w:bookmarkStart w:id="34" w:name="_Ref75275475"/>
      <w:bookmarkStart w:id="35" w:name="_Toc85529578"/>
      <w:bookmarkStart w:id="36" w:name="_Ref86067299"/>
      <w:bookmarkStart w:id="37" w:name="_Toc109823648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3"/>
      <w:bookmarkEnd w:id="34"/>
      <w:bookmarkEnd w:id="35"/>
      <w:bookmarkEnd w:id="36"/>
      <w:bookmarkEnd w:id="3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</w:t>
      </w:r>
      <w:r w:rsidR="0020641B">
        <w:rPr>
          <w:sz w:val="22"/>
          <w:szCs w:val="22"/>
        </w:rPr>
        <w:t>оставляет 3</w:t>
      </w:r>
      <w:r w:rsidRPr="009E0D52">
        <w:rPr>
          <w:sz w:val="22"/>
          <w:szCs w:val="22"/>
        </w:rPr>
        <w:t xml:space="preserve"> (</w:t>
      </w:r>
      <w:r w:rsidR="00FF19E2">
        <w:rPr>
          <w:sz w:val="22"/>
          <w:szCs w:val="22"/>
        </w:rPr>
        <w:t>Три</w:t>
      </w:r>
      <w:r w:rsidRPr="009E0D52">
        <w:rPr>
          <w:sz w:val="22"/>
          <w:szCs w:val="22"/>
        </w:rPr>
        <w:t>) год</w:t>
      </w:r>
      <w:r w:rsidR="00FF19E2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8" w:name="_Toc489886374"/>
      <w:bookmarkStart w:id="39" w:name="_Toc85529579"/>
      <w:bookmarkStart w:id="40" w:name="_Ref86067305"/>
      <w:bookmarkStart w:id="41" w:name="_Toc109823649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9"/>
      <w:bookmarkEnd w:id="40"/>
      <w:bookmarkEnd w:id="4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831"/>
        <w:gridCol w:w="236"/>
      </w:tblGrid>
      <w:tr w:rsidR="00EA6703" w:rsidTr="00F14D05">
        <w:trPr>
          <w:jc w:val="center"/>
        </w:trPr>
        <w:tc>
          <w:tcPr>
            <w:tcW w:w="3794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7D7365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  <w:lang w:val="en-US"/>
              </w:rPr>
              <w:t>RAS-5</w:t>
            </w:r>
            <w:r w:rsidR="00997DC6">
              <w:rPr>
                <w:b/>
                <w:sz w:val="22"/>
                <w:szCs w:val="22"/>
                <w:lang w:val="en-US"/>
              </w:rPr>
              <w:t>H</w:t>
            </w:r>
            <w:r w:rsidR="00D36F70" w:rsidRPr="00833AA2">
              <w:rPr>
                <w:b/>
                <w:sz w:val="22"/>
                <w:szCs w:val="22"/>
                <w:lang w:val="en-US"/>
              </w:rPr>
              <w:t>NP2E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F14D05">
        <w:trPr>
          <w:jc w:val="center"/>
        </w:trPr>
        <w:tc>
          <w:tcPr>
            <w:tcW w:w="379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E67C1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41D8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E05D5E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12"/>
      <w:bookmarkStart w:id="43" w:name="_Toc10982365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2"/>
      <w:bookmarkEnd w:id="4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4E0417" w:rsidTr="00F14D05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7D7365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RAS-5</w:t>
            </w:r>
            <w:r w:rsidR="00997DC6">
              <w:rPr>
                <w:b/>
                <w:sz w:val="22"/>
                <w:szCs w:val="22"/>
                <w:lang w:val="en-US"/>
              </w:rPr>
              <w:t>H</w:t>
            </w:r>
            <w:r w:rsidR="00D36F70" w:rsidRPr="00833AA2">
              <w:rPr>
                <w:b/>
                <w:sz w:val="22"/>
                <w:szCs w:val="22"/>
                <w:lang w:val="en-US"/>
              </w:rPr>
              <w:t>NP2E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F14D05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BD42F6" w:rsidRDefault="00BD42F6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Ref86067320"/>
      <w:bookmarkStart w:id="46" w:name="_Toc10982365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  <w:bookmarkEnd w:id="46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85529582"/>
      <w:bookmarkStart w:id="48" w:name="_Ref86067325"/>
      <w:bookmarkStart w:id="49" w:name="_Toc10982365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7"/>
      <w:bookmarkEnd w:id="48"/>
      <w:bookmarkEnd w:id="4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FF19E2" w:rsidRPr="00740D93" w:rsidRDefault="00FF19E2" w:rsidP="00FF19E2">
      <w:pPr>
        <w:ind w:firstLine="720"/>
        <w:jc w:val="both"/>
        <w:rPr>
          <w:sz w:val="22"/>
          <w:szCs w:val="22"/>
        </w:rPr>
      </w:pPr>
      <w:r w:rsidRPr="00740D93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FF19E2" w:rsidRDefault="00FF19E2" w:rsidP="00FF19E2">
      <w:pPr>
        <w:ind w:firstLine="720"/>
        <w:jc w:val="both"/>
        <w:rPr>
          <w:sz w:val="22"/>
          <w:szCs w:val="22"/>
        </w:rPr>
      </w:pPr>
      <w:r w:rsidRPr="00740D93">
        <w:rPr>
          <w:sz w:val="22"/>
          <w:szCs w:val="22"/>
        </w:rPr>
        <w:t>Изделие нельзя утилизировать с обычными бытовыми отходами. Для утилизации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FF19E2" w:rsidRDefault="00FF19E2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3"/>
      <w:bookmarkStart w:id="51" w:name="_Ref86067332"/>
      <w:bookmarkStart w:id="52" w:name="_Toc109823653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50"/>
      <w:bookmarkEnd w:id="51"/>
      <w:bookmarkEnd w:id="5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5C1030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FF19E2">
      <w:pPr>
        <w:numPr>
          <w:ilvl w:val="0"/>
          <w:numId w:val="31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FF19E2">
      <w:pPr>
        <w:numPr>
          <w:ilvl w:val="0"/>
          <w:numId w:val="31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 w:rsidR="00947B3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5C1030">
      <w:pPr>
        <w:ind w:left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</w:t>
      </w:r>
      <w:proofErr w:type="spellStart"/>
      <w:r w:rsidRPr="006C7EEC">
        <w:rPr>
          <w:sz w:val="22"/>
          <w:szCs w:val="22"/>
        </w:rPr>
        <w:t>фторуглерод</w:t>
      </w:r>
      <w:proofErr w:type="spellEnd"/>
      <w:r w:rsidRPr="006C7EEC">
        <w:rPr>
          <w:sz w:val="22"/>
          <w:szCs w:val="22"/>
        </w:rPr>
        <w:t>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5C1030">
      <w:pPr>
        <w:autoSpaceDE w:val="0"/>
        <w:autoSpaceDN w:val="0"/>
        <w:adjustRightInd w:val="0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FF19E2">
      <w:pPr>
        <w:numPr>
          <w:ilvl w:val="0"/>
          <w:numId w:val="31"/>
        </w:numPr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FF19E2" w:rsidRDefault="005C1030" w:rsidP="00A27056">
      <w:pPr>
        <w:numPr>
          <w:ilvl w:val="0"/>
          <w:numId w:val="31"/>
        </w:numPr>
        <w:jc w:val="both"/>
        <w:rPr>
          <w:sz w:val="22"/>
          <w:szCs w:val="22"/>
        </w:rPr>
      </w:pPr>
      <w:r w:rsidRPr="00FF19E2">
        <w:rPr>
          <w:sz w:val="22"/>
          <w:szCs w:val="22"/>
        </w:rPr>
        <w:t>Линии электропитания мощного обор</w:t>
      </w:r>
      <w:r w:rsidR="00A071D4" w:rsidRPr="00FF19E2">
        <w:rPr>
          <w:sz w:val="22"/>
          <w:szCs w:val="22"/>
        </w:rPr>
        <w:t>удования расположены вблизи лин</w:t>
      </w:r>
      <w:r w:rsidRPr="00FF19E2">
        <w:rPr>
          <w:sz w:val="22"/>
          <w:szCs w:val="22"/>
        </w:rPr>
        <w:t>ий электропитания</w:t>
      </w:r>
      <w:r w:rsidR="00FF19E2">
        <w:rPr>
          <w:sz w:val="22"/>
          <w:szCs w:val="22"/>
        </w:rPr>
        <w:t xml:space="preserve"> </w:t>
      </w:r>
      <w:r w:rsidRPr="00FF19E2">
        <w:rPr>
          <w:sz w:val="22"/>
          <w:szCs w:val="22"/>
        </w:rPr>
        <w:t>кондиционера.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FF19E2">
      <w:pPr>
        <w:numPr>
          <w:ilvl w:val="0"/>
          <w:numId w:val="31"/>
        </w:numPr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FF19E2">
      <w:pPr>
        <w:numPr>
          <w:ilvl w:val="0"/>
          <w:numId w:val="31"/>
        </w:numPr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FF19E2">
      <w:pPr>
        <w:numPr>
          <w:ilvl w:val="0"/>
          <w:numId w:val="31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FF19E2">
      <w:pPr>
        <w:numPr>
          <w:ilvl w:val="0"/>
          <w:numId w:val="31"/>
        </w:numPr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FF19E2">
      <w:pPr>
        <w:numPr>
          <w:ilvl w:val="0"/>
          <w:numId w:val="31"/>
        </w:numPr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FF19E2">
      <w:pPr>
        <w:numPr>
          <w:ilvl w:val="0"/>
          <w:numId w:val="31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FF19E2">
      <w:pPr>
        <w:numPr>
          <w:ilvl w:val="0"/>
          <w:numId w:val="31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FF19E2">
      <w:pPr>
        <w:numPr>
          <w:ilvl w:val="0"/>
          <w:numId w:val="31"/>
        </w:numPr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FF19E2">
      <w:pPr>
        <w:numPr>
          <w:ilvl w:val="0"/>
          <w:numId w:val="31"/>
        </w:numPr>
        <w:jc w:val="both"/>
        <w:rPr>
          <w:sz w:val="22"/>
          <w:szCs w:val="22"/>
        </w:rPr>
      </w:pPr>
      <w:r w:rsidRPr="00F56342">
        <w:rPr>
          <w:sz w:val="22"/>
          <w:szCs w:val="22"/>
        </w:rPr>
        <w:lastRenderedPageBreak/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FF19E2">
      <w:pPr>
        <w:numPr>
          <w:ilvl w:val="0"/>
          <w:numId w:val="31"/>
        </w:numPr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FF19E2" w:rsidRDefault="005C1030" w:rsidP="00332021">
      <w:pPr>
        <w:numPr>
          <w:ilvl w:val="0"/>
          <w:numId w:val="31"/>
        </w:numPr>
        <w:jc w:val="both"/>
        <w:rPr>
          <w:sz w:val="22"/>
          <w:szCs w:val="22"/>
        </w:rPr>
      </w:pPr>
      <w:r w:rsidRPr="00FF19E2">
        <w:rPr>
          <w:sz w:val="22"/>
          <w:szCs w:val="22"/>
        </w:rPr>
        <w:t>Запустите агрегат только после выполнения всех проверок и деактивации всех аварийных</w:t>
      </w:r>
      <w:r w:rsidR="00FF19E2">
        <w:rPr>
          <w:sz w:val="22"/>
          <w:szCs w:val="22"/>
        </w:rPr>
        <w:t xml:space="preserve"> </w:t>
      </w:r>
      <w:r w:rsidRPr="00FF19E2">
        <w:rPr>
          <w:sz w:val="22"/>
          <w:szCs w:val="22"/>
        </w:rPr>
        <w:t xml:space="preserve">сигналов.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1F506C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3" w:name="_Toc85529584"/>
      <w:bookmarkStart w:id="54" w:name="_Ref86067362"/>
      <w:bookmarkStart w:id="55" w:name="_Toc109823654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3"/>
      <w:bookmarkEnd w:id="54"/>
      <w:bookmarkEnd w:id="55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489886376"/>
      <w:bookmarkStart w:id="57" w:name="_Ref75275862"/>
      <w:bookmarkStart w:id="58" w:name="_Toc85529585"/>
      <w:bookmarkStart w:id="59" w:name="_Ref86067343"/>
      <w:bookmarkStart w:id="60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45C06" w:rsidRDefault="00745C06" w:rsidP="00745C06"/>
    <w:p w:rsidR="00745C06" w:rsidRDefault="00745C06" w:rsidP="00745C06"/>
    <w:p w:rsidR="00745C06" w:rsidRDefault="00745C06" w:rsidP="00745C06"/>
    <w:p w:rsidR="00745C06" w:rsidRDefault="00745C06" w:rsidP="00745C06"/>
    <w:p w:rsidR="00745C06" w:rsidRDefault="00745C06" w:rsidP="00745C06"/>
    <w:p w:rsidR="00745C06" w:rsidRDefault="00745C06" w:rsidP="00745C06"/>
    <w:p w:rsidR="00745C06" w:rsidRDefault="00745C06" w:rsidP="00745C06"/>
    <w:p w:rsidR="00745C06" w:rsidRDefault="00745C06" w:rsidP="00745C06"/>
    <w:p w:rsidR="00745C06" w:rsidRDefault="00745C06" w:rsidP="00745C06"/>
    <w:p w:rsidR="00745C06" w:rsidRDefault="00745C06" w:rsidP="00745C06"/>
    <w:p w:rsidR="00745C06" w:rsidRPr="00745C06" w:rsidRDefault="00745C06" w:rsidP="00745C06"/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1" w:name="_Toc109823655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6"/>
      <w:bookmarkEnd w:id="57"/>
      <w:bookmarkEnd w:id="58"/>
      <w:bookmarkEnd w:id="59"/>
      <w:bookmarkEnd w:id="60"/>
      <w:bookmarkEnd w:id="6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546DFE">
          <w:pgSz w:w="11906" w:h="16838"/>
          <w:pgMar w:top="1134" w:right="709" w:bottom="1418" w:left="1701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Toc489886377"/>
      <w:bookmarkStart w:id="63" w:name="_Ref75275866"/>
      <w:bookmarkStart w:id="64" w:name="_Toc85529586"/>
      <w:bookmarkStart w:id="65" w:name="_Ref86067376"/>
      <w:bookmarkStart w:id="66" w:name="_Toc10982365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2"/>
      <w:bookmarkEnd w:id="63"/>
      <w:bookmarkEnd w:id="64"/>
      <w:bookmarkEnd w:id="65"/>
      <w:bookmarkEnd w:id="6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7" w:name="_Toc489886378"/>
      <w:bookmarkStart w:id="68" w:name="_Ref75275870"/>
      <w:bookmarkStart w:id="69" w:name="_Toc85529587"/>
      <w:bookmarkStart w:id="70" w:name="_Ref86067384"/>
      <w:bookmarkStart w:id="71" w:name="_Toc10982365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7"/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2" w:name="_Toc489886379"/>
      <w:bookmarkStart w:id="73" w:name="_Ref75275874"/>
      <w:bookmarkStart w:id="7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109823658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2"/>
      <w:bookmarkEnd w:id="73"/>
      <w:bookmarkEnd w:id="74"/>
      <w:bookmarkEnd w:id="7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6" w:name="_Toc489886380"/>
      <w:bookmarkStart w:id="77" w:name="_Ref75275878"/>
      <w:bookmarkStart w:id="78" w:name="_Toc85529589"/>
      <w:bookmarkStart w:id="79" w:name="_Ref86067396"/>
      <w:bookmarkStart w:id="80" w:name="_Toc109823659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6"/>
      <w:bookmarkEnd w:id="77"/>
      <w:bookmarkEnd w:id="78"/>
      <w:bookmarkEnd w:id="79"/>
      <w:bookmarkEnd w:id="80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1" w:name="_Ref86067403"/>
      <w:bookmarkStart w:id="82" w:name="_Toc109823660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1"/>
      <w:bookmarkEnd w:id="8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3" w:name="_Toc489886382"/>
      <w:bookmarkStart w:id="84" w:name="_Ref75275890"/>
      <w:bookmarkStart w:id="85" w:name="_Toc85529591"/>
      <w:bookmarkStart w:id="86" w:name="_Ref86067409"/>
      <w:bookmarkStart w:id="87" w:name="_Toc10982366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3"/>
      <w:bookmarkEnd w:id="84"/>
      <w:bookmarkEnd w:id="85"/>
      <w:bookmarkEnd w:id="86"/>
      <w:bookmarkEnd w:id="87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88" w:name="_Ref75275894"/>
      <w:bookmarkStart w:id="89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0" w:name="_Ref86067419"/>
      <w:bookmarkStart w:id="91" w:name="_Toc10982366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8"/>
      <w:bookmarkEnd w:id="89"/>
      <w:bookmarkEnd w:id="90"/>
      <w:bookmarkEnd w:id="9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85529593"/>
      <w:bookmarkStart w:id="93" w:name="_Ref86067424"/>
      <w:bookmarkStart w:id="94" w:name="_Toc109823663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2"/>
      <w:bookmarkEnd w:id="93"/>
      <w:bookmarkEnd w:id="94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24DA0" w:rsidRDefault="00B24DA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529594"/>
      <w:bookmarkStart w:id="96" w:name="_Ref86067431"/>
      <w:bookmarkStart w:id="97" w:name="_Toc109823664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95"/>
      <w:bookmarkEnd w:id="96"/>
      <w:bookmarkEnd w:id="97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98" w:name="_Toc85727955"/>
      <w:bookmarkStart w:id="99" w:name="_Toc109823665"/>
      <w:bookmarkStart w:id="100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8"/>
      <w:bookmarkEnd w:id="99"/>
    </w:p>
    <w:bookmarkEnd w:id="100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1" w:name="_Toc85529595"/>
      <w:bookmarkStart w:id="102" w:name="_Toc85727956"/>
      <w:bookmarkStart w:id="103" w:name="_Ref86067437"/>
      <w:bookmarkStart w:id="104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C77140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C77140">
      <w:pPr>
        <w:jc w:val="center"/>
        <w:rPr>
          <w:bCs/>
          <w:sz w:val="20"/>
          <w:szCs w:val="20"/>
        </w:rPr>
      </w:pPr>
    </w:p>
    <w:p w:rsidR="009E2BEC" w:rsidRPr="00734E09" w:rsidRDefault="009E2BEC" w:rsidP="00C77140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EA6703" w:rsidRPr="009262F8" w:rsidRDefault="00EA6703" w:rsidP="00B24DA0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5" w:name="_Toc109823666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1"/>
      <w:bookmarkEnd w:id="102"/>
      <w:bookmarkEnd w:id="103"/>
      <w:bookmarkEnd w:id="104"/>
      <w:bookmarkEnd w:id="105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6" w:name="_Toc489886385"/>
      <w:bookmarkStart w:id="107" w:name="_Ref75275917"/>
      <w:bookmarkStart w:id="108" w:name="_Toc85529596"/>
      <w:bookmarkStart w:id="109" w:name="_Ref86067806"/>
      <w:bookmarkStart w:id="110" w:name="_Toc109823667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6"/>
      <w:bookmarkEnd w:id="107"/>
      <w:bookmarkEnd w:id="108"/>
      <w:bookmarkEnd w:id="109"/>
      <w:bookmarkEnd w:id="11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1" w:name="_Toc85529597"/>
      <w:bookmarkStart w:id="112" w:name="_Ref86067810"/>
      <w:bookmarkStart w:id="113" w:name="_Toc109823668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1"/>
      <w:bookmarkEnd w:id="112"/>
      <w:bookmarkEnd w:id="11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4" w:name="_Toc85529598"/>
      <w:bookmarkStart w:id="115" w:name="_Toc109823669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4"/>
      <w:bookmarkEnd w:id="11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16" w:name="_Toc489886387"/>
      <w:bookmarkStart w:id="117" w:name="_Ref75275934"/>
      <w:bookmarkStart w:id="118" w:name="_Toc85529599"/>
      <w:bookmarkStart w:id="119" w:name="_Ref86067819"/>
      <w:bookmarkStart w:id="120" w:name="_Toc10982367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6"/>
      <w:bookmarkEnd w:id="117"/>
      <w:bookmarkEnd w:id="118"/>
      <w:bookmarkEnd w:id="119"/>
      <w:bookmarkEnd w:id="120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41B" w:rsidRDefault="0020641B">
      <w:r>
        <w:separator/>
      </w:r>
    </w:p>
  </w:endnote>
  <w:endnote w:type="continuationSeparator" w:id="0">
    <w:p w:rsidR="0020641B" w:rsidRDefault="00206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41B" w:rsidRDefault="0020641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0641B" w:rsidRDefault="0020641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41B" w:rsidRDefault="0020641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0641B" w:rsidRDefault="0020641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0641B" w:rsidRDefault="0020641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0641B" w:rsidRDefault="0020641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0641B" w:rsidRDefault="0020641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41B" w:rsidRDefault="0020641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41B" w:rsidRDefault="0020641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Pr="00D35EE4" w:rsidRDefault="0020641B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RAS-5H</w:t>
                              </w:r>
                              <w:r w:rsidRPr="00833AA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NP2E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0641B" w:rsidRPr="00B7687E" w:rsidRDefault="0020641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Pr="00ED1531" w:rsidRDefault="0020641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24DA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Pr="00ED1531" w:rsidRDefault="0020641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0641B" w:rsidRPr="00782E10" w:rsidRDefault="0020641B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0641B" w:rsidRPr="001A5354" w:rsidRDefault="0020641B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20641B" w:rsidRDefault="0020641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</w:t>
                              </w:r>
                              <w:r w:rsidRPr="005445F6">
                                <w:rPr>
                                  <w:b/>
                                  <w:sz w:val="18"/>
                                  <w:szCs w:val="18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H</w:t>
                              </w:r>
                              <w:r w:rsidRPr="00833AA2">
                                <w:rPr>
                                  <w:b/>
                                  <w:sz w:val="18"/>
                                  <w:szCs w:val="18"/>
                                </w:rPr>
                                <w:t>NP2E</w:t>
                              </w:r>
                            </w:p>
                            <w:p w:rsidR="0020641B" w:rsidRPr="00AF301F" w:rsidRDefault="0020641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0641B" w:rsidRPr="00613EFB" w:rsidRDefault="0020641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0641B" w:rsidRPr="00D35EE4" w:rsidRDefault="0020641B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RAS-5H</w:t>
                        </w:r>
                        <w:r w:rsidRPr="00833AA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NP2E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0641B" w:rsidRPr="00B7687E" w:rsidRDefault="0020641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0641B" w:rsidRPr="00ED1531" w:rsidRDefault="0020641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24DA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0641B" w:rsidRPr="00ED1531" w:rsidRDefault="0020641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0641B" w:rsidRPr="00782E10" w:rsidRDefault="0020641B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0641B" w:rsidRPr="001A5354" w:rsidRDefault="0020641B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20641B" w:rsidRDefault="0020641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</w:t>
                        </w:r>
                        <w:r w:rsidRPr="005445F6">
                          <w:rPr>
                            <w:b/>
                            <w:sz w:val="18"/>
                            <w:szCs w:val="18"/>
                          </w:rPr>
                          <w:t>5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H</w:t>
                        </w:r>
                        <w:r w:rsidRPr="00833AA2">
                          <w:rPr>
                            <w:b/>
                            <w:sz w:val="18"/>
                            <w:szCs w:val="18"/>
                          </w:rPr>
                          <w:t>NP2E</w:t>
                        </w:r>
                      </w:p>
                      <w:p w:rsidR="0020641B" w:rsidRPr="00AF301F" w:rsidRDefault="0020641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0641B" w:rsidRPr="00613EFB" w:rsidRDefault="0020641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41B" w:rsidRDefault="0020641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Pr="00AF301F" w:rsidRDefault="0020641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24DA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Pr="00AF301F" w:rsidRDefault="0020641B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RAS-5H</w:t>
                              </w:r>
                              <w:r w:rsidRPr="00833AA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NP2E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0641B" w:rsidRPr="00C23BB2" w:rsidRDefault="0020641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0641B" w:rsidRPr="00EC2FF5" w:rsidRDefault="0020641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0641B" w:rsidRPr="00AF301F" w:rsidRDefault="0020641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24DA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0641B" w:rsidRPr="00AF301F" w:rsidRDefault="0020641B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RAS-5H</w:t>
                        </w:r>
                        <w:r w:rsidRPr="00833AA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NP2E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0641B" w:rsidRPr="00C23BB2" w:rsidRDefault="0020641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0641B" w:rsidRPr="00EC2FF5" w:rsidRDefault="0020641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41B" w:rsidRDefault="0020641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Default="0020641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Pr="00AF301F" w:rsidRDefault="0020641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24DA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41B" w:rsidRPr="00AF301F" w:rsidRDefault="0020641B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RAS-5H</w:t>
                              </w:r>
                              <w:r w:rsidRPr="00833AA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NP2E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0641B" w:rsidRPr="00EC2FF5" w:rsidRDefault="0020641B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0641B" w:rsidRDefault="0020641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0641B" w:rsidRPr="00AF301F" w:rsidRDefault="0020641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24DA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0641B" w:rsidRPr="00AF301F" w:rsidRDefault="0020641B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RAS-5H</w:t>
                        </w:r>
                        <w:r w:rsidRPr="00833AA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NP2E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0641B" w:rsidRPr="00EC2FF5" w:rsidRDefault="0020641B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41B" w:rsidRDefault="0020641B">
      <w:r>
        <w:separator/>
      </w:r>
    </w:p>
  </w:footnote>
  <w:footnote w:type="continuationSeparator" w:id="0">
    <w:p w:rsidR="0020641B" w:rsidRDefault="00206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41B" w:rsidRDefault="0020641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0641B" w:rsidRDefault="0020641B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41B" w:rsidRDefault="0020641B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41B" w:rsidRDefault="0020641B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8"/>
  </w:num>
  <w:num w:numId="2">
    <w:abstractNumId w:val="32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7"/>
  </w:num>
  <w:num w:numId="8">
    <w:abstractNumId w:val="16"/>
  </w:num>
  <w:num w:numId="9">
    <w:abstractNumId w:val="24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4"/>
  </w:num>
  <w:num w:numId="21">
    <w:abstractNumId w:val="11"/>
  </w:num>
  <w:num w:numId="22">
    <w:abstractNumId w:val="25"/>
  </w:num>
  <w:num w:numId="23">
    <w:abstractNumId w:val="21"/>
  </w:num>
  <w:num w:numId="24">
    <w:abstractNumId w:val="31"/>
  </w:num>
  <w:num w:numId="25">
    <w:abstractNumId w:val="1"/>
  </w:num>
  <w:num w:numId="26">
    <w:abstractNumId w:val="29"/>
  </w:num>
  <w:num w:numId="27">
    <w:abstractNumId w:val="33"/>
  </w:num>
  <w:num w:numId="28">
    <w:abstractNumId w:val="14"/>
  </w:num>
  <w:num w:numId="29">
    <w:abstractNumId w:val="22"/>
  </w:num>
  <w:num w:numId="30">
    <w:abstractNumId w:val="7"/>
  </w:num>
  <w:num w:numId="31">
    <w:abstractNumId w:val="5"/>
  </w:num>
  <w:num w:numId="32">
    <w:abstractNumId w:val="9"/>
  </w:num>
  <w:num w:numId="33">
    <w:abstractNumId w:val="30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79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18F3"/>
    <w:rsid w:val="00021FB1"/>
    <w:rsid w:val="00025ACA"/>
    <w:rsid w:val="00037425"/>
    <w:rsid w:val="0004615A"/>
    <w:rsid w:val="0005164C"/>
    <w:rsid w:val="00054A54"/>
    <w:rsid w:val="00057BCD"/>
    <w:rsid w:val="00057CBB"/>
    <w:rsid w:val="000722B6"/>
    <w:rsid w:val="00073C25"/>
    <w:rsid w:val="000779F8"/>
    <w:rsid w:val="000814C8"/>
    <w:rsid w:val="0009526F"/>
    <w:rsid w:val="000B2A0A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FE5"/>
    <w:rsid w:val="00114D09"/>
    <w:rsid w:val="00116614"/>
    <w:rsid w:val="00117ADC"/>
    <w:rsid w:val="00122066"/>
    <w:rsid w:val="00126117"/>
    <w:rsid w:val="00127EE8"/>
    <w:rsid w:val="001329B4"/>
    <w:rsid w:val="00135C40"/>
    <w:rsid w:val="00146A9B"/>
    <w:rsid w:val="00150751"/>
    <w:rsid w:val="00154925"/>
    <w:rsid w:val="00156995"/>
    <w:rsid w:val="00156E02"/>
    <w:rsid w:val="00162102"/>
    <w:rsid w:val="00162B6A"/>
    <w:rsid w:val="00163C45"/>
    <w:rsid w:val="00165C84"/>
    <w:rsid w:val="00165ED7"/>
    <w:rsid w:val="00171036"/>
    <w:rsid w:val="00180D0F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506C"/>
    <w:rsid w:val="001F7544"/>
    <w:rsid w:val="00200C8E"/>
    <w:rsid w:val="00201938"/>
    <w:rsid w:val="0020641B"/>
    <w:rsid w:val="0021185B"/>
    <w:rsid w:val="00216ED8"/>
    <w:rsid w:val="00220DC9"/>
    <w:rsid w:val="00231E1B"/>
    <w:rsid w:val="002322B2"/>
    <w:rsid w:val="00234107"/>
    <w:rsid w:val="0023535B"/>
    <w:rsid w:val="00237646"/>
    <w:rsid w:val="002440F3"/>
    <w:rsid w:val="002446F6"/>
    <w:rsid w:val="00244B04"/>
    <w:rsid w:val="0026457F"/>
    <w:rsid w:val="00266678"/>
    <w:rsid w:val="00266864"/>
    <w:rsid w:val="00274E0D"/>
    <w:rsid w:val="00276931"/>
    <w:rsid w:val="00276B34"/>
    <w:rsid w:val="0028189A"/>
    <w:rsid w:val="00282779"/>
    <w:rsid w:val="00283B87"/>
    <w:rsid w:val="00290A2E"/>
    <w:rsid w:val="00293885"/>
    <w:rsid w:val="002970FA"/>
    <w:rsid w:val="00297FD5"/>
    <w:rsid w:val="002A1BAD"/>
    <w:rsid w:val="002A42B4"/>
    <w:rsid w:val="002A49F0"/>
    <w:rsid w:val="002B0E60"/>
    <w:rsid w:val="002B4BD3"/>
    <w:rsid w:val="002C08A9"/>
    <w:rsid w:val="002C1226"/>
    <w:rsid w:val="002C2364"/>
    <w:rsid w:val="002C44E0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812"/>
    <w:rsid w:val="00326079"/>
    <w:rsid w:val="003324A3"/>
    <w:rsid w:val="00343FCA"/>
    <w:rsid w:val="00344173"/>
    <w:rsid w:val="00345C5B"/>
    <w:rsid w:val="00350142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964AD"/>
    <w:rsid w:val="003A204A"/>
    <w:rsid w:val="003D1C42"/>
    <w:rsid w:val="003E3AD4"/>
    <w:rsid w:val="003E5752"/>
    <w:rsid w:val="003E6FA8"/>
    <w:rsid w:val="003F28A1"/>
    <w:rsid w:val="003F43C3"/>
    <w:rsid w:val="0040408E"/>
    <w:rsid w:val="00405847"/>
    <w:rsid w:val="004106D7"/>
    <w:rsid w:val="004158E2"/>
    <w:rsid w:val="00425392"/>
    <w:rsid w:val="00425868"/>
    <w:rsid w:val="00437185"/>
    <w:rsid w:val="00437516"/>
    <w:rsid w:val="00441553"/>
    <w:rsid w:val="004502D6"/>
    <w:rsid w:val="00455E74"/>
    <w:rsid w:val="0046414B"/>
    <w:rsid w:val="00477A71"/>
    <w:rsid w:val="00481268"/>
    <w:rsid w:val="0048313C"/>
    <w:rsid w:val="004831AA"/>
    <w:rsid w:val="0048474B"/>
    <w:rsid w:val="00487652"/>
    <w:rsid w:val="00492849"/>
    <w:rsid w:val="00494966"/>
    <w:rsid w:val="004965E7"/>
    <w:rsid w:val="004A14D0"/>
    <w:rsid w:val="004A3AA0"/>
    <w:rsid w:val="004B5433"/>
    <w:rsid w:val="004B6F5E"/>
    <w:rsid w:val="004C1297"/>
    <w:rsid w:val="004C329E"/>
    <w:rsid w:val="004D1EA3"/>
    <w:rsid w:val="004D1F92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2376"/>
    <w:rsid w:val="005154FF"/>
    <w:rsid w:val="00522A3F"/>
    <w:rsid w:val="00525568"/>
    <w:rsid w:val="00525949"/>
    <w:rsid w:val="00531B53"/>
    <w:rsid w:val="00533302"/>
    <w:rsid w:val="00533AA2"/>
    <w:rsid w:val="005411CB"/>
    <w:rsid w:val="005445F6"/>
    <w:rsid w:val="00546DFE"/>
    <w:rsid w:val="00554566"/>
    <w:rsid w:val="00557D90"/>
    <w:rsid w:val="005615C2"/>
    <w:rsid w:val="00571504"/>
    <w:rsid w:val="0058149E"/>
    <w:rsid w:val="00584062"/>
    <w:rsid w:val="00590895"/>
    <w:rsid w:val="0059121A"/>
    <w:rsid w:val="005925C1"/>
    <w:rsid w:val="00592BC8"/>
    <w:rsid w:val="005A1BCA"/>
    <w:rsid w:val="005A74FB"/>
    <w:rsid w:val="005B06D4"/>
    <w:rsid w:val="005B68E2"/>
    <w:rsid w:val="005B7781"/>
    <w:rsid w:val="005C1030"/>
    <w:rsid w:val="005C6ABC"/>
    <w:rsid w:val="005D0574"/>
    <w:rsid w:val="005D25DC"/>
    <w:rsid w:val="005E38BC"/>
    <w:rsid w:val="005E5127"/>
    <w:rsid w:val="005F2636"/>
    <w:rsid w:val="00601691"/>
    <w:rsid w:val="0060423E"/>
    <w:rsid w:val="006070F9"/>
    <w:rsid w:val="00614666"/>
    <w:rsid w:val="00620269"/>
    <w:rsid w:val="00624242"/>
    <w:rsid w:val="006416FB"/>
    <w:rsid w:val="00645B92"/>
    <w:rsid w:val="00646CE5"/>
    <w:rsid w:val="00656098"/>
    <w:rsid w:val="0066029E"/>
    <w:rsid w:val="00663893"/>
    <w:rsid w:val="00663BA6"/>
    <w:rsid w:val="00666576"/>
    <w:rsid w:val="0067315B"/>
    <w:rsid w:val="006752A0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0B6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3295"/>
    <w:rsid w:val="006D6A03"/>
    <w:rsid w:val="006D6A34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406F"/>
    <w:rsid w:val="00740801"/>
    <w:rsid w:val="00741368"/>
    <w:rsid w:val="00745BD9"/>
    <w:rsid w:val="00745C06"/>
    <w:rsid w:val="00746812"/>
    <w:rsid w:val="00751720"/>
    <w:rsid w:val="00751FA7"/>
    <w:rsid w:val="00762553"/>
    <w:rsid w:val="0076264E"/>
    <w:rsid w:val="00776934"/>
    <w:rsid w:val="0078177F"/>
    <w:rsid w:val="00782E10"/>
    <w:rsid w:val="007877E0"/>
    <w:rsid w:val="007916D6"/>
    <w:rsid w:val="007A02B1"/>
    <w:rsid w:val="007B095E"/>
    <w:rsid w:val="007B2285"/>
    <w:rsid w:val="007B36E9"/>
    <w:rsid w:val="007B4BD1"/>
    <w:rsid w:val="007B4F3F"/>
    <w:rsid w:val="007B6B58"/>
    <w:rsid w:val="007C300D"/>
    <w:rsid w:val="007C3BB0"/>
    <w:rsid w:val="007D349B"/>
    <w:rsid w:val="007D4E6B"/>
    <w:rsid w:val="007D5F7C"/>
    <w:rsid w:val="007D6CCA"/>
    <w:rsid w:val="007D7365"/>
    <w:rsid w:val="007E5E22"/>
    <w:rsid w:val="007E67C1"/>
    <w:rsid w:val="007F484D"/>
    <w:rsid w:val="008003C3"/>
    <w:rsid w:val="00802E9A"/>
    <w:rsid w:val="00806389"/>
    <w:rsid w:val="00810B70"/>
    <w:rsid w:val="00810E13"/>
    <w:rsid w:val="00815656"/>
    <w:rsid w:val="00827634"/>
    <w:rsid w:val="00827955"/>
    <w:rsid w:val="00830725"/>
    <w:rsid w:val="00833AA2"/>
    <w:rsid w:val="008361D5"/>
    <w:rsid w:val="00836EFA"/>
    <w:rsid w:val="00842788"/>
    <w:rsid w:val="00842C8C"/>
    <w:rsid w:val="00850DCA"/>
    <w:rsid w:val="00851CB0"/>
    <w:rsid w:val="0085316F"/>
    <w:rsid w:val="00862EF0"/>
    <w:rsid w:val="0087122E"/>
    <w:rsid w:val="0087148A"/>
    <w:rsid w:val="00872746"/>
    <w:rsid w:val="00876CCF"/>
    <w:rsid w:val="00881910"/>
    <w:rsid w:val="0088349B"/>
    <w:rsid w:val="0088749B"/>
    <w:rsid w:val="00893F16"/>
    <w:rsid w:val="00896679"/>
    <w:rsid w:val="00896986"/>
    <w:rsid w:val="00897EAB"/>
    <w:rsid w:val="008A4FB2"/>
    <w:rsid w:val="008A504E"/>
    <w:rsid w:val="008C0304"/>
    <w:rsid w:val="008D09DC"/>
    <w:rsid w:val="008E0B73"/>
    <w:rsid w:val="008E724A"/>
    <w:rsid w:val="008F7D55"/>
    <w:rsid w:val="00901519"/>
    <w:rsid w:val="00901FCF"/>
    <w:rsid w:val="00913F03"/>
    <w:rsid w:val="009148F2"/>
    <w:rsid w:val="0092138C"/>
    <w:rsid w:val="00922280"/>
    <w:rsid w:val="0092475E"/>
    <w:rsid w:val="0094137F"/>
    <w:rsid w:val="00941985"/>
    <w:rsid w:val="009424BE"/>
    <w:rsid w:val="009454F1"/>
    <w:rsid w:val="009457C2"/>
    <w:rsid w:val="00947B33"/>
    <w:rsid w:val="0096270C"/>
    <w:rsid w:val="0097670D"/>
    <w:rsid w:val="009814D6"/>
    <w:rsid w:val="00984D44"/>
    <w:rsid w:val="00985AEE"/>
    <w:rsid w:val="00985B81"/>
    <w:rsid w:val="00994D83"/>
    <w:rsid w:val="00997DC6"/>
    <w:rsid w:val="009A192C"/>
    <w:rsid w:val="009A1FA5"/>
    <w:rsid w:val="009A4AA5"/>
    <w:rsid w:val="009A56DC"/>
    <w:rsid w:val="009B1EC5"/>
    <w:rsid w:val="009B236D"/>
    <w:rsid w:val="009B4AC3"/>
    <w:rsid w:val="009B6F0C"/>
    <w:rsid w:val="009C2CE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F191C"/>
    <w:rsid w:val="00A03467"/>
    <w:rsid w:val="00A03E59"/>
    <w:rsid w:val="00A071D4"/>
    <w:rsid w:val="00A13ED0"/>
    <w:rsid w:val="00A17EAC"/>
    <w:rsid w:val="00A20C9D"/>
    <w:rsid w:val="00A220A4"/>
    <w:rsid w:val="00A22555"/>
    <w:rsid w:val="00A22CCA"/>
    <w:rsid w:val="00A22D2C"/>
    <w:rsid w:val="00A245D6"/>
    <w:rsid w:val="00A40E51"/>
    <w:rsid w:val="00A41DE7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863BA"/>
    <w:rsid w:val="00A8667C"/>
    <w:rsid w:val="00A92B14"/>
    <w:rsid w:val="00A947BA"/>
    <w:rsid w:val="00A94AD0"/>
    <w:rsid w:val="00A94F9C"/>
    <w:rsid w:val="00AA6515"/>
    <w:rsid w:val="00AC57D5"/>
    <w:rsid w:val="00AC79BF"/>
    <w:rsid w:val="00AD1917"/>
    <w:rsid w:val="00AD6D0F"/>
    <w:rsid w:val="00AE188B"/>
    <w:rsid w:val="00AE207B"/>
    <w:rsid w:val="00AE3233"/>
    <w:rsid w:val="00AE4107"/>
    <w:rsid w:val="00AF1F03"/>
    <w:rsid w:val="00AF301F"/>
    <w:rsid w:val="00AF35EF"/>
    <w:rsid w:val="00AF7D1B"/>
    <w:rsid w:val="00B02AA8"/>
    <w:rsid w:val="00B14F7A"/>
    <w:rsid w:val="00B2430D"/>
    <w:rsid w:val="00B24DA0"/>
    <w:rsid w:val="00B263D1"/>
    <w:rsid w:val="00B45619"/>
    <w:rsid w:val="00B60CE2"/>
    <w:rsid w:val="00B659CA"/>
    <w:rsid w:val="00B65EF5"/>
    <w:rsid w:val="00B713E6"/>
    <w:rsid w:val="00B757EC"/>
    <w:rsid w:val="00B82E56"/>
    <w:rsid w:val="00B853CA"/>
    <w:rsid w:val="00B930C4"/>
    <w:rsid w:val="00B937AD"/>
    <w:rsid w:val="00BA4D5C"/>
    <w:rsid w:val="00BA64BD"/>
    <w:rsid w:val="00BA79AF"/>
    <w:rsid w:val="00BA7C55"/>
    <w:rsid w:val="00BB1D2A"/>
    <w:rsid w:val="00BB28FA"/>
    <w:rsid w:val="00BC0D71"/>
    <w:rsid w:val="00BC0F37"/>
    <w:rsid w:val="00BC6A6E"/>
    <w:rsid w:val="00BD0017"/>
    <w:rsid w:val="00BD42F6"/>
    <w:rsid w:val="00BD5C05"/>
    <w:rsid w:val="00BE154B"/>
    <w:rsid w:val="00BF21B0"/>
    <w:rsid w:val="00BF5CE6"/>
    <w:rsid w:val="00BF5E4B"/>
    <w:rsid w:val="00C028AE"/>
    <w:rsid w:val="00C0352C"/>
    <w:rsid w:val="00C0404E"/>
    <w:rsid w:val="00C103DD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77140"/>
    <w:rsid w:val="00C817E2"/>
    <w:rsid w:val="00C85720"/>
    <w:rsid w:val="00C87F09"/>
    <w:rsid w:val="00C9260D"/>
    <w:rsid w:val="00CA105D"/>
    <w:rsid w:val="00CA4B27"/>
    <w:rsid w:val="00CA63D0"/>
    <w:rsid w:val="00CB4E38"/>
    <w:rsid w:val="00CC0BEC"/>
    <w:rsid w:val="00CC21A8"/>
    <w:rsid w:val="00CC2C20"/>
    <w:rsid w:val="00CC4652"/>
    <w:rsid w:val="00CD617A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36F70"/>
    <w:rsid w:val="00D512D1"/>
    <w:rsid w:val="00D549B4"/>
    <w:rsid w:val="00D566EE"/>
    <w:rsid w:val="00D571B5"/>
    <w:rsid w:val="00D621FE"/>
    <w:rsid w:val="00D62614"/>
    <w:rsid w:val="00D6500E"/>
    <w:rsid w:val="00D70F85"/>
    <w:rsid w:val="00D90C9B"/>
    <w:rsid w:val="00D960B2"/>
    <w:rsid w:val="00D96268"/>
    <w:rsid w:val="00D97C02"/>
    <w:rsid w:val="00DA1947"/>
    <w:rsid w:val="00DA234E"/>
    <w:rsid w:val="00DA4E1F"/>
    <w:rsid w:val="00DB45A8"/>
    <w:rsid w:val="00DC42C5"/>
    <w:rsid w:val="00DC56ED"/>
    <w:rsid w:val="00DD1F7A"/>
    <w:rsid w:val="00DD2A86"/>
    <w:rsid w:val="00DD4BFB"/>
    <w:rsid w:val="00DD6881"/>
    <w:rsid w:val="00DF6739"/>
    <w:rsid w:val="00E02961"/>
    <w:rsid w:val="00E035FD"/>
    <w:rsid w:val="00E05D5E"/>
    <w:rsid w:val="00E13F0E"/>
    <w:rsid w:val="00E14AF3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B0EC2"/>
    <w:rsid w:val="00EB10FF"/>
    <w:rsid w:val="00EB116D"/>
    <w:rsid w:val="00EB25BE"/>
    <w:rsid w:val="00EC1ED6"/>
    <w:rsid w:val="00EC78F9"/>
    <w:rsid w:val="00EC79A8"/>
    <w:rsid w:val="00EE1B5C"/>
    <w:rsid w:val="00EE40B5"/>
    <w:rsid w:val="00EF3D97"/>
    <w:rsid w:val="00EF70AD"/>
    <w:rsid w:val="00F07909"/>
    <w:rsid w:val="00F10803"/>
    <w:rsid w:val="00F1380A"/>
    <w:rsid w:val="00F14D05"/>
    <w:rsid w:val="00F1629E"/>
    <w:rsid w:val="00F17ACC"/>
    <w:rsid w:val="00F17C96"/>
    <w:rsid w:val="00F22F12"/>
    <w:rsid w:val="00F2308B"/>
    <w:rsid w:val="00F231E0"/>
    <w:rsid w:val="00F251B5"/>
    <w:rsid w:val="00F27F93"/>
    <w:rsid w:val="00F312E9"/>
    <w:rsid w:val="00F31673"/>
    <w:rsid w:val="00F37722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47C9"/>
    <w:rsid w:val="00F9002C"/>
    <w:rsid w:val="00F94044"/>
    <w:rsid w:val="00F95194"/>
    <w:rsid w:val="00FA3A55"/>
    <w:rsid w:val="00FA64EB"/>
    <w:rsid w:val="00FB7FFB"/>
    <w:rsid w:val="00FC044F"/>
    <w:rsid w:val="00FC2B46"/>
    <w:rsid w:val="00FC694B"/>
    <w:rsid w:val="00FC6D6C"/>
    <w:rsid w:val="00FD298C"/>
    <w:rsid w:val="00FD64C5"/>
    <w:rsid w:val="00FE08C8"/>
    <w:rsid w:val="00FE2EAE"/>
    <w:rsid w:val="00FE481F"/>
    <w:rsid w:val="00FF19E2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9201"/>
    <o:shapelayout v:ext="edit">
      <o:idmap v:ext="edit" data="1"/>
    </o:shapelayout>
  </w:shapeDefaults>
  <w:decimalSymbol w:val=","/>
  <w:listSeparator w:val=";"/>
  <w14:docId w14:val="38450077"/>
  <w15:docId w15:val="{5CBFCAB8-36CE-4AD8-950C-3CAE4FBEF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7B585-DDA5-43CB-A787-BD1A95D4B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F2FB3E7A</Template>
  <TotalTime>271</TotalTime>
  <Pages>37</Pages>
  <Words>6931</Words>
  <Characters>39507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21</cp:revision>
  <cp:lastPrinted>2021-03-26T08:29:00Z</cp:lastPrinted>
  <dcterms:created xsi:type="dcterms:W3CDTF">2022-11-22T10:09:00Z</dcterms:created>
  <dcterms:modified xsi:type="dcterms:W3CDTF">2024-04-27T09:35:00Z</dcterms:modified>
</cp:coreProperties>
</file>