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25626">
              <w:rPr>
                <w:b/>
                <w:szCs w:val="28"/>
              </w:rPr>
              <w:t>RAS-</w:t>
            </w:r>
            <w:r w:rsidR="00C25626">
              <w:rPr>
                <w:b/>
                <w:szCs w:val="28"/>
                <w:lang w:val="en-US"/>
              </w:rPr>
              <w:t>5</w:t>
            </w:r>
            <w:r w:rsidR="00C0533B">
              <w:rPr>
                <w:b/>
                <w:szCs w:val="28"/>
              </w:rPr>
              <w:t>H</w:t>
            </w:r>
            <w:r w:rsidR="00571A92" w:rsidRPr="00571A92">
              <w:rPr>
                <w:b/>
                <w:szCs w:val="28"/>
              </w:rPr>
              <w:t>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562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5</w:t>
            </w:r>
            <w:r w:rsidR="00C0533B">
              <w:rPr>
                <w:b/>
                <w:szCs w:val="28"/>
              </w:rPr>
              <w:t>H</w:t>
            </w:r>
            <w:r w:rsidR="00571A92" w:rsidRPr="00571A92">
              <w:rPr>
                <w:b/>
                <w:szCs w:val="28"/>
              </w:rPr>
              <w:t>NC2E</w:t>
            </w:r>
            <w:r w:rsidR="005E2DE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5E2DE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8353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4835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E211A7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08"/>
      </w:tblGrid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08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E211A7" w:rsidRPr="00C028AE" w:rsidRDefault="00E211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E2DE4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08" w:type="dxa"/>
            <w:vAlign w:val="center"/>
          </w:tcPr>
          <w:p w:rsidR="00CA105D" w:rsidRPr="00CC2C20" w:rsidRDefault="00C2562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C0533B">
              <w:rPr>
                <w:sz w:val="22"/>
                <w:szCs w:val="22"/>
              </w:rPr>
              <w:t>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6A3296" w:rsidRPr="00CC2C20" w:rsidTr="005E2DE4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08" w:type="dxa"/>
            <w:vAlign w:val="center"/>
          </w:tcPr>
          <w:p w:rsidR="006A3296" w:rsidRPr="00CD0C58" w:rsidRDefault="00C25626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RAS-5</w:t>
            </w:r>
            <w:r w:rsidR="00C0533B">
              <w:rPr>
                <w:sz w:val="22"/>
                <w:szCs w:val="22"/>
              </w:rPr>
              <w:t>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F16085" w:rsidRPr="00CC2C20" w:rsidTr="005E2DE4">
        <w:trPr>
          <w:trHeight w:val="553"/>
        </w:trPr>
        <w:tc>
          <w:tcPr>
            <w:tcW w:w="2127" w:type="dxa"/>
            <w:vAlign w:val="center"/>
          </w:tcPr>
          <w:p w:rsidR="00F16085" w:rsidRPr="00CC2C20" w:rsidRDefault="00F1608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08" w:type="dxa"/>
            <w:vAlign w:val="center"/>
          </w:tcPr>
          <w:p w:rsidR="00F16085" w:rsidRPr="00C028AE" w:rsidRDefault="00F16085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08" w:type="dxa"/>
            <w:vAlign w:val="center"/>
          </w:tcPr>
          <w:p w:rsidR="00200C8E" w:rsidRPr="00CC2C20" w:rsidRDefault="00F16085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08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48353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48353E" w:rsidRPr="00CC2C20" w:rsidRDefault="0048353E" w:rsidP="0048353E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08" w:type="dxa"/>
            <w:vAlign w:val="center"/>
          </w:tcPr>
          <w:p w:rsidR="0048353E" w:rsidRPr="008912C4" w:rsidRDefault="0048353E" w:rsidP="0048353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8353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48353E" w:rsidRPr="00CC2C20" w:rsidRDefault="0048353E" w:rsidP="004835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08" w:type="dxa"/>
            <w:vAlign w:val="center"/>
          </w:tcPr>
          <w:p w:rsidR="0048353E" w:rsidRPr="00CC2C20" w:rsidRDefault="0048353E" w:rsidP="004835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8353E" w:rsidRPr="00CC2C20" w:rsidTr="005E2DE4">
        <w:trPr>
          <w:trHeight w:val="492"/>
        </w:trPr>
        <w:tc>
          <w:tcPr>
            <w:tcW w:w="2127" w:type="dxa"/>
            <w:vAlign w:val="center"/>
          </w:tcPr>
          <w:p w:rsidR="0048353E" w:rsidRPr="00F0163C" w:rsidRDefault="0048353E" w:rsidP="0048353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08" w:type="dxa"/>
            <w:vAlign w:val="center"/>
          </w:tcPr>
          <w:p w:rsidR="0048353E" w:rsidRDefault="0048353E" w:rsidP="0048353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48353E" w:rsidRDefault="0048353E" w:rsidP="0048353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48353E" w:rsidRDefault="0048353E" w:rsidP="0048353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48353E" w:rsidRPr="009A1BB8" w:rsidRDefault="0048353E" w:rsidP="0048353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48353E" w:rsidRPr="009C0E86" w:rsidRDefault="0048353E" w:rsidP="004835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48353E" w:rsidRPr="00F0163C" w:rsidRDefault="0048353E" w:rsidP="0048353E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7"/>
      <w:tr w:rsidR="00200C8E" w:rsidRPr="0048353E" w:rsidTr="005E2DE4">
        <w:trPr>
          <w:trHeight w:val="492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E2DE4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08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5E2DE4">
        <w:trPr>
          <w:trHeight w:val="2704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08" w:type="dxa"/>
            <w:vAlign w:val="center"/>
          </w:tcPr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90CA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90CA7" w:rsidRPr="00FF3A97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90CA7" w:rsidRPr="007B5D5B" w:rsidRDefault="00A90CA7" w:rsidP="00A90CA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CD0C58" w:rsidRDefault="00CD0C58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DE3F35" w:rsidRPr="00AD1C4D" w:rsidTr="00DE3F35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C25626" w:rsidRDefault="00C2562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.9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C2562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2A578B" w:rsidRPr="00AD1C4D" w:rsidTr="00DE3F35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171" w:type="dxa"/>
            <w:vAlign w:val="center"/>
          </w:tcPr>
          <w:p w:rsidR="002A578B" w:rsidRDefault="00A164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217475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217475" w:rsidRPr="00B17EEC" w:rsidRDefault="0021747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367" w:type="dxa"/>
            <w:vAlign w:val="center"/>
          </w:tcPr>
          <w:p w:rsidR="00217475" w:rsidRPr="00B17EEC" w:rsidRDefault="00C2562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RCI-5</w:t>
            </w:r>
            <w:r w:rsidR="00217475"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217475" w:rsidRPr="00135C40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E672F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5/4.</w:t>
            </w:r>
            <w:r w:rsidR="00E672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F32E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</w:t>
            </w:r>
            <w:r w:rsidR="00C25626">
              <w:rPr>
                <w:sz w:val="22"/>
                <w:szCs w:val="22"/>
              </w:rPr>
              <w:t>-5</w:t>
            </w:r>
            <w:r w:rsidR="00217475"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E672FE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3.01</w:t>
            </w:r>
            <w:r w:rsidR="0021747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4.34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C2562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RPI-5</w:t>
            </w:r>
            <w:r w:rsidR="00217475"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E672FE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2.92</w:t>
            </w:r>
            <w:r w:rsidR="00217475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</w:rPr>
              <w:t>.93</w:t>
            </w:r>
          </w:p>
        </w:tc>
      </w:tr>
      <w:tr w:rsidR="00C25626" w:rsidRPr="00AD1C4D" w:rsidTr="00C25626">
        <w:trPr>
          <w:trHeight w:val="292"/>
          <w:jc w:val="center"/>
        </w:trPr>
        <w:tc>
          <w:tcPr>
            <w:tcW w:w="2865" w:type="dxa"/>
            <w:vMerge/>
            <w:vAlign w:val="center"/>
          </w:tcPr>
          <w:p w:rsidR="00C25626" w:rsidRPr="00E4197E" w:rsidRDefault="00C25626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C25626" w:rsidRDefault="00C2562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RPC-5</w:t>
            </w:r>
            <w:r w:rsidRPr="00AE448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C25626" w:rsidRPr="00E4197E" w:rsidRDefault="00C25626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C25626" w:rsidRPr="009545D8" w:rsidRDefault="00E672F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2.74/3.21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453AE7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3.78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453AE7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E3F35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A164A8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77F45">
        <w:rPr>
          <w:sz w:val="22"/>
          <w:szCs w:val="22"/>
        </w:rPr>
        <w:t>RAS-5</w:t>
      </w:r>
      <w:r w:rsidR="00D44233">
        <w:rPr>
          <w:sz w:val="22"/>
          <w:szCs w:val="22"/>
        </w:rPr>
        <w:t>H</w:t>
      </w:r>
      <w:r w:rsidRPr="00C028AE">
        <w:rPr>
          <w:sz w:val="22"/>
          <w:szCs w:val="22"/>
        </w:rPr>
        <w:t>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777F45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D44233">
        <w:rPr>
          <w:sz w:val="22"/>
          <w:szCs w:val="22"/>
        </w:rPr>
        <w:t>H</w:t>
      </w:r>
      <w:r w:rsidR="00714593" w:rsidRPr="00C028AE">
        <w:rPr>
          <w:sz w:val="22"/>
          <w:szCs w:val="22"/>
        </w:rPr>
        <w:t>NC2E</w:t>
      </w:r>
      <w:r w:rsidR="00714593">
        <w:rPr>
          <w:sz w:val="22"/>
          <w:szCs w:val="22"/>
        </w:rPr>
        <w:t xml:space="preserve"> 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>UTOPIA Prime</w:t>
      </w:r>
      <w:r w:rsidR="00714593"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FA4B2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FA4B2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FA4B2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FA4B2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FA4B2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FA4B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FA4B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FA4B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 xml:space="preserve">располагаться таким же образом. </w:t>
      </w:r>
      <w:r w:rsidRPr="00425392">
        <w:rPr>
          <w:sz w:val="22"/>
          <w:szCs w:val="22"/>
        </w:rPr>
        <w:lastRenderedPageBreak/>
        <w:t>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620269">
        <w:rPr>
          <w:rFonts w:ascii="Times New Roman" w:hAnsi="Times New Roman"/>
          <w:b w:val="0"/>
          <w:sz w:val="22"/>
          <w:szCs w:val="22"/>
        </w:rPr>
        <w:t xml:space="preserve"> 4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BD5C05" w:rsidRDefault="00BD5C05" w:rsidP="00BD5C05">
      <w:r>
        <w:rPr>
          <w:rFonts w:ascii="Arial" w:hAnsi="Arial" w:cs="Arial"/>
          <w:bCs/>
          <w:color w:val="000000"/>
        </w:rPr>
        <w:br w:type="textWrapping" w:clear="all"/>
      </w:r>
    </w:p>
    <w:p w:rsidR="00EA6703" w:rsidRPr="00847FF3" w:rsidRDefault="00BD5C05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461A2C" wp14:editId="3C66DD3B">
            <wp:simplePos x="0" y="0"/>
            <wp:positionH relativeFrom="column">
              <wp:posOffset>-3810</wp:posOffset>
            </wp:positionH>
            <wp:positionV relativeFrom="paragraph">
              <wp:posOffset>307340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1673F7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5E2DE4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77F45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RAS-5</w:t>
            </w:r>
            <w:r w:rsidR="001F1536">
              <w:rPr>
                <w:sz w:val="22"/>
                <w:szCs w:val="22"/>
              </w:rPr>
              <w:t>H</w:t>
            </w:r>
            <w:r w:rsidR="00F27F93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E2DE4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8353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5E2DE4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77F4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RAS-5</w:t>
            </w:r>
            <w:r w:rsidR="001F1536">
              <w:rPr>
                <w:sz w:val="22"/>
                <w:szCs w:val="22"/>
              </w:rPr>
              <w:t>H</w:t>
            </w:r>
            <w:r w:rsidR="004F7F49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E2DE4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626" w:rsidRDefault="00C25626">
      <w:r>
        <w:separator/>
      </w:r>
    </w:p>
  </w:endnote>
  <w:endnote w:type="continuationSeparator" w:id="0">
    <w:p w:rsidR="00C25626" w:rsidRDefault="00C2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D35EE4" w:rsidRDefault="00C2562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RAS-5H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626" w:rsidRPr="00B7687E" w:rsidRDefault="00C2562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53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C0533B" w:rsidRDefault="00C2562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1A5354" w:rsidRDefault="00C2562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25626" w:rsidRPr="001A5354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</w:t>
                              </w:r>
                              <w:r w:rsidRPr="00C25626"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NC2E</w:t>
                              </w:r>
                            </w:p>
                            <w:p w:rsidR="00C25626" w:rsidRPr="00AF301F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5626" w:rsidRPr="00613EFB" w:rsidRDefault="00C2562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5626" w:rsidRPr="00D35EE4" w:rsidRDefault="00C2562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RAS-5H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626" w:rsidRPr="00B7687E" w:rsidRDefault="00C2562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8353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5626" w:rsidRPr="00C0533B" w:rsidRDefault="00C2562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5626" w:rsidRPr="001A5354" w:rsidRDefault="00C2562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25626" w:rsidRPr="001A5354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</w:t>
                        </w:r>
                        <w:r w:rsidRPr="00C25626"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NC2E</w:t>
                        </w:r>
                      </w:p>
                      <w:p w:rsidR="00C25626" w:rsidRPr="00AF301F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5626" w:rsidRPr="00613EFB" w:rsidRDefault="00C2562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5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RAS-5H</w:t>
                              </w:r>
                              <w:r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25626" w:rsidRPr="00C23BB2" w:rsidRDefault="00C2562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5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25626" w:rsidRPr="00AF301F" w:rsidRDefault="00C2562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RAS-5H</w:t>
                        </w:r>
                        <w:r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NC2E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25626" w:rsidRPr="00C23BB2" w:rsidRDefault="00C2562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5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5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25626" w:rsidRPr="00AF301F" w:rsidRDefault="00C2562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626" w:rsidRDefault="00C25626">
      <w:r>
        <w:separator/>
      </w:r>
    </w:p>
  </w:footnote>
  <w:footnote w:type="continuationSeparator" w:id="0">
    <w:p w:rsidR="00C25626" w:rsidRDefault="00C25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F75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673F7"/>
    <w:rsid w:val="00171036"/>
    <w:rsid w:val="00173914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016B"/>
    <w:rsid w:val="002440F3"/>
    <w:rsid w:val="002446F6"/>
    <w:rsid w:val="00244B04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58E2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8353E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26AE4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F3"/>
    <w:rsid w:val="00592BC8"/>
    <w:rsid w:val="005B06D4"/>
    <w:rsid w:val="005B68E2"/>
    <w:rsid w:val="005B7781"/>
    <w:rsid w:val="005D0574"/>
    <w:rsid w:val="005E2DE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475B"/>
    <w:rsid w:val="00776934"/>
    <w:rsid w:val="00777F45"/>
    <w:rsid w:val="0078177F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D713B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06FF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0CA7"/>
    <w:rsid w:val="00A92B14"/>
    <w:rsid w:val="00A947BA"/>
    <w:rsid w:val="00A94AD0"/>
    <w:rsid w:val="00A94F9C"/>
    <w:rsid w:val="00AC4584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2551"/>
    <w:rsid w:val="00CF5046"/>
    <w:rsid w:val="00D00B1D"/>
    <w:rsid w:val="00D02C8E"/>
    <w:rsid w:val="00D03CA1"/>
    <w:rsid w:val="00D03F3F"/>
    <w:rsid w:val="00D07290"/>
    <w:rsid w:val="00D31D52"/>
    <w:rsid w:val="00D357F4"/>
    <w:rsid w:val="00D35EE4"/>
    <w:rsid w:val="00D44233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3F35"/>
    <w:rsid w:val="00E02961"/>
    <w:rsid w:val="00E035FD"/>
    <w:rsid w:val="00E137BC"/>
    <w:rsid w:val="00E13F0E"/>
    <w:rsid w:val="00E211A7"/>
    <w:rsid w:val="00E24807"/>
    <w:rsid w:val="00E24ED7"/>
    <w:rsid w:val="00E25069"/>
    <w:rsid w:val="00E353D3"/>
    <w:rsid w:val="00E50936"/>
    <w:rsid w:val="00E515AE"/>
    <w:rsid w:val="00E646AB"/>
    <w:rsid w:val="00E672FE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1125"/>
    <w:rsid w:val="00F1380A"/>
    <w:rsid w:val="00F16085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4B2C"/>
    <w:rsid w:val="00FA64EB"/>
    <w:rsid w:val="00FC044F"/>
    <w:rsid w:val="00FC694B"/>
    <w:rsid w:val="00FC6D6C"/>
    <w:rsid w:val="00FD298C"/>
    <w:rsid w:val="00FD64C5"/>
    <w:rsid w:val="00FE08C8"/>
    <w:rsid w:val="00FE481F"/>
    <w:rsid w:val="00FF13B3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39E99E2C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A4ECA-B0EB-447F-9BEB-0BE227D9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17</TotalTime>
  <Pages>30</Pages>
  <Words>5171</Words>
  <Characters>29480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2022-11-21T07:26:00Z</dcterms:created>
  <dcterms:modified xsi:type="dcterms:W3CDTF">2026-07-22T09:42:00Z</dcterms:modified>
</cp:coreProperties>
</file>