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B66B37">
              <w:rPr>
                <w:b/>
                <w:szCs w:val="28"/>
              </w:rPr>
              <w:t>RAS-4</w:t>
            </w:r>
            <w:r w:rsidR="00B155D9" w:rsidRPr="00B155D9">
              <w:rPr>
                <w:b/>
                <w:szCs w:val="28"/>
              </w:rPr>
              <w:t>HVRC2</w:t>
            </w:r>
            <w:r w:rsidR="00B66B37">
              <w:rPr>
                <w:b/>
                <w:szCs w:val="28"/>
                <w:lang w:val="en-US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B66B3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RAS-4</w:t>
            </w:r>
            <w:r w:rsidR="00B155D9" w:rsidRPr="00B155D9">
              <w:rPr>
                <w:b/>
                <w:szCs w:val="28"/>
              </w:rPr>
              <w:t>HVRC2</w:t>
            </w:r>
            <w:r>
              <w:rPr>
                <w:b/>
                <w:szCs w:val="28"/>
                <w:lang w:val="en-US"/>
              </w:rPr>
              <w:t>E</w:t>
            </w:r>
            <w:r w:rsidR="009C40F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4E665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CF637D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сведен</w:t>
        </w:r>
        <w:r w:rsidR="00BE4A02" w:rsidRPr="00BE4A02">
          <w:rPr>
            <w:rStyle w:val="ad"/>
            <w:noProof/>
            <w:sz w:val="22"/>
            <w:szCs w:val="22"/>
          </w:rPr>
          <w:t>и</w:t>
        </w:r>
        <w:r w:rsidR="00BE4A02" w:rsidRPr="00BE4A02">
          <w:rPr>
            <w:rStyle w:val="ad"/>
            <w:noProof/>
            <w:sz w:val="22"/>
            <w:szCs w:val="22"/>
          </w:rPr>
          <w:t>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</w:t>
        </w:r>
        <w:r w:rsidR="00BE4A02" w:rsidRPr="00BE4A02">
          <w:rPr>
            <w:rStyle w:val="ad"/>
            <w:noProof/>
            <w:sz w:val="22"/>
            <w:szCs w:val="22"/>
          </w:rPr>
          <w:t>в</w:t>
        </w:r>
        <w:r w:rsidR="00BE4A02" w:rsidRPr="00BE4A02">
          <w:rPr>
            <w:rStyle w:val="ad"/>
            <w:noProof/>
            <w:sz w:val="22"/>
            <w:szCs w:val="22"/>
          </w:rPr>
          <w:t>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CF63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4E6650">
        <w:rPr>
          <w:sz w:val="22"/>
          <w:szCs w:val="22"/>
        </w:rPr>
        <w:t>промышленного назначения</w:t>
      </w:r>
      <w:r w:rsidR="004E6650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bookmarkStart w:id="5" w:name="_GoBack"/>
      <w:bookmarkEnd w:id="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349"/>
      </w:tblGrid>
      <w:tr w:rsidR="00200C8E" w:rsidRPr="00CC2C20" w:rsidTr="005C3BE3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49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4E6650" w:rsidRPr="00C028AE" w:rsidRDefault="004E665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C3BE3">
        <w:trPr>
          <w:trHeight w:val="424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49" w:type="dxa"/>
            <w:vAlign w:val="center"/>
          </w:tcPr>
          <w:p w:rsidR="00CA105D" w:rsidRPr="00CC2C20" w:rsidRDefault="00B66B3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B66B37">
              <w:rPr>
                <w:sz w:val="22"/>
                <w:szCs w:val="22"/>
              </w:rPr>
              <w:t>RAS-4HVRC2E</w:t>
            </w:r>
          </w:p>
        </w:tc>
      </w:tr>
      <w:tr w:rsidR="006A3296" w:rsidRPr="00CC2C20" w:rsidTr="005C3BE3">
        <w:trPr>
          <w:trHeight w:val="430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49" w:type="dxa"/>
            <w:vAlign w:val="center"/>
          </w:tcPr>
          <w:p w:rsidR="006A3296" w:rsidRPr="00CA105D" w:rsidRDefault="00B66B3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B66B37">
              <w:rPr>
                <w:sz w:val="22"/>
                <w:szCs w:val="22"/>
              </w:rPr>
              <w:t>RAS-4HVRC2E</w:t>
            </w:r>
          </w:p>
        </w:tc>
      </w:tr>
      <w:tr w:rsidR="00962C62" w:rsidRPr="00CC2C20" w:rsidTr="005C3BE3">
        <w:trPr>
          <w:trHeight w:val="553"/>
        </w:trPr>
        <w:tc>
          <w:tcPr>
            <w:tcW w:w="2268" w:type="dxa"/>
            <w:vAlign w:val="center"/>
          </w:tcPr>
          <w:p w:rsidR="00962C62" w:rsidRPr="00CC2C20" w:rsidRDefault="00962C6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49" w:type="dxa"/>
            <w:vAlign w:val="center"/>
          </w:tcPr>
          <w:p w:rsidR="00962C62" w:rsidRPr="00C028AE" w:rsidRDefault="002048F5" w:rsidP="002048F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  <w:r w:rsidRPr="00C44F52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5C3BE3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49" w:type="dxa"/>
            <w:vAlign w:val="center"/>
          </w:tcPr>
          <w:p w:rsidR="00200C8E" w:rsidRPr="00CC2C20" w:rsidRDefault="002048F5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C3BE3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5C3BE3">
        <w:trPr>
          <w:trHeight w:val="388"/>
        </w:trPr>
        <w:tc>
          <w:tcPr>
            <w:tcW w:w="2268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49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06C12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5C3BE3">
        <w:trPr>
          <w:trHeight w:val="382"/>
        </w:trPr>
        <w:tc>
          <w:tcPr>
            <w:tcW w:w="2268" w:type="dxa"/>
            <w:vAlign w:val="center"/>
          </w:tcPr>
          <w:p w:rsidR="00200C8E" w:rsidRPr="00CC2C20" w:rsidRDefault="001727B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49" w:type="dxa"/>
            <w:vAlign w:val="center"/>
          </w:tcPr>
          <w:p w:rsidR="00200C8E" w:rsidRPr="001727BF" w:rsidRDefault="001727B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5C3BE3">
        <w:trPr>
          <w:trHeight w:val="1451"/>
        </w:trPr>
        <w:tc>
          <w:tcPr>
            <w:tcW w:w="2268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49" w:type="dxa"/>
            <w:vAlign w:val="center"/>
          </w:tcPr>
          <w:p w:rsidR="005C3BE3" w:rsidRDefault="005C3BE3" w:rsidP="005C3B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C3BE3" w:rsidRPr="00C47193" w:rsidRDefault="005C3BE3" w:rsidP="005C3BE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C3BE3" w:rsidRPr="00042260" w:rsidRDefault="005C3BE3" w:rsidP="005C3B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5C3BE3" w:rsidRPr="00042260" w:rsidRDefault="005C3BE3" w:rsidP="005C3B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C3BE3" w:rsidRPr="00042260" w:rsidRDefault="005C3BE3" w:rsidP="005C3B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F06C12" w:rsidRPr="00CC2C20" w:rsidRDefault="005C3BE3" w:rsidP="005C3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75A5F" w:rsidRPr="00CF637D" w:rsidTr="005C3BE3">
        <w:trPr>
          <w:trHeight w:val="492"/>
        </w:trPr>
        <w:tc>
          <w:tcPr>
            <w:tcW w:w="2268" w:type="dxa"/>
            <w:vAlign w:val="center"/>
          </w:tcPr>
          <w:p w:rsidR="00475A5F" w:rsidRPr="00CC2C20" w:rsidRDefault="00475A5F" w:rsidP="00475A5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49" w:type="dxa"/>
            <w:vAlign w:val="center"/>
          </w:tcPr>
          <w:p w:rsidR="00475A5F" w:rsidRPr="00503640" w:rsidRDefault="00475A5F" w:rsidP="00475A5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475A5F" w:rsidRPr="00CC2C20" w:rsidTr="005C3BE3">
        <w:trPr>
          <w:trHeight w:val="410"/>
        </w:trPr>
        <w:tc>
          <w:tcPr>
            <w:tcW w:w="2268" w:type="dxa"/>
            <w:vAlign w:val="center"/>
          </w:tcPr>
          <w:p w:rsidR="00475A5F" w:rsidRPr="00CC2C20" w:rsidRDefault="00475A5F" w:rsidP="00475A5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49" w:type="dxa"/>
            <w:vAlign w:val="center"/>
          </w:tcPr>
          <w:p w:rsidR="00475A5F" w:rsidRPr="003A76ED" w:rsidRDefault="00475A5F" w:rsidP="00475A5F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475A5F" w:rsidRPr="00A87994" w:rsidTr="005C3BE3">
        <w:trPr>
          <w:trHeight w:val="553"/>
        </w:trPr>
        <w:tc>
          <w:tcPr>
            <w:tcW w:w="2268" w:type="dxa"/>
            <w:vAlign w:val="center"/>
          </w:tcPr>
          <w:p w:rsidR="00475A5F" w:rsidRPr="00CC2C20" w:rsidRDefault="00475A5F" w:rsidP="00475A5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49" w:type="dxa"/>
            <w:vAlign w:val="center"/>
          </w:tcPr>
          <w:p w:rsidR="00475A5F" w:rsidRPr="003A76ED" w:rsidRDefault="00475A5F" w:rsidP="00475A5F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475A5F" w:rsidRPr="003A76ED" w:rsidRDefault="00475A5F" w:rsidP="00475A5F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5C3BE3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5C3BE3">
        <w:trPr>
          <w:trHeight w:val="2547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49" w:type="dxa"/>
            <w:vAlign w:val="center"/>
          </w:tcPr>
          <w:p w:rsidR="00C9056F" w:rsidRPr="00FF3A97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9056F" w:rsidRPr="00FF3A97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C9056F" w:rsidRPr="00FF3A97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9056F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9056F" w:rsidRPr="00FF3A97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C9056F" w:rsidRPr="00FF3A97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9056F" w:rsidRPr="00FF3A97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9056F" w:rsidRPr="007B5D5B" w:rsidRDefault="00C9056F" w:rsidP="00C905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A87994" w:rsidRDefault="00A87994" w:rsidP="00200C8E">
      <w:pPr>
        <w:ind w:left="1620"/>
        <w:jc w:val="both"/>
        <w:rPr>
          <w:sz w:val="22"/>
          <w:szCs w:val="22"/>
        </w:rPr>
      </w:pPr>
    </w:p>
    <w:p w:rsidR="00A87994" w:rsidRDefault="00A87994" w:rsidP="00200C8E">
      <w:pPr>
        <w:ind w:left="1620"/>
        <w:jc w:val="both"/>
        <w:rPr>
          <w:sz w:val="22"/>
          <w:szCs w:val="22"/>
        </w:rPr>
      </w:pPr>
    </w:p>
    <w:p w:rsidR="00A87994" w:rsidRDefault="00A87994" w:rsidP="00200C8E">
      <w:pPr>
        <w:ind w:left="1620"/>
        <w:jc w:val="both"/>
        <w:rPr>
          <w:sz w:val="22"/>
          <w:szCs w:val="22"/>
        </w:rPr>
      </w:pPr>
    </w:p>
    <w:p w:rsidR="00A87994" w:rsidRDefault="00A87994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1A2D04" w:rsidRDefault="001A2D04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6804BD">
        <w:trPr>
          <w:trHeight w:val="159"/>
          <w:jc w:val="center"/>
        </w:trPr>
        <w:tc>
          <w:tcPr>
            <w:tcW w:w="227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7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7" w:type="dxa"/>
            <w:vAlign w:val="center"/>
          </w:tcPr>
          <w:p w:rsidR="00746812" w:rsidRPr="0041329C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746812" w:rsidRPr="00AD1C4D" w:rsidTr="006804BD">
        <w:trPr>
          <w:trHeight w:val="159"/>
          <w:jc w:val="center"/>
        </w:trPr>
        <w:tc>
          <w:tcPr>
            <w:tcW w:w="227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746812" w:rsidRPr="009E43D4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.2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54/54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6804BD" w:rsidRPr="00AD1C4D" w:rsidTr="006804BD">
        <w:trPr>
          <w:trHeight w:val="257"/>
          <w:jc w:val="center"/>
        </w:trPr>
        <w:tc>
          <w:tcPr>
            <w:tcW w:w="2275" w:type="dxa"/>
            <w:vMerge w:val="restart"/>
            <w:vAlign w:val="center"/>
          </w:tcPr>
          <w:p w:rsidR="006804BD" w:rsidRPr="00B17EEC" w:rsidRDefault="006804BD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6804BD" w:rsidRPr="00CD06A1" w:rsidRDefault="006804BD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RCI-4</w:t>
            </w:r>
            <w:r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6804BD" w:rsidRPr="003155C0" w:rsidRDefault="006804BD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6804BD" w:rsidRPr="00A26B04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3.9/</w:t>
            </w:r>
            <w:r w:rsidR="00AF0120">
              <w:rPr>
                <w:sz w:val="22"/>
                <w:szCs w:val="22"/>
              </w:rPr>
              <w:t>4.23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Default="006804BD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RPIH-4</w:t>
            </w:r>
            <w:r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6804B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3.73/3.73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CD06A1" w:rsidRDefault="006804BD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RPI-4</w:t>
            </w:r>
            <w:r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6804B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3.62/3.71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CD06A1" w:rsidRDefault="006804BD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RPC-4</w:t>
            </w:r>
            <w:r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6804B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3.47/3.47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A26B04" w:rsidRDefault="006804BD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RPK-4</w:t>
            </w:r>
            <w:r w:rsidRPr="00CD06A1">
              <w:rPr>
                <w:sz w:val="22"/>
                <w:szCs w:val="22"/>
                <w:lang w:val="en-US"/>
              </w:rPr>
              <w:t>.0FSR(H)M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6804B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2.42/2.82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023AE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023AE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2.65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CF637D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B5424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Наружный</w:t>
      </w:r>
      <w:r w:rsidRPr="00227DAA">
        <w:rPr>
          <w:sz w:val="22"/>
          <w:szCs w:val="22"/>
        </w:rPr>
        <w:t xml:space="preserve"> блок </w:t>
      </w:r>
      <w:r w:rsidR="00052A47" w:rsidRPr="00052A47">
        <w:rPr>
          <w:sz w:val="22"/>
          <w:szCs w:val="22"/>
        </w:rPr>
        <w:t xml:space="preserve">RAS-4HVRC2E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052A4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052A47">
        <w:rPr>
          <w:sz w:val="22"/>
          <w:szCs w:val="22"/>
        </w:rPr>
        <w:t xml:space="preserve">RAS-4HVRC2E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20749E">
        <w:rPr>
          <w:sz w:val="22"/>
          <w:szCs w:val="22"/>
        </w:rPr>
        <w:t>/</w:t>
      </w:r>
      <w:r w:rsidR="005918E8">
        <w:rPr>
          <w:sz w:val="22"/>
          <w:szCs w:val="22"/>
        </w:rPr>
        <w:t xml:space="preserve">выключением температуры при подключении двух внутренних блоков </w:t>
      </w:r>
      <w:r w:rsidR="002D627B">
        <w:rPr>
          <w:sz w:val="22"/>
          <w:szCs w:val="22"/>
        </w:rPr>
        <w:t xml:space="preserve"> </w:t>
      </w:r>
      <w:r w:rsidR="005918E8">
        <w:rPr>
          <w:sz w:val="22"/>
          <w:szCs w:val="22"/>
        </w:rPr>
        <w:t xml:space="preserve">возможно </w:t>
      </w:r>
      <w:r w:rsidR="00274E0D" w:rsidRPr="00274E0D">
        <w:rPr>
          <w:sz w:val="22"/>
          <w:szCs w:val="22"/>
        </w:rPr>
        <w:t>с помощью одного п</w:t>
      </w:r>
      <w:r w:rsidR="005918E8">
        <w:rPr>
          <w:sz w:val="22"/>
          <w:szCs w:val="22"/>
        </w:rPr>
        <w:t>ульта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20749E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</w:t>
      </w:r>
      <w:r w:rsidRPr="008F31F7">
        <w:rPr>
          <w:sz w:val="22"/>
          <w:szCs w:val="22"/>
        </w:rPr>
        <w:lastRenderedPageBreak/>
        <w:t>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88585" cy="3476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lastRenderedPageBreak/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CF637D" w:rsidRDefault="00CF637D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  <w:bookmarkEnd w:id="25"/>
    </w:p>
    <w:p w:rsidR="00200C8E" w:rsidRDefault="00200C8E" w:rsidP="00200C8E">
      <w:pPr>
        <w:rPr>
          <w:noProof/>
          <w:sz w:val="22"/>
          <w:szCs w:val="22"/>
        </w:rPr>
      </w:pPr>
    </w:p>
    <w:p w:rsidR="00CF637D" w:rsidRPr="00057246" w:rsidRDefault="00CF637D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CF637D" w:rsidRDefault="00CF637D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543041" cy="7070651"/>
            <wp:effectExtent l="0" t="0" r="63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002" cy="7084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CF637D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B66B37">
        <w:rPr>
          <w:sz w:val="22"/>
          <w:szCs w:val="22"/>
        </w:rPr>
        <w:t xml:space="preserve"> нему срок гарантии составляет </w:t>
      </w:r>
      <w:r w:rsidR="001727BF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5C3BE3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C162B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RAS-4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HVRC2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5C3BE3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475A5F" w:rsidRPr="003A76ED">
        <w:rPr>
          <w:sz w:val="22"/>
          <w:szCs w:val="22"/>
          <w:lang w:val="en-US"/>
        </w:rPr>
        <w:t>Johnson</w:t>
      </w:r>
      <w:r w:rsidR="00475A5F" w:rsidRPr="00503640">
        <w:rPr>
          <w:sz w:val="22"/>
          <w:szCs w:val="22"/>
          <w:lang w:val="en-US"/>
        </w:rPr>
        <w:t xml:space="preserve"> </w:t>
      </w:r>
      <w:r w:rsidR="00475A5F" w:rsidRPr="003A76ED">
        <w:rPr>
          <w:sz w:val="22"/>
          <w:szCs w:val="22"/>
          <w:lang w:val="en-US"/>
        </w:rPr>
        <w:t>Controls</w:t>
      </w:r>
      <w:r w:rsidR="00475A5F" w:rsidRPr="00503640">
        <w:rPr>
          <w:sz w:val="22"/>
          <w:szCs w:val="22"/>
          <w:lang w:val="en-US"/>
        </w:rPr>
        <w:t>-</w:t>
      </w:r>
      <w:r w:rsidR="00475A5F" w:rsidRPr="003A76ED">
        <w:rPr>
          <w:sz w:val="22"/>
          <w:szCs w:val="22"/>
          <w:lang w:val="en-US"/>
        </w:rPr>
        <w:t>Hitachi</w:t>
      </w:r>
      <w:r w:rsidR="00475A5F" w:rsidRPr="00503640">
        <w:rPr>
          <w:sz w:val="22"/>
          <w:szCs w:val="22"/>
          <w:lang w:val="en-US"/>
        </w:rPr>
        <w:t xml:space="preserve"> </w:t>
      </w:r>
      <w:r w:rsidR="00475A5F" w:rsidRPr="003A76ED">
        <w:rPr>
          <w:sz w:val="22"/>
          <w:szCs w:val="22"/>
          <w:lang w:val="en-US"/>
        </w:rPr>
        <w:t>Air</w:t>
      </w:r>
      <w:r w:rsidR="00475A5F" w:rsidRPr="00503640">
        <w:rPr>
          <w:sz w:val="22"/>
          <w:szCs w:val="22"/>
          <w:lang w:val="en-US"/>
        </w:rPr>
        <w:t xml:space="preserve"> </w:t>
      </w:r>
      <w:r w:rsidR="00475A5F" w:rsidRPr="003A76ED">
        <w:rPr>
          <w:sz w:val="22"/>
          <w:szCs w:val="22"/>
          <w:lang w:val="en-US"/>
        </w:rPr>
        <w:t>Conditioning</w:t>
      </w:r>
      <w:r w:rsidR="00475A5F" w:rsidRPr="00503640">
        <w:rPr>
          <w:sz w:val="22"/>
          <w:szCs w:val="22"/>
          <w:lang w:val="en-US"/>
        </w:rPr>
        <w:t xml:space="preserve"> </w:t>
      </w:r>
      <w:r w:rsidR="00475A5F" w:rsidRPr="003A76ED">
        <w:rPr>
          <w:sz w:val="22"/>
          <w:szCs w:val="22"/>
          <w:lang w:val="en-US"/>
        </w:rPr>
        <w:t>Spain</w:t>
      </w:r>
      <w:r w:rsidR="00475A5F" w:rsidRPr="00503640">
        <w:rPr>
          <w:sz w:val="22"/>
          <w:szCs w:val="22"/>
          <w:lang w:val="en-US"/>
        </w:rPr>
        <w:t xml:space="preserve">, </w:t>
      </w:r>
      <w:r w:rsidR="00475A5F" w:rsidRPr="003A76ED">
        <w:rPr>
          <w:sz w:val="22"/>
          <w:szCs w:val="22"/>
          <w:lang w:val="en-US"/>
        </w:rPr>
        <w:t>S</w:t>
      </w:r>
      <w:r w:rsidR="00475A5F" w:rsidRPr="00503640">
        <w:rPr>
          <w:sz w:val="22"/>
          <w:szCs w:val="22"/>
          <w:lang w:val="en-US"/>
        </w:rPr>
        <w:t>.</w:t>
      </w:r>
      <w:r w:rsidR="00475A5F" w:rsidRPr="003A76ED">
        <w:rPr>
          <w:sz w:val="22"/>
          <w:szCs w:val="22"/>
          <w:lang w:val="en-US"/>
        </w:rPr>
        <w:t>A</w:t>
      </w:r>
      <w:r w:rsidR="00475A5F" w:rsidRPr="00503640">
        <w:rPr>
          <w:sz w:val="22"/>
          <w:szCs w:val="22"/>
          <w:lang w:val="en-US"/>
        </w:rPr>
        <w:t>.</w:t>
      </w:r>
      <w:r w:rsidR="00475A5F" w:rsidRPr="003A76ED">
        <w:rPr>
          <w:sz w:val="22"/>
          <w:szCs w:val="22"/>
          <w:lang w:val="en-US"/>
        </w:rPr>
        <w:t>U</w:t>
      </w:r>
      <w:r w:rsidR="00475A5F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F637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5C3BE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C162B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RAS-4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HVRC2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5C3BE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5B" w:rsidRDefault="00731A5B">
      <w:r>
        <w:separator/>
      </w:r>
    </w:p>
  </w:endnote>
  <w:endnote w:type="continuationSeparator" w:id="0">
    <w:p w:rsidR="00731A5B" w:rsidRDefault="007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D35EE4" w:rsidRDefault="00B66B3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</w:t>
                              </w:r>
                              <w:r w:rsidR="00731A5B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731A5B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31A5B" w:rsidRPr="00B7687E" w:rsidRDefault="00731A5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F637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4E6650" w:rsidRDefault="00475A5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1A5354" w:rsidRDefault="00731A5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31A5B" w:rsidRPr="00B66B37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B66B37">
                                <w:rPr>
                                  <w:b/>
                                  <w:sz w:val="18"/>
                                  <w:szCs w:val="18"/>
                                </w:rPr>
                                <w:t>RAS-4</w:t>
                              </w:r>
                              <w:r w:rsidRPr="00B155D9">
                                <w:rPr>
                                  <w:b/>
                                  <w:sz w:val="18"/>
                                  <w:szCs w:val="18"/>
                                </w:rPr>
                                <w:t>HVRC2</w:t>
                              </w:r>
                              <w:r w:rsidR="00B66B37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731A5B" w:rsidRPr="00AF301F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31A5B" w:rsidRPr="00613EFB" w:rsidRDefault="00731A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31A5B" w:rsidRPr="00D35EE4" w:rsidRDefault="00B66B3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</w:t>
                        </w:r>
                        <w:r w:rsidR="00731A5B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731A5B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31A5B" w:rsidRPr="00B7687E" w:rsidRDefault="00731A5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F637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31A5B" w:rsidRPr="004E6650" w:rsidRDefault="00475A5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31A5B" w:rsidRPr="001A5354" w:rsidRDefault="00731A5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31A5B" w:rsidRPr="00B66B37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B66B37">
                          <w:rPr>
                            <w:b/>
                            <w:sz w:val="18"/>
                            <w:szCs w:val="18"/>
                          </w:rPr>
                          <w:t>RAS-4</w:t>
                        </w:r>
                        <w:r w:rsidRPr="00B155D9">
                          <w:rPr>
                            <w:b/>
                            <w:sz w:val="18"/>
                            <w:szCs w:val="18"/>
                          </w:rPr>
                          <w:t>HVRC2</w:t>
                        </w:r>
                        <w:r w:rsidR="00B66B37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731A5B" w:rsidRPr="00AF301F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31A5B" w:rsidRPr="00613EFB" w:rsidRDefault="00731A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F63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B66B37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</w:t>
                              </w:r>
                              <w:r w:rsidR="00731A5B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C23BB2" w:rsidRDefault="00731A5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F63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31A5B" w:rsidRPr="00AF301F" w:rsidRDefault="00B66B37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</w:t>
                        </w:r>
                        <w:r w:rsidR="00731A5B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C23BB2" w:rsidRDefault="00731A5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F63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B66B3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RAS-4</w:t>
                              </w:r>
                              <w:r w:rsidR="00731A5B" w:rsidRPr="00B155D9">
                                <w:rPr>
                                  <w:b/>
                                  <w:sz w:val="22"/>
                                  <w:szCs w:val="22"/>
                                </w:rPr>
                                <w:t>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F63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31A5B" w:rsidRPr="00AF301F" w:rsidRDefault="00B66B3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RAS-4</w:t>
                        </w:r>
                        <w:r w:rsidR="00731A5B" w:rsidRPr="00B155D9">
                          <w:rPr>
                            <w:b/>
                            <w:sz w:val="22"/>
                            <w:szCs w:val="22"/>
                          </w:rPr>
                          <w:t>HVRC2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5B" w:rsidRDefault="00731A5B">
      <w:r>
        <w:separator/>
      </w:r>
    </w:p>
  </w:footnote>
  <w:footnote w:type="continuationSeparator" w:id="0">
    <w:p w:rsidR="00731A5B" w:rsidRDefault="0073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727BF"/>
    <w:rsid w:val="00180D0F"/>
    <w:rsid w:val="00183B7D"/>
    <w:rsid w:val="0018775B"/>
    <w:rsid w:val="001A0A60"/>
    <w:rsid w:val="001A2D04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048F5"/>
    <w:rsid w:val="0020749E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5A5F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650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3BE3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62C62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C40F9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87994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14F7A"/>
    <w:rsid w:val="00B155D9"/>
    <w:rsid w:val="00B1615F"/>
    <w:rsid w:val="00B2430D"/>
    <w:rsid w:val="00B263D1"/>
    <w:rsid w:val="00B45619"/>
    <w:rsid w:val="00B54241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056F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CF637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6C12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6CD99912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4D5EB-A5B3-44B3-8041-F884F6527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DD471182</Template>
  <TotalTime>157</TotalTime>
  <Pages>37</Pages>
  <Words>6984</Words>
  <Characters>39809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30</cp:revision>
  <cp:lastPrinted>2021-03-26T08:29:00Z</cp:lastPrinted>
  <dcterms:created xsi:type="dcterms:W3CDTF">2022-11-21T09:09:00Z</dcterms:created>
  <dcterms:modified xsi:type="dcterms:W3CDTF">2024-05-27T11:20:00Z</dcterms:modified>
</cp:coreProperties>
</file>