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833AA2" w:rsidRPr="00833AA2">
              <w:rPr>
                <w:b/>
                <w:szCs w:val="28"/>
              </w:rPr>
              <w:t>RAS-4HVNP2E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833AA2" w:rsidP="00D03F3F">
            <w:pPr>
              <w:jc w:val="center"/>
              <w:rPr>
                <w:b/>
                <w:szCs w:val="28"/>
              </w:rPr>
            </w:pPr>
            <w:r w:rsidRPr="00833AA2">
              <w:rPr>
                <w:b/>
                <w:szCs w:val="28"/>
              </w:rPr>
              <w:t>RAS-4HVNP2E</w:t>
            </w:r>
            <w:r w:rsidR="0006066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6066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D4D31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5A74FB" w:rsidRDefault="00810B70" w:rsidP="00F10803">
      <w:pPr>
        <w:spacing w:after="240"/>
        <w:jc w:val="center"/>
        <w:rPr>
          <w:b/>
          <w:sz w:val="22"/>
          <w:szCs w:val="22"/>
        </w:rPr>
      </w:pPr>
      <w:r w:rsidRPr="005A74FB">
        <w:rPr>
          <w:b/>
          <w:sz w:val="22"/>
          <w:szCs w:val="22"/>
        </w:rPr>
        <w:lastRenderedPageBreak/>
        <w:t>СОДЕРЖАНИЕ</w:t>
      </w:r>
      <w:r w:rsidR="00231E1B" w:rsidRPr="005A74FB">
        <w:rPr>
          <w:b/>
          <w:sz w:val="22"/>
          <w:szCs w:val="22"/>
        </w:rPr>
        <w:t xml:space="preserve"> </w:t>
      </w:r>
    </w:p>
    <w:p w:rsidR="007D4E6B" w:rsidRPr="005A74F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74FB">
        <w:rPr>
          <w:sz w:val="22"/>
          <w:szCs w:val="22"/>
        </w:rPr>
        <w:fldChar w:fldCharType="begin"/>
      </w:r>
      <w:r w:rsidRPr="005A74FB">
        <w:rPr>
          <w:sz w:val="22"/>
          <w:szCs w:val="22"/>
        </w:rPr>
        <w:instrText xml:space="preserve"> TOC \o "1-3" \h \z \u </w:instrText>
      </w:r>
      <w:r w:rsidRPr="005A74FB">
        <w:rPr>
          <w:sz w:val="22"/>
          <w:szCs w:val="22"/>
        </w:rPr>
        <w:fldChar w:fldCharType="separate"/>
      </w:r>
      <w:hyperlink w:anchor="_Toc85727925" w:history="1">
        <w:r w:rsidR="007D4E6B" w:rsidRPr="005A74FB">
          <w:rPr>
            <w:rStyle w:val="ad"/>
            <w:noProof/>
            <w:sz w:val="22"/>
            <w:szCs w:val="22"/>
          </w:rPr>
          <w:t>Введение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3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A74FB">
          <w:rPr>
            <w:rStyle w:val="ad"/>
            <w:noProof/>
            <w:sz w:val="22"/>
            <w:szCs w:val="22"/>
          </w:rPr>
          <w:t>1.</w:t>
        </w:r>
        <w:r w:rsidR="007D4E6B" w:rsidRPr="005A74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5A74FB">
          <w:rPr>
            <w:rStyle w:val="ad"/>
            <w:noProof/>
            <w:sz w:val="22"/>
            <w:szCs w:val="22"/>
          </w:rPr>
          <w:t>Общие сведения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A74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A74FB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_Ref86237435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A74FB">
          <w:rPr>
            <w:rStyle w:val="ad"/>
            <w:noProof/>
            <w:sz w:val="22"/>
            <w:szCs w:val="22"/>
          </w:rPr>
          <w:t>2.3 Принцип работы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5A74FB">
          <w:rPr>
            <w:rStyle w:val="ad"/>
            <w:noProof/>
            <w:sz w:val="22"/>
            <w:szCs w:val="22"/>
          </w:rPr>
          <w:t>2.4</w:t>
        </w:r>
        <w:r w:rsidR="007D4E6B" w:rsidRPr="005A74FB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_Ref86237446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7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8D4D31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2.5_Оптимальная_эксплуатация" w:history="1">
        <w:r w:rsidR="00303092" w:rsidRPr="005A74FB">
          <w:rPr>
            <w:rStyle w:val="ad"/>
            <w:noProof/>
            <w:sz w:val="22"/>
            <w:szCs w:val="22"/>
          </w:rPr>
          <w:t>2.5 Оптимальная эксплуатация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_Ref75275225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303092" w:rsidRPr="005A74FB">
          <w:rPr>
            <w:rStyle w:val="ad"/>
            <w:noProof/>
            <w:sz w:val="22"/>
            <w:szCs w:val="22"/>
          </w:rPr>
          <w:t>2.6</w:t>
        </w:r>
        <w:r w:rsidR="007D4E6B" w:rsidRPr="005A74FB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_Ref86237594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A74FB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_Ref86237601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A74FB">
          <w:rPr>
            <w:rStyle w:val="ad"/>
            <w:noProof/>
            <w:sz w:val="22"/>
            <w:szCs w:val="22"/>
          </w:rPr>
          <w:t>4. Чертеж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5A74FB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8D4D31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5A74F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A74FB">
          <w:rPr>
            <w:rStyle w:val="ad"/>
            <w:noProof/>
            <w:sz w:val="22"/>
            <w:szCs w:val="22"/>
          </w:rPr>
          <w:t>5. Гарантии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A74F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_Ref86237709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A74FB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_Ref86237716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A74FB">
          <w:rPr>
            <w:rStyle w:val="ad"/>
            <w:noProof/>
            <w:sz w:val="22"/>
            <w:szCs w:val="22"/>
          </w:rPr>
          <w:t>8. Консервация</w:t>
        </w:r>
        <w:r w:rsidR="007D4E6B" w:rsidRPr="005A74FB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A74FB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A74FB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A74FB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_Ref86237903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A74FB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A74FB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_Ref86237918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A74F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_Ref86237923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A74FB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_Ref86237930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A74FB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A74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A74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A74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28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A74F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29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A74F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_Ref86237967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33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5A74FB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_Ref86325036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33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5A74FB">
          <w:rPr>
            <w:rStyle w:val="ad"/>
            <w:noProof/>
            <w:sz w:val="22"/>
            <w:szCs w:val="22"/>
          </w:rPr>
          <w:t>16.2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_Ref86325041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34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A74FB">
          <w:rPr>
            <w:rStyle w:val="ad"/>
            <w:noProof/>
            <w:sz w:val="22"/>
            <w:szCs w:val="22"/>
          </w:rPr>
          <w:t>17. Ремонт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_Ref86325045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35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A74FB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36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A74FB">
          <w:rPr>
            <w:rStyle w:val="ad"/>
            <w:noProof/>
            <w:sz w:val="22"/>
            <w:szCs w:val="22"/>
          </w:rPr>
          <w:t>19. Особые отметки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7972" w:rsidRPr="005A74FB">
          <w:rPr>
            <w:noProof/>
            <w:webHidden/>
            <w:sz w:val="22"/>
            <w:szCs w:val="22"/>
          </w:rPr>
          <w:fldChar w:fldCharType="begin"/>
        </w:r>
        <w:r w:rsidR="001B7972" w:rsidRPr="005A74FB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5A74FB">
          <w:rPr>
            <w:noProof/>
            <w:webHidden/>
            <w:sz w:val="22"/>
            <w:szCs w:val="22"/>
          </w:rPr>
        </w:r>
        <w:r w:rsidR="001B7972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_Ref86325054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37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  <w:r w:rsidR="001B797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8D4D3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A74F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38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A74F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06066B">
        <w:rPr>
          <w:sz w:val="22"/>
          <w:szCs w:val="22"/>
        </w:rPr>
        <w:t>промышленного назначения</w:t>
      </w:r>
      <w:r w:rsidR="0006066B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C964E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06066B" w:rsidRPr="00C028AE" w:rsidRDefault="0006066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75F28">
        <w:trPr>
          <w:trHeight w:val="424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CC2C20" w:rsidRDefault="00833AA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833AA2">
              <w:rPr>
                <w:sz w:val="22"/>
                <w:szCs w:val="22"/>
              </w:rPr>
              <w:t>RAS-4HVNP2E</w:t>
            </w:r>
          </w:p>
        </w:tc>
      </w:tr>
      <w:tr w:rsidR="006A3296" w:rsidRPr="00CC2C20" w:rsidTr="00F75F28">
        <w:trPr>
          <w:trHeight w:val="430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CA105D" w:rsidRDefault="00833AA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833AA2">
              <w:rPr>
                <w:sz w:val="22"/>
                <w:szCs w:val="22"/>
              </w:rPr>
              <w:t>RAS-4HVNP2E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06066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06066B" w:rsidRPr="00CC2C20" w:rsidTr="00CA105D">
        <w:trPr>
          <w:trHeight w:val="553"/>
        </w:trPr>
        <w:tc>
          <w:tcPr>
            <w:tcW w:w="2746" w:type="dxa"/>
            <w:vAlign w:val="center"/>
          </w:tcPr>
          <w:p w:rsidR="0006066B" w:rsidRPr="00CC2C20" w:rsidRDefault="0006066B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06066B" w:rsidRPr="00C028AE" w:rsidRDefault="0006066B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F75F28">
        <w:trPr>
          <w:trHeight w:val="388"/>
        </w:trPr>
        <w:tc>
          <w:tcPr>
            <w:tcW w:w="2746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7B6B58" w:rsidRPr="008D4D31" w:rsidRDefault="00D9506E" w:rsidP="008D4D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D4D31">
              <w:rPr>
                <w:sz w:val="22"/>
                <w:szCs w:val="22"/>
              </w:rPr>
              <w:t>5</w:t>
            </w:r>
          </w:p>
        </w:tc>
      </w:tr>
      <w:tr w:rsidR="00200C8E" w:rsidRPr="00CC2C20" w:rsidTr="00F75F28">
        <w:trPr>
          <w:trHeight w:val="382"/>
        </w:trPr>
        <w:tc>
          <w:tcPr>
            <w:tcW w:w="2746" w:type="dxa"/>
            <w:vAlign w:val="center"/>
          </w:tcPr>
          <w:p w:rsidR="00200C8E" w:rsidRPr="00CC2C20" w:rsidRDefault="00FA04A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FA04A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06066B">
        <w:trPr>
          <w:trHeight w:val="1959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4F56E6" w:rsidRDefault="004F56E6" w:rsidP="004F56E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4F56E6" w:rsidRPr="00C47193" w:rsidRDefault="004F56E6" w:rsidP="004F56E6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4F56E6" w:rsidRPr="00042260" w:rsidRDefault="004F56E6" w:rsidP="004F56E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4F56E6" w:rsidRPr="00042260" w:rsidRDefault="004F56E6" w:rsidP="004F56E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C79BF" w:rsidRPr="00CC2C20" w:rsidRDefault="008D4D31" w:rsidP="008D4D3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7" w:name="_GoBack"/>
            <w:r w:rsidRPr="008D4D31">
              <w:rPr>
                <w:sz w:val="22"/>
                <w:szCs w:val="22"/>
              </w:rPr>
              <w:t>ЕАЭС N RU Д-IT.РА05.В.83112/24</w:t>
            </w:r>
            <w:r>
              <w:rPr>
                <w:sz w:val="22"/>
                <w:szCs w:val="22"/>
              </w:rPr>
              <w:t xml:space="preserve"> </w:t>
            </w:r>
            <w:r w:rsidR="004F56E6">
              <w:rPr>
                <w:sz w:val="22"/>
                <w:szCs w:val="22"/>
              </w:rPr>
              <w:t xml:space="preserve"> (срок действия с  </w:t>
            </w:r>
            <w:r w:rsidRPr="008D4D31">
              <w:rPr>
                <w:sz w:val="22"/>
                <w:szCs w:val="22"/>
              </w:rPr>
              <w:t>09.07.2024</w:t>
            </w:r>
            <w:r w:rsidR="004F56E6">
              <w:rPr>
                <w:sz w:val="22"/>
                <w:szCs w:val="22"/>
              </w:rPr>
              <w:t xml:space="preserve"> до </w:t>
            </w:r>
            <w:r w:rsidRPr="008D4D31">
              <w:rPr>
                <w:sz w:val="22"/>
                <w:szCs w:val="22"/>
              </w:rPr>
              <w:t>08.07.2029</w:t>
            </w:r>
            <w:r w:rsidR="004F56E6" w:rsidRPr="00042260">
              <w:rPr>
                <w:sz w:val="22"/>
                <w:szCs w:val="22"/>
              </w:rPr>
              <w:t>)</w:t>
            </w:r>
            <w:bookmarkEnd w:id="7"/>
          </w:p>
        </w:tc>
      </w:tr>
      <w:tr w:rsidR="00200C8E" w:rsidRPr="008D4D31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522A3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F75F28">
        <w:trPr>
          <w:trHeight w:val="410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F75F28">
        <w:trPr>
          <w:trHeight w:val="2547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06066B" w:rsidRPr="00FF3A97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6066B" w:rsidRPr="00FF3A97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6066B" w:rsidRPr="00FF3A97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6066B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6066B" w:rsidRPr="00FF3A97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6066B" w:rsidRPr="00FF3A97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06066B" w:rsidRPr="00FF3A97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6066B" w:rsidRPr="007B5D5B" w:rsidRDefault="0006066B" w:rsidP="0006066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Pr="00B82E56" w:rsidRDefault="00F95194" w:rsidP="00200C8E">
      <w:pPr>
        <w:ind w:left="1620"/>
        <w:jc w:val="both"/>
        <w:rPr>
          <w:sz w:val="22"/>
          <w:szCs w:val="22"/>
        </w:rPr>
      </w:pPr>
    </w:p>
    <w:p w:rsidR="00DD1F7A" w:rsidRDefault="00DD1F7A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EB72E5" w:rsidRDefault="00EB72E5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6"/>
        <w:gridCol w:w="2358"/>
        <w:gridCol w:w="1272"/>
        <w:gridCol w:w="3372"/>
      </w:tblGrid>
      <w:tr w:rsidR="00EB72E5" w:rsidRPr="00AD1C4D" w:rsidTr="008863F1">
        <w:trPr>
          <w:trHeight w:val="159"/>
          <w:jc w:val="center"/>
        </w:trPr>
        <w:tc>
          <w:tcPr>
            <w:tcW w:w="5041" w:type="dxa"/>
            <w:gridSpan w:val="2"/>
            <w:vAlign w:val="center"/>
          </w:tcPr>
          <w:p w:rsidR="00EB72E5" w:rsidRPr="00FD1823" w:rsidRDefault="00EB72E5" w:rsidP="00EB72E5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EB72E5" w:rsidRPr="00FD1823" w:rsidRDefault="00EB72E5" w:rsidP="00EB72E5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EB72E5" w:rsidRPr="00FD1823" w:rsidRDefault="00EB72E5" w:rsidP="00EB72E5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05847">
              <w:rPr>
                <w:sz w:val="22"/>
                <w:szCs w:val="22"/>
              </w:rPr>
              <w:t>.0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F9002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634AC0">
              <w:rPr>
                <w:sz w:val="22"/>
                <w:szCs w:val="22"/>
              </w:rPr>
              <w:t>(ночной режим)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DD1F7A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  <w:r w:rsidR="00634AC0">
              <w:rPr>
                <w:sz w:val="22"/>
                <w:szCs w:val="22"/>
              </w:rPr>
              <w:t xml:space="preserve"> (51)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14535C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903" w:type="dxa"/>
            <w:vAlign w:val="center"/>
          </w:tcPr>
          <w:p w:rsidR="00746812" w:rsidRPr="00135C40" w:rsidRDefault="0014535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546DFE">
        <w:trPr>
          <w:jc w:val="center"/>
        </w:trPr>
        <w:tc>
          <w:tcPr>
            <w:tcW w:w="2530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746812" w:rsidRPr="00AD1C4D" w:rsidTr="00546DFE">
        <w:trPr>
          <w:jc w:val="center"/>
        </w:trPr>
        <w:tc>
          <w:tcPr>
            <w:tcW w:w="2530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746812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63"/>
            </w:tblGrid>
            <w:tr w:rsidR="00AE4107" w:rsidRPr="00AE4107">
              <w:trPr>
                <w:trHeight w:val="106"/>
              </w:trPr>
              <w:tc>
                <w:tcPr>
                  <w:tcW w:w="0" w:type="auto"/>
                </w:tcPr>
                <w:p w:rsidR="00AE4107" w:rsidRPr="00AE4107" w:rsidRDefault="00AE4107" w:rsidP="00AE4107">
                  <w:pPr>
                    <w:jc w:val="center"/>
                    <w:rPr>
                      <w:rFonts w:ascii="Arial" w:eastAsiaTheme="minorHAnsi" w:hAnsi="Arial" w:cs="Arial"/>
                      <w:color w:val="000000"/>
                      <w:sz w:val="16"/>
                      <w:szCs w:val="16"/>
                      <w:lang w:eastAsia="en-US"/>
                    </w:rPr>
                  </w:pPr>
                  <w:r w:rsidRPr="00AE4107">
                    <w:rPr>
                      <w:sz w:val="22"/>
                      <w:szCs w:val="22"/>
                      <w:lang w:val="en-US"/>
                    </w:rPr>
                    <w:t>2 x RCI-2.0FSR</w:t>
                  </w:r>
                  <w:r w:rsidRPr="00AE4107">
                    <w:rPr>
                      <w:rFonts w:ascii="Arial" w:eastAsiaTheme="minorHAnsi" w:hAnsi="Arial" w:cs="Arial"/>
                      <w:color w:val="000000"/>
                      <w:sz w:val="16"/>
                      <w:szCs w:val="16"/>
                      <w:lang w:eastAsia="en-US"/>
                    </w:rPr>
                    <w:t xml:space="preserve"> </w:t>
                  </w:r>
                  <w:r>
                    <w:rPr>
                      <w:rFonts w:ascii="Arial" w:eastAsiaTheme="minorHAnsi" w:hAnsi="Arial" w:cs="Arial"/>
                      <w:color w:val="000000"/>
                      <w:sz w:val="16"/>
                      <w:szCs w:val="16"/>
                      <w:lang w:eastAsia="en-US"/>
                    </w:rPr>
                    <w:t>/</w:t>
                  </w:r>
                </w:p>
              </w:tc>
            </w:tr>
            <w:tr w:rsidR="00AE4107" w:rsidRPr="00AE4107">
              <w:trPr>
                <w:trHeight w:val="106"/>
              </w:trPr>
              <w:tc>
                <w:tcPr>
                  <w:tcW w:w="0" w:type="auto"/>
                </w:tcPr>
                <w:p w:rsidR="00AE4107" w:rsidRPr="00AE4107" w:rsidRDefault="00AE4107" w:rsidP="00AE410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AE4107">
                    <w:rPr>
                      <w:sz w:val="22"/>
                      <w:szCs w:val="22"/>
                      <w:lang w:val="en-US"/>
                    </w:rPr>
                    <w:t xml:space="preserve">2 x RPI-2.0FSRE </w:t>
                  </w:r>
                </w:p>
              </w:tc>
            </w:tr>
          </w:tbl>
          <w:p w:rsidR="00AE4107" w:rsidRPr="00B17EEC" w:rsidRDefault="00AE4107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E929BF" w:rsidRDefault="00AE4107" w:rsidP="00F95194">
            <w:pPr>
              <w:jc w:val="center"/>
              <w:rPr>
                <w:sz w:val="22"/>
                <w:szCs w:val="22"/>
              </w:rPr>
            </w:pPr>
            <w:r w:rsidRPr="00E929BF">
              <w:rPr>
                <w:sz w:val="22"/>
                <w:szCs w:val="22"/>
              </w:rPr>
              <w:t>3.56/3.24</w:t>
            </w:r>
          </w:p>
        </w:tc>
      </w:tr>
      <w:tr w:rsidR="006D6A34" w:rsidRPr="00AD1C4D" w:rsidTr="00546DFE">
        <w:trPr>
          <w:trHeight w:val="345"/>
          <w:jc w:val="center"/>
        </w:trPr>
        <w:tc>
          <w:tcPr>
            <w:tcW w:w="2530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6D6A34" w:rsidRPr="00E929BF" w:rsidRDefault="00AE4107" w:rsidP="006D6A34">
            <w:pPr>
              <w:jc w:val="center"/>
              <w:rPr>
                <w:sz w:val="22"/>
                <w:szCs w:val="22"/>
              </w:rPr>
            </w:pPr>
            <w:r w:rsidRPr="00E929BF">
              <w:rPr>
                <w:sz w:val="22"/>
                <w:szCs w:val="22"/>
              </w:rPr>
              <w:t>4.38/3.71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546DFE">
        <w:trPr>
          <w:trHeight w:val="159"/>
          <w:jc w:val="center"/>
        </w:trPr>
        <w:tc>
          <w:tcPr>
            <w:tcW w:w="2530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546DFE">
        <w:trPr>
          <w:trHeight w:val="255"/>
          <w:jc w:val="center"/>
        </w:trPr>
        <w:tc>
          <w:tcPr>
            <w:tcW w:w="2530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546DFE">
        <w:trPr>
          <w:trHeight w:val="255"/>
          <w:jc w:val="center"/>
        </w:trPr>
        <w:tc>
          <w:tcPr>
            <w:tcW w:w="2530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4E7034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4E7034" w:rsidRPr="00EE1B5C" w:rsidRDefault="00DD6881" w:rsidP="00315812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554" w:type="dxa"/>
            <w:vAlign w:val="center"/>
          </w:tcPr>
          <w:p w:rsidR="00315812" w:rsidRPr="00EE1B5C" w:rsidRDefault="009A4AA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15812" w:rsidRPr="00AD1C4D" w:rsidRDefault="00156E02" w:rsidP="00156E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220/1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546DFE">
        <w:trPr>
          <w:trHeight w:val="318"/>
          <w:jc w:val="center"/>
        </w:trPr>
        <w:tc>
          <w:tcPr>
            <w:tcW w:w="2530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15812" w:rsidRPr="005925C1" w:rsidRDefault="00525568" w:rsidP="00315812">
            <w:pPr>
              <w:jc w:val="center"/>
              <w:rPr>
                <w:sz w:val="22"/>
                <w:szCs w:val="22"/>
              </w:rPr>
            </w:pPr>
            <w:r w:rsidRPr="005925C1">
              <w:rPr>
                <w:sz w:val="22"/>
                <w:szCs w:val="22"/>
              </w:rPr>
              <w:t>2.81</w:t>
            </w:r>
          </w:p>
        </w:tc>
      </w:tr>
      <w:tr w:rsidR="00315812" w:rsidRPr="00AD1C4D" w:rsidTr="00546DFE">
        <w:trPr>
          <w:trHeight w:val="318"/>
          <w:jc w:val="center"/>
        </w:trPr>
        <w:tc>
          <w:tcPr>
            <w:tcW w:w="2530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5925C1" w:rsidRDefault="00525568" w:rsidP="00315812">
            <w:pPr>
              <w:jc w:val="center"/>
              <w:rPr>
                <w:sz w:val="22"/>
                <w:szCs w:val="22"/>
              </w:rPr>
            </w:pPr>
            <w:r w:rsidRPr="005925C1">
              <w:rPr>
                <w:sz w:val="22"/>
                <w:szCs w:val="22"/>
              </w:rPr>
              <w:t>2.56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546DFE">
        <w:trPr>
          <w:trHeight w:val="111"/>
          <w:jc w:val="center"/>
        </w:trPr>
        <w:tc>
          <w:tcPr>
            <w:tcW w:w="5041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15812" w:rsidRPr="006168F0" w:rsidRDefault="00F9002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546DFE">
        <w:trPr>
          <w:jc w:val="center"/>
        </w:trPr>
        <w:tc>
          <w:tcPr>
            <w:tcW w:w="9498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492849" w:rsidRPr="009155B1" w:rsidRDefault="00CD617A" w:rsidP="00393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546DFE">
        <w:trPr>
          <w:jc w:val="center"/>
        </w:trPr>
        <w:tc>
          <w:tcPr>
            <w:tcW w:w="5041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Default="004A3AA0" w:rsidP="005C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6ABC">
              <w:rPr>
                <w:sz w:val="22"/>
                <w:szCs w:val="22"/>
              </w:rPr>
              <w:t>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33AA2" w:rsidRPr="00833AA2">
        <w:rPr>
          <w:sz w:val="22"/>
          <w:szCs w:val="22"/>
        </w:rPr>
        <w:t xml:space="preserve">RAS-4HVNP2E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</w:t>
      </w:r>
      <w:r w:rsidR="00487652">
        <w:rPr>
          <w:rFonts w:ascii="Times New Roman" w:hAnsi="Times New Roman"/>
        </w:rPr>
        <w:t>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E81AB3" w:rsidRDefault="00833AA2" w:rsidP="00AF7D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RAS-4HVNP2E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BF5CE6" w:rsidRPr="00E81AB3">
        <w:rPr>
          <w:sz w:val="22"/>
          <w:szCs w:val="22"/>
        </w:rPr>
        <w:t xml:space="preserve">UTOPIA IVX Prime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862EF0" w:rsidRPr="00E81AB3">
        <w:rPr>
          <w:sz w:val="22"/>
          <w:szCs w:val="22"/>
        </w:rPr>
        <w:t xml:space="preserve">UTOPIA IVX Prime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 внутренних блоков от 90% до 115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 xml:space="preserve">до </w:t>
      </w:r>
      <w:r w:rsidRPr="00274E0D">
        <w:rPr>
          <w:sz w:val="22"/>
          <w:szCs w:val="22"/>
        </w:rPr>
        <w:t>четырех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Одновременная работа нескольких внутренних блоков для более однородной </w:t>
      </w:r>
      <w:proofErr w:type="spellStart"/>
      <w:r w:rsidRPr="00274E0D">
        <w:rPr>
          <w:sz w:val="22"/>
          <w:szCs w:val="22"/>
        </w:rPr>
        <w:t>климатизации</w:t>
      </w:r>
      <w:proofErr w:type="spellEnd"/>
      <w:r w:rsidRPr="00274E0D">
        <w:rPr>
          <w:sz w:val="22"/>
          <w:szCs w:val="22"/>
        </w:rPr>
        <w:t xml:space="preserve"> на больших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открытых пространствах</w:t>
      </w:r>
      <w:r w:rsidR="002D627B">
        <w:rPr>
          <w:sz w:val="22"/>
          <w:szCs w:val="22"/>
        </w:rPr>
        <w:t>.</w:t>
      </w:r>
    </w:p>
    <w:p w:rsidR="002D627B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 линейкой UTOPIA IVX Prime возможно индивидуальное управление включени</w:t>
      </w:r>
      <w:r w:rsidR="002D627B">
        <w:rPr>
          <w:sz w:val="22"/>
          <w:szCs w:val="22"/>
        </w:rPr>
        <w:t>ем</w:t>
      </w:r>
      <w:r w:rsidRPr="00274E0D">
        <w:rPr>
          <w:sz w:val="22"/>
          <w:szCs w:val="22"/>
        </w:rPr>
        <w:t>/ выключением температуры, позволяющее управлять несколькими внутренними блоками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 помощью одного пульта дистанционного управления. В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  <w:r w:rsidR="002D627B">
        <w:rPr>
          <w:sz w:val="22"/>
          <w:szCs w:val="22"/>
        </w:rPr>
        <w:t xml:space="preserve"> 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Индивидуальной работой можно управлять для каждой комнаты, подключив пульт дистанционного управления к каждому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внутреннему блоку. Возможно управлять внутренними блоками только в занятых помещениях, что обеспечивает экономию энергии и гибкость при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перестановке перегородок.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2D6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274E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17E68" w:rsidRDefault="00B17E68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6067255"/>
      <w:bookmarkStart w:id="19" w:name="_Ref8623744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6"/>
      <w:bookmarkEnd w:id="17"/>
      <w:bookmarkEnd w:id="18"/>
      <w:bookmarkEnd w:id="19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 w:rsidR="00522A3F"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 w:rsidR="00522A3F"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162B6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48225" cy="286702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6067261"/>
      <w:bookmarkStart w:id="23" w:name="_Ref86237446"/>
      <w:bookmarkStart w:id="24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  <w:bookmarkEnd w:id="23"/>
    </w:p>
    <w:bookmarkEnd w:id="24"/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lastRenderedPageBreak/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2.5_Оптимальная_эксплуатация"/>
      <w:bookmarkStart w:id="26" w:name="_Toc85529573"/>
      <w:bookmarkStart w:id="27" w:name="_Toc85727933"/>
      <w:bookmarkStart w:id="28" w:name="_Ref86067266"/>
      <w:bookmarkStart w:id="29" w:name="_Ref86237594"/>
      <w:bookmarkStart w:id="30" w:name="маркировка"/>
      <w:bookmarkEnd w:id="25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6"/>
      <w:bookmarkEnd w:id="27"/>
      <w:bookmarkEnd w:id="28"/>
      <w:bookmarkEnd w:id="29"/>
    </w:p>
    <w:bookmarkEnd w:id="3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74"/>
      <w:bookmarkStart w:id="32" w:name="_Toc85727934"/>
      <w:bookmarkStart w:id="33" w:name="_Ref86067278"/>
      <w:bookmarkStart w:id="34" w:name="_Ref8623760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1"/>
      <w:bookmarkEnd w:id="32"/>
      <w:bookmarkEnd w:id="33"/>
      <w:bookmarkEnd w:id="3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87122E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87122E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87122E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87122E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87122E" w:rsidRDefault="0066029E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87122E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rFonts w:hint="eastAsia"/>
                <w:sz w:val="22"/>
                <w:szCs w:val="22"/>
              </w:rPr>
              <w:t>Инструкция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по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монтажу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и</w:t>
            </w:r>
            <w:r w:rsidRPr="0087122E">
              <w:rPr>
                <w:sz w:val="22"/>
                <w:szCs w:val="22"/>
              </w:rPr>
              <w:t xml:space="preserve"> </w:t>
            </w:r>
            <w:r w:rsidRPr="0087122E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87122E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87122E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Компакт-диск</w:t>
            </w:r>
            <w:r w:rsidR="00E70EA3" w:rsidRPr="0087122E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87122E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5" w:name="_Toc85529575"/>
      <w:bookmarkStart w:id="36" w:name="_Toc85727935"/>
      <w:bookmarkStart w:id="37" w:name="_Ref86067287"/>
      <w:bookmarkStart w:id="38" w:name="_Ref8623768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5"/>
      <w:bookmarkEnd w:id="36"/>
      <w:bookmarkEnd w:id="37"/>
      <w:bookmarkEnd w:id="38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6067293"/>
      <w:bookmarkStart w:id="42" w:name="_Ref8623769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  <w:bookmarkEnd w:id="42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53920FAB" wp14:editId="256FFE92">
            <wp:extent cx="4909185" cy="5428887"/>
            <wp:effectExtent l="0" t="0" r="571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95" cy="543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3"/>
      <w:bookmarkStart w:id="44" w:name="_Ref75275475"/>
      <w:bookmarkStart w:id="45" w:name="_Toc85529578"/>
      <w:bookmarkStart w:id="46" w:name="_Toc85727938"/>
      <w:bookmarkStart w:id="47" w:name="_Ref86067299"/>
      <w:bookmarkStart w:id="48" w:name="_Ref8623770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3"/>
      <w:bookmarkEnd w:id="44"/>
      <w:bookmarkEnd w:id="45"/>
      <w:bookmarkEnd w:id="46"/>
      <w:bookmarkEnd w:id="47"/>
      <w:bookmarkEnd w:id="4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60BFD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A04A3">
        <w:rPr>
          <w:sz w:val="22"/>
          <w:szCs w:val="22"/>
        </w:rPr>
        <w:t>3 (Три) года</w:t>
      </w:r>
      <w:r w:rsidR="00E60BF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9" w:name="_Toc489886374"/>
      <w:bookmarkStart w:id="50" w:name="_Toc85529579"/>
      <w:bookmarkStart w:id="51" w:name="_Toc85727939"/>
      <w:bookmarkStart w:id="52" w:name="_Ref86067305"/>
      <w:bookmarkStart w:id="53" w:name="_Ref8623770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0"/>
      <w:bookmarkEnd w:id="51"/>
      <w:bookmarkEnd w:id="52"/>
      <w:bookmarkEnd w:id="5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831"/>
        <w:gridCol w:w="236"/>
      </w:tblGrid>
      <w:tr w:rsidR="00EA6703" w:rsidTr="00C311E1">
        <w:trPr>
          <w:jc w:val="center"/>
        </w:trPr>
        <w:tc>
          <w:tcPr>
            <w:tcW w:w="3794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36F70" w:rsidP="00CD79CE">
            <w:pPr>
              <w:spacing w:before="60"/>
              <w:ind w:right="-28"/>
              <w:jc w:val="center"/>
            </w:pPr>
            <w:r w:rsidRPr="00833AA2">
              <w:rPr>
                <w:b/>
                <w:sz w:val="22"/>
                <w:szCs w:val="22"/>
                <w:lang w:val="en-US"/>
              </w:rPr>
              <w:t>RAS-4HVNP2E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C311E1">
        <w:trPr>
          <w:jc w:val="center"/>
        </w:trPr>
        <w:tc>
          <w:tcPr>
            <w:tcW w:w="379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3DCD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D4D3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350142" w:rsidRDefault="0035014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727940"/>
      <w:bookmarkStart w:id="55" w:name="_Ref86067312"/>
      <w:bookmarkStart w:id="56" w:name="_Ref862377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C311E1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36F70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833AA2">
              <w:rPr>
                <w:b/>
                <w:sz w:val="22"/>
                <w:szCs w:val="22"/>
                <w:lang w:val="en-US"/>
              </w:rPr>
              <w:t>RAS-4HVNP2E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C311E1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311E1" w:rsidRDefault="00C311E1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350142" w:rsidRDefault="0035014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7" w:name="_Toc85529581"/>
      <w:bookmarkStart w:id="58" w:name="_Toc85727941"/>
      <w:bookmarkStart w:id="59" w:name="_Ref86067320"/>
      <w:bookmarkStart w:id="60" w:name="_Ref862378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7"/>
      <w:bookmarkEnd w:id="58"/>
      <w:bookmarkEnd w:id="59"/>
      <w:bookmarkEnd w:id="6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529582"/>
      <w:bookmarkStart w:id="62" w:name="_Toc85727942"/>
      <w:bookmarkStart w:id="63" w:name="_Ref86067325"/>
      <w:bookmarkStart w:id="64" w:name="_Ref8623789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1"/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Toc85727943"/>
      <w:bookmarkStart w:id="67" w:name="_Ref86067332"/>
      <w:bookmarkStart w:id="68" w:name="_Ref8623789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5"/>
      <w:bookmarkEnd w:id="66"/>
      <w:bookmarkEnd w:id="67"/>
      <w:bookmarkEnd w:id="6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 w:rsidR="00947B33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Не </w:t>
      </w:r>
      <w:proofErr w:type="spellStart"/>
      <w:r w:rsidRPr="006C7EEC">
        <w:rPr>
          <w:sz w:val="22"/>
          <w:szCs w:val="22"/>
        </w:rPr>
        <w:t>байпассируйте</w:t>
      </w:r>
      <w:proofErr w:type="spellEnd"/>
      <w:r w:rsidRPr="006C7EEC">
        <w:rPr>
          <w:sz w:val="22"/>
          <w:szCs w:val="22"/>
        </w:rPr>
        <w:t xml:space="preserve">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к взрыву, </w:t>
      </w:r>
      <w:proofErr w:type="spellStart"/>
      <w:r w:rsidRPr="006C7EEC">
        <w:rPr>
          <w:sz w:val="22"/>
          <w:szCs w:val="22"/>
        </w:rPr>
        <w:t>травмированию</w:t>
      </w:r>
      <w:proofErr w:type="spellEnd"/>
      <w:r w:rsidRPr="006C7EEC">
        <w:rPr>
          <w:sz w:val="22"/>
          <w:szCs w:val="22"/>
        </w:rPr>
        <w:t>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животными. Повреждение </w:t>
      </w:r>
      <w:proofErr w:type="spellStart"/>
      <w:r w:rsidRPr="006C7EEC">
        <w:rPr>
          <w:sz w:val="22"/>
          <w:szCs w:val="22"/>
        </w:rPr>
        <w:t>электрокомпонентов</w:t>
      </w:r>
      <w:proofErr w:type="spellEnd"/>
      <w:r w:rsidRPr="006C7EEC">
        <w:rPr>
          <w:sz w:val="22"/>
          <w:szCs w:val="22"/>
        </w:rPr>
        <w:t xml:space="preserve">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или повреждению </w:t>
      </w:r>
      <w:proofErr w:type="spellStart"/>
      <w:r w:rsidRPr="006C7EEC">
        <w:rPr>
          <w:sz w:val="22"/>
          <w:szCs w:val="22"/>
        </w:rPr>
        <w:t>клеммных</w:t>
      </w:r>
      <w:proofErr w:type="spellEnd"/>
      <w:r w:rsidRPr="006C7EEC">
        <w:rPr>
          <w:sz w:val="22"/>
          <w:szCs w:val="22"/>
        </w:rPr>
        <w:t xml:space="preserve">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lastRenderedPageBreak/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9" w:name="_Toc85529584"/>
      <w:bookmarkStart w:id="70" w:name="_Toc85727944"/>
      <w:bookmarkStart w:id="71" w:name="_Ref86067362"/>
      <w:bookmarkStart w:id="72" w:name="_Ref862379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9"/>
      <w:bookmarkEnd w:id="70"/>
      <w:bookmarkEnd w:id="71"/>
      <w:bookmarkEnd w:id="7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6"/>
      <w:bookmarkStart w:id="74" w:name="_Ref75275862"/>
      <w:bookmarkStart w:id="75" w:name="_Toc85529585"/>
      <w:bookmarkStart w:id="76" w:name="_Toc85727945"/>
      <w:bookmarkStart w:id="77" w:name="_Ref86067343"/>
      <w:bookmarkStart w:id="78" w:name="_Ref86067369"/>
      <w:bookmarkStart w:id="79" w:name="_Ref86237910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3"/>
      <w:bookmarkEnd w:id="74"/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546DFE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489886377"/>
      <w:bookmarkStart w:id="81" w:name="_Ref75275866"/>
      <w:bookmarkStart w:id="82" w:name="_Toc85529586"/>
      <w:bookmarkStart w:id="83" w:name="_Toc85727946"/>
      <w:bookmarkStart w:id="84" w:name="_Ref86067376"/>
      <w:bookmarkStart w:id="85" w:name="_Ref8623791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0"/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78"/>
      <w:bookmarkStart w:id="87" w:name="_Ref75275870"/>
      <w:bookmarkStart w:id="88" w:name="_Toc85529587"/>
      <w:bookmarkStart w:id="89" w:name="_Toc85727947"/>
      <w:bookmarkStart w:id="90" w:name="_Ref86067384"/>
      <w:bookmarkStart w:id="91" w:name="_Ref8623792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2" w:name="_Toc489886379"/>
      <w:bookmarkStart w:id="93" w:name="_Ref75275874"/>
      <w:bookmarkStart w:id="9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727948"/>
      <w:bookmarkStart w:id="96" w:name="_Ref86067390"/>
      <w:bookmarkStart w:id="97" w:name="_Ref8623793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2"/>
      <w:bookmarkEnd w:id="93"/>
      <w:bookmarkEnd w:id="94"/>
      <w:bookmarkEnd w:id="95"/>
      <w:bookmarkEnd w:id="96"/>
      <w:bookmarkEnd w:id="9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Toc489886380"/>
      <w:bookmarkStart w:id="99" w:name="_Ref75275878"/>
      <w:bookmarkStart w:id="100" w:name="_Toc85529589"/>
      <w:bookmarkStart w:id="101" w:name="_Toc85727949"/>
      <w:bookmarkStart w:id="102" w:name="_Ref86067396"/>
      <w:bookmarkStart w:id="103" w:name="_Ref8623794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8"/>
      <w:bookmarkEnd w:id="99"/>
      <w:bookmarkEnd w:id="100"/>
      <w:bookmarkEnd w:id="101"/>
      <w:bookmarkEnd w:id="102"/>
      <w:bookmarkEnd w:id="10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4" w:name="_Toc85727950"/>
      <w:bookmarkStart w:id="105" w:name="_Ref86067403"/>
      <w:bookmarkStart w:id="106" w:name="_Ref862379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4"/>
      <w:bookmarkEnd w:id="105"/>
      <w:bookmarkEnd w:id="10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07" w:name="_Toc489886382"/>
      <w:bookmarkStart w:id="108" w:name="_Ref75275890"/>
      <w:bookmarkStart w:id="109" w:name="_Toc85529591"/>
      <w:bookmarkStart w:id="110" w:name="_Toc85727951"/>
      <w:bookmarkStart w:id="111" w:name="_Ref86067409"/>
      <w:bookmarkStart w:id="112" w:name="_Ref8623795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07"/>
      <w:bookmarkEnd w:id="108"/>
      <w:bookmarkEnd w:id="109"/>
      <w:bookmarkEnd w:id="110"/>
      <w:bookmarkEnd w:id="111"/>
      <w:bookmarkEnd w:id="11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13" w:name="_Ref75275894"/>
      <w:bookmarkStart w:id="11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5" w:name="_Toc85727952"/>
      <w:bookmarkStart w:id="116" w:name="_Ref86067419"/>
      <w:bookmarkStart w:id="117" w:name="_Ref8623795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3"/>
      <w:bookmarkEnd w:id="114"/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8" w:name="_Toc85529593"/>
      <w:bookmarkStart w:id="119" w:name="_Toc85727953"/>
      <w:bookmarkStart w:id="120" w:name="_Ref86067424"/>
      <w:bookmarkStart w:id="121" w:name="_Ref862379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8"/>
      <w:bookmarkEnd w:id="119"/>
      <w:bookmarkEnd w:id="120"/>
      <w:bookmarkEnd w:id="12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2" w:name="_Toc85529594"/>
      <w:bookmarkStart w:id="123" w:name="_Toc85727954"/>
      <w:bookmarkStart w:id="124" w:name="_Ref86067431"/>
      <w:bookmarkStart w:id="125" w:name="_Ref862379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2"/>
      <w:bookmarkEnd w:id="123"/>
      <w:bookmarkEnd w:id="124"/>
      <w:bookmarkEnd w:id="12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26" w:name="_16.1_Транспортировка"/>
      <w:bookmarkStart w:id="127" w:name="_Toc85727955"/>
      <w:bookmarkStart w:id="128" w:name="_Ref86325036"/>
      <w:bookmarkStart w:id="129" w:name="траспортировка"/>
      <w:bookmarkEnd w:id="126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7"/>
      <w:bookmarkEnd w:id="128"/>
    </w:p>
    <w:bookmarkEnd w:id="129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30" w:name="_Toc85529595"/>
      <w:bookmarkStart w:id="131" w:name="_Toc85727956"/>
      <w:bookmarkStart w:id="132" w:name="_Ref86067437"/>
      <w:bookmarkStart w:id="133" w:name="_Ref86067795"/>
      <w:bookmarkStart w:id="134" w:name="хранение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E2BEC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35" w:name="_Ref8632504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30"/>
      <w:bookmarkEnd w:id="131"/>
      <w:bookmarkEnd w:id="132"/>
      <w:bookmarkEnd w:id="133"/>
      <w:bookmarkEnd w:id="135"/>
    </w:p>
    <w:bookmarkEnd w:id="13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6" w:name="_Toc489886385"/>
      <w:bookmarkStart w:id="137" w:name="_Ref75275917"/>
      <w:bookmarkStart w:id="138" w:name="_Toc85529596"/>
      <w:bookmarkStart w:id="139" w:name="_Toc85727957"/>
      <w:bookmarkStart w:id="140" w:name="_Ref86067806"/>
      <w:bookmarkStart w:id="141" w:name="_Ref863250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6"/>
      <w:bookmarkEnd w:id="137"/>
      <w:bookmarkEnd w:id="138"/>
      <w:bookmarkEnd w:id="139"/>
      <w:bookmarkEnd w:id="140"/>
      <w:bookmarkEnd w:id="1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2" w:name="_Toc85529597"/>
      <w:bookmarkStart w:id="143" w:name="_Toc85727958"/>
      <w:bookmarkStart w:id="144" w:name="_Ref86067810"/>
      <w:bookmarkStart w:id="145" w:name="_Ref8632504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2"/>
      <w:bookmarkEnd w:id="143"/>
      <w:bookmarkEnd w:id="144"/>
      <w:bookmarkEnd w:id="14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6" w:name="_Toc85529598"/>
      <w:bookmarkStart w:id="147" w:name="_Toc85727959"/>
      <w:bookmarkStart w:id="148" w:name="_Ref86067814"/>
      <w:bookmarkStart w:id="149" w:name="_Ref863250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6"/>
      <w:bookmarkEnd w:id="147"/>
      <w:bookmarkEnd w:id="148"/>
      <w:bookmarkEnd w:id="14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50" w:name="_Toc489886387"/>
      <w:bookmarkStart w:id="151" w:name="_Ref75275934"/>
      <w:bookmarkStart w:id="152" w:name="_Toc85529599"/>
      <w:bookmarkStart w:id="153" w:name="_Toc85727960"/>
      <w:bookmarkStart w:id="154" w:name="_Ref86067819"/>
      <w:bookmarkStart w:id="155" w:name="_Ref8632505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50"/>
      <w:bookmarkEnd w:id="151"/>
      <w:bookmarkEnd w:id="152"/>
      <w:bookmarkEnd w:id="153"/>
      <w:bookmarkEnd w:id="154"/>
      <w:bookmarkEnd w:id="155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B27" w:rsidRDefault="00CA4B27">
      <w:r>
        <w:separator/>
      </w:r>
    </w:p>
  </w:endnote>
  <w:endnote w:type="continuationSeparator" w:id="0">
    <w:p w:rsidR="00CA4B27" w:rsidRDefault="00CA4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4B27" w:rsidRDefault="00CA4B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4B27" w:rsidRDefault="00CA4B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4B27" w:rsidRDefault="00CA4B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4B27" w:rsidRDefault="00CA4B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D35EE4" w:rsidRDefault="00CA4B2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RAS-4HVNP2E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A4B27" w:rsidRPr="00B7687E" w:rsidRDefault="00CA4B2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ED1531" w:rsidRDefault="00CA4B2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4D3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ED1531" w:rsidRDefault="00CA4B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Pr="007A28C5" w:rsidRDefault="007A28C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4B27" w:rsidRPr="001A5354" w:rsidRDefault="00CA4B2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A4B27" w:rsidRDefault="00CA4B2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833AA2">
                                <w:rPr>
                                  <w:b/>
                                  <w:sz w:val="18"/>
                                  <w:szCs w:val="18"/>
                                </w:rPr>
                                <w:t>RAS-4HVNP2E</w:t>
                              </w:r>
                            </w:p>
                            <w:p w:rsidR="00CA4B27" w:rsidRPr="00AF301F" w:rsidRDefault="00CA4B2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4B27" w:rsidRPr="00613EFB" w:rsidRDefault="00CA4B2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4B27" w:rsidRPr="00D35EE4" w:rsidRDefault="00CA4B2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RAS-4HVNP2E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A4B27" w:rsidRPr="00B7687E" w:rsidRDefault="00CA4B2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4B27" w:rsidRPr="00ED1531" w:rsidRDefault="00CA4B2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D4D3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4B27" w:rsidRPr="00ED1531" w:rsidRDefault="00CA4B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4B27" w:rsidRPr="007A28C5" w:rsidRDefault="007A28C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4B27" w:rsidRPr="001A5354" w:rsidRDefault="00CA4B2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A4B27" w:rsidRDefault="00CA4B2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833AA2">
                          <w:rPr>
                            <w:b/>
                            <w:sz w:val="18"/>
                            <w:szCs w:val="18"/>
                          </w:rPr>
                          <w:t>RAS-4HVNP2E</w:t>
                        </w:r>
                      </w:p>
                      <w:p w:rsidR="00CA4B27" w:rsidRPr="00AF301F" w:rsidRDefault="00CA4B2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4B27" w:rsidRPr="00613EFB" w:rsidRDefault="00CA4B2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CA4B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4D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CA4B27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RAS-4HVNP2E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A4B27" w:rsidRPr="00C23BB2" w:rsidRDefault="00CA4B2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A4B27" w:rsidRPr="00EC2FF5" w:rsidRDefault="00CA4B2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4B27" w:rsidRPr="00AF301F" w:rsidRDefault="00CA4B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D4D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4B27" w:rsidRPr="00AF301F" w:rsidRDefault="00CA4B27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RAS-4HVNP2E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A4B27" w:rsidRPr="00C23BB2" w:rsidRDefault="00CA4B2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A4B27" w:rsidRPr="00EC2FF5" w:rsidRDefault="00CA4B2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Default="00CA4B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CA4B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4D3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4B27" w:rsidRPr="00AF301F" w:rsidRDefault="00CA4B2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RAS-4HVNP2E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CA4B27" w:rsidRPr="00EC2FF5" w:rsidRDefault="00CA4B2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A4B27" w:rsidRDefault="00CA4B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A4B27" w:rsidRPr="00AF301F" w:rsidRDefault="00CA4B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D4D3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A4B27" w:rsidRPr="00AF301F" w:rsidRDefault="00CA4B2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RAS-4HVNP2E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CA4B27" w:rsidRPr="00EC2FF5" w:rsidRDefault="00CA4B2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B27" w:rsidRDefault="00CA4B27">
      <w:r>
        <w:separator/>
      </w:r>
    </w:p>
  </w:footnote>
  <w:footnote w:type="continuationSeparator" w:id="0">
    <w:p w:rsidR="00CA4B27" w:rsidRDefault="00CA4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4B27" w:rsidRDefault="00CA4B2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B27" w:rsidRDefault="00CA4B2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8F3"/>
    <w:rsid w:val="00021FB1"/>
    <w:rsid w:val="00025ACA"/>
    <w:rsid w:val="00037425"/>
    <w:rsid w:val="0004615A"/>
    <w:rsid w:val="0005164C"/>
    <w:rsid w:val="00054A54"/>
    <w:rsid w:val="00057BCD"/>
    <w:rsid w:val="00057CBB"/>
    <w:rsid w:val="0006066B"/>
    <w:rsid w:val="000722B6"/>
    <w:rsid w:val="00073C25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4D09"/>
    <w:rsid w:val="00116614"/>
    <w:rsid w:val="00117ADC"/>
    <w:rsid w:val="00122066"/>
    <w:rsid w:val="00126117"/>
    <w:rsid w:val="00127EE8"/>
    <w:rsid w:val="001329B4"/>
    <w:rsid w:val="00135C40"/>
    <w:rsid w:val="0014535C"/>
    <w:rsid w:val="00146A9B"/>
    <w:rsid w:val="00150751"/>
    <w:rsid w:val="00154925"/>
    <w:rsid w:val="00156995"/>
    <w:rsid w:val="00156E02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37646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26079"/>
    <w:rsid w:val="003324A3"/>
    <w:rsid w:val="00343FCA"/>
    <w:rsid w:val="00344173"/>
    <w:rsid w:val="00345C5B"/>
    <w:rsid w:val="00350142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3126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652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56E6"/>
    <w:rsid w:val="004F77E1"/>
    <w:rsid w:val="004F7F49"/>
    <w:rsid w:val="0050033F"/>
    <w:rsid w:val="00500799"/>
    <w:rsid w:val="00505AFE"/>
    <w:rsid w:val="005061C4"/>
    <w:rsid w:val="005154FF"/>
    <w:rsid w:val="00522A3F"/>
    <w:rsid w:val="00525568"/>
    <w:rsid w:val="00525949"/>
    <w:rsid w:val="00531B53"/>
    <w:rsid w:val="00533302"/>
    <w:rsid w:val="00533AA2"/>
    <w:rsid w:val="005411CB"/>
    <w:rsid w:val="00546DFE"/>
    <w:rsid w:val="00554566"/>
    <w:rsid w:val="00557D90"/>
    <w:rsid w:val="005615C2"/>
    <w:rsid w:val="00571504"/>
    <w:rsid w:val="0058149E"/>
    <w:rsid w:val="00584062"/>
    <w:rsid w:val="00590895"/>
    <w:rsid w:val="0059121A"/>
    <w:rsid w:val="005925C1"/>
    <w:rsid w:val="00592BC8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34AC0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0B6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554D0"/>
    <w:rsid w:val="00762553"/>
    <w:rsid w:val="0076264E"/>
    <w:rsid w:val="00776934"/>
    <w:rsid w:val="0078177F"/>
    <w:rsid w:val="007877E0"/>
    <w:rsid w:val="007916D6"/>
    <w:rsid w:val="007A02B1"/>
    <w:rsid w:val="007A28C5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22E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4FB2"/>
    <w:rsid w:val="008A504E"/>
    <w:rsid w:val="008C0304"/>
    <w:rsid w:val="008D09DC"/>
    <w:rsid w:val="008D4D31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47B33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45D6"/>
    <w:rsid w:val="00A40E51"/>
    <w:rsid w:val="00A41DE7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17E68"/>
    <w:rsid w:val="00B2430D"/>
    <w:rsid w:val="00B263D1"/>
    <w:rsid w:val="00B45619"/>
    <w:rsid w:val="00B60CE2"/>
    <w:rsid w:val="00B659CA"/>
    <w:rsid w:val="00B65EF5"/>
    <w:rsid w:val="00B713E6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11E1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B72E1"/>
    <w:rsid w:val="00CC0BEC"/>
    <w:rsid w:val="00CC21A8"/>
    <w:rsid w:val="00CC2C20"/>
    <w:rsid w:val="00CC4652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506E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1F7A"/>
    <w:rsid w:val="00DD2A86"/>
    <w:rsid w:val="00DD6881"/>
    <w:rsid w:val="00DF6739"/>
    <w:rsid w:val="00E02961"/>
    <w:rsid w:val="00E035FD"/>
    <w:rsid w:val="00E13F0E"/>
    <w:rsid w:val="00E24807"/>
    <w:rsid w:val="00E24ED7"/>
    <w:rsid w:val="00E25069"/>
    <w:rsid w:val="00E50936"/>
    <w:rsid w:val="00E515AE"/>
    <w:rsid w:val="00E60BFD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B72E5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04A3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56265BC0"/>
  <w15:docId w15:val="{4E1397C9-2E50-46DD-B110-820EBC03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73A7E-230D-4ADA-8FA8-B5B7D5D7F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9111E867</Template>
  <TotalTime>399</TotalTime>
  <Pages>35</Pages>
  <Words>6789</Words>
  <Characters>38703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70</cp:revision>
  <cp:lastPrinted>2021-03-26T08:29:00Z</cp:lastPrinted>
  <dcterms:created xsi:type="dcterms:W3CDTF">2022-02-24T13:16:00Z</dcterms:created>
  <dcterms:modified xsi:type="dcterms:W3CDTF">2025-08-21T14:20:00Z</dcterms:modified>
</cp:coreProperties>
</file>