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71A92" w:rsidRPr="00571A92">
              <w:rPr>
                <w:b/>
                <w:szCs w:val="28"/>
              </w:rPr>
              <w:t>RAS-4HVNC2E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571A92" w:rsidP="00D03F3F">
            <w:pPr>
              <w:jc w:val="center"/>
              <w:rPr>
                <w:b/>
                <w:szCs w:val="28"/>
              </w:rPr>
            </w:pPr>
            <w:r w:rsidRPr="00571A92">
              <w:rPr>
                <w:b/>
                <w:szCs w:val="28"/>
              </w:rPr>
              <w:t>RAS-4HVNC2E</w:t>
            </w:r>
            <w:r w:rsidR="002A777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D1EA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171AB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6171A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E844F4">
        <w:rPr>
          <w:sz w:val="22"/>
          <w:szCs w:val="22"/>
        </w:rPr>
        <w:t>промышленного назначения</w:t>
      </w:r>
      <w:r w:rsidR="00E844F4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C2B1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342"/>
      </w:tblGrid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42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E844F4" w:rsidRPr="00C028AE" w:rsidRDefault="00E844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D057DB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2" w:type="dxa"/>
            <w:vAlign w:val="center"/>
          </w:tcPr>
          <w:p w:rsidR="00CA105D" w:rsidRPr="00CC2C20" w:rsidRDefault="00CD0C58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D0C58">
              <w:rPr>
                <w:sz w:val="22"/>
                <w:szCs w:val="22"/>
              </w:rPr>
              <w:t>RAS-4HVNC2E</w:t>
            </w:r>
          </w:p>
        </w:tc>
      </w:tr>
      <w:tr w:rsidR="006A3296" w:rsidRPr="00CC2C20" w:rsidTr="00D057DB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42" w:type="dxa"/>
            <w:vAlign w:val="center"/>
          </w:tcPr>
          <w:p w:rsidR="006A3296" w:rsidRPr="00CD0C58" w:rsidRDefault="00CD0C58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D0C58">
              <w:rPr>
                <w:sz w:val="22"/>
                <w:szCs w:val="22"/>
              </w:rPr>
              <w:t>RAS-4HVNC2E</w:t>
            </w:r>
          </w:p>
        </w:tc>
      </w:tr>
      <w:tr w:rsidR="00E844F4" w:rsidRPr="00CC2C20" w:rsidTr="00D057DB">
        <w:trPr>
          <w:trHeight w:val="553"/>
        </w:trPr>
        <w:tc>
          <w:tcPr>
            <w:tcW w:w="2122" w:type="dxa"/>
            <w:vAlign w:val="center"/>
          </w:tcPr>
          <w:p w:rsidR="00E844F4" w:rsidRPr="00CC2C20" w:rsidRDefault="00E844F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2" w:type="dxa"/>
            <w:vAlign w:val="center"/>
          </w:tcPr>
          <w:p w:rsidR="00E844F4" w:rsidRPr="00C028AE" w:rsidRDefault="00E844F4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2" w:type="dxa"/>
            <w:vAlign w:val="center"/>
          </w:tcPr>
          <w:p w:rsidR="00200C8E" w:rsidRPr="00CC2C20" w:rsidRDefault="00E844F4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6171AB" w:rsidRPr="00CC2C20" w:rsidTr="00D057DB">
        <w:trPr>
          <w:trHeight w:val="553"/>
        </w:trPr>
        <w:tc>
          <w:tcPr>
            <w:tcW w:w="2122" w:type="dxa"/>
            <w:vAlign w:val="center"/>
          </w:tcPr>
          <w:p w:rsidR="006171AB" w:rsidRPr="00CC2C20" w:rsidRDefault="006171AB" w:rsidP="006171AB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2" w:type="dxa"/>
            <w:vAlign w:val="center"/>
          </w:tcPr>
          <w:p w:rsidR="006171AB" w:rsidRPr="008912C4" w:rsidRDefault="006171AB" w:rsidP="006171A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6171AB" w:rsidRPr="00CC2C20" w:rsidTr="00D057DB">
        <w:trPr>
          <w:trHeight w:val="553"/>
        </w:trPr>
        <w:tc>
          <w:tcPr>
            <w:tcW w:w="2122" w:type="dxa"/>
            <w:vAlign w:val="center"/>
          </w:tcPr>
          <w:p w:rsidR="006171AB" w:rsidRPr="00CC2C20" w:rsidRDefault="006171AB" w:rsidP="006171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2" w:type="dxa"/>
            <w:vAlign w:val="center"/>
          </w:tcPr>
          <w:p w:rsidR="006171AB" w:rsidRPr="00CC2C20" w:rsidRDefault="006171AB" w:rsidP="006171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171AB" w:rsidRPr="00CC2C20" w:rsidTr="00D057DB">
        <w:trPr>
          <w:trHeight w:val="492"/>
        </w:trPr>
        <w:tc>
          <w:tcPr>
            <w:tcW w:w="2122" w:type="dxa"/>
            <w:vAlign w:val="center"/>
          </w:tcPr>
          <w:p w:rsidR="006171AB" w:rsidRPr="00F0163C" w:rsidRDefault="006171AB" w:rsidP="006171AB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42" w:type="dxa"/>
            <w:vAlign w:val="center"/>
          </w:tcPr>
          <w:p w:rsidR="006171AB" w:rsidRDefault="006171AB" w:rsidP="006171A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6171AB" w:rsidRDefault="006171AB" w:rsidP="006171AB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6171AB" w:rsidRDefault="006171AB" w:rsidP="006171A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6171AB" w:rsidRPr="009A1BB8" w:rsidRDefault="006171AB" w:rsidP="006171AB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6171AB" w:rsidRPr="009C0E86" w:rsidRDefault="006171AB" w:rsidP="006171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6171AB" w:rsidRPr="00F0163C" w:rsidRDefault="006171AB" w:rsidP="006171AB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7"/>
      <w:tr w:rsidR="00200C8E" w:rsidRPr="006171AB" w:rsidTr="00D057DB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2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2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2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D057DB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4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057DB">
        <w:trPr>
          <w:trHeight w:val="2704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2" w:type="dxa"/>
            <w:vAlign w:val="center"/>
          </w:tcPr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1009F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01009F" w:rsidRPr="00FF3A97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1009F" w:rsidRPr="007B5D5B" w:rsidRDefault="0001009F" w:rsidP="0001009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lastRenderedPageBreak/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E91AA1" w:rsidRPr="00AD1C4D" w:rsidTr="00E91AA1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E91AA1" w:rsidRPr="00E91AA1" w:rsidRDefault="00E91AA1" w:rsidP="00E91AA1">
            <w:pPr>
              <w:jc w:val="center"/>
              <w:rPr>
                <w:b/>
                <w:sz w:val="22"/>
                <w:szCs w:val="22"/>
              </w:rPr>
            </w:pPr>
            <w:r w:rsidRPr="00E91AA1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E91AA1" w:rsidRPr="00E91AA1" w:rsidRDefault="00E91AA1" w:rsidP="00E91AA1">
            <w:pPr>
              <w:jc w:val="center"/>
              <w:rPr>
                <w:b/>
                <w:sz w:val="22"/>
                <w:szCs w:val="22"/>
              </w:rPr>
            </w:pPr>
            <w:r w:rsidRPr="00E91AA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171" w:type="dxa"/>
            <w:vAlign w:val="center"/>
          </w:tcPr>
          <w:p w:rsidR="00E91AA1" w:rsidRPr="00E91AA1" w:rsidRDefault="00E91AA1" w:rsidP="00E91AA1">
            <w:pPr>
              <w:jc w:val="center"/>
              <w:rPr>
                <w:b/>
                <w:sz w:val="22"/>
                <w:szCs w:val="22"/>
              </w:rPr>
            </w:pPr>
            <w:r w:rsidRPr="00E91AA1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E91AA1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7A3FDA" w:rsidRDefault="007A3FDA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E91AA1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7A3FD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2A578B" w:rsidRPr="00AD1C4D" w:rsidTr="00E91AA1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3171" w:type="dxa"/>
            <w:vAlign w:val="center"/>
          </w:tcPr>
          <w:p w:rsid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4 800</w:t>
            </w:r>
          </w:p>
        </w:tc>
      </w:tr>
      <w:tr w:rsidR="00746812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46812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E91AA1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E91AA1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217475" w:rsidRPr="00AD1C4D" w:rsidTr="00E91AA1">
        <w:trPr>
          <w:jc w:val="center"/>
        </w:trPr>
        <w:tc>
          <w:tcPr>
            <w:tcW w:w="2865" w:type="dxa"/>
            <w:vMerge w:val="restart"/>
            <w:vAlign w:val="center"/>
          </w:tcPr>
          <w:p w:rsidR="00217475" w:rsidRPr="00B17EEC" w:rsidRDefault="0021747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367" w:type="dxa"/>
            <w:vAlign w:val="center"/>
          </w:tcPr>
          <w:p w:rsidR="00217475" w:rsidRPr="00B17EEC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217475" w:rsidRPr="00135C40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3.5/4.3</w:t>
            </w:r>
          </w:p>
        </w:tc>
      </w:tr>
      <w:tr w:rsidR="00217475" w:rsidRPr="00AD1C4D" w:rsidTr="00E91AA1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RPI(H)-4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3.33/3.79</w:t>
            </w:r>
          </w:p>
        </w:tc>
      </w:tr>
      <w:tr w:rsidR="00217475" w:rsidRPr="00AD1C4D" w:rsidTr="00E91AA1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RPI-4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3.24/3.71</w:t>
            </w:r>
          </w:p>
        </w:tc>
      </w:tr>
      <w:tr w:rsidR="00217475" w:rsidRPr="00AD1C4D" w:rsidTr="00E91AA1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RPC-4</w:t>
            </w:r>
            <w:r w:rsidRPr="00AE448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3.1/3.53</w:t>
            </w:r>
          </w:p>
        </w:tc>
      </w:tr>
      <w:tr w:rsidR="00217475" w:rsidRPr="00AD1C4D" w:rsidTr="00E91AA1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 w:rsidRPr="00217475">
              <w:rPr>
                <w:sz w:val="22"/>
                <w:szCs w:val="22"/>
              </w:rPr>
              <w:t>RPK-4.0FSR(H)M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2.16/2.87</w:t>
            </w:r>
          </w:p>
        </w:tc>
      </w:tr>
      <w:tr w:rsidR="00746812" w:rsidRPr="00AD1C4D" w:rsidTr="00E91AA1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E91AA1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E91AA1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E91AA1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50364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E91AA1">
        <w:trPr>
          <w:trHeight w:val="318"/>
          <w:jc w:val="center"/>
        </w:trPr>
        <w:tc>
          <w:tcPr>
            <w:tcW w:w="2865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A8764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2.86</w:t>
            </w:r>
          </w:p>
        </w:tc>
      </w:tr>
      <w:tr w:rsidR="00315812" w:rsidRPr="00AD1C4D" w:rsidTr="00E91AA1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A8764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E91AA1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963830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84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963830" w:rsidRDefault="00315812" w:rsidP="00315812">
            <w:pPr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963830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97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E91AA1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366D45">
        <w:rPr>
          <w:sz w:val="22"/>
          <w:szCs w:val="22"/>
        </w:rPr>
        <w:t>RAS-4</w:t>
      </w:r>
      <w:r w:rsidRPr="00C028AE">
        <w:rPr>
          <w:sz w:val="22"/>
          <w:szCs w:val="22"/>
        </w:rPr>
        <w:t>HVNC2E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366D45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RAS-4</w:t>
      </w:r>
      <w:r w:rsidR="00714593" w:rsidRPr="00C028AE">
        <w:rPr>
          <w:sz w:val="22"/>
          <w:szCs w:val="22"/>
        </w:rPr>
        <w:t>HVNC2E</w:t>
      </w:r>
      <w:r w:rsidR="00714593">
        <w:rPr>
          <w:sz w:val="22"/>
          <w:szCs w:val="22"/>
        </w:rPr>
        <w:t xml:space="preserve"> 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>UTOPIA Prime</w:t>
      </w:r>
      <w:r w:rsidR="00714593"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 xml:space="preserve">а лежать в пределах </w:t>
      </w:r>
      <w:r w:rsidR="00B45619">
        <w:rPr>
          <w:sz w:val="23"/>
          <w:szCs w:val="23"/>
        </w:rPr>
        <w:t>от 90 до 115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</w:t>
      </w:r>
      <w:r w:rsidRPr="008F31F7">
        <w:rPr>
          <w:sz w:val="22"/>
          <w:szCs w:val="22"/>
        </w:rPr>
        <w:lastRenderedPageBreak/>
        <w:t>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8819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располагаться таким же образом. 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620269">
        <w:rPr>
          <w:rFonts w:ascii="Times New Roman" w:hAnsi="Times New Roman"/>
          <w:b w:val="0"/>
          <w:sz w:val="22"/>
          <w:szCs w:val="22"/>
        </w:rPr>
        <w:t xml:space="preserve"> 4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BD5C05" w:rsidRDefault="00BD5C05" w:rsidP="00BD5C05">
      <w:r>
        <w:rPr>
          <w:rFonts w:ascii="Arial" w:hAnsi="Arial" w:cs="Arial"/>
          <w:bCs/>
          <w:color w:val="000000"/>
        </w:rPr>
        <w:br w:type="textWrapping" w:clear="all"/>
      </w:r>
    </w:p>
    <w:p w:rsidR="00EA6703" w:rsidRPr="00847FF3" w:rsidRDefault="00BD5C05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461A2C" wp14:editId="3C66DD3B">
            <wp:simplePos x="0" y="0"/>
            <wp:positionH relativeFrom="column">
              <wp:posOffset>-3810</wp:posOffset>
            </wp:positionH>
            <wp:positionV relativeFrom="paragraph">
              <wp:posOffset>307340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D848DB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BD5BF1">
        <w:rPr>
          <w:sz w:val="22"/>
          <w:szCs w:val="22"/>
        </w:rPr>
        <w:t xml:space="preserve">ет </w:t>
      </w:r>
      <w:r w:rsidR="00A90E6D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831"/>
        <w:gridCol w:w="236"/>
      </w:tblGrid>
      <w:tr w:rsidR="00EA6703" w:rsidTr="00DB2F14">
        <w:trPr>
          <w:jc w:val="center"/>
        </w:trPr>
        <w:tc>
          <w:tcPr>
            <w:tcW w:w="39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967A2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RAS-4</w:t>
            </w:r>
            <w:r w:rsidR="00F27F93" w:rsidRPr="00C028AE">
              <w:rPr>
                <w:sz w:val="22"/>
                <w:szCs w:val="22"/>
              </w:rPr>
              <w:t>HVNC2E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DB2F14">
        <w:trPr>
          <w:jc w:val="center"/>
        </w:trPr>
        <w:tc>
          <w:tcPr>
            <w:tcW w:w="39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D356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171A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641"/>
        <w:gridCol w:w="426"/>
      </w:tblGrid>
      <w:tr w:rsidR="00EA6703" w:rsidRPr="004E0417" w:rsidTr="00DB2F14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967A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RAS-4</w:t>
            </w:r>
            <w:r w:rsidR="004F7F49" w:rsidRPr="00C028AE">
              <w:rPr>
                <w:sz w:val="22"/>
                <w:szCs w:val="22"/>
              </w:rPr>
              <w:t>HVNC2E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DB2F14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DB2F14" w:rsidRDefault="00DB2F1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 контакте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может произойти серьезная авария.Не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</w:r>
      <w:r w:rsidRPr="00994D83">
        <w:rPr>
          <w:sz w:val="22"/>
          <w:szCs w:val="22"/>
        </w:rPr>
        <w:lastRenderedPageBreak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применяйте давление, 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>электрическим током и / или возникновения пожара.Установите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Убедитесь, что запорный вентиль газовой </w:t>
      </w:r>
      <w:r w:rsidRPr="00994D83">
        <w:rPr>
          <w:sz w:val="22"/>
          <w:szCs w:val="22"/>
        </w:rPr>
        <w:lastRenderedPageBreak/>
        <w:t>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lastRenderedPageBreak/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D45" w:rsidRDefault="00366D45">
      <w:r>
        <w:separator/>
      </w:r>
    </w:p>
  </w:endnote>
  <w:endnote w:type="continuationSeparator" w:id="0">
    <w:p w:rsidR="00366D45" w:rsidRDefault="00366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6D45" w:rsidRDefault="00366D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66D45" w:rsidRDefault="00366D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66D45" w:rsidRDefault="00366D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66D45" w:rsidRDefault="00366D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D35EE4" w:rsidRDefault="00366D4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RAS-4HVNC2E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66D45" w:rsidRPr="00B7687E" w:rsidRDefault="00366D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ED1531" w:rsidRDefault="00366D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71A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ED1531" w:rsidRDefault="00366D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B7359" w:rsidRPr="00503640" w:rsidRDefault="00FB7359" w:rsidP="00FB7359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  <w:p w:rsidR="00366D45" w:rsidRPr="002A7772" w:rsidRDefault="00366D4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66D45" w:rsidRPr="001A5354" w:rsidRDefault="00366D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66D45" w:rsidRPr="001A5354" w:rsidRDefault="00366D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RAS-4HVNC2E</w:t>
                              </w:r>
                            </w:p>
                            <w:p w:rsidR="00366D45" w:rsidRPr="00AF301F" w:rsidRDefault="00366D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66D45" w:rsidRPr="00613EFB" w:rsidRDefault="00366D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LYykgpWDwAAPe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66D45" w:rsidRPr="00D35EE4" w:rsidRDefault="00366D4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RAS-4HVNC2E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66D45" w:rsidRPr="00B7687E" w:rsidRDefault="00366D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66D45" w:rsidRPr="00ED1531" w:rsidRDefault="00366D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171A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66D45" w:rsidRPr="00ED1531" w:rsidRDefault="00366D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B7359" w:rsidRPr="00503640" w:rsidRDefault="00FB7359" w:rsidP="00FB7359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  <w:p w:rsidR="00366D45" w:rsidRPr="002A7772" w:rsidRDefault="00366D4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66D45" w:rsidRPr="001A5354" w:rsidRDefault="00366D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66D45" w:rsidRPr="001A5354" w:rsidRDefault="00366D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RAS-4HVNC2E</w:t>
                        </w:r>
                      </w:p>
                      <w:p w:rsidR="00366D45" w:rsidRPr="00AF301F" w:rsidRDefault="00366D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66D45" w:rsidRPr="00613EFB" w:rsidRDefault="00366D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AF301F" w:rsidRDefault="00366D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71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AF301F" w:rsidRDefault="00366D4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RAS-4HVNC2E</w:t>
                              </w:r>
                              <w:r w:rsidR="002A777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66D45" w:rsidRPr="00C23BB2" w:rsidRDefault="00366D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66D45" w:rsidRPr="00EC2FF5" w:rsidRDefault="00366D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66D45" w:rsidRPr="00AF301F" w:rsidRDefault="00366D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71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66D45" w:rsidRPr="00AF301F" w:rsidRDefault="00366D4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RAS-4HVNC2E</w:t>
                        </w:r>
                        <w:r w:rsidR="002A777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66D45" w:rsidRPr="00C23BB2" w:rsidRDefault="00366D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66D45" w:rsidRPr="00EC2FF5" w:rsidRDefault="00366D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Default="00366D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AF301F" w:rsidRDefault="00366D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171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6D45" w:rsidRPr="00AF301F" w:rsidRDefault="00366D4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RAS-4HVNC2E</w:t>
                              </w:r>
                              <w:r w:rsidR="002A777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66D45" w:rsidRPr="00EC2FF5" w:rsidRDefault="00366D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66D45" w:rsidRDefault="00366D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66D45" w:rsidRPr="00AF301F" w:rsidRDefault="00366D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171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66D45" w:rsidRPr="00AF301F" w:rsidRDefault="00366D4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RAS-4HVNC2E</w:t>
                        </w:r>
                        <w:r w:rsidR="002A777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66D45" w:rsidRPr="00EC2FF5" w:rsidRDefault="00366D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D45" w:rsidRDefault="00366D45">
      <w:r>
        <w:separator/>
      </w:r>
    </w:p>
  </w:footnote>
  <w:footnote w:type="continuationSeparator" w:id="0">
    <w:p w:rsidR="00366D45" w:rsidRDefault="00366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66D45" w:rsidRDefault="00366D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D45" w:rsidRDefault="00366D4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1009F"/>
    <w:rsid w:val="00017F75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A7772"/>
    <w:rsid w:val="002B0E60"/>
    <w:rsid w:val="002B4BD3"/>
    <w:rsid w:val="002C08A9"/>
    <w:rsid w:val="002C1226"/>
    <w:rsid w:val="002C2364"/>
    <w:rsid w:val="002C44E0"/>
    <w:rsid w:val="002D1EAB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58E2"/>
    <w:rsid w:val="00423A3E"/>
    <w:rsid w:val="00425392"/>
    <w:rsid w:val="00437185"/>
    <w:rsid w:val="00441553"/>
    <w:rsid w:val="004502D6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77E1"/>
    <w:rsid w:val="004F7F49"/>
    <w:rsid w:val="0050033F"/>
    <w:rsid w:val="00500799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F3"/>
    <w:rsid w:val="00592BC8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171AB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46BF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475B"/>
    <w:rsid w:val="00776934"/>
    <w:rsid w:val="0078177F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06FF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0E6D"/>
    <w:rsid w:val="00A92B14"/>
    <w:rsid w:val="00A947BA"/>
    <w:rsid w:val="00A94AD0"/>
    <w:rsid w:val="00A94F9C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BF1"/>
    <w:rsid w:val="00BD5C05"/>
    <w:rsid w:val="00BE154B"/>
    <w:rsid w:val="00BF21B0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0C58"/>
    <w:rsid w:val="00CE6BD2"/>
    <w:rsid w:val="00CE7293"/>
    <w:rsid w:val="00CF2551"/>
    <w:rsid w:val="00D00B1D"/>
    <w:rsid w:val="00D02C8E"/>
    <w:rsid w:val="00D03CA1"/>
    <w:rsid w:val="00D03F3F"/>
    <w:rsid w:val="00D057DB"/>
    <w:rsid w:val="00D07290"/>
    <w:rsid w:val="00D31D52"/>
    <w:rsid w:val="00D357F4"/>
    <w:rsid w:val="00D35EE4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848DB"/>
    <w:rsid w:val="00D96268"/>
    <w:rsid w:val="00D97C02"/>
    <w:rsid w:val="00DA1947"/>
    <w:rsid w:val="00DA234E"/>
    <w:rsid w:val="00DA4E1F"/>
    <w:rsid w:val="00DB2F14"/>
    <w:rsid w:val="00DC42C5"/>
    <w:rsid w:val="00DC56ED"/>
    <w:rsid w:val="00DD2A86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72244"/>
    <w:rsid w:val="00E774B2"/>
    <w:rsid w:val="00E8345E"/>
    <w:rsid w:val="00E842A8"/>
    <w:rsid w:val="00E844F4"/>
    <w:rsid w:val="00E90897"/>
    <w:rsid w:val="00E91AA1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B7359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072AAD34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0F057-31F0-484C-A8D4-CB1F571A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42</TotalTime>
  <Pages>26</Pages>
  <Words>5178</Words>
  <Characters>29520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28</cp:revision>
  <cp:lastPrinted>2021-03-26T08:29:00Z</cp:lastPrinted>
  <dcterms:created xsi:type="dcterms:W3CDTF">2022-06-22T11:24:00Z</dcterms:created>
  <dcterms:modified xsi:type="dcterms:W3CDTF">2026-07-22T09:47:00Z</dcterms:modified>
</cp:coreProperties>
</file>