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9C2CEC">
              <w:rPr>
                <w:b/>
                <w:szCs w:val="28"/>
              </w:rPr>
              <w:t>RAS-4H</w:t>
            </w:r>
            <w:r w:rsidR="00833AA2" w:rsidRPr="00833AA2">
              <w:rPr>
                <w:b/>
                <w:szCs w:val="28"/>
              </w:rPr>
              <w:t>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C2CE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RAS-4H</w:t>
            </w:r>
            <w:r w:rsidR="00833AA2" w:rsidRPr="00833AA2">
              <w:rPr>
                <w:b/>
                <w:szCs w:val="28"/>
              </w:rPr>
              <w:t>NP2E</w:t>
            </w:r>
            <w:r w:rsidR="00690941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909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A8667C" w:rsidRDefault="00810B70" w:rsidP="00F10803">
      <w:pPr>
        <w:spacing w:after="240"/>
        <w:jc w:val="center"/>
        <w:rPr>
          <w:b/>
          <w:sz w:val="22"/>
          <w:szCs w:val="22"/>
        </w:rPr>
      </w:pPr>
      <w:r w:rsidRPr="00A8667C">
        <w:rPr>
          <w:b/>
          <w:sz w:val="22"/>
          <w:szCs w:val="22"/>
        </w:rPr>
        <w:lastRenderedPageBreak/>
        <w:t>СОДЕРЖАНИЕ</w:t>
      </w:r>
      <w:r w:rsidR="00231E1B" w:rsidRPr="00A8667C">
        <w:rPr>
          <w:b/>
          <w:sz w:val="22"/>
          <w:szCs w:val="22"/>
        </w:rPr>
        <w:t xml:space="preserve"> </w:t>
      </w:r>
    </w:p>
    <w:p w:rsidR="00A8667C" w:rsidRPr="00A8667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8667C">
        <w:rPr>
          <w:sz w:val="22"/>
          <w:szCs w:val="22"/>
        </w:rPr>
        <w:fldChar w:fldCharType="begin"/>
      </w:r>
      <w:r w:rsidRPr="00A8667C">
        <w:rPr>
          <w:sz w:val="22"/>
          <w:szCs w:val="22"/>
        </w:rPr>
        <w:instrText xml:space="preserve"> TOC \o "1-3" \h \z \u </w:instrText>
      </w:r>
      <w:r w:rsidRPr="00A8667C">
        <w:rPr>
          <w:sz w:val="22"/>
          <w:szCs w:val="22"/>
        </w:rPr>
        <w:fldChar w:fldCharType="separate"/>
      </w:r>
      <w:hyperlink w:anchor="_Toc109823638" w:history="1">
        <w:r w:rsidR="00A8667C" w:rsidRPr="00A8667C">
          <w:rPr>
            <w:rStyle w:val="ad"/>
            <w:noProof/>
            <w:sz w:val="22"/>
            <w:szCs w:val="22"/>
          </w:rPr>
          <w:t>Введение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39" w:history="1">
        <w:r w:rsidR="00A8667C" w:rsidRPr="00A8667C">
          <w:rPr>
            <w:rStyle w:val="ad"/>
            <w:noProof/>
            <w:sz w:val="22"/>
            <w:szCs w:val="22"/>
          </w:rPr>
          <w:t>1.</w:t>
        </w:r>
        <w:r w:rsidR="00A8667C" w:rsidRPr="00A8667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8667C" w:rsidRPr="00A8667C">
          <w:rPr>
            <w:rStyle w:val="ad"/>
            <w:noProof/>
            <w:sz w:val="22"/>
            <w:szCs w:val="22"/>
          </w:rPr>
          <w:t>Общие сведения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_Toc109823639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0" w:history="1">
        <w:r w:rsidR="00A8667C" w:rsidRPr="00A8667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1" w:history="1">
        <w:r w:rsidR="00A8667C" w:rsidRPr="00A8667C">
          <w:rPr>
            <w:rStyle w:val="ad"/>
            <w:noProof/>
            <w:sz w:val="22"/>
            <w:szCs w:val="22"/>
          </w:rPr>
          <w:t>2.2 Описание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2" w:history="1">
        <w:r w:rsidR="00A8667C" w:rsidRPr="00A8667C">
          <w:rPr>
            <w:rStyle w:val="ad"/>
            <w:noProof/>
            <w:sz w:val="22"/>
            <w:szCs w:val="22"/>
          </w:rPr>
          <w:t>2.3 Принцип работы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3" w:history="1">
        <w:r w:rsidR="00A8667C" w:rsidRPr="00A8667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7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4" w:history="1">
        <w:r w:rsidR="00A8667C" w:rsidRPr="00A8667C">
          <w:rPr>
            <w:rStyle w:val="ad"/>
            <w:noProof/>
            <w:sz w:val="22"/>
            <w:szCs w:val="22"/>
          </w:rPr>
          <w:t>2.5 Маркировка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9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5" w:history="1">
        <w:r w:rsidR="00A8667C" w:rsidRPr="00A8667C">
          <w:rPr>
            <w:rStyle w:val="ad"/>
            <w:noProof/>
            <w:sz w:val="22"/>
            <w:szCs w:val="22"/>
          </w:rPr>
          <w:t>3. Комплектность поставки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9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6" w:history="1">
        <w:r w:rsidR="00A8667C" w:rsidRPr="00A8667C">
          <w:rPr>
            <w:rStyle w:val="ad"/>
            <w:noProof/>
            <w:sz w:val="22"/>
            <w:szCs w:val="22"/>
          </w:rPr>
          <w:t>4. Чертеж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7" w:history="1">
        <w:r w:rsidR="00A8667C" w:rsidRPr="00A8667C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8" w:history="1">
        <w:r w:rsidR="00A8667C" w:rsidRPr="00A8667C">
          <w:rPr>
            <w:rStyle w:val="ad"/>
            <w:noProof/>
            <w:sz w:val="22"/>
            <w:szCs w:val="22"/>
          </w:rPr>
          <w:t>5. Гарантии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49" w:history="1">
        <w:r w:rsidR="00A8667C" w:rsidRPr="00A8667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_Toc109823649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0" w:history="1">
        <w:r w:rsidR="00A8667C" w:rsidRPr="00A8667C">
          <w:rPr>
            <w:rStyle w:val="ad"/>
            <w:noProof/>
            <w:sz w:val="22"/>
            <w:szCs w:val="22"/>
          </w:rPr>
          <w:t>7. Свидетельство о приемке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1" w:history="1">
        <w:r w:rsidR="00A8667C" w:rsidRPr="00A8667C">
          <w:rPr>
            <w:rStyle w:val="ad"/>
            <w:noProof/>
            <w:sz w:val="22"/>
            <w:szCs w:val="22"/>
          </w:rPr>
          <w:t>8. Консервация</w:t>
        </w:r>
        <w:r w:rsidR="00A8667C" w:rsidRPr="00A8667C">
          <w:rPr>
            <w:rStyle w:val="ad"/>
            <w:noProof/>
            <w:sz w:val="22"/>
            <w:szCs w:val="22"/>
            <w:lang w:val="en-US"/>
          </w:rPr>
          <w:t>*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2" w:history="1">
        <w:r w:rsidR="00A8667C" w:rsidRPr="00A8667C">
          <w:rPr>
            <w:rStyle w:val="ad"/>
            <w:noProof/>
            <w:sz w:val="22"/>
            <w:szCs w:val="22"/>
          </w:rPr>
          <w:t>9. Сведения об утилизации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3" w:history="1">
        <w:r w:rsidR="00A8667C" w:rsidRPr="00A8667C">
          <w:rPr>
            <w:rStyle w:val="ad"/>
            <w:noProof/>
            <w:sz w:val="22"/>
            <w:szCs w:val="22"/>
          </w:rPr>
          <w:t>10. Требования безопасности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4" w:history="1">
        <w:r w:rsidR="00A8667C" w:rsidRPr="00A8667C">
          <w:rPr>
            <w:rStyle w:val="ad"/>
            <w:noProof/>
            <w:sz w:val="22"/>
            <w:szCs w:val="22"/>
          </w:rPr>
          <w:t>10.1 Общие требования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18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5" w:history="1">
        <w:r w:rsidR="00A8667C" w:rsidRPr="00A8667C">
          <w:rPr>
            <w:rStyle w:val="ad"/>
            <w:noProof/>
            <w:sz w:val="22"/>
            <w:szCs w:val="22"/>
          </w:rPr>
          <w:t>11. Прием и передача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19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6" w:history="1">
        <w:r w:rsidR="00A8667C" w:rsidRPr="00A8667C">
          <w:rPr>
            <w:rStyle w:val="ad"/>
            <w:noProof/>
            <w:sz w:val="22"/>
            <w:szCs w:val="22"/>
          </w:rPr>
          <w:t>12. Учет работы изделия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7" w:history="1">
        <w:r w:rsidR="00A8667C" w:rsidRPr="00A8667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8" w:history="1">
        <w:r w:rsidR="00A8667C" w:rsidRPr="00A8667C">
          <w:rPr>
            <w:rStyle w:val="ad"/>
            <w:noProof/>
            <w:sz w:val="22"/>
            <w:szCs w:val="22"/>
          </w:rPr>
          <w:t>14. Работы при эксплуатации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59" w:history="1">
        <w:r w:rsidR="00A8667C" w:rsidRPr="00A8667C">
          <w:rPr>
            <w:rStyle w:val="ad"/>
            <w:noProof/>
            <w:sz w:val="22"/>
            <w:szCs w:val="22"/>
          </w:rPr>
          <w:t>14.1 Учет выполнения работ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_Toc109823659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0" w:history="1">
        <w:r w:rsidR="00A8667C" w:rsidRPr="00A8667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1" w:history="1">
        <w:r w:rsidR="00A8667C" w:rsidRPr="00A8667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_Toc109823661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2" w:history="1">
        <w:r w:rsidR="00A8667C" w:rsidRPr="00A8667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_Toc109823662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3" w:history="1">
        <w:r w:rsidR="00A8667C" w:rsidRPr="00A8667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_Toc109823663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26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4" w:history="1">
        <w:r w:rsidR="00A8667C" w:rsidRPr="00A8667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_Toc109823664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5" w:history="1">
        <w:r w:rsidR="00A8667C" w:rsidRPr="00A8667C">
          <w:rPr>
            <w:rStyle w:val="ad"/>
            <w:noProof/>
            <w:sz w:val="22"/>
            <w:szCs w:val="22"/>
          </w:rPr>
          <w:t>16.1 Транспортировка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_Toc109823665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30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6" w:history="1">
        <w:r w:rsidR="00A8667C" w:rsidRPr="00A8667C">
          <w:rPr>
            <w:rStyle w:val="ad"/>
            <w:noProof/>
            <w:sz w:val="22"/>
            <w:szCs w:val="22"/>
          </w:rPr>
          <w:t>16.2 Хранение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_Toc109823666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31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7" w:history="1">
        <w:r w:rsidR="00A8667C" w:rsidRPr="00A8667C">
          <w:rPr>
            <w:rStyle w:val="ad"/>
            <w:noProof/>
            <w:sz w:val="22"/>
            <w:szCs w:val="22"/>
          </w:rPr>
          <w:t>17. Ремонт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_Toc109823667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32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8" w:history="1">
        <w:r w:rsidR="00A8667C" w:rsidRPr="00A8667C">
          <w:rPr>
            <w:rStyle w:val="ad"/>
            <w:noProof/>
            <w:sz w:val="22"/>
            <w:szCs w:val="22"/>
          </w:rPr>
          <w:t>18. Сведения о рекламациях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_Toc109823668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33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69" w:history="1">
        <w:r w:rsidR="00A8667C" w:rsidRPr="00A8667C">
          <w:rPr>
            <w:rStyle w:val="ad"/>
            <w:noProof/>
            <w:sz w:val="22"/>
            <w:szCs w:val="22"/>
          </w:rPr>
          <w:t>19. Особые отметки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_Toc109823669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34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A8667C" w:rsidRPr="00A8667C" w:rsidRDefault="0064101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9823670" w:history="1">
        <w:r w:rsidR="00A8667C" w:rsidRPr="00A8667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8667C" w:rsidRPr="00A8667C">
          <w:rPr>
            <w:noProof/>
            <w:webHidden/>
            <w:sz w:val="22"/>
            <w:szCs w:val="22"/>
          </w:rPr>
          <w:tab/>
        </w:r>
        <w:r w:rsidR="00A8667C" w:rsidRPr="00A8667C">
          <w:rPr>
            <w:noProof/>
            <w:webHidden/>
            <w:sz w:val="22"/>
            <w:szCs w:val="22"/>
          </w:rPr>
          <w:fldChar w:fldCharType="begin"/>
        </w:r>
        <w:r w:rsidR="00A8667C" w:rsidRPr="00A8667C">
          <w:rPr>
            <w:noProof/>
            <w:webHidden/>
            <w:sz w:val="22"/>
            <w:szCs w:val="22"/>
          </w:rPr>
          <w:instrText xml:space="preserve"> PAGEREF _Toc109823670 \h </w:instrText>
        </w:r>
        <w:r w:rsidR="00A8667C" w:rsidRPr="00A8667C">
          <w:rPr>
            <w:noProof/>
            <w:webHidden/>
            <w:sz w:val="22"/>
            <w:szCs w:val="22"/>
          </w:rPr>
        </w:r>
        <w:r w:rsidR="00A8667C" w:rsidRPr="00A8667C">
          <w:rPr>
            <w:noProof/>
            <w:webHidden/>
            <w:sz w:val="22"/>
            <w:szCs w:val="22"/>
          </w:rPr>
          <w:fldChar w:fldCharType="separate"/>
        </w:r>
        <w:r w:rsidR="00A8667C">
          <w:rPr>
            <w:noProof/>
            <w:webHidden/>
            <w:sz w:val="22"/>
            <w:szCs w:val="22"/>
          </w:rPr>
          <w:t>35</w:t>
        </w:r>
        <w:r w:rsidR="00A8667C" w:rsidRPr="00A8667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A8667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982363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690941">
        <w:rPr>
          <w:sz w:val="22"/>
          <w:szCs w:val="22"/>
        </w:rPr>
        <w:t>промышленного назначения</w:t>
      </w:r>
      <w:r w:rsidR="00690941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79AA9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982363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690941" w:rsidRPr="00C028AE" w:rsidRDefault="0069094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75F28">
        <w:trPr>
          <w:trHeight w:val="424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CC2C20" w:rsidRDefault="009C2CEC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6A3296" w:rsidRPr="00CC2C20" w:rsidTr="00F75F28">
        <w:trPr>
          <w:trHeight w:val="430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CA105D" w:rsidRDefault="009C2CEC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833AA2" w:rsidRPr="00833AA2">
              <w:rPr>
                <w:sz w:val="22"/>
                <w:szCs w:val="22"/>
              </w:rPr>
              <w:t>NP2E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69094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690941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90941" w:rsidRPr="00CC2C20" w:rsidRDefault="00690941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690941" w:rsidRPr="00C028AE" w:rsidRDefault="00690941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75F28">
        <w:trPr>
          <w:trHeight w:val="388"/>
        </w:trPr>
        <w:tc>
          <w:tcPr>
            <w:tcW w:w="2746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7B6B58" w:rsidRPr="007B6B58" w:rsidRDefault="00690941" w:rsidP="007B6B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F75F28">
        <w:trPr>
          <w:trHeight w:val="382"/>
        </w:trPr>
        <w:tc>
          <w:tcPr>
            <w:tcW w:w="2746" w:type="dxa"/>
            <w:vAlign w:val="center"/>
          </w:tcPr>
          <w:p w:rsidR="00200C8E" w:rsidRPr="00CC2C20" w:rsidRDefault="00F44A2D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F44A2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D0E70" w:rsidRPr="00CC2C20" w:rsidTr="00690941">
        <w:trPr>
          <w:trHeight w:val="1959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7617E8" w:rsidRDefault="007617E8" w:rsidP="007617E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617E8" w:rsidRPr="00C47193" w:rsidRDefault="007617E8" w:rsidP="007617E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617E8" w:rsidRPr="00042260" w:rsidRDefault="007617E8" w:rsidP="007617E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617E8" w:rsidRPr="00042260" w:rsidRDefault="007617E8" w:rsidP="007617E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617E8" w:rsidRPr="00042260" w:rsidRDefault="007617E8" w:rsidP="007617E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2D0E70" w:rsidRPr="00CC2C20" w:rsidRDefault="007617E8" w:rsidP="007617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D0E70" w:rsidRPr="00F44A2D" w:rsidTr="00CA105D">
        <w:trPr>
          <w:trHeight w:val="492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D0E70" w:rsidRPr="00522A3F" w:rsidRDefault="002D0E70" w:rsidP="002D0E70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2D0E70" w:rsidRPr="00CC2C20" w:rsidTr="00F75F28">
        <w:trPr>
          <w:trHeight w:val="410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D0E70" w:rsidRPr="00CC2C20" w:rsidRDefault="002D0E70" w:rsidP="002D0E7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D0E70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D0E70" w:rsidRPr="00494966" w:rsidRDefault="002D0E70" w:rsidP="002D0E70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D0E70" w:rsidRPr="00CC2C20" w:rsidRDefault="002D0E70" w:rsidP="002D0E7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D0E70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D0E70" w:rsidRPr="00CC2C20" w:rsidRDefault="002D0E70" w:rsidP="002D0E70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D0E70" w:rsidRPr="00F75F28" w:rsidTr="00F75F28">
        <w:trPr>
          <w:trHeight w:val="2547"/>
        </w:trPr>
        <w:tc>
          <w:tcPr>
            <w:tcW w:w="2746" w:type="dxa"/>
            <w:vAlign w:val="center"/>
          </w:tcPr>
          <w:p w:rsidR="002D0E70" w:rsidRPr="00CC2C20" w:rsidRDefault="002D0E70" w:rsidP="002D0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7617E8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7617E8" w:rsidRPr="00FF3A97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7617E8" w:rsidRPr="007B5D5B" w:rsidRDefault="007617E8" w:rsidP="007617E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D0E70" w:rsidRPr="00B82E56" w:rsidRDefault="002D0E70" w:rsidP="007163F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7617E8" w:rsidRDefault="007617E8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5" w:name="оснтехданные"/>
      <w:r w:rsidRPr="00BF5E4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982364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CC5B49" w:rsidRDefault="00CC5B49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CA1DD8" w:rsidRPr="00AD1C4D" w:rsidTr="00770E9B">
        <w:trPr>
          <w:trHeight w:val="159"/>
          <w:jc w:val="center"/>
        </w:trPr>
        <w:tc>
          <w:tcPr>
            <w:tcW w:w="5041" w:type="dxa"/>
            <w:gridSpan w:val="2"/>
            <w:vAlign w:val="center"/>
          </w:tcPr>
          <w:p w:rsidR="00CA1DD8" w:rsidRPr="00DE3F35" w:rsidRDefault="00CA1DD8" w:rsidP="00CA1DD8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CA1DD8" w:rsidRPr="00DE3F35" w:rsidRDefault="00CA1DD8" w:rsidP="00CA1DD8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CA1DD8" w:rsidRPr="00DE3F35" w:rsidRDefault="00CA1DD8" w:rsidP="00CA1DD8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5847">
              <w:rPr>
                <w:sz w:val="22"/>
                <w:szCs w:val="22"/>
              </w:rPr>
              <w:t>.0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B937AD" w:rsidRDefault="00746812" w:rsidP="001A5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1A5A99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DD1F7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1A5A99">
              <w:rPr>
                <w:sz w:val="22"/>
                <w:szCs w:val="22"/>
              </w:rPr>
              <w:t>/54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CA1DD8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CA1DD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746812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63"/>
            </w:tblGrid>
            <w:tr w:rsidR="00AE4107" w:rsidRPr="00AE4107">
              <w:trPr>
                <w:trHeight w:val="106"/>
              </w:trPr>
              <w:tc>
                <w:tcPr>
                  <w:tcW w:w="0" w:type="auto"/>
                </w:tcPr>
                <w:p w:rsidR="00AE4107" w:rsidRPr="00AE4107" w:rsidRDefault="00AE4107" w:rsidP="00AE4107">
                  <w:pPr>
                    <w:jc w:val="center"/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</w:pPr>
                  <w:r w:rsidRPr="00AE4107">
                    <w:rPr>
                      <w:sz w:val="22"/>
                      <w:szCs w:val="22"/>
                      <w:lang w:val="en-US"/>
                    </w:rPr>
                    <w:t>2 x RCI-2.0FSR</w:t>
                  </w:r>
                  <w:r w:rsidRPr="00AE4107"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  <w:t xml:space="preserve"> </w:t>
                  </w:r>
                  <w:r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  <w:t>/</w:t>
                  </w:r>
                </w:p>
              </w:tc>
            </w:tr>
            <w:tr w:rsidR="00AE4107" w:rsidRPr="00AE4107">
              <w:trPr>
                <w:trHeight w:val="106"/>
              </w:trPr>
              <w:tc>
                <w:tcPr>
                  <w:tcW w:w="0" w:type="auto"/>
                </w:tcPr>
                <w:p w:rsidR="00AE4107" w:rsidRPr="00AE4107" w:rsidRDefault="00AE4107" w:rsidP="00AE410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AE4107">
                    <w:rPr>
                      <w:sz w:val="22"/>
                      <w:szCs w:val="22"/>
                      <w:lang w:val="en-US"/>
                    </w:rPr>
                    <w:t xml:space="preserve">2 x RPI-2.0FSRE </w:t>
                  </w:r>
                </w:p>
              </w:tc>
            </w:tr>
          </w:tbl>
          <w:p w:rsidR="00AE4107" w:rsidRPr="00B17EEC" w:rsidRDefault="00AE4107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AE4107" w:rsidP="00F95194">
            <w:pPr>
              <w:jc w:val="center"/>
              <w:rPr>
                <w:sz w:val="22"/>
                <w:szCs w:val="22"/>
              </w:rPr>
            </w:pPr>
            <w:r w:rsidRPr="00E929BF">
              <w:rPr>
                <w:sz w:val="22"/>
                <w:szCs w:val="22"/>
              </w:rPr>
              <w:t>3.56/3.24</w:t>
            </w:r>
          </w:p>
        </w:tc>
      </w:tr>
      <w:tr w:rsidR="006D6A34" w:rsidRPr="00AD1C4D" w:rsidTr="00546DFE">
        <w:trPr>
          <w:trHeight w:val="345"/>
          <w:jc w:val="center"/>
        </w:trPr>
        <w:tc>
          <w:tcPr>
            <w:tcW w:w="2530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E929BF" w:rsidRDefault="00AE4107" w:rsidP="006D6A34">
            <w:pPr>
              <w:jc w:val="center"/>
              <w:rPr>
                <w:sz w:val="22"/>
                <w:szCs w:val="22"/>
              </w:rPr>
            </w:pPr>
            <w:r w:rsidRPr="00E929BF">
              <w:rPr>
                <w:sz w:val="22"/>
                <w:szCs w:val="22"/>
              </w:rPr>
              <w:t>4.38/3.71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546DFE">
        <w:trPr>
          <w:trHeight w:val="255"/>
          <w:jc w:val="center"/>
        </w:trPr>
        <w:tc>
          <w:tcPr>
            <w:tcW w:w="2530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546DFE">
        <w:trPr>
          <w:trHeight w:val="255"/>
          <w:jc w:val="center"/>
        </w:trPr>
        <w:tc>
          <w:tcPr>
            <w:tcW w:w="2530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E7034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DD6881" w:rsidP="00315812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315812" w:rsidRPr="00EE1B5C" w:rsidRDefault="009A4AA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9C2CEC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9D1542">
              <w:rPr>
                <w:sz w:val="22"/>
                <w:szCs w:val="22"/>
              </w:rPr>
              <w:t>0/3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546DFE">
        <w:trPr>
          <w:trHeight w:val="318"/>
          <w:jc w:val="center"/>
        </w:trPr>
        <w:tc>
          <w:tcPr>
            <w:tcW w:w="2530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925C1" w:rsidRDefault="00525568" w:rsidP="00315812">
            <w:pPr>
              <w:jc w:val="center"/>
              <w:rPr>
                <w:sz w:val="22"/>
                <w:szCs w:val="22"/>
              </w:rPr>
            </w:pPr>
            <w:r w:rsidRPr="005925C1">
              <w:rPr>
                <w:sz w:val="22"/>
                <w:szCs w:val="22"/>
              </w:rPr>
              <w:t>2.81</w:t>
            </w:r>
          </w:p>
        </w:tc>
      </w:tr>
      <w:tr w:rsidR="00315812" w:rsidRPr="00AD1C4D" w:rsidTr="00546DFE">
        <w:trPr>
          <w:trHeight w:val="318"/>
          <w:jc w:val="center"/>
        </w:trPr>
        <w:tc>
          <w:tcPr>
            <w:tcW w:w="2530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925C1" w:rsidRDefault="00525568" w:rsidP="00315812">
            <w:pPr>
              <w:jc w:val="center"/>
              <w:rPr>
                <w:sz w:val="22"/>
                <w:szCs w:val="22"/>
              </w:rPr>
            </w:pPr>
            <w:r w:rsidRPr="005925C1">
              <w:rPr>
                <w:sz w:val="22"/>
                <w:szCs w:val="22"/>
              </w:rPr>
              <w:t>2.56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546DFE">
        <w:trPr>
          <w:trHeight w:val="111"/>
          <w:jc w:val="center"/>
        </w:trPr>
        <w:tc>
          <w:tcPr>
            <w:tcW w:w="5041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F9002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492849" w:rsidRPr="009155B1" w:rsidRDefault="007D5F7C" w:rsidP="007D5F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4A3AA0" w:rsidP="005C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6ABC">
              <w:rPr>
                <w:sz w:val="22"/>
                <w:szCs w:val="22"/>
              </w:rPr>
              <w:t>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Ref86067249"/>
      <w:bookmarkStart w:id="10" w:name="_Toc1098236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8474B">
        <w:rPr>
          <w:sz w:val="22"/>
          <w:szCs w:val="22"/>
        </w:rPr>
        <w:t>RAS-4H</w:t>
      </w:r>
      <w:r w:rsidR="00833AA2" w:rsidRPr="00833AA2">
        <w:rPr>
          <w:sz w:val="22"/>
          <w:szCs w:val="22"/>
        </w:rPr>
        <w:t xml:space="preserve">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 w:rsidR="00487652"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E81AB3" w:rsidRDefault="0048474B" w:rsidP="00AF7D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RAS-4H</w:t>
      </w:r>
      <w:r w:rsidR="00833AA2" w:rsidRPr="00E81AB3">
        <w:rPr>
          <w:sz w:val="22"/>
          <w:szCs w:val="22"/>
        </w:rPr>
        <w:t xml:space="preserve">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Prime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Prime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Одновременная работа нескольких внутренних блоков для более однородной климатизации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 линейкой UTOPIA IVX Prime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 xml:space="preserve">H-Link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8474B" w:rsidRDefault="0048474B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Ref86067255"/>
      <w:bookmarkStart w:id="13" w:name="_Toc10982364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  <w:bookmarkEnd w:id="13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522A3F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522A3F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8225" cy="28670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85727931"/>
      <w:bookmarkStart w:id="16" w:name="_Ref86067261"/>
      <w:bookmarkStart w:id="17" w:name="_Toc109823643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Ref86067266"/>
      <w:bookmarkStart w:id="20" w:name="_Toc109823644"/>
      <w:bookmarkStart w:id="21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bookmarkEnd w:id="21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Ref86067278"/>
      <w:bookmarkStart w:id="24" w:name="_Toc109823645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2"/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5" w:name="_Toc85529575"/>
      <w:bookmarkStart w:id="26" w:name="_Ref86067287"/>
      <w:bookmarkStart w:id="27" w:name="_Toc10982364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5"/>
      <w:bookmarkEnd w:id="26"/>
      <w:bookmarkEnd w:id="27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8" w:name="_Toc85529577"/>
      <w:bookmarkStart w:id="29" w:name="_Toc85727937"/>
      <w:bookmarkStart w:id="30" w:name="_Ref86067293"/>
      <w:bookmarkStart w:id="31" w:name="_Toc109823647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28"/>
      <w:bookmarkEnd w:id="29"/>
      <w:bookmarkEnd w:id="30"/>
      <w:bookmarkEnd w:id="31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6067299"/>
      <w:bookmarkStart w:id="36" w:name="_Toc109823648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CC5B49">
        <w:rPr>
          <w:sz w:val="22"/>
          <w:szCs w:val="22"/>
        </w:rPr>
        <w:t xml:space="preserve">оставляет </w:t>
      </w:r>
      <w:r w:rsidR="00F44A2D">
        <w:rPr>
          <w:sz w:val="22"/>
          <w:szCs w:val="22"/>
        </w:rPr>
        <w:t>3 (Три) года</w:t>
      </w:r>
      <w:r w:rsidR="0064101F">
        <w:rPr>
          <w:sz w:val="22"/>
          <w:szCs w:val="22"/>
        </w:rPr>
        <w:t>.</w:t>
      </w:r>
      <w:bookmarkStart w:id="37" w:name="_GoBack"/>
      <w:bookmarkEnd w:id="37"/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D53DD" w:rsidRDefault="004D53DD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982364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236"/>
        <w:gridCol w:w="3831"/>
        <w:gridCol w:w="236"/>
      </w:tblGrid>
      <w:tr w:rsidR="00EA6703" w:rsidTr="004D53DD">
        <w:trPr>
          <w:jc w:val="center"/>
        </w:trPr>
        <w:tc>
          <w:tcPr>
            <w:tcW w:w="392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97DC6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RAS-4H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4D53DD">
        <w:trPr>
          <w:jc w:val="center"/>
        </w:trPr>
        <w:tc>
          <w:tcPr>
            <w:tcW w:w="392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5D0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4101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4D53DD" w:rsidRDefault="004D53D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982365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236"/>
        <w:gridCol w:w="3641"/>
        <w:gridCol w:w="426"/>
      </w:tblGrid>
      <w:tr w:rsidR="00EA6703" w:rsidRPr="004E0417" w:rsidTr="004D53DD">
        <w:trPr>
          <w:jc w:val="center"/>
        </w:trPr>
        <w:tc>
          <w:tcPr>
            <w:tcW w:w="3926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97DC6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RAS-4H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4D53DD">
        <w:trPr>
          <w:jc w:val="center"/>
        </w:trPr>
        <w:tc>
          <w:tcPr>
            <w:tcW w:w="392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D53DD" w:rsidRDefault="004D53DD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982365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982365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982365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lastRenderedPageBreak/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3" w:name="_Toc85529584"/>
      <w:bookmarkStart w:id="54" w:name="_Ref86067362"/>
      <w:bookmarkStart w:id="55" w:name="_Toc10982365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3"/>
      <w:bookmarkEnd w:id="54"/>
      <w:bookmarkEnd w:id="5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489886376"/>
      <w:bookmarkStart w:id="57" w:name="_Ref75275862"/>
      <w:bookmarkStart w:id="58" w:name="_Toc85529585"/>
      <w:bookmarkStart w:id="59" w:name="_Ref86067343"/>
      <w:bookmarkStart w:id="60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109823655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6"/>
      <w:bookmarkEnd w:id="57"/>
      <w:bookmarkEnd w:id="58"/>
      <w:bookmarkEnd w:id="59"/>
      <w:bookmarkEnd w:id="60"/>
      <w:bookmarkEnd w:id="6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489886377"/>
      <w:bookmarkStart w:id="63" w:name="_Ref75275866"/>
      <w:bookmarkStart w:id="64" w:name="_Toc85529586"/>
      <w:bookmarkStart w:id="65" w:name="_Ref86067376"/>
      <w:bookmarkStart w:id="66" w:name="_Toc10982365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8"/>
      <w:bookmarkStart w:id="68" w:name="_Ref75275870"/>
      <w:bookmarkStart w:id="69" w:name="_Toc85529587"/>
      <w:bookmarkStart w:id="70" w:name="_Ref86067384"/>
      <w:bookmarkStart w:id="71" w:name="_Toc109823657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2" w:name="_Toc489886379"/>
      <w:bookmarkStart w:id="73" w:name="_Ref75275874"/>
      <w:bookmarkStart w:id="7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109823658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2"/>
      <w:bookmarkEnd w:id="73"/>
      <w:bookmarkEnd w:id="74"/>
      <w:bookmarkEnd w:id="7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6" w:name="_Toc489886380"/>
      <w:bookmarkStart w:id="77" w:name="_Ref75275878"/>
      <w:bookmarkStart w:id="78" w:name="_Toc85529589"/>
      <w:bookmarkStart w:id="79" w:name="_Ref86067396"/>
      <w:bookmarkStart w:id="80" w:name="_Toc10982365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6"/>
      <w:bookmarkEnd w:id="77"/>
      <w:bookmarkEnd w:id="78"/>
      <w:bookmarkEnd w:id="79"/>
      <w:bookmarkEnd w:id="8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Ref86067403"/>
      <w:bookmarkStart w:id="82" w:name="_Toc109823660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1"/>
      <w:bookmarkEnd w:id="8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3" w:name="_Toc489886382"/>
      <w:bookmarkStart w:id="84" w:name="_Ref75275890"/>
      <w:bookmarkStart w:id="85" w:name="_Toc85529591"/>
      <w:bookmarkStart w:id="86" w:name="_Ref86067409"/>
      <w:bookmarkStart w:id="87" w:name="_Toc109823661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3"/>
      <w:bookmarkEnd w:id="84"/>
      <w:bookmarkEnd w:id="85"/>
      <w:bookmarkEnd w:id="86"/>
      <w:bookmarkEnd w:id="87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8" w:name="_Ref75275894"/>
      <w:bookmarkStart w:id="89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0" w:name="_Ref86067419"/>
      <w:bookmarkStart w:id="91" w:name="_Toc10982366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88"/>
      <w:bookmarkEnd w:id="89"/>
      <w:bookmarkEnd w:id="90"/>
      <w:bookmarkEnd w:id="9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3"/>
      <w:bookmarkStart w:id="93" w:name="_Ref86067424"/>
      <w:bookmarkStart w:id="94" w:name="_Toc109823663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2"/>
      <w:bookmarkEnd w:id="93"/>
      <w:bookmarkEnd w:id="9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4"/>
      <w:bookmarkStart w:id="96" w:name="_Ref86067431"/>
      <w:bookmarkStart w:id="97" w:name="_Toc10982366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5"/>
      <w:bookmarkEnd w:id="96"/>
      <w:bookmarkEnd w:id="9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8" w:name="_Toc85727955"/>
      <w:bookmarkStart w:id="99" w:name="_Toc109823665"/>
      <w:bookmarkStart w:id="100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8"/>
      <w:bookmarkEnd w:id="99"/>
    </w:p>
    <w:bookmarkEnd w:id="100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1" w:name="_Toc85529595"/>
      <w:bookmarkStart w:id="102" w:name="_Toc85727956"/>
      <w:bookmarkStart w:id="103" w:name="_Ref86067437"/>
      <w:bookmarkStart w:id="104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C77140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C77140">
      <w:pPr>
        <w:jc w:val="center"/>
        <w:rPr>
          <w:bCs/>
          <w:sz w:val="20"/>
          <w:szCs w:val="20"/>
        </w:rPr>
      </w:pPr>
    </w:p>
    <w:p w:rsidR="009E2BEC" w:rsidRPr="00734E09" w:rsidRDefault="009E2BEC" w:rsidP="00C77140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5" w:name="_Toc109823666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1"/>
      <w:bookmarkEnd w:id="102"/>
      <w:bookmarkEnd w:id="103"/>
      <w:bookmarkEnd w:id="104"/>
      <w:bookmarkEnd w:id="105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6" w:name="_Toc489886385"/>
      <w:bookmarkStart w:id="107" w:name="_Ref75275917"/>
      <w:bookmarkStart w:id="108" w:name="_Toc85529596"/>
      <w:bookmarkStart w:id="109" w:name="_Ref86067806"/>
      <w:bookmarkStart w:id="110" w:name="_Toc109823667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6"/>
      <w:bookmarkEnd w:id="107"/>
      <w:bookmarkEnd w:id="108"/>
      <w:bookmarkEnd w:id="109"/>
      <w:bookmarkEnd w:id="11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1" w:name="_Toc85529597"/>
      <w:bookmarkStart w:id="112" w:name="_Ref86067810"/>
      <w:bookmarkStart w:id="113" w:name="_Toc109823668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1"/>
      <w:bookmarkEnd w:id="112"/>
      <w:bookmarkEnd w:id="11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4" w:name="_Toc85529598"/>
      <w:bookmarkStart w:id="115" w:name="_Toc109823669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4"/>
      <w:bookmarkEnd w:id="11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6" w:name="_Toc489886387"/>
      <w:bookmarkStart w:id="117" w:name="_Ref75275934"/>
      <w:bookmarkStart w:id="118" w:name="_Toc85529599"/>
      <w:bookmarkStart w:id="119" w:name="_Ref86067819"/>
      <w:bookmarkStart w:id="120" w:name="_Toc10982367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6"/>
      <w:bookmarkEnd w:id="117"/>
      <w:bookmarkEnd w:id="118"/>
      <w:bookmarkEnd w:id="119"/>
      <w:bookmarkEnd w:id="120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B27" w:rsidRDefault="00CA4B27">
      <w:r>
        <w:separator/>
      </w:r>
    </w:p>
  </w:endnote>
  <w:endnote w:type="continuationSeparator" w:id="0">
    <w:p w:rsidR="00CA4B27" w:rsidRDefault="00CA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B27" w:rsidRDefault="00CA4B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D35EE4" w:rsidRDefault="009C2CE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="00CA4B27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 w:rsidR="00CA4B27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4B27" w:rsidRPr="00B7687E" w:rsidRDefault="00CA4B2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ED1531" w:rsidRDefault="00CA4B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101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ED1531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Pr="00782E10" w:rsidRDefault="00477A7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Pr="001A5354" w:rsidRDefault="00CA4B2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A4B27" w:rsidRDefault="00CA4B2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9C2CEC">
                                <w:rPr>
                                  <w:b/>
                                  <w:sz w:val="18"/>
                                  <w:szCs w:val="18"/>
                                </w:rPr>
                                <w:t>RAS-4H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NP2E</w:t>
                              </w:r>
                            </w:p>
                            <w:p w:rsidR="00CA4B27" w:rsidRPr="00AF301F" w:rsidRDefault="00CA4B2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4B27" w:rsidRPr="00613EFB" w:rsidRDefault="00CA4B2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4B27" w:rsidRPr="00D35EE4" w:rsidRDefault="009C2CE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="00CA4B27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 w:rsidR="00CA4B27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4B27" w:rsidRPr="00B7687E" w:rsidRDefault="00CA4B2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4B27" w:rsidRPr="00ED1531" w:rsidRDefault="00CA4B2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4101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4B27" w:rsidRPr="00ED1531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4B27" w:rsidRPr="00782E10" w:rsidRDefault="00477A7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4B27" w:rsidRPr="001A5354" w:rsidRDefault="00CA4B2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A4B27" w:rsidRDefault="00CA4B2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9C2CEC">
                          <w:rPr>
                            <w:b/>
                            <w:sz w:val="18"/>
                            <w:szCs w:val="18"/>
                          </w:rPr>
                          <w:t>RAS-4H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NP2E</w:t>
                        </w:r>
                      </w:p>
                      <w:p w:rsidR="00CA4B27" w:rsidRPr="00AF301F" w:rsidRDefault="00CA4B2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4B27" w:rsidRPr="00613EFB" w:rsidRDefault="00CA4B2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10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9C2CEC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="00CA4B27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 w:rsidR="00CA4B27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CA4B27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A4B27" w:rsidRPr="00C23BB2" w:rsidRDefault="00CA4B2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A4B27" w:rsidRPr="00EC2FF5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4B27" w:rsidRPr="00AF301F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10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4B27" w:rsidRPr="00AF301F" w:rsidRDefault="009C2CEC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="00CA4B27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 w:rsidR="00CA4B27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CA4B27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A4B27" w:rsidRPr="00C23BB2" w:rsidRDefault="00CA4B2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A4B27" w:rsidRPr="00EC2FF5" w:rsidRDefault="00CA4B2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4101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9C2CE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</w:t>
                              </w:r>
                              <w:r w:rsidR="00CA4B27"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NP2E</w:t>
                              </w:r>
                              <w:r w:rsidR="00CA4B27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CA4B27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A4B27" w:rsidRPr="00EC2FF5" w:rsidRDefault="00CA4B2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A4B27" w:rsidRPr="00AF301F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4101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A4B27" w:rsidRPr="00AF301F" w:rsidRDefault="009C2CE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</w:t>
                        </w:r>
                        <w:r w:rsidR="00CA4B27"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NP2E</w:t>
                        </w:r>
                        <w:r w:rsidR="00CA4B27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CA4B27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A4B27" w:rsidRPr="00EC2FF5" w:rsidRDefault="00CA4B2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B27" w:rsidRDefault="00CA4B27">
      <w:r>
        <w:separator/>
      </w:r>
    </w:p>
  </w:footnote>
  <w:footnote w:type="continuationSeparator" w:id="0">
    <w:p w:rsidR="00CA4B27" w:rsidRDefault="00CA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B27" w:rsidRDefault="00CA4B2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5A99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0E7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7A71"/>
    <w:rsid w:val="00481268"/>
    <w:rsid w:val="0048313C"/>
    <w:rsid w:val="004831AA"/>
    <w:rsid w:val="0048474B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3DD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4101F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0941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63F9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7E8"/>
    <w:rsid w:val="00762553"/>
    <w:rsid w:val="0076264E"/>
    <w:rsid w:val="00776934"/>
    <w:rsid w:val="0078177F"/>
    <w:rsid w:val="00782E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5F7C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22E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47B33"/>
    <w:rsid w:val="0096270C"/>
    <w:rsid w:val="0097670D"/>
    <w:rsid w:val="009814D6"/>
    <w:rsid w:val="00984D44"/>
    <w:rsid w:val="00985AEE"/>
    <w:rsid w:val="00985B81"/>
    <w:rsid w:val="00994D83"/>
    <w:rsid w:val="00997DC6"/>
    <w:rsid w:val="009A192C"/>
    <w:rsid w:val="009A1FA5"/>
    <w:rsid w:val="009A4AA5"/>
    <w:rsid w:val="009A56DC"/>
    <w:rsid w:val="009B1EC5"/>
    <w:rsid w:val="009B236D"/>
    <w:rsid w:val="009B4AC3"/>
    <w:rsid w:val="009B6F0C"/>
    <w:rsid w:val="009C2CEC"/>
    <w:rsid w:val="009D1542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29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8667C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937AD"/>
    <w:rsid w:val="00BA4D5C"/>
    <w:rsid w:val="00BA64BD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77140"/>
    <w:rsid w:val="00C817E2"/>
    <w:rsid w:val="00C85720"/>
    <w:rsid w:val="00C87F09"/>
    <w:rsid w:val="00C9260D"/>
    <w:rsid w:val="00CA105D"/>
    <w:rsid w:val="00CA1DD8"/>
    <w:rsid w:val="00CA4B27"/>
    <w:rsid w:val="00CA63D0"/>
    <w:rsid w:val="00CB4E38"/>
    <w:rsid w:val="00CC0BEC"/>
    <w:rsid w:val="00CC21A8"/>
    <w:rsid w:val="00CC2C20"/>
    <w:rsid w:val="00CC4652"/>
    <w:rsid w:val="00CC5B49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1F7A"/>
    <w:rsid w:val="00DD2A86"/>
    <w:rsid w:val="00DD6881"/>
    <w:rsid w:val="00DF6739"/>
    <w:rsid w:val="00E02961"/>
    <w:rsid w:val="00E035FD"/>
    <w:rsid w:val="00E13F0E"/>
    <w:rsid w:val="00E14AF3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592B"/>
    <w:rsid w:val="00F27F93"/>
    <w:rsid w:val="00F312E9"/>
    <w:rsid w:val="00F31673"/>
    <w:rsid w:val="00F37722"/>
    <w:rsid w:val="00F44A2D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4:docId w14:val="298FA2D3"/>
  <w15:docId w15:val="{57DB2C9B-0A5C-4D9E-9AFD-BFBA9417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E0C00-7F12-43EF-9A9C-367C08F37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86188217</Template>
  <TotalTime>30</TotalTime>
  <Pages>21</Pages>
  <Words>6764</Words>
  <Characters>38555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25</cp:revision>
  <cp:lastPrinted>2021-03-26T08:29:00Z</cp:lastPrinted>
  <dcterms:created xsi:type="dcterms:W3CDTF">2022-07-27T11:00:00Z</dcterms:created>
  <dcterms:modified xsi:type="dcterms:W3CDTF">2024-05-06T12:11:00Z</dcterms:modified>
</cp:coreProperties>
</file>