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0533B">
              <w:rPr>
                <w:b/>
                <w:szCs w:val="28"/>
              </w:rPr>
              <w:t>RAS-4H</w:t>
            </w:r>
            <w:r w:rsidR="00571A92" w:rsidRPr="00571A92">
              <w:rPr>
                <w:b/>
                <w:szCs w:val="28"/>
              </w:rPr>
              <w:t>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0533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RAS-4H</w:t>
            </w:r>
            <w:r w:rsidR="00571A92" w:rsidRPr="00571A92">
              <w:rPr>
                <w:b/>
                <w:szCs w:val="28"/>
              </w:rPr>
              <w:t>NC2E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DE269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14F5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E14F5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374DD5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A21AE4">
        <w:rPr>
          <w:sz w:val="22"/>
          <w:szCs w:val="22"/>
        </w:rPr>
        <w:t>промышленного назначения</w:t>
      </w:r>
      <w:r w:rsidR="00A21AE4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366"/>
      </w:tblGrid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21AE4" w:rsidRPr="00C028AE" w:rsidRDefault="00A21A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E0978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6" w:type="dxa"/>
            <w:vAlign w:val="center"/>
          </w:tcPr>
          <w:p w:rsidR="00CA105D" w:rsidRPr="00CC2C20" w:rsidRDefault="00C0533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RAS-4H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6A3296" w:rsidRPr="00CC2C20" w:rsidTr="005E0978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6" w:type="dxa"/>
            <w:vAlign w:val="center"/>
          </w:tcPr>
          <w:p w:rsidR="006A3296" w:rsidRPr="00CD0C58" w:rsidRDefault="00C0533B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RAS-4H</w:t>
            </w:r>
            <w:r w:rsidR="00CD0C58" w:rsidRPr="00CD0C58">
              <w:rPr>
                <w:sz w:val="22"/>
                <w:szCs w:val="22"/>
              </w:rPr>
              <w:t>NC2E</w:t>
            </w:r>
          </w:p>
        </w:tc>
      </w:tr>
      <w:tr w:rsidR="00370FA4" w:rsidRPr="00CC2C20" w:rsidTr="005E0978">
        <w:trPr>
          <w:trHeight w:val="553"/>
        </w:trPr>
        <w:tc>
          <w:tcPr>
            <w:tcW w:w="2410" w:type="dxa"/>
            <w:vAlign w:val="center"/>
          </w:tcPr>
          <w:p w:rsidR="00370FA4" w:rsidRPr="00CC2C20" w:rsidRDefault="00370FA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66" w:type="dxa"/>
            <w:vAlign w:val="center"/>
          </w:tcPr>
          <w:p w:rsidR="00370FA4" w:rsidRPr="00C028AE" w:rsidRDefault="00370FA4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6" w:type="dxa"/>
            <w:vAlign w:val="center"/>
          </w:tcPr>
          <w:p w:rsidR="00200C8E" w:rsidRPr="00CC2C20" w:rsidRDefault="00370FA4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E14F59" w:rsidRPr="00CC2C20" w:rsidTr="005E0978">
        <w:trPr>
          <w:trHeight w:val="553"/>
        </w:trPr>
        <w:tc>
          <w:tcPr>
            <w:tcW w:w="2410" w:type="dxa"/>
            <w:vAlign w:val="center"/>
          </w:tcPr>
          <w:p w:rsidR="00E14F59" w:rsidRPr="00CC2C20" w:rsidRDefault="00E14F59" w:rsidP="00E14F59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6" w:type="dxa"/>
            <w:vAlign w:val="center"/>
          </w:tcPr>
          <w:p w:rsidR="00E14F59" w:rsidRPr="008912C4" w:rsidRDefault="00E14F59" w:rsidP="00E14F59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14F59" w:rsidRPr="00CC2C20" w:rsidTr="005E0978">
        <w:trPr>
          <w:trHeight w:val="553"/>
        </w:trPr>
        <w:tc>
          <w:tcPr>
            <w:tcW w:w="2410" w:type="dxa"/>
            <w:vAlign w:val="center"/>
          </w:tcPr>
          <w:p w:rsidR="00E14F59" w:rsidRPr="00CC2C20" w:rsidRDefault="00E14F59" w:rsidP="00E14F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6" w:type="dxa"/>
            <w:vAlign w:val="center"/>
          </w:tcPr>
          <w:p w:rsidR="00E14F59" w:rsidRPr="00CC2C20" w:rsidRDefault="00E14F59" w:rsidP="00E14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14F59" w:rsidRPr="00CC2C20" w:rsidTr="005E0978">
        <w:trPr>
          <w:trHeight w:val="492"/>
        </w:trPr>
        <w:tc>
          <w:tcPr>
            <w:tcW w:w="2410" w:type="dxa"/>
            <w:vAlign w:val="center"/>
          </w:tcPr>
          <w:p w:rsidR="00E14F59" w:rsidRPr="00F0163C" w:rsidRDefault="00E14F59" w:rsidP="00E14F5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66" w:type="dxa"/>
            <w:vAlign w:val="center"/>
          </w:tcPr>
          <w:p w:rsidR="00E14F59" w:rsidRDefault="00E14F59" w:rsidP="00E14F5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E14F59" w:rsidRDefault="00E14F59" w:rsidP="00E14F5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E14F59" w:rsidRDefault="00E14F59" w:rsidP="00E14F5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E14F59" w:rsidRPr="009A1BB8" w:rsidRDefault="00E14F59" w:rsidP="00E14F5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E14F59" w:rsidRPr="009C0E86" w:rsidRDefault="00E14F59" w:rsidP="00E14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E14F59" w:rsidRPr="00F0163C" w:rsidRDefault="00E14F59" w:rsidP="00E14F5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7"/>
      <w:tr w:rsidR="00200C8E" w:rsidRPr="00E14F59" w:rsidTr="005E0978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5E0978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5E0978">
        <w:trPr>
          <w:trHeight w:val="2704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6" w:type="dxa"/>
            <w:vAlign w:val="center"/>
          </w:tcPr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497D25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497D25" w:rsidRPr="00FF3A97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497D25" w:rsidRPr="007B5D5B" w:rsidRDefault="00497D25" w:rsidP="00497D2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B974D5" w:rsidRDefault="00B974D5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DE3F35" w:rsidRPr="00AD1C4D" w:rsidTr="00DE3F35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7A3FDA" w:rsidRDefault="007A3FDA" w:rsidP="00F9519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7A3FD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2A578B" w:rsidRPr="00AD1C4D" w:rsidTr="00DE3F35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171" w:type="dxa"/>
            <w:vAlign w:val="center"/>
          </w:tcPr>
          <w:p w:rsidR="002A578B" w:rsidRDefault="00A164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217475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217475" w:rsidRPr="00B17EEC" w:rsidRDefault="00217475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367" w:type="dxa"/>
            <w:vAlign w:val="center"/>
          </w:tcPr>
          <w:p w:rsidR="00217475" w:rsidRPr="00B17EEC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RCI-4</w:t>
            </w:r>
            <w:r w:rsidRPr="00B17EE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 w:val="restart"/>
            <w:vAlign w:val="center"/>
          </w:tcPr>
          <w:p w:rsidR="00217475" w:rsidRPr="00135C40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3.5/4.3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F32E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</w:t>
            </w:r>
            <w:r w:rsidR="00217475">
              <w:rPr>
                <w:sz w:val="22"/>
                <w:szCs w:val="22"/>
              </w:rPr>
              <w:t>-4</w:t>
            </w:r>
            <w:r w:rsidR="00217475"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3.33/3.79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RPI-4</w:t>
            </w:r>
            <w:r w:rsidRPr="00AE448C">
              <w:rPr>
                <w:sz w:val="22"/>
                <w:szCs w:val="22"/>
              </w:rPr>
              <w:t>.0FSRE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3.24/3.71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RPC-4</w:t>
            </w:r>
            <w:r w:rsidRPr="00AE448C">
              <w:rPr>
                <w:sz w:val="22"/>
                <w:szCs w:val="22"/>
              </w:rPr>
              <w:t>.0FSR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Pr="009545D8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3.1/3.53</w:t>
            </w:r>
          </w:p>
        </w:tc>
      </w:tr>
      <w:tr w:rsidR="00217475" w:rsidRPr="00AD1C4D" w:rsidTr="00DE3F35">
        <w:trPr>
          <w:trHeight w:val="250"/>
          <w:jc w:val="center"/>
        </w:trPr>
        <w:tc>
          <w:tcPr>
            <w:tcW w:w="2865" w:type="dxa"/>
            <w:vMerge/>
            <w:vAlign w:val="center"/>
          </w:tcPr>
          <w:p w:rsidR="00217475" w:rsidRPr="00E4197E" w:rsidRDefault="00217475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 w:rsidRPr="00217475">
              <w:rPr>
                <w:sz w:val="22"/>
                <w:szCs w:val="22"/>
              </w:rPr>
              <w:t>RPK-4.0FSR(H)M</w:t>
            </w:r>
          </w:p>
        </w:tc>
        <w:tc>
          <w:tcPr>
            <w:tcW w:w="1272" w:type="dxa"/>
            <w:vMerge/>
            <w:vAlign w:val="center"/>
          </w:tcPr>
          <w:p w:rsidR="00217475" w:rsidRPr="00E4197E" w:rsidRDefault="00217475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217475" w:rsidRDefault="00217475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2.16/2.87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A8764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2.86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A8764B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E3F35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A164A8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366D45">
        <w:rPr>
          <w:sz w:val="22"/>
          <w:szCs w:val="22"/>
        </w:rPr>
        <w:t>RAS-4</w:t>
      </w:r>
      <w:r w:rsidR="00D44233">
        <w:rPr>
          <w:sz w:val="22"/>
          <w:szCs w:val="22"/>
        </w:rPr>
        <w:t>H</w:t>
      </w:r>
      <w:r w:rsidRPr="00C028AE">
        <w:rPr>
          <w:sz w:val="22"/>
          <w:szCs w:val="22"/>
        </w:rPr>
        <w:t>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366D45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RAS-4</w:t>
      </w:r>
      <w:r w:rsidR="00D44233">
        <w:rPr>
          <w:sz w:val="22"/>
          <w:szCs w:val="22"/>
        </w:rPr>
        <w:t>H</w:t>
      </w:r>
      <w:r w:rsidR="00714593" w:rsidRPr="00C028AE">
        <w:rPr>
          <w:sz w:val="22"/>
          <w:szCs w:val="22"/>
        </w:rPr>
        <w:t>NC2E</w:t>
      </w:r>
      <w:r w:rsidR="00714593">
        <w:rPr>
          <w:sz w:val="22"/>
          <w:szCs w:val="22"/>
        </w:rPr>
        <w:t xml:space="preserve"> 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>UTOPIA Prime</w:t>
      </w:r>
      <w:r w:rsidR="00714593"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EE4E27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EE4E27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EE4E27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EE4E27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EE4E27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EE4E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EE4E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EE4E2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 xml:space="preserve">располагаться таким же образом. </w:t>
      </w:r>
      <w:r w:rsidRPr="00425392">
        <w:rPr>
          <w:sz w:val="22"/>
          <w:szCs w:val="22"/>
        </w:rPr>
        <w:lastRenderedPageBreak/>
        <w:t>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620269">
        <w:rPr>
          <w:rFonts w:ascii="Times New Roman" w:hAnsi="Times New Roman"/>
          <w:b w:val="0"/>
          <w:sz w:val="22"/>
          <w:szCs w:val="22"/>
        </w:rPr>
        <w:t xml:space="preserve"> 4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BD5C05" w:rsidRDefault="00BD5C05" w:rsidP="00BD5C05">
      <w:r>
        <w:rPr>
          <w:rFonts w:ascii="Arial" w:hAnsi="Arial" w:cs="Arial"/>
          <w:bCs/>
          <w:color w:val="000000"/>
        </w:rPr>
        <w:br w:type="textWrapping" w:clear="all"/>
      </w:r>
    </w:p>
    <w:p w:rsidR="00EA6703" w:rsidRPr="00847FF3" w:rsidRDefault="00BD5C05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461A2C" wp14:editId="3C66DD3B">
            <wp:simplePos x="0" y="0"/>
            <wp:positionH relativeFrom="column">
              <wp:posOffset>-3810</wp:posOffset>
            </wp:positionH>
            <wp:positionV relativeFrom="paragraph">
              <wp:posOffset>307340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7A7FD2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5E0978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967A2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RAS-4</w:t>
            </w:r>
            <w:r w:rsidR="001F1536">
              <w:rPr>
                <w:sz w:val="22"/>
                <w:szCs w:val="22"/>
              </w:rPr>
              <w:t>H</w:t>
            </w:r>
            <w:r w:rsidR="00F27F93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5E0978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14F5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641"/>
        <w:gridCol w:w="426"/>
      </w:tblGrid>
      <w:tr w:rsidR="00EA6703" w:rsidRPr="004E0417" w:rsidTr="005E0978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967A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RAS-4</w:t>
            </w:r>
            <w:r w:rsidR="001F1536">
              <w:rPr>
                <w:sz w:val="22"/>
                <w:szCs w:val="22"/>
              </w:rPr>
              <w:t>H</w:t>
            </w:r>
            <w:r w:rsidR="004F7F49" w:rsidRPr="00C028AE">
              <w:rPr>
                <w:sz w:val="22"/>
                <w:szCs w:val="22"/>
              </w:rPr>
              <w:t>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5E0978">
        <w:trPr>
          <w:jc w:val="center"/>
        </w:trPr>
        <w:tc>
          <w:tcPr>
            <w:tcW w:w="4078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584" w:rsidRDefault="00AC4584">
      <w:r>
        <w:separator/>
      </w:r>
    </w:p>
  </w:endnote>
  <w:endnote w:type="continuationSeparator" w:id="0">
    <w:p w:rsidR="00AC4584" w:rsidRDefault="00AC4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4584" w:rsidRDefault="00AC45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4584" w:rsidRDefault="00AC45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4584" w:rsidRDefault="00AC45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4584" w:rsidRDefault="00AC458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D35EE4" w:rsidRDefault="00AC458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RAS-4H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C4584" w:rsidRPr="00B7687E" w:rsidRDefault="00AC4584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ED1531" w:rsidRDefault="00AC458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F5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ED1531" w:rsidRDefault="00AC45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4584" w:rsidRPr="00C0533B" w:rsidRDefault="00AC458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4584" w:rsidRPr="001A5354" w:rsidRDefault="00AC458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C4584" w:rsidRPr="001A5354" w:rsidRDefault="00AC458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RAS-4H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NC2E</w:t>
                              </w:r>
                            </w:p>
                            <w:p w:rsidR="00AC4584" w:rsidRPr="00AF301F" w:rsidRDefault="00AC458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4584" w:rsidRPr="00613EFB" w:rsidRDefault="00AC458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4584" w:rsidRPr="00D35EE4" w:rsidRDefault="00AC458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RAS-4H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C4584" w:rsidRPr="00B7687E" w:rsidRDefault="00AC4584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4584" w:rsidRPr="00ED1531" w:rsidRDefault="00AC458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14F5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4584" w:rsidRPr="00ED1531" w:rsidRDefault="00AC45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4584" w:rsidRPr="00C0533B" w:rsidRDefault="00AC458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C4584" w:rsidRPr="001A5354" w:rsidRDefault="00AC458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C4584" w:rsidRPr="001A5354" w:rsidRDefault="00AC458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RAS-4H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NC2E</w:t>
                        </w:r>
                      </w:p>
                      <w:p w:rsidR="00AC4584" w:rsidRPr="00AF301F" w:rsidRDefault="00AC458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4584" w:rsidRPr="00613EFB" w:rsidRDefault="00AC458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AF301F" w:rsidRDefault="00AC45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F5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AF301F" w:rsidRDefault="00AC4584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RAS-4H</w:t>
                              </w:r>
                              <w:r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AC4584" w:rsidRPr="00C23BB2" w:rsidRDefault="00AC458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4584" w:rsidRPr="00EC2FF5" w:rsidRDefault="00AC458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4584" w:rsidRPr="00AF301F" w:rsidRDefault="00AC45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14F5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4584" w:rsidRPr="00AF301F" w:rsidRDefault="00AC4584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RAS-4H</w:t>
                        </w:r>
                        <w:r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NC2E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AC4584" w:rsidRPr="00C23BB2" w:rsidRDefault="00AC458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4584" w:rsidRPr="00EC2FF5" w:rsidRDefault="00AC458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Default="00AC458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AF301F" w:rsidRDefault="00AC458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4F5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4584" w:rsidRPr="00AF301F" w:rsidRDefault="00AC4584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RAS-4H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NC2E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AC4584" w:rsidRPr="00EC2FF5" w:rsidRDefault="00AC4584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4584" w:rsidRDefault="00AC458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4584" w:rsidRPr="00AF301F" w:rsidRDefault="00AC458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14F5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C4584" w:rsidRPr="00AF301F" w:rsidRDefault="00AC4584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RAS-4H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NC2E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AC4584" w:rsidRPr="00EC2FF5" w:rsidRDefault="00AC4584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584" w:rsidRDefault="00AC4584">
      <w:r>
        <w:separator/>
      </w:r>
    </w:p>
  </w:footnote>
  <w:footnote w:type="continuationSeparator" w:id="0">
    <w:p w:rsidR="00AC4584" w:rsidRDefault="00AC4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4584" w:rsidRDefault="00AC458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584" w:rsidRDefault="00AC458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F75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0FA4"/>
    <w:rsid w:val="00371C53"/>
    <w:rsid w:val="00371DD6"/>
    <w:rsid w:val="00371E72"/>
    <w:rsid w:val="00372A29"/>
    <w:rsid w:val="00374DD5"/>
    <w:rsid w:val="003964AD"/>
    <w:rsid w:val="003A76ED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58E2"/>
    <w:rsid w:val="00425392"/>
    <w:rsid w:val="00437185"/>
    <w:rsid w:val="00441553"/>
    <w:rsid w:val="004502D6"/>
    <w:rsid w:val="00455E74"/>
    <w:rsid w:val="0046414B"/>
    <w:rsid w:val="00481268"/>
    <w:rsid w:val="0048313C"/>
    <w:rsid w:val="004831AA"/>
    <w:rsid w:val="00494966"/>
    <w:rsid w:val="004965E7"/>
    <w:rsid w:val="00497D25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F3"/>
    <w:rsid w:val="00592BC8"/>
    <w:rsid w:val="005B06D4"/>
    <w:rsid w:val="005B68E2"/>
    <w:rsid w:val="005B7781"/>
    <w:rsid w:val="005D0574"/>
    <w:rsid w:val="005E0978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475B"/>
    <w:rsid w:val="00776934"/>
    <w:rsid w:val="0078177F"/>
    <w:rsid w:val="007877E0"/>
    <w:rsid w:val="007A02B1"/>
    <w:rsid w:val="007A3FDA"/>
    <w:rsid w:val="007A5A59"/>
    <w:rsid w:val="007A7FD2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06FF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1AE4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C4584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4"/>
    <w:rsid w:val="00B974D5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2551"/>
    <w:rsid w:val="00D00B1D"/>
    <w:rsid w:val="00D02C8E"/>
    <w:rsid w:val="00D03CA1"/>
    <w:rsid w:val="00D03F3F"/>
    <w:rsid w:val="00D07290"/>
    <w:rsid w:val="00D31D52"/>
    <w:rsid w:val="00D357F4"/>
    <w:rsid w:val="00D35EE4"/>
    <w:rsid w:val="00D44233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269A"/>
    <w:rsid w:val="00DE3F35"/>
    <w:rsid w:val="00E02961"/>
    <w:rsid w:val="00E035FD"/>
    <w:rsid w:val="00E137BC"/>
    <w:rsid w:val="00E13F0E"/>
    <w:rsid w:val="00E14F59"/>
    <w:rsid w:val="00E24807"/>
    <w:rsid w:val="00E24ED7"/>
    <w:rsid w:val="00E25069"/>
    <w:rsid w:val="00E353D3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C78F9"/>
    <w:rsid w:val="00EC79A8"/>
    <w:rsid w:val="00ED5BFF"/>
    <w:rsid w:val="00EE40B5"/>
    <w:rsid w:val="00EE4E27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694B"/>
    <w:rsid w:val="00FC6D6C"/>
    <w:rsid w:val="00FD298C"/>
    <w:rsid w:val="00FD64C5"/>
    <w:rsid w:val="00FE08C8"/>
    <w:rsid w:val="00FE481F"/>
    <w:rsid w:val="00FE692B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487F54DB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7D1FC-D252-41D0-B853-9B2C49EBA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105</TotalTime>
  <Pages>30</Pages>
  <Words>5175</Words>
  <Characters>29501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23</cp:revision>
  <cp:lastPrinted>2021-03-26T08:29:00Z</cp:lastPrinted>
  <dcterms:created xsi:type="dcterms:W3CDTF">2022-11-18T08:09:00Z</dcterms:created>
  <dcterms:modified xsi:type="dcterms:W3CDTF">2026-07-22T09:42:00Z</dcterms:modified>
</cp:coreProperties>
</file>