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F5F1D" w:rsidRPr="00CF5F1D">
              <w:rPr>
                <w:b/>
                <w:szCs w:val="28"/>
              </w:rPr>
              <w:t>RAS-4FSVNME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F5F1D" w:rsidP="00D03F3F">
            <w:pPr>
              <w:jc w:val="center"/>
              <w:rPr>
                <w:b/>
                <w:szCs w:val="28"/>
              </w:rPr>
            </w:pPr>
            <w:r w:rsidRPr="00CF5F1D">
              <w:rPr>
                <w:b/>
                <w:szCs w:val="28"/>
              </w:rPr>
              <w:t>RAS-4FSVNME</w:t>
            </w:r>
            <w:r w:rsidR="007322C5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B5A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E4E2A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E4E2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E4E2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37</w:t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E4E2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4B1B7B">
        <w:rPr>
          <w:sz w:val="22"/>
          <w:szCs w:val="22"/>
        </w:rPr>
        <w:t>промышленного назначения</w:t>
      </w:r>
      <w:r w:rsidR="004B1B7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6B2D8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479"/>
      </w:tblGrid>
      <w:tr w:rsidR="00200C8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7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4B1B7B" w:rsidRPr="00C028AE" w:rsidRDefault="004B1B7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7D6B9E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79" w:type="dxa"/>
            <w:vAlign w:val="center"/>
          </w:tcPr>
          <w:p w:rsidR="00CA105D" w:rsidRPr="00CC2C20" w:rsidRDefault="00CF5F1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F5F1D">
              <w:rPr>
                <w:sz w:val="22"/>
                <w:szCs w:val="22"/>
              </w:rPr>
              <w:t>RAS-4FSVNME</w:t>
            </w:r>
          </w:p>
        </w:tc>
      </w:tr>
      <w:tr w:rsidR="006A3296" w:rsidRPr="00CC2C20" w:rsidTr="007D6B9E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79" w:type="dxa"/>
            <w:vAlign w:val="center"/>
          </w:tcPr>
          <w:p w:rsidR="006A3296" w:rsidRPr="00CA105D" w:rsidRDefault="00CF5F1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F5F1D">
              <w:rPr>
                <w:sz w:val="22"/>
                <w:szCs w:val="22"/>
              </w:rPr>
              <w:t>RAS-4FSVNME</w:t>
            </w:r>
          </w:p>
        </w:tc>
      </w:tr>
      <w:tr w:rsidR="007D6B9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7D6B9E" w:rsidRPr="00CC2C20" w:rsidRDefault="007D6B9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79" w:type="dxa"/>
            <w:vAlign w:val="center"/>
          </w:tcPr>
          <w:p w:rsidR="007D6B9E" w:rsidRPr="00C028AE" w:rsidRDefault="007D6B9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79" w:type="dxa"/>
            <w:vAlign w:val="center"/>
          </w:tcPr>
          <w:p w:rsidR="00200C8E" w:rsidRPr="00CC2C20" w:rsidRDefault="007D6B9E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7D6B9E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79" w:type="dxa"/>
            <w:vAlign w:val="center"/>
          </w:tcPr>
          <w:p w:rsidR="007B6B58" w:rsidRPr="008E4E2A" w:rsidRDefault="007D6B9E" w:rsidP="008E4E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E4E2A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7D6B9E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6B251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79" w:type="dxa"/>
            <w:vAlign w:val="center"/>
          </w:tcPr>
          <w:p w:rsidR="00200C8E" w:rsidRPr="00CC2C20" w:rsidRDefault="006B25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8E4E2A">
        <w:trPr>
          <w:trHeight w:val="1768"/>
        </w:trPr>
        <w:tc>
          <w:tcPr>
            <w:tcW w:w="2410" w:type="dxa"/>
            <w:vAlign w:val="center"/>
          </w:tcPr>
          <w:p w:rsidR="00200C8E" w:rsidRPr="00CC2C20" w:rsidRDefault="00705A96" w:rsidP="00297FD5">
            <w:pPr>
              <w:jc w:val="center"/>
              <w:rPr>
                <w:b/>
                <w:sz w:val="22"/>
                <w:szCs w:val="22"/>
              </w:rPr>
            </w:pPr>
            <w:r w:rsidRPr="00705A96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79" w:type="dxa"/>
            <w:vAlign w:val="center"/>
          </w:tcPr>
          <w:p w:rsidR="007322C5" w:rsidRDefault="007322C5" w:rsidP="007322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322C5" w:rsidRPr="00C47193" w:rsidRDefault="007322C5" w:rsidP="007322C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322C5" w:rsidRPr="00042260" w:rsidRDefault="007322C5" w:rsidP="007322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322C5" w:rsidRPr="00042260" w:rsidRDefault="007322C5" w:rsidP="007322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E4E2A" w:rsidRPr="009C0E86" w:rsidRDefault="008E4E2A" w:rsidP="008E4E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C79BF" w:rsidRPr="00CC2C20" w:rsidRDefault="008E4E2A" w:rsidP="008E4E2A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200C8E" w:rsidRPr="008E4E2A" w:rsidTr="007D6B9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79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7D6B9E">
        <w:trPr>
          <w:trHeight w:val="410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79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7D6B9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7D6B9E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79" w:type="dxa"/>
            <w:vAlign w:val="center"/>
          </w:tcPr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322C5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322C5" w:rsidRPr="00FF3A97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322C5" w:rsidRPr="007B5D5B" w:rsidRDefault="007322C5" w:rsidP="007322C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A502A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705A96" w:rsidRDefault="00705A96" w:rsidP="00200C8E">
      <w:pPr>
        <w:ind w:left="1620"/>
        <w:jc w:val="both"/>
        <w:rPr>
          <w:sz w:val="22"/>
          <w:szCs w:val="22"/>
        </w:rPr>
      </w:pPr>
    </w:p>
    <w:p w:rsidR="00705A96" w:rsidRDefault="00705A9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D169E8" w:rsidRDefault="00D169E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369"/>
        <w:gridCol w:w="1272"/>
        <w:gridCol w:w="3202"/>
      </w:tblGrid>
      <w:tr w:rsidR="004C4C1F" w:rsidRPr="00AD1C4D" w:rsidTr="00BC0D48">
        <w:trPr>
          <w:trHeight w:val="159"/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4C4C1F" w:rsidRPr="00FD1823" w:rsidRDefault="004C4C1F" w:rsidP="004C4C1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C4C1F" w:rsidRPr="00FD1823" w:rsidRDefault="004C4C1F" w:rsidP="004C4C1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4C4C1F" w:rsidRPr="00FD1823" w:rsidRDefault="004C4C1F" w:rsidP="004C4C1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DA6454" w:rsidRDefault="00891F6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12,1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DC5460" w:rsidRDefault="00891F6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70211E" w:rsidRDefault="0070211E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52(45)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46812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891F61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4,07</w:t>
            </w:r>
          </w:p>
        </w:tc>
      </w:tr>
      <w:tr w:rsidR="006D6A34" w:rsidRPr="00AD1C4D" w:rsidTr="00B651D4">
        <w:trPr>
          <w:trHeight w:val="34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6D6A34" w:rsidRPr="001E3045" w:rsidRDefault="004A43EE" w:rsidP="006D6A3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4,</w:t>
            </w:r>
            <w:r w:rsidR="00891F61" w:rsidRPr="001E3045">
              <w:rPr>
                <w:sz w:val="22"/>
                <w:szCs w:val="22"/>
              </w:rPr>
              <w:t>33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9.52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F619CC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180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315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</w:t>
            </w:r>
            <w:r w:rsidR="00315812" w:rsidRPr="001E3045">
              <w:rPr>
                <w:sz w:val="22"/>
                <w:szCs w:val="22"/>
              </w:rPr>
              <w:t>0</w:t>
            </w:r>
          </w:p>
        </w:tc>
      </w:tr>
      <w:tr w:rsidR="004E7034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4E7034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25868" w:rsidP="001E3045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</w:t>
            </w:r>
            <w:r w:rsidR="001E3045" w:rsidRPr="001E3045">
              <w:rPr>
                <w:sz w:val="22"/>
                <w:szCs w:val="22"/>
              </w:rPr>
              <w:t>3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1E3045" w:rsidRDefault="00315812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230/1</w:t>
            </w:r>
            <w:r w:rsidR="00315812" w:rsidRPr="001E3045">
              <w:rPr>
                <w:sz w:val="22"/>
                <w:szCs w:val="22"/>
              </w:rPr>
              <w:t>/50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2,97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2,89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B651D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C837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802E9A">
              <w:rPr>
                <w:sz w:val="22"/>
                <w:szCs w:val="22"/>
              </w:rPr>
              <w:t>7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4A43E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  <w:p w:rsidR="00492849" w:rsidRPr="00B651D4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B651D4" w:rsidRDefault="00315812" w:rsidP="003158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802E9A" w:rsidP="00C837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12</w:t>
            </w:r>
            <w:r w:rsidR="00C83712">
              <w:rPr>
                <w:sz w:val="22"/>
                <w:szCs w:val="22"/>
              </w:rPr>
              <w:t>4</w:t>
            </w:r>
          </w:p>
        </w:tc>
      </w:tr>
      <w:tr w:rsidR="00FC49A3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FC49A3" w:rsidRPr="00AD1C4D" w:rsidRDefault="00FC49A3" w:rsidP="00FC49A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FC49A3" w:rsidRPr="00AD1C4D" w:rsidRDefault="00FC49A3" w:rsidP="00FC49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FC49A3" w:rsidRPr="00AD1C4D" w:rsidRDefault="00FC49A3" w:rsidP="00FC49A3">
            <w:pPr>
              <w:jc w:val="center"/>
              <w:rPr>
                <w:sz w:val="22"/>
                <w:szCs w:val="22"/>
              </w:rPr>
            </w:pPr>
          </w:p>
        </w:tc>
      </w:tr>
      <w:tr w:rsidR="00FC49A3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FC49A3" w:rsidRPr="006F3BF7" w:rsidRDefault="00FC49A3" w:rsidP="00FC49A3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FC49A3" w:rsidRPr="00AD1C4D" w:rsidRDefault="00FC49A3" w:rsidP="00FC4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FC49A3" w:rsidRPr="006F3BF7" w:rsidRDefault="00FC49A3" w:rsidP="00FC49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</w:t>
            </w:r>
          </w:p>
        </w:tc>
      </w:tr>
      <w:tr w:rsidR="00FC49A3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FC49A3" w:rsidRPr="00AD1C4D" w:rsidRDefault="00FC49A3" w:rsidP="00FC49A3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FC49A3" w:rsidRPr="00AD1C4D" w:rsidRDefault="00FC49A3" w:rsidP="00FC49A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FC49A3" w:rsidRPr="006F3BF7" w:rsidRDefault="00FC49A3" w:rsidP="00FC49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950</w:t>
            </w:r>
          </w:p>
        </w:tc>
      </w:tr>
      <w:tr w:rsidR="00FC49A3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FC49A3" w:rsidRPr="00AD1C4D" w:rsidRDefault="00FC49A3" w:rsidP="00FC49A3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FC49A3" w:rsidRDefault="00FC49A3" w:rsidP="00FC4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FC49A3" w:rsidRPr="006F3BF7" w:rsidRDefault="00FC49A3" w:rsidP="00FC49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B75C1" w:rsidRPr="00CF5F1D">
        <w:rPr>
          <w:sz w:val="22"/>
          <w:szCs w:val="22"/>
        </w:rPr>
        <w:t>RAS-4FSVNME</w:t>
      </w:r>
      <w:r w:rsidR="006B75C1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6B75C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F5F1D">
        <w:rPr>
          <w:sz w:val="22"/>
          <w:szCs w:val="22"/>
        </w:rPr>
        <w:t>RAS-4FSVNME</w:t>
      </w:r>
      <w:r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r w:rsidR="00150751" w:rsidRPr="003B76D5">
        <w:rPr>
          <w:sz w:val="22"/>
          <w:szCs w:val="22"/>
        </w:rPr>
        <w:t>Set Free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Set Free mini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блоки SET FREE mini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</w:t>
      </w:r>
      <w:r w:rsidR="0005497E">
        <w:rPr>
          <w:sz w:val="22"/>
          <w:szCs w:val="22"/>
        </w:rPr>
        <w:t>.</w:t>
      </w:r>
      <w:r w:rsidRPr="008F31F7">
        <w:rPr>
          <w:sz w:val="22"/>
          <w:szCs w:val="22"/>
        </w:rPr>
        <w:t xml:space="preserve"> Когда </w:t>
      </w:r>
      <w:r w:rsidR="0005497E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</w:t>
      </w:r>
      <w:r w:rsidRPr="008F31F7">
        <w:rPr>
          <w:sz w:val="22"/>
          <w:szCs w:val="22"/>
        </w:rPr>
        <w:lastRenderedPageBreak/>
        <w:t>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lastRenderedPageBreak/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750" cy="2152650"/>
            <wp:effectExtent l="0" t="0" r="0" b="0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6B75C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86325" cy="8477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972B83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05050" cy="2110007"/>
            <wp:effectExtent l="0" t="0" r="0" b="508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71" cy="211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Pr="000B7F96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570ACB" w:rsidRDefault="00B659CA" w:rsidP="00B659CA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lastRenderedPageBreak/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B659CA" w:rsidRPr="00161B1C" w:rsidRDefault="00B659CA" w:rsidP="00B659CA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Ref75275225"/>
      <w:bookmarkEnd w:id="25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7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6"/>
      <w:bookmarkEnd w:id="27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3"/>
      <w:bookmarkStart w:id="29" w:name="_Toc85727933"/>
      <w:bookmarkStart w:id="30" w:name="_Ref86067266"/>
      <w:bookmarkStart w:id="31" w:name="_Ref86237594"/>
      <w:bookmarkStart w:id="3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8"/>
      <w:bookmarkEnd w:id="29"/>
      <w:bookmarkEnd w:id="30"/>
      <w:bookmarkEnd w:id="31"/>
    </w:p>
    <w:bookmarkEnd w:id="3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15133E" w:rsidRDefault="0015133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74"/>
      <w:bookmarkStart w:id="34" w:name="_Toc85727934"/>
      <w:bookmarkStart w:id="35" w:name="_Ref86067278"/>
      <w:bookmarkStart w:id="36" w:name="_Ref8623760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3"/>
      <w:bookmarkEnd w:id="34"/>
      <w:bookmarkEnd w:id="35"/>
      <w:bookmarkEnd w:id="3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9320F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651D4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  <w:r w:rsidR="00C86C66">
              <w:rPr>
                <w:sz w:val="22"/>
                <w:szCs w:val="22"/>
              </w:rPr>
              <w:t xml:space="preserve"> для информации о хладагенте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7" w:name="_Toc85529575"/>
      <w:bookmarkStart w:id="38" w:name="_Toc85727935"/>
      <w:bookmarkStart w:id="39" w:name="_Ref86067287"/>
      <w:bookmarkStart w:id="40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7"/>
      <w:bookmarkEnd w:id="38"/>
      <w:bookmarkEnd w:id="39"/>
      <w:bookmarkEnd w:id="40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6067293"/>
      <w:bookmarkStart w:id="44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4.2_Чертеж_основных"/>
      <w:bookmarkStart w:id="46" w:name="чертеоснузловидет"/>
      <w:bookmarkStart w:id="47" w:name="_Ref86237696"/>
      <w:bookmarkEnd w:id="45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bookmarkEnd w:id="4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7"/>
    </w:p>
    <w:p w:rsidR="0076264E" w:rsidRPr="0076264E" w:rsidRDefault="0076264E" w:rsidP="0076264E"/>
    <w:p w:rsidR="00EA6703" w:rsidRDefault="00893F1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95900" cy="68770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3617B7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3"/>
      <w:bookmarkStart w:id="49" w:name="_Ref75275475"/>
      <w:bookmarkStart w:id="50" w:name="_Toc85529578"/>
      <w:bookmarkStart w:id="51" w:name="_Toc85727938"/>
      <w:bookmarkStart w:id="52" w:name="_Ref86067299"/>
      <w:bookmarkStart w:id="53" w:name="_Ref862377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8"/>
      <w:bookmarkEnd w:id="49"/>
      <w:bookmarkEnd w:id="50"/>
      <w:bookmarkEnd w:id="51"/>
      <w:bookmarkEnd w:id="52"/>
      <w:bookmarkEnd w:id="5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320F0">
        <w:rPr>
          <w:sz w:val="22"/>
          <w:szCs w:val="22"/>
        </w:rPr>
        <w:t xml:space="preserve"> нему срок гарантии составляет </w:t>
      </w:r>
      <w:r w:rsidR="006B251F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4" w:name="_Toc489886374"/>
      <w:bookmarkStart w:id="55" w:name="_Toc85529579"/>
      <w:bookmarkStart w:id="56" w:name="_Toc85727939"/>
      <w:bookmarkStart w:id="57" w:name="_Ref86067305"/>
      <w:bookmarkStart w:id="58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5"/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5568EB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55AD3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RAS-4</w:t>
            </w:r>
            <w:r w:rsidR="00126117" w:rsidRPr="00CD79CE">
              <w:rPr>
                <w:b/>
                <w:sz w:val="22"/>
                <w:szCs w:val="22"/>
              </w:rPr>
              <w:t>FS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  <w:r w:rsidR="00126117"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568EB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765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E4E2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727940"/>
      <w:bookmarkStart w:id="60" w:name="_Ref86067312"/>
      <w:bookmarkStart w:id="61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641"/>
        <w:gridCol w:w="426"/>
      </w:tblGrid>
      <w:tr w:rsidR="00EA6703" w:rsidRPr="004E0417" w:rsidTr="005568EB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55AD3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RAS-4</w:t>
            </w:r>
            <w:r w:rsidRPr="00CD79CE">
              <w:rPr>
                <w:b/>
                <w:sz w:val="22"/>
                <w:szCs w:val="22"/>
              </w:rPr>
              <w:t>FS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  <w:r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568EB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68EB" w:rsidRDefault="005568E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2" w:name="_Toc85529581"/>
      <w:bookmarkStart w:id="63" w:name="_Toc85727941"/>
      <w:bookmarkStart w:id="64" w:name="_Ref86067320"/>
      <w:bookmarkStart w:id="65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2"/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6067325"/>
      <w:bookmarkStart w:id="69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  <w:bookmarkEnd w:id="6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83"/>
      <w:bookmarkStart w:id="71" w:name="_Toc85727943"/>
      <w:bookmarkStart w:id="72" w:name="_Ref86067332"/>
      <w:bookmarkStart w:id="73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0"/>
      <w:bookmarkEnd w:id="71"/>
      <w:bookmarkEnd w:id="72"/>
      <w:bookmarkEnd w:id="7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256A79" w:rsidRDefault="005C1030" w:rsidP="00256A79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256A79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256A79">
        <w:rPr>
          <w:sz w:val="22"/>
          <w:szCs w:val="22"/>
        </w:rPr>
        <w:t xml:space="preserve"> </w:t>
      </w:r>
      <w:r w:rsidRPr="00256A79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256A7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256A79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lastRenderedPageBreak/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4D1A8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4D1A8A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4" w:name="_Toc85529584"/>
      <w:bookmarkStart w:id="75" w:name="_Toc85727944"/>
      <w:bookmarkStart w:id="76" w:name="_Ref86067362"/>
      <w:bookmarkStart w:id="77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4"/>
      <w:bookmarkEnd w:id="75"/>
      <w:bookmarkEnd w:id="76"/>
      <w:bookmarkEnd w:id="7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8" w:name="_Toc489886376"/>
      <w:bookmarkStart w:id="79" w:name="_Ref75275862"/>
      <w:bookmarkStart w:id="80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5"/>
      <w:bookmarkStart w:id="82" w:name="_Ref86067343"/>
      <w:bookmarkStart w:id="83" w:name="_Ref86067369"/>
      <w:bookmarkStart w:id="84" w:name="_Ref8623791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8"/>
      <w:bookmarkEnd w:id="79"/>
      <w:bookmarkEnd w:id="80"/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76187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77"/>
      <w:bookmarkStart w:id="86" w:name="_Ref75275866"/>
      <w:bookmarkStart w:id="87" w:name="_Toc85529586"/>
      <w:bookmarkStart w:id="88" w:name="_Toc85727946"/>
      <w:bookmarkStart w:id="89" w:name="_Ref86067376"/>
      <w:bookmarkStart w:id="90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5"/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78"/>
      <w:bookmarkStart w:id="92" w:name="_Ref75275870"/>
      <w:bookmarkStart w:id="93" w:name="_Toc85529587"/>
      <w:bookmarkStart w:id="94" w:name="_Toc85727947"/>
      <w:bookmarkStart w:id="95" w:name="_Ref86067384"/>
      <w:bookmarkStart w:id="96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1"/>
      <w:bookmarkEnd w:id="92"/>
      <w:bookmarkEnd w:id="93"/>
      <w:bookmarkEnd w:id="94"/>
      <w:bookmarkEnd w:id="95"/>
      <w:bookmarkEnd w:id="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7" w:name="_Toc489886379"/>
      <w:bookmarkStart w:id="98" w:name="_Ref75275874"/>
      <w:bookmarkStart w:id="9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727948"/>
      <w:bookmarkStart w:id="101" w:name="_Ref86067390"/>
      <w:bookmarkStart w:id="102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7"/>
      <w:bookmarkEnd w:id="98"/>
      <w:bookmarkEnd w:id="99"/>
      <w:bookmarkEnd w:id="100"/>
      <w:bookmarkEnd w:id="101"/>
      <w:bookmarkEnd w:id="10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489886380"/>
      <w:bookmarkStart w:id="104" w:name="_Ref75275878"/>
      <w:bookmarkStart w:id="105" w:name="_Toc85529589"/>
      <w:bookmarkStart w:id="106" w:name="_Toc85727949"/>
      <w:bookmarkStart w:id="107" w:name="_Ref86067396"/>
      <w:bookmarkStart w:id="108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3"/>
      <w:bookmarkEnd w:id="104"/>
      <w:bookmarkEnd w:id="105"/>
      <w:bookmarkEnd w:id="106"/>
      <w:bookmarkEnd w:id="107"/>
      <w:bookmarkEnd w:id="10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9" w:name="_Toc85727950"/>
      <w:bookmarkStart w:id="110" w:name="_Ref86067403"/>
      <w:bookmarkStart w:id="111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9"/>
      <w:bookmarkEnd w:id="110"/>
      <w:bookmarkEnd w:id="11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2" w:name="_Toc489886382"/>
      <w:bookmarkStart w:id="113" w:name="_Ref75275890"/>
      <w:bookmarkStart w:id="114" w:name="_Toc85529591"/>
      <w:bookmarkStart w:id="115" w:name="_Toc85727951"/>
      <w:bookmarkStart w:id="116" w:name="_Ref86067409"/>
      <w:bookmarkStart w:id="117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2"/>
      <w:bookmarkEnd w:id="113"/>
      <w:bookmarkEnd w:id="114"/>
      <w:bookmarkEnd w:id="115"/>
      <w:bookmarkEnd w:id="116"/>
      <w:bookmarkEnd w:id="11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8" w:name="_Ref75275894"/>
      <w:bookmarkStart w:id="11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20" w:name="_Toc85727952"/>
      <w:bookmarkStart w:id="121" w:name="_Ref86067419"/>
      <w:bookmarkStart w:id="122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8"/>
      <w:bookmarkEnd w:id="119"/>
      <w:bookmarkEnd w:id="120"/>
      <w:bookmarkEnd w:id="121"/>
      <w:bookmarkEnd w:id="12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3"/>
      <w:bookmarkStart w:id="124" w:name="_Toc85727953"/>
      <w:bookmarkStart w:id="125" w:name="_Ref86067424"/>
      <w:bookmarkStart w:id="126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23"/>
      <w:bookmarkEnd w:id="124"/>
      <w:bookmarkEnd w:id="125"/>
      <w:bookmarkEnd w:id="12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B651D4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E468F6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E468F6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т</w:t>
            </w:r>
            <w:r w:rsidRPr="002F1381">
              <w:rPr>
                <w:color w:val="000000"/>
                <w:sz w:val="22"/>
                <w:szCs w:val="22"/>
              </w:rPr>
              <w:t>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B651D4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B651D4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холодильном контуре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группе хладагента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блока)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7" w:name="_Toc85529594"/>
      <w:bookmarkStart w:id="128" w:name="_Toc85727954"/>
      <w:bookmarkStart w:id="129" w:name="_Ref86067431"/>
      <w:bookmarkStart w:id="130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7"/>
      <w:bookmarkEnd w:id="128"/>
      <w:bookmarkEnd w:id="129"/>
      <w:bookmarkEnd w:id="13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31" w:name="_16.1_Транспортировка"/>
      <w:bookmarkStart w:id="132" w:name="_Toc85727955"/>
      <w:bookmarkStart w:id="133" w:name="_Ref86325036"/>
      <w:bookmarkStart w:id="134" w:name="траспортировка"/>
      <w:bookmarkEnd w:id="131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32"/>
      <w:bookmarkEnd w:id="133"/>
    </w:p>
    <w:bookmarkEnd w:id="134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5" w:name="_Toc85529595"/>
      <w:bookmarkStart w:id="136" w:name="_Toc85727956"/>
      <w:bookmarkStart w:id="137" w:name="_Ref86067437"/>
      <w:bookmarkStart w:id="138" w:name="_Ref86067795"/>
      <w:bookmarkStart w:id="139" w:name="хранение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003C9B">
        <w:rPr>
          <w:sz w:val="22"/>
          <w:szCs w:val="22"/>
        </w:rPr>
        <w:t>, как показано на рисунке 7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0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5"/>
      <w:bookmarkEnd w:id="136"/>
      <w:bookmarkEnd w:id="137"/>
      <w:bookmarkEnd w:id="138"/>
      <w:bookmarkEnd w:id="140"/>
    </w:p>
    <w:bookmarkEnd w:id="13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1" w:name="_Toc489886385"/>
      <w:bookmarkStart w:id="142" w:name="_Ref75275917"/>
      <w:bookmarkStart w:id="143" w:name="_Toc85529596"/>
      <w:bookmarkStart w:id="144" w:name="_Toc85727957"/>
      <w:bookmarkStart w:id="145" w:name="_Ref86067806"/>
      <w:bookmarkStart w:id="146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41"/>
      <w:bookmarkEnd w:id="142"/>
      <w:bookmarkEnd w:id="143"/>
      <w:bookmarkEnd w:id="144"/>
      <w:bookmarkEnd w:id="145"/>
      <w:bookmarkEnd w:id="1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7" w:name="_Toc85529597"/>
      <w:bookmarkStart w:id="148" w:name="_Toc85727958"/>
      <w:bookmarkStart w:id="149" w:name="_Ref86067810"/>
      <w:bookmarkStart w:id="150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7"/>
      <w:bookmarkEnd w:id="148"/>
      <w:bookmarkEnd w:id="149"/>
      <w:bookmarkEnd w:id="15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51" w:name="_Toc85529598"/>
      <w:bookmarkStart w:id="152" w:name="_Toc85727959"/>
      <w:bookmarkStart w:id="153" w:name="_Ref86067814"/>
      <w:bookmarkStart w:id="154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51"/>
      <w:bookmarkEnd w:id="152"/>
      <w:bookmarkEnd w:id="153"/>
      <w:bookmarkEnd w:id="15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5" w:name="_Toc489886387"/>
      <w:bookmarkStart w:id="156" w:name="_Ref75275934"/>
      <w:bookmarkStart w:id="157" w:name="_Toc85529599"/>
      <w:bookmarkStart w:id="158" w:name="_Toc85727960"/>
      <w:bookmarkStart w:id="159" w:name="_Ref86067819"/>
      <w:bookmarkStart w:id="160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5"/>
      <w:bookmarkEnd w:id="156"/>
      <w:bookmarkEnd w:id="157"/>
      <w:bookmarkEnd w:id="158"/>
      <w:bookmarkEnd w:id="159"/>
      <w:bookmarkEnd w:id="16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F" w:rsidRDefault="00F5571F">
      <w:r>
        <w:separator/>
      </w:r>
    </w:p>
  </w:endnote>
  <w:endnote w:type="continuationSeparator" w:id="0">
    <w:p w:rsidR="00F5571F" w:rsidRDefault="00F5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D35EE4" w:rsidRDefault="00CF5F1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F5F1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RAS-4FSVNME</w:t>
                              </w:r>
                              <w:r w:rsidR="00F5571F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571F" w:rsidRPr="00B7687E" w:rsidRDefault="00F5571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E2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856AAB" w:rsidRDefault="00856AA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A5354" w:rsidRDefault="00F5571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F5F1D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CF5F1D" w:rsidRPr="00CF5F1D">
                                <w:rPr>
                                  <w:b/>
                                  <w:sz w:val="18"/>
                                  <w:szCs w:val="18"/>
                                </w:rPr>
                                <w:t>RAS-4FSVNME</w:t>
                              </w:r>
                            </w:p>
                            <w:p w:rsidR="00F5571F" w:rsidRPr="00AF30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571F" w:rsidRPr="00613EFB" w:rsidRDefault="00F557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571F" w:rsidRPr="00D35EE4" w:rsidRDefault="00CF5F1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F5F1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RAS-4FSVNME</w:t>
                        </w:r>
                        <w:r w:rsidR="00F5571F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571F" w:rsidRPr="00B7687E" w:rsidRDefault="00F5571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E4E2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5571F" w:rsidRPr="00856AAB" w:rsidRDefault="00856AA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571F" w:rsidRPr="001A5354" w:rsidRDefault="00F5571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F5F1D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CF5F1D" w:rsidRPr="00CF5F1D">
                          <w:rPr>
                            <w:b/>
                            <w:sz w:val="18"/>
                            <w:szCs w:val="18"/>
                          </w:rPr>
                          <w:t>RAS-4FSVNME</w:t>
                        </w:r>
                      </w:p>
                      <w:p w:rsidR="00F5571F" w:rsidRPr="00AF30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571F" w:rsidRPr="00613EFB" w:rsidRDefault="00F557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E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CF5F1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CF5F1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RAS-4FSVNME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C23BB2" w:rsidRDefault="00F557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4E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571F" w:rsidRPr="00AF301F" w:rsidRDefault="00CF5F1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CF5F1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RAS-4FSVNME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C23BB2" w:rsidRDefault="00F557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E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CF5F1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CF5F1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RAS-4FSVNME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4E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571F" w:rsidRPr="00AF301F" w:rsidRDefault="00CF5F1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CF5F1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RAS-4FSVNME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F" w:rsidRDefault="00F5571F">
      <w:r>
        <w:separator/>
      </w:r>
    </w:p>
  </w:footnote>
  <w:footnote w:type="continuationSeparator" w:id="0">
    <w:p w:rsidR="00F5571F" w:rsidRDefault="00F5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21FB1"/>
    <w:rsid w:val="00025ACA"/>
    <w:rsid w:val="00037425"/>
    <w:rsid w:val="0004615A"/>
    <w:rsid w:val="0005164C"/>
    <w:rsid w:val="0005497E"/>
    <w:rsid w:val="00054A54"/>
    <w:rsid w:val="00057BCD"/>
    <w:rsid w:val="00057CBB"/>
    <w:rsid w:val="000722B6"/>
    <w:rsid w:val="00073C25"/>
    <w:rsid w:val="000779F8"/>
    <w:rsid w:val="000814C8"/>
    <w:rsid w:val="0009526F"/>
    <w:rsid w:val="000A3E5A"/>
    <w:rsid w:val="000B2A0A"/>
    <w:rsid w:val="000B5AD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133E"/>
    <w:rsid w:val="00152AB8"/>
    <w:rsid w:val="00154925"/>
    <w:rsid w:val="00156995"/>
    <w:rsid w:val="00162102"/>
    <w:rsid w:val="00163C45"/>
    <w:rsid w:val="00165C84"/>
    <w:rsid w:val="00165ED7"/>
    <w:rsid w:val="00171036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3045"/>
    <w:rsid w:val="001E45FC"/>
    <w:rsid w:val="001F506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56A79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D297B"/>
    <w:rsid w:val="003E3AD4"/>
    <w:rsid w:val="003E5752"/>
    <w:rsid w:val="003E6FA8"/>
    <w:rsid w:val="003F28A1"/>
    <w:rsid w:val="003F43C3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A43EE"/>
    <w:rsid w:val="004B1B7B"/>
    <w:rsid w:val="004B6F5E"/>
    <w:rsid w:val="004C1297"/>
    <w:rsid w:val="004C329E"/>
    <w:rsid w:val="004C4C1F"/>
    <w:rsid w:val="004D1A8A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0BE3"/>
    <w:rsid w:val="00525949"/>
    <w:rsid w:val="00531B53"/>
    <w:rsid w:val="00533302"/>
    <w:rsid w:val="00533AA2"/>
    <w:rsid w:val="005411CB"/>
    <w:rsid w:val="00554566"/>
    <w:rsid w:val="005568EB"/>
    <w:rsid w:val="00557D90"/>
    <w:rsid w:val="005615C2"/>
    <w:rsid w:val="0058149E"/>
    <w:rsid w:val="00584062"/>
    <w:rsid w:val="00590895"/>
    <w:rsid w:val="0059121A"/>
    <w:rsid w:val="00592BC8"/>
    <w:rsid w:val="005A1BCA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20269"/>
    <w:rsid w:val="006416FB"/>
    <w:rsid w:val="00645B92"/>
    <w:rsid w:val="00646CE5"/>
    <w:rsid w:val="00650B3D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251F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211E"/>
    <w:rsid w:val="00703673"/>
    <w:rsid w:val="00705A96"/>
    <w:rsid w:val="0070650B"/>
    <w:rsid w:val="00714593"/>
    <w:rsid w:val="00717239"/>
    <w:rsid w:val="00717C03"/>
    <w:rsid w:val="007322C5"/>
    <w:rsid w:val="0073406F"/>
    <w:rsid w:val="00740801"/>
    <w:rsid w:val="00741368"/>
    <w:rsid w:val="00745BD9"/>
    <w:rsid w:val="00746812"/>
    <w:rsid w:val="00751720"/>
    <w:rsid w:val="00751FA7"/>
    <w:rsid w:val="0076187D"/>
    <w:rsid w:val="00762553"/>
    <w:rsid w:val="0076264E"/>
    <w:rsid w:val="00776934"/>
    <w:rsid w:val="0078177F"/>
    <w:rsid w:val="007877E0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B9E"/>
    <w:rsid w:val="007D6CCA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56AAB"/>
    <w:rsid w:val="0087148A"/>
    <w:rsid w:val="00872746"/>
    <w:rsid w:val="00876CCF"/>
    <w:rsid w:val="00881910"/>
    <w:rsid w:val="0088349B"/>
    <w:rsid w:val="0088749B"/>
    <w:rsid w:val="00891F61"/>
    <w:rsid w:val="00893F16"/>
    <w:rsid w:val="00896679"/>
    <w:rsid w:val="00896986"/>
    <w:rsid w:val="00897EAB"/>
    <w:rsid w:val="008A4FB2"/>
    <w:rsid w:val="008A504E"/>
    <w:rsid w:val="008D09DC"/>
    <w:rsid w:val="008E0B73"/>
    <w:rsid w:val="008E4E2A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20F0"/>
    <w:rsid w:val="0094137F"/>
    <w:rsid w:val="00941985"/>
    <w:rsid w:val="009424BE"/>
    <w:rsid w:val="009454F1"/>
    <w:rsid w:val="009457C2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3ED0"/>
    <w:rsid w:val="00A17EAC"/>
    <w:rsid w:val="00A20C9D"/>
    <w:rsid w:val="00A220A4"/>
    <w:rsid w:val="00A22CCA"/>
    <w:rsid w:val="00A22D2C"/>
    <w:rsid w:val="00A40E51"/>
    <w:rsid w:val="00A4125E"/>
    <w:rsid w:val="00A41DE7"/>
    <w:rsid w:val="00A45D7D"/>
    <w:rsid w:val="00A47ED0"/>
    <w:rsid w:val="00A502AA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2430D"/>
    <w:rsid w:val="00B263D1"/>
    <w:rsid w:val="00B45619"/>
    <w:rsid w:val="00B60CE2"/>
    <w:rsid w:val="00B651D4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3712"/>
    <w:rsid w:val="00C85720"/>
    <w:rsid w:val="00C86C66"/>
    <w:rsid w:val="00C87F09"/>
    <w:rsid w:val="00C9260D"/>
    <w:rsid w:val="00CA105D"/>
    <w:rsid w:val="00CA63D0"/>
    <w:rsid w:val="00CB4E38"/>
    <w:rsid w:val="00CC0BEC"/>
    <w:rsid w:val="00CC21A8"/>
    <w:rsid w:val="00CC2C20"/>
    <w:rsid w:val="00CC4652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169E8"/>
    <w:rsid w:val="00D31D52"/>
    <w:rsid w:val="00D357F4"/>
    <w:rsid w:val="00D35EE4"/>
    <w:rsid w:val="00D512D1"/>
    <w:rsid w:val="00D549B4"/>
    <w:rsid w:val="00D566EE"/>
    <w:rsid w:val="00D571B5"/>
    <w:rsid w:val="00D57BE0"/>
    <w:rsid w:val="00D621FE"/>
    <w:rsid w:val="00D62614"/>
    <w:rsid w:val="00D6500E"/>
    <w:rsid w:val="00D70F85"/>
    <w:rsid w:val="00D779E1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4044"/>
    <w:rsid w:val="00F95194"/>
    <w:rsid w:val="00FA3A55"/>
    <w:rsid w:val="00FA64EB"/>
    <w:rsid w:val="00FB7FFB"/>
    <w:rsid w:val="00FC044F"/>
    <w:rsid w:val="00FC49A3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65DD49BE"/>
  <w15:docId w15:val="{F7898418-4CFA-4B5B-9B15-82FEA056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BA620-C73C-4066-A28C-C41B6A39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70</TotalTime>
  <Pages>37</Pages>
  <Words>6904</Words>
  <Characters>39354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42</cp:revision>
  <cp:lastPrinted>2021-03-26T08:29:00Z</cp:lastPrinted>
  <dcterms:created xsi:type="dcterms:W3CDTF">2022-02-24T13:04:00Z</dcterms:created>
  <dcterms:modified xsi:type="dcterms:W3CDTF">2025-08-15T13:42:00Z</dcterms:modified>
</cp:coreProperties>
</file>