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B155D9" w:rsidRPr="00B155D9">
              <w:rPr>
                <w:b/>
                <w:szCs w:val="28"/>
              </w:rPr>
              <w:t>RAS-3HVRC2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B155D9" w:rsidP="00D03F3F">
            <w:pPr>
              <w:jc w:val="center"/>
              <w:rPr>
                <w:b/>
                <w:szCs w:val="28"/>
              </w:rPr>
            </w:pPr>
            <w:r w:rsidRPr="00B155D9">
              <w:rPr>
                <w:b/>
                <w:szCs w:val="28"/>
              </w:rPr>
              <w:t>RAS-3HVRC2</w:t>
            </w:r>
            <w:r w:rsidR="00E07CC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BB2C0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BE4A02" w:rsidRPr="00BE4A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4A02" w:rsidRPr="00BE4A02">
          <w:rPr>
            <w:rStyle w:val="ad"/>
            <w:noProof/>
            <w:sz w:val="22"/>
            <w:szCs w:val="22"/>
          </w:rPr>
          <w:t>Общие сведения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9712DE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4A0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BB2C09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A7AC8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7285"/>
      </w:tblGrid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85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BB2C09" w:rsidRPr="00C028AE" w:rsidRDefault="00BB2C0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487849">
        <w:trPr>
          <w:trHeight w:val="424"/>
        </w:trPr>
        <w:tc>
          <w:tcPr>
            <w:tcW w:w="246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5" w:type="dxa"/>
            <w:vAlign w:val="center"/>
          </w:tcPr>
          <w:p w:rsidR="00CA105D" w:rsidRPr="00CC2C20" w:rsidRDefault="00DC38C1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DC38C1">
              <w:rPr>
                <w:sz w:val="22"/>
                <w:szCs w:val="22"/>
              </w:rPr>
              <w:t>RAS-3HVRC2</w:t>
            </w:r>
          </w:p>
        </w:tc>
      </w:tr>
      <w:tr w:rsidR="006A3296" w:rsidRPr="00CC2C20" w:rsidTr="00487849">
        <w:trPr>
          <w:trHeight w:val="430"/>
        </w:trPr>
        <w:tc>
          <w:tcPr>
            <w:tcW w:w="246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85" w:type="dxa"/>
            <w:vAlign w:val="center"/>
          </w:tcPr>
          <w:p w:rsidR="006A3296" w:rsidRPr="00CA105D" w:rsidRDefault="00DC38C1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DC38C1">
              <w:rPr>
                <w:sz w:val="22"/>
                <w:szCs w:val="22"/>
              </w:rPr>
              <w:t>RAS-3HVRC2</w:t>
            </w:r>
          </w:p>
        </w:tc>
      </w:tr>
      <w:tr w:rsidR="00335BDC" w:rsidRPr="00CC2C20" w:rsidTr="00487849">
        <w:trPr>
          <w:trHeight w:val="553"/>
        </w:trPr>
        <w:tc>
          <w:tcPr>
            <w:tcW w:w="2467" w:type="dxa"/>
            <w:vAlign w:val="center"/>
          </w:tcPr>
          <w:p w:rsidR="00335BDC" w:rsidRPr="00CC2C20" w:rsidRDefault="00335B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5" w:type="dxa"/>
            <w:vAlign w:val="center"/>
          </w:tcPr>
          <w:p w:rsidR="00335BDC" w:rsidRPr="00C028AE" w:rsidRDefault="00335BDC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5" w:type="dxa"/>
            <w:vAlign w:val="center"/>
          </w:tcPr>
          <w:p w:rsidR="00200C8E" w:rsidRPr="00CC2C20" w:rsidRDefault="00335BDC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87849">
        <w:trPr>
          <w:trHeight w:val="388"/>
        </w:trPr>
        <w:tc>
          <w:tcPr>
            <w:tcW w:w="2467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5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B2C09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487849">
        <w:trPr>
          <w:trHeight w:val="382"/>
        </w:trPr>
        <w:tc>
          <w:tcPr>
            <w:tcW w:w="2467" w:type="dxa"/>
            <w:vAlign w:val="center"/>
          </w:tcPr>
          <w:p w:rsidR="00200C8E" w:rsidRPr="00CC2C20" w:rsidRDefault="009712D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bookmarkStart w:id="5" w:name="_GoBack"/>
            <w:bookmarkEnd w:id="5"/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5" w:type="dxa"/>
            <w:vAlign w:val="center"/>
          </w:tcPr>
          <w:p w:rsidR="00200C8E" w:rsidRPr="00CC2C20" w:rsidRDefault="009712D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487849">
        <w:trPr>
          <w:trHeight w:val="1817"/>
        </w:trPr>
        <w:tc>
          <w:tcPr>
            <w:tcW w:w="2467" w:type="dxa"/>
            <w:vAlign w:val="center"/>
          </w:tcPr>
          <w:p w:rsidR="00200C8E" w:rsidRPr="00CC2C20" w:rsidRDefault="005850A5" w:rsidP="00297FD5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85" w:type="dxa"/>
            <w:vAlign w:val="center"/>
          </w:tcPr>
          <w:p w:rsidR="00487849" w:rsidRDefault="005850A5" w:rsidP="004878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8836BA">
              <w:rPr>
                <w:sz w:val="22"/>
                <w:szCs w:val="22"/>
              </w:rPr>
              <w:t xml:space="preserve"> </w:t>
            </w:r>
            <w:r w:rsidR="008836BA" w:rsidRPr="00414963">
              <w:rPr>
                <w:sz w:val="22"/>
                <w:szCs w:val="22"/>
              </w:rPr>
              <w:t>требованиям</w:t>
            </w:r>
          </w:p>
          <w:p w:rsidR="00487849" w:rsidRDefault="00487849" w:rsidP="004878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487849" w:rsidRDefault="00487849" w:rsidP="004878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8836BA" w:rsidRDefault="008836BA" w:rsidP="00487849">
            <w:pPr>
              <w:jc w:val="center"/>
              <w:rPr>
                <w:sz w:val="22"/>
                <w:szCs w:val="22"/>
              </w:rPr>
            </w:pPr>
            <w:r w:rsidRPr="008836BA">
              <w:rPr>
                <w:sz w:val="22"/>
                <w:szCs w:val="22"/>
              </w:rPr>
              <w:t>ЕАЭС N RU Д-IT.РА01.В.45066/23</w:t>
            </w:r>
          </w:p>
          <w:p w:rsidR="00AC79BF" w:rsidRPr="00CC2C20" w:rsidRDefault="008836BA" w:rsidP="008836BA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30.01.2023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29.01.2028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200C8E" w:rsidRPr="009712DE" w:rsidTr="00487849">
        <w:trPr>
          <w:trHeight w:val="492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5" w:type="dxa"/>
            <w:vAlign w:val="center"/>
          </w:tcPr>
          <w:p w:rsidR="004F476D" w:rsidRPr="004F476D" w:rsidRDefault="0060323D" w:rsidP="004F476D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EA737F">
              <w:rPr>
                <w:sz w:val="22"/>
                <w:szCs w:val="22"/>
                <w:lang w:val="en-US"/>
              </w:rPr>
              <w:t>Hitachi</w:t>
            </w:r>
            <w:r w:rsidRPr="00E07CCD">
              <w:rPr>
                <w:sz w:val="22"/>
                <w:szCs w:val="22"/>
                <w:lang w:val="en-US"/>
              </w:rPr>
              <w:t>-</w:t>
            </w:r>
            <w:r w:rsidRPr="00EA737F">
              <w:rPr>
                <w:sz w:val="22"/>
                <w:szCs w:val="22"/>
                <w:lang w:val="en-US"/>
              </w:rPr>
              <w:t>Johnson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Controls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Air</w:t>
            </w:r>
            <w:r w:rsidRPr="00E07CCD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Conditioning</w:t>
            </w:r>
            <w:r w:rsidRPr="00E07CCD">
              <w:rPr>
                <w:sz w:val="22"/>
                <w:szCs w:val="22"/>
                <w:lang w:val="en-US"/>
              </w:rPr>
              <w:t xml:space="preserve">, </w:t>
            </w:r>
            <w:r w:rsidRPr="00EA737F">
              <w:rPr>
                <w:sz w:val="22"/>
                <w:szCs w:val="22"/>
                <w:lang w:val="en-US"/>
              </w:rPr>
              <w:t>Inc</w:t>
            </w:r>
            <w:r w:rsidRPr="00E07CCD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487849">
        <w:trPr>
          <w:trHeight w:val="410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5" w:type="dxa"/>
            <w:vAlign w:val="center"/>
          </w:tcPr>
          <w:p w:rsidR="00200C8E" w:rsidRPr="00CC2C20" w:rsidRDefault="000F642D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200C8E" w:rsidRPr="009712DE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5" w:type="dxa"/>
            <w:vAlign w:val="center"/>
          </w:tcPr>
          <w:p w:rsidR="00200C8E" w:rsidRPr="00EA737F" w:rsidRDefault="004F476D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E07CCD">
              <w:rPr>
                <w:sz w:val="22"/>
                <w:szCs w:val="22"/>
                <w:lang w:val="en-US"/>
              </w:rPr>
              <w:t>500 Tomita, Ohira-machi, Tochigi-shi, Tochigi ken 329-4404, Japan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487849">
        <w:trPr>
          <w:trHeight w:val="2547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5" w:type="dxa"/>
            <w:vAlign w:val="center"/>
          </w:tcPr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B2C09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B2C09" w:rsidRPr="007B5D5B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487849" w:rsidRDefault="00487849" w:rsidP="00200C8E">
      <w:pPr>
        <w:ind w:left="1620"/>
        <w:jc w:val="both"/>
        <w:rPr>
          <w:sz w:val="22"/>
          <w:szCs w:val="22"/>
        </w:rPr>
      </w:pPr>
    </w:p>
    <w:p w:rsidR="00487849" w:rsidRPr="00B82E56" w:rsidRDefault="00487849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FD1823" w:rsidRDefault="00FD182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F3753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1388"/>
        <w:gridCol w:w="1631"/>
        <w:gridCol w:w="1503"/>
        <w:gridCol w:w="2357"/>
      </w:tblGrid>
      <w:tr w:rsidR="00FD1823" w:rsidRPr="00AD1C4D" w:rsidTr="004F3753">
        <w:trPr>
          <w:trHeight w:val="159"/>
          <w:jc w:val="center"/>
        </w:trPr>
        <w:tc>
          <w:tcPr>
            <w:tcW w:w="5458" w:type="dxa"/>
            <w:gridSpan w:val="3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11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386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4F3753">
        <w:trPr>
          <w:trHeight w:val="159"/>
          <w:jc w:val="center"/>
        </w:trPr>
        <w:tc>
          <w:tcPr>
            <w:tcW w:w="2482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76" w:type="dxa"/>
            <w:gridSpan w:val="2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11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386" w:type="dxa"/>
            <w:vAlign w:val="center"/>
          </w:tcPr>
          <w:p w:rsidR="00746812" w:rsidRPr="0041329C" w:rsidRDefault="0041329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.1</w:t>
            </w:r>
          </w:p>
        </w:tc>
      </w:tr>
      <w:tr w:rsidR="00746812" w:rsidRPr="00AD1C4D" w:rsidTr="004F3753">
        <w:trPr>
          <w:trHeight w:val="159"/>
          <w:jc w:val="center"/>
        </w:trPr>
        <w:tc>
          <w:tcPr>
            <w:tcW w:w="2482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11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746812" w:rsidRPr="00DC5460" w:rsidRDefault="0041329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</w:tr>
      <w:tr w:rsidR="00056368" w:rsidRPr="00AD1C4D" w:rsidTr="004F3753">
        <w:trPr>
          <w:trHeight w:val="159"/>
          <w:jc w:val="center"/>
        </w:trPr>
        <w:tc>
          <w:tcPr>
            <w:tcW w:w="5458" w:type="dxa"/>
            <w:gridSpan w:val="3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511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386" w:type="dxa"/>
            <w:vAlign w:val="center"/>
          </w:tcPr>
          <w:p w:rsid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2 700</w:t>
            </w:r>
          </w:p>
        </w:tc>
      </w:tr>
      <w:tr w:rsidR="00746812" w:rsidRPr="00AD1C4D" w:rsidTr="004F3753">
        <w:trPr>
          <w:jc w:val="center"/>
        </w:trPr>
        <w:tc>
          <w:tcPr>
            <w:tcW w:w="5458" w:type="dxa"/>
            <w:gridSpan w:val="3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511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386" w:type="dxa"/>
            <w:vAlign w:val="center"/>
          </w:tcPr>
          <w:p w:rsidR="00746812" w:rsidRPr="00DC5460" w:rsidRDefault="0041329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54/52</w:t>
            </w:r>
          </w:p>
        </w:tc>
      </w:tr>
      <w:tr w:rsidR="00746812" w:rsidRPr="00AD1C4D" w:rsidTr="004F3753">
        <w:trPr>
          <w:jc w:val="center"/>
        </w:trPr>
        <w:tc>
          <w:tcPr>
            <w:tcW w:w="5458" w:type="dxa"/>
            <w:gridSpan w:val="3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511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4F3753">
        <w:trPr>
          <w:jc w:val="center"/>
        </w:trPr>
        <w:tc>
          <w:tcPr>
            <w:tcW w:w="5458" w:type="dxa"/>
            <w:gridSpan w:val="3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511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386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4F3753">
        <w:trPr>
          <w:jc w:val="center"/>
        </w:trPr>
        <w:tc>
          <w:tcPr>
            <w:tcW w:w="2482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76" w:type="dxa"/>
            <w:gridSpan w:val="2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11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386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4F3753">
        <w:trPr>
          <w:jc w:val="center"/>
        </w:trPr>
        <w:tc>
          <w:tcPr>
            <w:tcW w:w="2482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11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3155C0" w:rsidRPr="00AD1C4D" w:rsidTr="004F3753">
        <w:trPr>
          <w:trHeight w:val="129"/>
          <w:jc w:val="center"/>
        </w:trPr>
        <w:tc>
          <w:tcPr>
            <w:tcW w:w="2482" w:type="dxa"/>
            <w:vMerge w:val="restart"/>
            <w:vAlign w:val="center"/>
          </w:tcPr>
          <w:p w:rsidR="003155C0" w:rsidRPr="00B17EEC" w:rsidRDefault="003155C0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1337" w:type="dxa"/>
            <w:vMerge w:val="restart"/>
            <w:vAlign w:val="center"/>
          </w:tcPr>
          <w:p w:rsidR="003155C0" w:rsidRPr="00B17EEC" w:rsidRDefault="003155C0" w:rsidP="00BA7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639" w:type="dxa"/>
            <w:vAlign w:val="center"/>
          </w:tcPr>
          <w:p w:rsidR="003155C0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RCI-3.0FSR</w:t>
            </w:r>
          </w:p>
        </w:tc>
        <w:tc>
          <w:tcPr>
            <w:tcW w:w="1511" w:type="dxa"/>
            <w:vMerge w:val="restart"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386" w:type="dxa"/>
            <w:vAlign w:val="center"/>
          </w:tcPr>
          <w:p w:rsidR="003155C0" w:rsidRPr="00A26B04" w:rsidRDefault="00A26B0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.93</w:t>
            </w:r>
          </w:p>
        </w:tc>
      </w:tr>
      <w:tr w:rsidR="003155C0" w:rsidRPr="00AD1C4D" w:rsidTr="004F3753">
        <w:trPr>
          <w:trHeight w:val="127"/>
          <w:jc w:val="center"/>
        </w:trPr>
        <w:tc>
          <w:tcPr>
            <w:tcW w:w="2482" w:type="dxa"/>
            <w:vMerge/>
            <w:vAlign w:val="center"/>
          </w:tcPr>
          <w:p w:rsidR="003155C0" w:rsidRDefault="003155C0" w:rsidP="006D6A3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vMerge/>
            <w:vAlign w:val="center"/>
          </w:tcPr>
          <w:p w:rsidR="003155C0" w:rsidRDefault="003155C0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:rsidR="003155C0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RPI-3.0FSRE</w:t>
            </w:r>
          </w:p>
        </w:tc>
        <w:tc>
          <w:tcPr>
            <w:tcW w:w="1511" w:type="dxa"/>
            <w:vMerge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3155C0" w:rsidRPr="00E929BF" w:rsidRDefault="00A26B0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3.47</w:t>
            </w:r>
          </w:p>
        </w:tc>
      </w:tr>
      <w:tr w:rsidR="003155C0" w:rsidRPr="00AD1C4D" w:rsidTr="004F3753">
        <w:trPr>
          <w:trHeight w:val="127"/>
          <w:jc w:val="center"/>
        </w:trPr>
        <w:tc>
          <w:tcPr>
            <w:tcW w:w="2482" w:type="dxa"/>
            <w:vMerge/>
            <w:vAlign w:val="center"/>
          </w:tcPr>
          <w:p w:rsidR="003155C0" w:rsidRDefault="003155C0" w:rsidP="006D6A3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vMerge/>
            <w:vAlign w:val="center"/>
          </w:tcPr>
          <w:p w:rsidR="003155C0" w:rsidRDefault="003155C0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:rsidR="003155C0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RPC-3.0FSR</w:t>
            </w:r>
          </w:p>
        </w:tc>
        <w:tc>
          <w:tcPr>
            <w:tcW w:w="1511" w:type="dxa"/>
            <w:vMerge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3155C0" w:rsidRPr="00E929BF" w:rsidRDefault="00A26B0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3.91</w:t>
            </w:r>
          </w:p>
        </w:tc>
      </w:tr>
      <w:tr w:rsidR="003155C0" w:rsidRPr="00AD1C4D" w:rsidTr="004F3753">
        <w:trPr>
          <w:trHeight w:val="127"/>
          <w:jc w:val="center"/>
        </w:trPr>
        <w:tc>
          <w:tcPr>
            <w:tcW w:w="2482" w:type="dxa"/>
            <w:vMerge/>
            <w:vAlign w:val="center"/>
          </w:tcPr>
          <w:p w:rsidR="003155C0" w:rsidRDefault="003155C0" w:rsidP="006D6A3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vMerge/>
            <w:vAlign w:val="center"/>
          </w:tcPr>
          <w:p w:rsidR="003155C0" w:rsidRDefault="003155C0" w:rsidP="00BA7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:rsidR="003155C0" w:rsidRPr="00A26B04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RPK-3.0FSR(H)M</w:t>
            </w:r>
          </w:p>
        </w:tc>
        <w:tc>
          <w:tcPr>
            <w:tcW w:w="1511" w:type="dxa"/>
            <w:vMerge/>
            <w:vAlign w:val="center"/>
          </w:tcPr>
          <w:p w:rsidR="003155C0" w:rsidRPr="003155C0" w:rsidRDefault="003155C0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3155C0" w:rsidRPr="00E929BF" w:rsidRDefault="00A26B0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3.37</w:t>
            </w:r>
          </w:p>
        </w:tc>
      </w:tr>
      <w:tr w:rsidR="00A26B04" w:rsidRPr="00AD1C4D" w:rsidTr="004F3753">
        <w:trPr>
          <w:trHeight w:val="129"/>
          <w:jc w:val="center"/>
        </w:trPr>
        <w:tc>
          <w:tcPr>
            <w:tcW w:w="2482" w:type="dxa"/>
            <w:vMerge/>
            <w:vAlign w:val="center"/>
          </w:tcPr>
          <w:p w:rsidR="00A26B04" w:rsidRPr="00E4197E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vMerge w:val="restart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639" w:type="dxa"/>
            <w:vAlign w:val="center"/>
          </w:tcPr>
          <w:p w:rsidR="00A26B04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RCI-3.0FSR</w:t>
            </w:r>
          </w:p>
        </w:tc>
        <w:tc>
          <w:tcPr>
            <w:tcW w:w="1511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A26B04" w:rsidRPr="00E929B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</w:p>
        </w:tc>
      </w:tr>
      <w:tr w:rsidR="00A26B04" w:rsidRPr="00AD1C4D" w:rsidTr="004F3753">
        <w:trPr>
          <w:trHeight w:val="127"/>
          <w:jc w:val="center"/>
        </w:trPr>
        <w:tc>
          <w:tcPr>
            <w:tcW w:w="2482" w:type="dxa"/>
            <w:vMerge/>
            <w:vAlign w:val="center"/>
          </w:tcPr>
          <w:p w:rsidR="00A26B04" w:rsidRPr="00E4197E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vMerge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:rsidR="00A26B04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RPI-3.0FSRE</w:t>
            </w:r>
          </w:p>
        </w:tc>
        <w:tc>
          <w:tcPr>
            <w:tcW w:w="1511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A26B04" w:rsidRPr="00E929B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3.63</w:t>
            </w:r>
          </w:p>
        </w:tc>
      </w:tr>
      <w:tr w:rsidR="00A26B04" w:rsidRPr="00AD1C4D" w:rsidTr="004F3753">
        <w:trPr>
          <w:trHeight w:val="127"/>
          <w:jc w:val="center"/>
        </w:trPr>
        <w:tc>
          <w:tcPr>
            <w:tcW w:w="2482" w:type="dxa"/>
            <w:vMerge/>
            <w:vAlign w:val="center"/>
          </w:tcPr>
          <w:p w:rsidR="00A26B04" w:rsidRPr="00E4197E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vMerge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:rsidR="00A26B04" w:rsidRPr="00CD06A1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RPC-3.0FSR</w:t>
            </w:r>
          </w:p>
        </w:tc>
        <w:tc>
          <w:tcPr>
            <w:tcW w:w="1511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A26B04" w:rsidRPr="00E929B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</w:t>
            </w:r>
          </w:p>
        </w:tc>
      </w:tr>
      <w:tr w:rsidR="00A26B04" w:rsidRPr="00AD1C4D" w:rsidTr="004F3753">
        <w:trPr>
          <w:trHeight w:val="127"/>
          <w:jc w:val="center"/>
        </w:trPr>
        <w:tc>
          <w:tcPr>
            <w:tcW w:w="2482" w:type="dxa"/>
            <w:vMerge/>
            <w:vAlign w:val="center"/>
          </w:tcPr>
          <w:p w:rsidR="00A26B04" w:rsidRPr="00E4197E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vMerge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:rsidR="00A26B04" w:rsidRPr="00A26B04" w:rsidRDefault="00A26B04" w:rsidP="00CD06A1">
            <w:pPr>
              <w:jc w:val="center"/>
              <w:rPr>
                <w:sz w:val="22"/>
                <w:szCs w:val="22"/>
                <w:lang w:val="en-US"/>
              </w:rPr>
            </w:pPr>
            <w:r w:rsidRPr="00CD06A1">
              <w:rPr>
                <w:sz w:val="22"/>
                <w:szCs w:val="22"/>
                <w:lang w:val="en-US"/>
              </w:rPr>
              <w:t>RPK-3.0FSR(H)M</w:t>
            </w:r>
          </w:p>
        </w:tc>
        <w:tc>
          <w:tcPr>
            <w:tcW w:w="1511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A26B04" w:rsidRPr="00E929B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3.01</w:t>
            </w:r>
          </w:p>
        </w:tc>
      </w:tr>
      <w:tr w:rsidR="00A26B04" w:rsidRPr="00AD1C4D" w:rsidTr="004F3753">
        <w:trPr>
          <w:trHeight w:val="159"/>
          <w:jc w:val="center"/>
        </w:trPr>
        <w:tc>
          <w:tcPr>
            <w:tcW w:w="2482" w:type="dxa"/>
            <w:vMerge w:val="restart"/>
            <w:vAlign w:val="center"/>
          </w:tcPr>
          <w:p w:rsidR="00A26B04" w:rsidRDefault="00A26B04" w:rsidP="004F3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4F3753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рубопровода хладагента</w:t>
            </w:r>
          </w:p>
        </w:tc>
        <w:tc>
          <w:tcPr>
            <w:tcW w:w="2976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511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8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4F3753">
        <w:trPr>
          <w:trHeight w:val="159"/>
          <w:jc w:val="center"/>
        </w:trPr>
        <w:tc>
          <w:tcPr>
            <w:tcW w:w="2482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511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8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511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8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A26B04" w:rsidRPr="00AD1C4D" w:rsidTr="004F3753">
        <w:trPr>
          <w:trHeight w:val="255"/>
          <w:jc w:val="center"/>
        </w:trPr>
        <w:tc>
          <w:tcPr>
            <w:tcW w:w="2482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976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511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8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4F3753">
        <w:trPr>
          <w:trHeight w:val="255"/>
          <w:jc w:val="center"/>
        </w:trPr>
        <w:tc>
          <w:tcPr>
            <w:tcW w:w="2482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511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511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8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511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шт</w:t>
            </w:r>
          </w:p>
        </w:tc>
        <w:tc>
          <w:tcPr>
            <w:tcW w:w="238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511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386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4F3753">
        <w:trPr>
          <w:trHeight w:val="318"/>
          <w:jc w:val="center"/>
        </w:trPr>
        <w:tc>
          <w:tcPr>
            <w:tcW w:w="2482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976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11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386" w:type="dxa"/>
            <w:vAlign w:val="center"/>
          </w:tcPr>
          <w:p w:rsidR="00A26B04" w:rsidRPr="005925C1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1.67</w:t>
            </w:r>
          </w:p>
        </w:tc>
      </w:tr>
      <w:tr w:rsidR="00A26B04" w:rsidRPr="00AD1C4D" w:rsidTr="004F3753">
        <w:trPr>
          <w:trHeight w:val="318"/>
          <w:jc w:val="center"/>
        </w:trPr>
        <w:tc>
          <w:tcPr>
            <w:tcW w:w="2482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11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A26B04" w:rsidRPr="005925C1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1.79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4F3753">
        <w:trPr>
          <w:trHeight w:val="111"/>
          <w:jc w:val="center"/>
        </w:trPr>
        <w:tc>
          <w:tcPr>
            <w:tcW w:w="5458" w:type="dxa"/>
            <w:gridSpan w:val="3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11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8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511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86" w:type="dxa"/>
            <w:vAlign w:val="center"/>
          </w:tcPr>
          <w:p w:rsidR="00A26B04" w:rsidRPr="005A6C22" w:rsidRDefault="009712DE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r w:rsidR="00A26B04" w:rsidRPr="008E2AAA">
                <w:rPr>
                  <w:sz w:val="22"/>
                  <w:szCs w:val="22"/>
                </w:rPr>
                <w:t xml:space="preserve">дифторметан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511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38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5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11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386" w:type="dxa"/>
            <w:vAlign w:val="center"/>
          </w:tcPr>
          <w:p w:rsidR="00A26B04" w:rsidRPr="009155B1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511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511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86" w:type="dxa"/>
            <w:vAlign w:val="center"/>
          </w:tcPr>
          <w:p w:rsidR="00A26B04" w:rsidRPr="00186AC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511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86" w:type="dxa"/>
            <w:vAlign w:val="center"/>
          </w:tcPr>
          <w:p w:rsidR="00A26B04" w:rsidRPr="00186AC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799</w:t>
            </w:r>
          </w:p>
        </w:tc>
      </w:tr>
      <w:tr w:rsidR="00A26B04" w:rsidRPr="00AD1C4D" w:rsidTr="004F3753">
        <w:trPr>
          <w:jc w:val="center"/>
        </w:trPr>
        <w:tc>
          <w:tcPr>
            <w:tcW w:w="5458" w:type="dxa"/>
            <w:gridSpan w:val="3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511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38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42E6F" w:rsidRPr="00D42E6F">
        <w:rPr>
          <w:sz w:val="22"/>
          <w:szCs w:val="22"/>
        </w:rPr>
        <w:t>RAS-3HVRC2</w:t>
      </w:r>
      <w:r w:rsidR="00D42E6F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D42E6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42E6F">
        <w:rPr>
          <w:sz w:val="22"/>
          <w:szCs w:val="22"/>
        </w:rPr>
        <w:t>RAS-3HVRC2</w:t>
      </w:r>
      <w:r>
        <w:rPr>
          <w:b/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r w:rsidR="00BF5CE6" w:rsidRPr="00E81AB3">
        <w:rPr>
          <w:sz w:val="22"/>
          <w:szCs w:val="22"/>
        </w:rPr>
        <w:t xml:space="preserve">Prime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r w:rsidR="00862EF0" w:rsidRPr="00E81AB3">
        <w:rPr>
          <w:sz w:val="22"/>
          <w:szCs w:val="22"/>
        </w:rPr>
        <w:t xml:space="preserve">Prime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EA737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274E0D" w:rsidRPr="00274E0D">
        <w:rPr>
          <w:sz w:val="22"/>
          <w:szCs w:val="22"/>
        </w:rPr>
        <w:t>правление включени</w:t>
      </w:r>
      <w:r w:rsidR="002D627B">
        <w:rPr>
          <w:sz w:val="22"/>
          <w:szCs w:val="22"/>
        </w:rPr>
        <w:t>ем</w:t>
      </w:r>
      <w:r w:rsidR="005918E8">
        <w:rPr>
          <w:sz w:val="22"/>
          <w:szCs w:val="22"/>
        </w:rPr>
        <w:t xml:space="preserve">/ выключением температуры при подключении двух внутренних блоков </w:t>
      </w:r>
      <w:r w:rsidR="002D627B">
        <w:rPr>
          <w:sz w:val="22"/>
          <w:szCs w:val="22"/>
        </w:rPr>
        <w:t xml:space="preserve"> </w:t>
      </w:r>
      <w:r w:rsidR="005918E8">
        <w:rPr>
          <w:sz w:val="22"/>
          <w:szCs w:val="22"/>
        </w:rPr>
        <w:t xml:space="preserve">возможно </w:t>
      </w:r>
      <w:r w:rsidR="00274E0D" w:rsidRPr="00274E0D">
        <w:rPr>
          <w:sz w:val="22"/>
          <w:szCs w:val="22"/>
        </w:rPr>
        <w:t>с помощью одного п</w:t>
      </w:r>
      <w:r w:rsidR="005918E8">
        <w:rPr>
          <w:sz w:val="22"/>
          <w:szCs w:val="22"/>
        </w:rPr>
        <w:t>ульта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 w:rsidRPr="00EA737F">
        <w:rPr>
          <w:sz w:val="22"/>
          <w:szCs w:val="22"/>
        </w:rPr>
        <w:t>они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 xml:space="preserve">H-Link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741368" w:rsidRPr="008F31F7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lastRenderedPageBreak/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</w:t>
      </w:r>
      <w:r w:rsidR="00946EDA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946EDA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A43EA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62625" cy="25050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lastRenderedPageBreak/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lastRenderedPageBreak/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EA6703" w:rsidRDefault="00D571B5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rFonts w:ascii="Times New Roman" w:hAnsi="Times New Roman"/>
          <w:b w:val="0"/>
          <w:sz w:val="22"/>
          <w:szCs w:val="22"/>
        </w:rPr>
        <w:t>.</w:t>
      </w:r>
      <w:bookmarkEnd w:id="32"/>
    </w:p>
    <w:p w:rsidR="00BE4A02" w:rsidRPr="00BE4A02" w:rsidRDefault="00BE4A02" w:rsidP="00BE4A02">
      <w:pPr>
        <w:spacing w:line="360" w:lineRule="auto"/>
        <w:ind w:firstLine="851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5D3D67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6210300" cy="711517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7F53C2">
        <w:rPr>
          <w:sz w:val="22"/>
          <w:szCs w:val="22"/>
        </w:rPr>
        <w:t xml:space="preserve"> нему срок гарантии составляет </w:t>
      </w:r>
      <w:r w:rsidR="009712DE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5"/>
        <w:gridCol w:w="236"/>
        <w:gridCol w:w="3831"/>
        <w:gridCol w:w="236"/>
      </w:tblGrid>
      <w:tr w:rsidR="00EA6703" w:rsidTr="00A22555">
        <w:trPr>
          <w:jc w:val="center"/>
        </w:trPr>
        <w:tc>
          <w:tcPr>
            <w:tcW w:w="3925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96A83" w:rsidP="00CD79CE">
            <w:pPr>
              <w:spacing w:before="60"/>
              <w:ind w:right="-28"/>
              <w:jc w:val="center"/>
            </w:pPr>
            <w:r w:rsidRPr="00596A83">
              <w:rPr>
                <w:b/>
                <w:sz w:val="22"/>
                <w:szCs w:val="22"/>
                <w:lang w:val="en-US"/>
              </w:rPr>
              <w:t>RAS-3HVRC2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A22555">
        <w:trPr>
          <w:jc w:val="center"/>
        </w:trPr>
        <w:tc>
          <w:tcPr>
            <w:tcW w:w="3925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14203B" w:rsidRPr="00EA737F">
        <w:rPr>
          <w:sz w:val="22"/>
          <w:szCs w:val="22"/>
          <w:lang w:val="en-US"/>
        </w:rPr>
        <w:t>Hitachi-Johnson Controls Air Conditioning, 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0BB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712D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4"/>
        <w:gridCol w:w="236"/>
        <w:gridCol w:w="3641"/>
        <w:gridCol w:w="426"/>
      </w:tblGrid>
      <w:tr w:rsidR="00EA6703" w:rsidRPr="004E0417" w:rsidTr="00A2255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96A83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596A83">
              <w:rPr>
                <w:b/>
                <w:sz w:val="22"/>
                <w:szCs w:val="22"/>
                <w:lang w:val="en-US"/>
              </w:rPr>
              <w:t>RAS-3HVRC2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A2255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A22555">
      <w:pPr>
        <w:spacing w:before="60"/>
        <w:ind w:left="567" w:right="197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A22555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A22555">
      <w:pPr>
        <w:ind w:left="142"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3870E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3870E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3870EC">
      <w:pPr>
        <w:pStyle w:val="generallist"/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3870E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3870E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3870EC">
      <w:pPr>
        <w:pStyle w:val="generallist"/>
      </w:pPr>
      <w:r w:rsidRPr="00365AB1">
        <w:lastRenderedPageBreak/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870EC" w:rsidRDefault="003870EC" w:rsidP="003870E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t>Советы по обслуживанию</w:t>
      </w:r>
      <w:bookmarkEnd w:id="55"/>
      <w:bookmarkEnd w:id="56"/>
    </w:p>
    <w:p w:rsidR="003870EC" w:rsidRPr="00365AB1" w:rsidRDefault="003870EC" w:rsidP="003870E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3870E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3870E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3870E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3870E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</w:p>
    <w:p w:rsidR="003870EC" w:rsidRPr="00D37A87" w:rsidRDefault="003870EC" w:rsidP="003870EC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D37A87" w:rsidRDefault="003870EC" w:rsidP="003870EC">
      <w:pPr>
        <w:pStyle w:val="generallist"/>
      </w:pPr>
      <w:r w:rsidRPr="00D37A87">
        <w:t>Хладагент необходимо собрать в специальный баллон.</w:t>
      </w:r>
    </w:p>
    <w:p w:rsidR="003870EC" w:rsidRDefault="003870EC" w:rsidP="003870E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</w:p>
    <w:p w:rsidR="003870EC" w:rsidRPr="00D37A87" w:rsidRDefault="003870EC" w:rsidP="003870E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3870EC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3870EC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3870EC" w:rsidRDefault="003870EC" w:rsidP="003870EC">
      <w:pPr>
        <w:pStyle w:val="generallist"/>
        <w:rPr>
          <w:szCs w:val="22"/>
        </w:rPr>
      </w:pPr>
      <w:r w:rsidRPr="00D37A87">
        <w:t>Избыточная заправка хладагентом запрещена.</w:t>
      </w:r>
    </w:p>
    <w:p w:rsidR="005C1030" w:rsidRPr="003870EC" w:rsidRDefault="003870EC" w:rsidP="003870EC">
      <w:pPr>
        <w:pStyle w:val="generallist"/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CCD" w:rsidRDefault="00E07CCD">
      <w:r>
        <w:separator/>
      </w:r>
    </w:p>
  </w:endnote>
  <w:endnote w:type="continuationSeparator" w:id="0">
    <w:p w:rsidR="00E07CCD" w:rsidRDefault="00E0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CD" w:rsidRDefault="00E07CC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07CCD" w:rsidRDefault="00E07CC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CD" w:rsidRDefault="00E07CC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07CCD" w:rsidRDefault="00E07CC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07CCD" w:rsidRDefault="00E07CC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07CCD" w:rsidRDefault="00E07CC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CD" w:rsidRDefault="00E07CC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CD" w:rsidRDefault="00E07CC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311785</wp:posOffset>
              </wp:positionH>
              <wp:positionV relativeFrom="page">
                <wp:posOffset>290195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Pr="00D35EE4" w:rsidRDefault="00E07CC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RAS-3HVRC2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E07CCD" w:rsidRPr="00B7687E" w:rsidRDefault="00E07CC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Pr="00ED1531" w:rsidRDefault="00E07CC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712D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Pr="00ED1531" w:rsidRDefault="00E07CC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07CCD" w:rsidRPr="00A968CA" w:rsidRDefault="00E07CC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Inc</w:t>
                              </w:r>
                              <w:r w:rsidRPr="00A968C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07CCD" w:rsidRPr="001A5354" w:rsidRDefault="00E07CCD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E07CCD" w:rsidRDefault="00E07CC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B155D9">
                                <w:rPr>
                                  <w:b/>
                                  <w:sz w:val="18"/>
                                  <w:szCs w:val="18"/>
                                </w:rPr>
                                <w:t>RAS-3HVRC2</w:t>
                              </w:r>
                            </w:p>
                            <w:p w:rsidR="00E07CCD" w:rsidRPr="00AF301F" w:rsidRDefault="00E07CC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07CCD" w:rsidRPr="00613EFB" w:rsidRDefault="00E07CC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55pt;margin-top:22.8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07CCD" w:rsidRPr="00D35EE4" w:rsidRDefault="00E07CC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RAS-3HVRC2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E07CCD" w:rsidRPr="00B7687E" w:rsidRDefault="00E07CC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07CCD" w:rsidRPr="00ED1531" w:rsidRDefault="00E07CC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712D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07CCD" w:rsidRPr="00ED1531" w:rsidRDefault="00E07CC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07CCD" w:rsidRPr="00A968CA" w:rsidRDefault="00E07CC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Inc</w:t>
                        </w:r>
                        <w:r w:rsidRPr="00A968CA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07CCD" w:rsidRPr="001A5354" w:rsidRDefault="00E07CCD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E07CCD" w:rsidRDefault="00E07CC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B155D9">
                          <w:rPr>
                            <w:b/>
                            <w:sz w:val="18"/>
                            <w:szCs w:val="18"/>
                          </w:rPr>
                          <w:t>RAS-3HVRC2</w:t>
                        </w:r>
                      </w:p>
                      <w:p w:rsidR="00E07CCD" w:rsidRPr="00AF301F" w:rsidRDefault="00E07CC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07CCD" w:rsidRPr="00613EFB" w:rsidRDefault="00E07CC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CD" w:rsidRDefault="00E07CC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Pr="00AF301F" w:rsidRDefault="00E07CC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712D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Pr="00AF301F" w:rsidRDefault="00E07CCD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RAS-3HVRC2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07CCD" w:rsidRPr="00C23BB2" w:rsidRDefault="00E07CC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E07CCD" w:rsidRPr="00EC2FF5" w:rsidRDefault="00E07CC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07CCD" w:rsidRPr="00AF301F" w:rsidRDefault="00E07CC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712D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07CCD" w:rsidRPr="00AF301F" w:rsidRDefault="00E07CCD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RAS-3HVRC2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07CCD" w:rsidRPr="00C23BB2" w:rsidRDefault="00E07CC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E07CCD" w:rsidRPr="00EC2FF5" w:rsidRDefault="00E07CC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CD" w:rsidRDefault="00E07CC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Default="00E07C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Pr="00AF301F" w:rsidRDefault="00E07CC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712D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CCD" w:rsidRPr="00AF301F" w:rsidRDefault="00E07CCD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</w:rPr>
                                <w:t>RAS-3HVRC2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E07CCD" w:rsidRPr="00EC2FF5" w:rsidRDefault="00E07CC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E07CCD" w:rsidRDefault="00E07C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E07CCD" w:rsidRPr="00AF301F" w:rsidRDefault="00E07CC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712D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E07CCD" w:rsidRPr="00AF301F" w:rsidRDefault="00E07CCD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B155D9">
                          <w:rPr>
                            <w:b/>
                            <w:sz w:val="22"/>
                            <w:szCs w:val="22"/>
                          </w:rPr>
                          <w:t>RAS-3HVRC2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E07CCD" w:rsidRPr="00EC2FF5" w:rsidRDefault="00E07CCD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CCD" w:rsidRDefault="00E07CCD">
      <w:r>
        <w:separator/>
      </w:r>
    </w:p>
  </w:footnote>
  <w:footnote w:type="continuationSeparator" w:id="0">
    <w:p w:rsidR="00E07CCD" w:rsidRDefault="00E0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CD" w:rsidRDefault="00E07C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07CCD" w:rsidRDefault="00E07CC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CD" w:rsidRDefault="00E07CC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CD" w:rsidRDefault="00E07CC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3"/>
  </w:num>
  <w:num w:numId="25">
    <w:abstractNumId w:val="1"/>
  </w:num>
  <w:num w:numId="26">
    <w:abstractNumId w:val="31"/>
  </w:num>
  <w:num w:numId="27">
    <w:abstractNumId w:val="35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8"/>
  </w:num>
  <w:num w:numId="35">
    <w:abstractNumId w:val="2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C9B"/>
    <w:rsid w:val="00011F4D"/>
    <w:rsid w:val="00021FB1"/>
    <w:rsid w:val="00025ACA"/>
    <w:rsid w:val="00037425"/>
    <w:rsid w:val="0004615A"/>
    <w:rsid w:val="0005164C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5BDC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849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3753"/>
    <w:rsid w:val="004F476D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6ABC"/>
    <w:rsid w:val="005D0574"/>
    <w:rsid w:val="005D25DC"/>
    <w:rsid w:val="005D3D67"/>
    <w:rsid w:val="005E38BC"/>
    <w:rsid w:val="005E5127"/>
    <w:rsid w:val="005F2636"/>
    <w:rsid w:val="00601691"/>
    <w:rsid w:val="0060323D"/>
    <w:rsid w:val="0060423E"/>
    <w:rsid w:val="006070F9"/>
    <w:rsid w:val="00614666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7F53C2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36BA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34483"/>
    <w:rsid w:val="0094137F"/>
    <w:rsid w:val="00941985"/>
    <w:rsid w:val="009424BE"/>
    <w:rsid w:val="009454F1"/>
    <w:rsid w:val="009457C2"/>
    <w:rsid w:val="00946EDA"/>
    <w:rsid w:val="0096270C"/>
    <w:rsid w:val="009712DE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071D4"/>
    <w:rsid w:val="00A13ED0"/>
    <w:rsid w:val="00A17EAC"/>
    <w:rsid w:val="00A20C9D"/>
    <w:rsid w:val="00A220A4"/>
    <w:rsid w:val="00A22555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968CA"/>
    <w:rsid w:val="00AA6515"/>
    <w:rsid w:val="00AC57D5"/>
    <w:rsid w:val="00AC79BF"/>
    <w:rsid w:val="00AD1917"/>
    <w:rsid w:val="00AD1EA5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155D9"/>
    <w:rsid w:val="00B2430D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B2C09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2E7A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E02961"/>
    <w:rsid w:val="00E035FD"/>
    <w:rsid w:val="00E07CC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1823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32057756"/>
  <w15:docId w15:val="{632FE497-28E1-43BD-A7B0-82C5DB7F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1281E-F467-43F4-8D18-F15C3990B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2AD1A24F</Template>
  <TotalTime>183</TotalTime>
  <Pages>37</Pages>
  <Words>6964</Words>
  <Characters>39696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58</cp:revision>
  <cp:lastPrinted>2021-03-26T08:29:00Z</cp:lastPrinted>
  <dcterms:created xsi:type="dcterms:W3CDTF">2022-02-24T19:45:00Z</dcterms:created>
  <dcterms:modified xsi:type="dcterms:W3CDTF">2024-05-06T12:14:00Z</dcterms:modified>
</cp:coreProperties>
</file>