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A17412" w:rsidRPr="00A17412">
              <w:rPr>
                <w:b/>
                <w:szCs w:val="28"/>
              </w:rPr>
              <w:t>RAS-3.5HNSKQ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A17412" w:rsidP="00D03F3F">
            <w:pPr>
              <w:jc w:val="center"/>
              <w:rPr>
                <w:b/>
                <w:szCs w:val="28"/>
              </w:rPr>
            </w:pPr>
            <w:r w:rsidRPr="00A17412">
              <w:rPr>
                <w:b/>
                <w:szCs w:val="28"/>
              </w:rPr>
              <w:t>RAS-3.5HNSKQ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B2C0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8A437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GoBack"/>
      <w:r w:rsidRPr="008A4372">
        <w:rPr>
          <w:b/>
          <w:sz w:val="22"/>
          <w:szCs w:val="22"/>
        </w:rPr>
        <w:lastRenderedPageBreak/>
        <w:t>СОДЕРЖАНИЕ</w:t>
      </w:r>
      <w:r w:rsidR="00231E1B" w:rsidRPr="008A4372">
        <w:rPr>
          <w:b/>
          <w:sz w:val="22"/>
          <w:szCs w:val="22"/>
        </w:rPr>
        <w:t xml:space="preserve"> </w:t>
      </w:r>
    </w:p>
    <w:p w:rsidR="008A4372" w:rsidRPr="008A437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4372">
        <w:rPr>
          <w:sz w:val="22"/>
          <w:szCs w:val="22"/>
        </w:rPr>
        <w:fldChar w:fldCharType="begin"/>
      </w:r>
      <w:r w:rsidRPr="008A4372">
        <w:rPr>
          <w:sz w:val="22"/>
          <w:szCs w:val="22"/>
        </w:rPr>
        <w:instrText xml:space="preserve"> TOC \o "1-3" \h \z \u </w:instrText>
      </w:r>
      <w:r w:rsidRPr="008A4372">
        <w:rPr>
          <w:sz w:val="22"/>
          <w:szCs w:val="22"/>
        </w:rPr>
        <w:fldChar w:fldCharType="separate"/>
      </w:r>
      <w:hyperlink w:anchor="_Toc129777722" w:history="1">
        <w:r w:rsidR="008A4372" w:rsidRPr="008A4372">
          <w:rPr>
            <w:rStyle w:val="ad"/>
            <w:noProof/>
            <w:sz w:val="22"/>
            <w:szCs w:val="22"/>
          </w:rPr>
          <w:t>Введение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AE4C81">
          <w:rPr>
            <w:noProof/>
            <w:webHidden/>
            <w:sz w:val="22"/>
            <w:szCs w:val="22"/>
          </w:rPr>
          <w:t>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3" w:history="1">
        <w:r w:rsidR="008A4372" w:rsidRPr="008A4372">
          <w:rPr>
            <w:rStyle w:val="ad"/>
            <w:noProof/>
            <w:sz w:val="22"/>
            <w:szCs w:val="22"/>
          </w:rPr>
          <w:t>1.</w:t>
        </w:r>
        <w:r w:rsidR="00FA7EC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A4372" w:rsidRPr="008A4372">
          <w:rPr>
            <w:rStyle w:val="ad"/>
            <w:noProof/>
            <w:sz w:val="22"/>
            <w:szCs w:val="22"/>
          </w:rPr>
          <w:t>Общие сведения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4" w:history="1">
        <w:r w:rsidR="008A4372" w:rsidRPr="008A437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5" w:history="1">
        <w:r w:rsidR="008A4372" w:rsidRPr="008A4372">
          <w:rPr>
            <w:rStyle w:val="ad"/>
            <w:noProof/>
            <w:sz w:val="22"/>
            <w:szCs w:val="22"/>
          </w:rPr>
          <w:t>2.2 Описание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6" w:history="1">
        <w:r w:rsidR="008A4372" w:rsidRPr="008A4372">
          <w:rPr>
            <w:rStyle w:val="ad"/>
            <w:noProof/>
            <w:sz w:val="22"/>
            <w:szCs w:val="22"/>
          </w:rPr>
          <w:t>2.3 Принцип работы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7" w:history="1">
        <w:r w:rsidR="008A4372" w:rsidRPr="008A437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8" w:history="1">
        <w:r w:rsidR="008A4372" w:rsidRPr="008A4372">
          <w:rPr>
            <w:rStyle w:val="ad"/>
            <w:noProof/>
            <w:sz w:val="22"/>
            <w:szCs w:val="22"/>
          </w:rPr>
          <w:t>2.5 Маркировка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9" w:history="1">
        <w:r w:rsidR="008A4372" w:rsidRPr="008A4372">
          <w:rPr>
            <w:rStyle w:val="ad"/>
            <w:noProof/>
            <w:sz w:val="22"/>
            <w:szCs w:val="22"/>
          </w:rPr>
          <w:t>3. Комплектность поставки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0" w:history="1">
        <w:r w:rsidR="008A4372" w:rsidRPr="008A4372">
          <w:rPr>
            <w:rStyle w:val="ad"/>
            <w:noProof/>
            <w:sz w:val="22"/>
            <w:szCs w:val="22"/>
          </w:rPr>
          <w:t>4. Чертеж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1" w:history="1">
        <w:r w:rsidR="008A4372" w:rsidRPr="008A4372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2" w:history="1">
        <w:r w:rsidR="008A4372" w:rsidRPr="008A437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3" w:history="1">
        <w:r w:rsidR="008A4372" w:rsidRPr="008A4372">
          <w:rPr>
            <w:rStyle w:val="ad"/>
            <w:noProof/>
            <w:sz w:val="22"/>
            <w:szCs w:val="22"/>
          </w:rPr>
          <w:t>5. Гарантии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4" w:history="1">
        <w:r w:rsidR="008A4372" w:rsidRPr="008A437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5" w:history="1">
        <w:r w:rsidR="008A4372" w:rsidRPr="008A4372">
          <w:rPr>
            <w:rStyle w:val="ad"/>
            <w:noProof/>
            <w:sz w:val="22"/>
            <w:szCs w:val="22"/>
          </w:rPr>
          <w:t>7. Свидетельство о приемке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6" w:history="1">
        <w:r w:rsidR="008A4372" w:rsidRPr="008A4372">
          <w:rPr>
            <w:rStyle w:val="ad"/>
            <w:noProof/>
            <w:sz w:val="22"/>
            <w:szCs w:val="22"/>
          </w:rPr>
          <w:t>8. Консервация</w:t>
        </w:r>
        <w:r w:rsidR="008A4372" w:rsidRPr="008A4372">
          <w:rPr>
            <w:rStyle w:val="ad"/>
            <w:noProof/>
            <w:sz w:val="22"/>
            <w:szCs w:val="22"/>
            <w:lang w:val="en-US"/>
          </w:rPr>
          <w:t>*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7" w:history="1">
        <w:r w:rsidR="008A4372" w:rsidRPr="008A4372">
          <w:rPr>
            <w:rStyle w:val="ad"/>
            <w:noProof/>
            <w:sz w:val="22"/>
            <w:szCs w:val="22"/>
          </w:rPr>
          <w:t>9. Сведения об утилизации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8" w:history="1">
        <w:r w:rsidR="008A4372" w:rsidRPr="008A4372">
          <w:rPr>
            <w:rStyle w:val="ad"/>
            <w:noProof/>
            <w:sz w:val="22"/>
            <w:szCs w:val="22"/>
          </w:rPr>
          <w:t>10. Требования безопасности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9" w:history="1">
        <w:r w:rsidR="008A4372" w:rsidRPr="008A4372">
          <w:rPr>
            <w:rStyle w:val="ad"/>
            <w:noProof/>
            <w:sz w:val="22"/>
            <w:szCs w:val="22"/>
          </w:rPr>
          <w:t>10.1 Общие требования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0" w:history="1">
        <w:r w:rsidR="008A4372" w:rsidRPr="008A4372">
          <w:rPr>
            <w:rStyle w:val="ad"/>
            <w:noProof/>
            <w:sz w:val="22"/>
            <w:szCs w:val="22"/>
          </w:rPr>
          <w:t>11. Прием и передача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1" w:history="1">
        <w:r w:rsidR="008A4372" w:rsidRPr="008A4372">
          <w:rPr>
            <w:rStyle w:val="ad"/>
            <w:noProof/>
            <w:sz w:val="22"/>
            <w:szCs w:val="22"/>
          </w:rPr>
          <w:t>12. Учет работы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2" w:history="1">
        <w:r w:rsidR="008A4372" w:rsidRPr="008A437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3" w:history="1">
        <w:r w:rsidR="008A4372" w:rsidRPr="008A4372">
          <w:rPr>
            <w:rStyle w:val="ad"/>
            <w:noProof/>
            <w:sz w:val="22"/>
            <w:szCs w:val="22"/>
          </w:rPr>
          <w:t>14. Работы при эксплуатации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4" w:history="1">
        <w:r w:rsidR="008A4372" w:rsidRPr="008A4372">
          <w:rPr>
            <w:rStyle w:val="ad"/>
            <w:noProof/>
            <w:sz w:val="22"/>
            <w:szCs w:val="22"/>
          </w:rPr>
          <w:t>14.1 Учет выполнения работ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5" w:history="1">
        <w:r w:rsidR="008A4372" w:rsidRPr="008A437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6" w:history="1">
        <w:r w:rsidR="008A4372" w:rsidRPr="008A437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7" w:history="1">
        <w:r w:rsidR="008A4372" w:rsidRPr="008A437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8" w:history="1">
        <w:r w:rsidR="008A4372" w:rsidRPr="008A437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9" w:history="1">
        <w:r w:rsidR="008A4372" w:rsidRPr="008A437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0" w:history="1">
        <w:r w:rsidR="008A4372" w:rsidRPr="008A4372">
          <w:rPr>
            <w:rStyle w:val="ad"/>
            <w:noProof/>
            <w:sz w:val="22"/>
            <w:szCs w:val="22"/>
          </w:rPr>
          <w:t>16.1 Транспортировка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1" w:history="1">
        <w:r w:rsidR="008A4372" w:rsidRPr="008A4372">
          <w:rPr>
            <w:rStyle w:val="ad"/>
            <w:noProof/>
            <w:sz w:val="22"/>
            <w:szCs w:val="22"/>
          </w:rPr>
          <w:t>16.2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2" w:history="1">
        <w:r w:rsidR="008A4372" w:rsidRPr="008A4372">
          <w:rPr>
            <w:rStyle w:val="ad"/>
            <w:noProof/>
            <w:sz w:val="22"/>
            <w:szCs w:val="22"/>
          </w:rPr>
          <w:t>17. Ремонт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3" w:history="1">
        <w:r w:rsidR="008A4372" w:rsidRPr="008A4372">
          <w:rPr>
            <w:rStyle w:val="ad"/>
            <w:noProof/>
            <w:sz w:val="22"/>
            <w:szCs w:val="22"/>
          </w:rPr>
          <w:t>18. Сведения о рекламациях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4" w:history="1">
        <w:r w:rsidR="008A4372" w:rsidRPr="008A4372">
          <w:rPr>
            <w:rStyle w:val="ad"/>
            <w:noProof/>
            <w:sz w:val="22"/>
            <w:szCs w:val="22"/>
          </w:rPr>
          <w:t>19. Особые отметки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E4C8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5" w:history="1">
        <w:r w:rsidR="008A4372" w:rsidRPr="008A437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8A4372">
        <w:rPr>
          <w:sz w:val="22"/>
          <w:szCs w:val="22"/>
        </w:rPr>
        <w:fldChar w:fldCharType="end"/>
      </w:r>
      <w:bookmarkEnd w:id="0"/>
      <w:bookmarkEnd w:id="1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2977772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14D5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2977772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87849">
        <w:trPr>
          <w:trHeight w:val="424"/>
        </w:trPr>
        <w:tc>
          <w:tcPr>
            <w:tcW w:w="246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CA105D" w:rsidRPr="00CC2C20" w:rsidRDefault="00A1741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17412">
              <w:rPr>
                <w:sz w:val="22"/>
                <w:szCs w:val="22"/>
              </w:rPr>
              <w:t>RAS-3.5HNSKQ</w:t>
            </w:r>
          </w:p>
        </w:tc>
      </w:tr>
      <w:tr w:rsidR="006A3296" w:rsidRPr="00CC2C20" w:rsidTr="00487849">
        <w:trPr>
          <w:trHeight w:val="430"/>
        </w:trPr>
        <w:tc>
          <w:tcPr>
            <w:tcW w:w="246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6A3296" w:rsidRPr="00CA105D" w:rsidRDefault="00A1741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17412">
              <w:rPr>
                <w:sz w:val="22"/>
                <w:szCs w:val="22"/>
              </w:rPr>
              <w:t>RAS-3.5HNSKQ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B2C09">
              <w:rPr>
                <w:sz w:val="22"/>
                <w:szCs w:val="22"/>
                <w:lang w:val="en-US"/>
              </w:rPr>
              <w:t>3</w:t>
            </w:r>
          </w:p>
        </w:tc>
      </w:tr>
      <w:tr w:rsidR="007F7AEF" w:rsidRPr="00CC2C20" w:rsidTr="00487849">
        <w:trPr>
          <w:trHeight w:val="382"/>
        </w:trPr>
        <w:tc>
          <w:tcPr>
            <w:tcW w:w="2467" w:type="dxa"/>
            <w:vAlign w:val="center"/>
          </w:tcPr>
          <w:p w:rsidR="007F7AEF" w:rsidRPr="00CC2C20" w:rsidRDefault="007F7AEF" w:rsidP="007F7AE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7F7AEF" w:rsidRPr="00C53E80" w:rsidRDefault="007F7AEF" w:rsidP="007F7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B044EE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B044EE" w:rsidRPr="00CC2C20" w:rsidRDefault="00B044EE" w:rsidP="00B044EE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D07E30" w:rsidRDefault="00D07E30" w:rsidP="00D07E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D07E30" w:rsidRPr="00C47193" w:rsidRDefault="00D07E30" w:rsidP="00D07E3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07E30" w:rsidRPr="00042260" w:rsidRDefault="00D07E30" w:rsidP="00D07E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07E30" w:rsidRPr="00042260" w:rsidRDefault="00D07E30" w:rsidP="00D07E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07E30" w:rsidRPr="00042260" w:rsidRDefault="00D07E30" w:rsidP="00D07E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B044EE" w:rsidRPr="005A677F" w:rsidRDefault="00D07E30" w:rsidP="00D07E30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497302" w:rsidRPr="00AE4C81" w:rsidTr="00487849">
        <w:trPr>
          <w:trHeight w:val="492"/>
        </w:trPr>
        <w:tc>
          <w:tcPr>
            <w:tcW w:w="2467" w:type="dxa"/>
            <w:vAlign w:val="center"/>
          </w:tcPr>
          <w:p w:rsidR="00497302" w:rsidRPr="00CC2C20" w:rsidRDefault="00497302" w:rsidP="0049730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497302" w:rsidRPr="00570EC4" w:rsidRDefault="00497302" w:rsidP="00497302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497302" w:rsidRPr="00CC2C20" w:rsidTr="00487849">
        <w:trPr>
          <w:trHeight w:val="410"/>
        </w:trPr>
        <w:tc>
          <w:tcPr>
            <w:tcW w:w="2467" w:type="dxa"/>
            <w:vAlign w:val="center"/>
          </w:tcPr>
          <w:p w:rsidR="00497302" w:rsidRPr="00CC2C20" w:rsidRDefault="00497302" w:rsidP="0049730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497302" w:rsidRPr="00570EC4" w:rsidRDefault="00497302" w:rsidP="0049730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497302" w:rsidRPr="00AE4C81" w:rsidTr="00487849">
        <w:trPr>
          <w:trHeight w:val="553"/>
        </w:trPr>
        <w:tc>
          <w:tcPr>
            <w:tcW w:w="2467" w:type="dxa"/>
            <w:vAlign w:val="center"/>
          </w:tcPr>
          <w:p w:rsidR="00497302" w:rsidRPr="00CC2C20" w:rsidRDefault="00497302" w:rsidP="0049730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497302" w:rsidRPr="00A4111E" w:rsidRDefault="00497302" w:rsidP="00497302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B044E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B044EE" w:rsidRPr="00CC2C20" w:rsidRDefault="00B044EE" w:rsidP="00B044E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B044EE" w:rsidRPr="003011F5" w:rsidRDefault="00B044EE" w:rsidP="00B044EE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B044E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B044EE" w:rsidRPr="00CC2C20" w:rsidRDefault="00B044EE" w:rsidP="00B044E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044EE" w:rsidRPr="00FF3A97" w:rsidRDefault="00B044EE" w:rsidP="00B044E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044EE" w:rsidRPr="005A677F" w:rsidRDefault="00AE4C81" w:rsidP="00B044E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hyperlink r:id="rId19" w:history="1">
              <w:r w:rsidR="00B044EE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B044EE" w:rsidRPr="00E34312">
                <w:rPr>
                  <w:rStyle w:val="ad"/>
                  <w:sz w:val="22"/>
                  <w:szCs w:val="22"/>
                </w:rPr>
                <w:t>-</w:t>
              </w:r>
              <w:r w:rsidR="00B044EE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B044EE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B044EE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B044EE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B044EE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B044EE" w:rsidRPr="00E34312">
                <w:rPr>
                  <w:rStyle w:val="ad"/>
                  <w:sz w:val="22"/>
                  <w:szCs w:val="22"/>
                </w:rPr>
                <w:t>.</w:t>
              </w:r>
              <w:r w:rsidR="00B044EE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7F7AEF" w:rsidRDefault="00200C8E" w:rsidP="00200C8E">
      <w:pPr>
        <w:jc w:val="center"/>
        <w:outlineLvl w:val="0"/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977772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3019"/>
        <w:gridCol w:w="1503"/>
        <w:gridCol w:w="2357"/>
      </w:tblGrid>
      <w:tr w:rsidR="00FD1823" w:rsidRPr="00AD1C4D" w:rsidTr="00B51564">
        <w:trPr>
          <w:trHeight w:val="159"/>
          <w:jc w:val="center"/>
        </w:trPr>
        <w:tc>
          <w:tcPr>
            <w:tcW w:w="5495" w:type="dxa"/>
            <w:gridSpan w:val="2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0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019" w:type="dxa"/>
            <w:vAlign w:val="center"/>
          </w:tcPr>
          <w:p w:rsidR="00746812" w:rsidRPr="0001459B" w:rsidRDefault="00746812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825FE9" w:rsidRDefault="00825FE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746812" w:rsidRPr="0001459B" w:rsidRDefault="00746812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DC5460" w:rsidRDefault="00825FE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056368" w:rsidRPr="00AD1C4D" w:rsidTr="00B51564">
        <w:trPr>
          <w:trHeight w:val="159"/>
          <w:jc w:val="center"/>
        </w:trPr>
        <w:tc>
          <w:tcPr>
            <w:tcW w:w="5495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50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6505DA">
              <w:rPr>
                <w:sz w:val="22"/>
                <w:szCs w:val="22"/>
              </w:rPr>
              <w:t>/мин</w:t>
            </w:r>
          </w:p>
        </w:tc>
        <w:tc>
          <w:tcPr>
            <w:tcW w:w="2357" w:type="dxa"/>
            <w:vAlign w:val="center"/>
          </w:tcPr>
          <w:p w:rsidR="00056368" w:rsidRDefault="006505D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5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DC5460" w:rsidRDefault="008D7CA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54/56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019" w:type="dxa"/>
            <w:vAlign w:val="center"/>
          </w:tcPr>
          <w:p w:rsidR="005D25DC" w:rsidRPr="0001459B" w:rsidRDefault="005D25DC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5D25DC" w:rsidRPr="00135C40" w:rsidRDefault="0007524D" w:rsidP="0007524D">
            <w:pPr>
              <w:jc w:val="center"/>
              <w:rPr>
                <w:sz w:val="22"/>
                <w:szCs w:val="22"/>
              </w:rPr>
            </w:pPr>
            <w:r w:rsidRPr="0007524D">
              <w:rPr>
                <w:sz w:val="22"/>
                <w:szCs w:val="22"/>
              </w:rPr>
              <w:t>Стабильная работа при -5 ℃ ~ 48 ℃ и интервальная работа при</w:t>
            </w:r>
            <w:r w:rsidR="00BF1A04">
              <w:rPr>
                <w:sz w:val="22"/>
                <w:szCs w:val="22"/>
              </w:rPr>
              <w:t xml:space="preserve"> </w:t>
            </w:r>
            <w:r w:rsidRPr="0007524D">
              <w:rPr>
                <w:sz w:val="22"/>
                <w:szCs w:val="22"/>
              </w:rPr>
              <w:t xml:space="preserve">48 ℃ ~ 52 ℃ 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5D25DC" w:rsidRPr="00E4197E" w:rsidRDefault="005D25DC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5D25DC" w:rsidRPr="00196F8E" w:rsidRDefault="00732C29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</w:t>
            </w:r>
            <w:r w:rsidR="005D25DC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F65FED" w:rsidRPr="00AD1C4D" w:rsidTr="00F65FED">
        <w:trPr>
          <w:trHeight w:val="379"/>
          <w:jc w:val="center"/>
        </w:trPr>
        <w:tc>
          <w:tcPr>
            <w:tcW w:w="2476" w:type="dxa"/>
            <w:vMerge w:val="restart"/>
            <w:vAlign w:val="center"/>
          </w:tcPr>
          <w:p w:rsidR="00F65FED" w:rsidRPr="00B17EEC" w:rsidRDefault="00F65FED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3019" w:type="dxa"/>
            <w:vAlign w:val="center"/>
          </w:tcPr>
          <w:p w:rsidR="00F65FED" w:rsidRPr="00CD06A1" w:rsidRDefault="00F65FED" w:rsidP="007F7AE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 w:val="restart"/>
            <w:vAlign w:val="center"/>
          </w:tcPr>
          <w:p w:rsidR="00F65FED" w:rsidRPr="003155C0" w:rsidRDefault="00F65FE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F65FED" w:rsidRPr="00A26B04" w:rsidRDefault="00F65FE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.9</w:t>
            </w:r>
          </w:p>
        </w:tc>
      </w:tr>
      <w:tr w:rsidR="00F65FED" w:rsidRPr="00AD1C4D" w:rsidTr="00F65FED">
        <w:trPr>
          <w:trHeight w:val="272"/>
          <w:jc w:val="center"/>
        </w:trPr>
        <w:tc>
          <w:tcPr>
            <w:tcW w:w="2476" w:type="dxa"/>
            <w:vMerge/>
            <w:vAlign w:val="center"/>
          </w:tcPr>
          <w:p w:rsidR="00F65FED" w:rsidRPr="00E4197E" w:rsidRDefault="00F65FED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F65FED" w:rsidRPr="00CD06A1" w:rsidRDefault="00F65FED" w:rsidP="007F7AE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/>
            <w:vAlign w:val="center"/>
          </w:tcPr>
          <w:p w:rsidR="00F65FED" w:rsidRPr="003155C0" w:rsidRDefault="00F65FE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65FED" w:rsidRPr="00E929BF" w:rsidRDefault="00F65FE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7F17D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019" w:type="dxa"/>
            <w:vAlign w:val="center"/>
          </w:tcPr>
          <w:p w:rsidR="00A26B04" w:rsidRDefault="00A26B04" w:rsidP="007F7A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825FE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7F7A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EE0E76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A26B04" w:rsidRPr="00EE1B5C" w:rsidRDefault="00A372D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5925C1" w:rsidRDefault="008D7CA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Pr="0001459B" w:rsidRDefault="00A26B04" w:rsidP="007F7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5925C1" w:rsidRDefault="008D7CA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2.67</w:t>
            </w:r>
          </w:p>
        </w:tc>
      </w:tr>
      <w:tr w:rsidR="00A26B04" w:rsidRPr="00AD1C4D" w:rsidTr="007F7AEF">
        <w:trPr>
          <w:trHeight w:val="385"/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B51564" w:rsidRPr="00AD1C4D" w:rsidTr="007F7AEF">
        <w:trPr>
          <w:trHeight w:val="278"/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234357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6168F0" w:rsidRDefault="00B51564" w:rsidP="00B51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B51564" w:rsidRPr="00AD1C4D" w:rsidTr="00B51564">
        <w:trPr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DD0541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5A6C22" w:rsidRDefault="00B51564" w:rsidP="00B5156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FA7EC3">
              <w:fldChar w:fldCharType="begin"/>
            </w:r>
            <w:r w:rsidR="00FA7EC3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FA7EC3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FA7EC3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A26B04" w:rsidRPr="00AD1C4D" w:rsidTr="007F7AEF">
        <w:trPr>
          <w:trHeight w:val="313"/>
          <w:jc w:val="center"/>
        </w:trPr>
        <w:tc>
          <w:tcPr>
            <w:tcW w:w="5495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6168F0" w:rsidRDefault="0074457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</w:tr>
      <w:tr w:rsidR="00A26B04" w:rsidRPr="00AD1C4D" w:rsidTr="007F7AEF">
        <w:trPr>
          <w:trHeight w:val="317"/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9155B1" w:rsidRDefault="0074457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</w:tr>
      <w:tr w:rsidR="0074457C" w:rsidRPr="00AD1C4D" w:rsidTr="00B51564">
        <w:trPr>
          <w:jc w:val="center"/>
        </w:trPr>
        <w:tc>
          <w:tcPr>
            <w:tcW w:w="5495" w:type="dxa"/>
            <w:gridSpan w:val="2"/>
          </w:tcPr>
          <w:p w:rsidR="0074457C" w:rsidRDefault="0074457C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03" w:type="dxa"/>
            <w:vAlign w:val="center"/>
          </w:tcPr>
          <w:p w:rsidR="0074457C" w:rsidRPr="00AD1C4D" w:rsidRDefault="001F354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74457C" w:rsidRDefault="0074457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2136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136C0"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2136C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0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2136C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</w:tbl>
    <w:p w:rsidR="00200C8E" w:rsidRPr="008542FB" w:rsidRDefault="00200C8E" w:rsidP="007F7AEF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977772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 w:val="22"/>
          <w:szCs w:val="22"/>
        </w:rPr>
      </w:pPr>
    </w:p>
    <w:p w:rsidR="007F7AEF" w:rsidRPr="007F7AEF" w:rsidRDefault="007F7AEF" w:rsidP="00731A5B">
      <w:pPr>
        <w:ind w:left="284" w:firstLine="567"/>
        <w:outlineLvl w:val="0"/>
        <w:rPr>
          <w:b/>
          <w:sz w:val="22"/>
          <w:szCs w:val="22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E24C5" w:rsidRPr="00DE24C5">
        <w:rPr>
          <w:sz w:val="22"/>
          <w:szCs w:val="22"/>
        </w:rPr>
        <w:t>RAS-3.5HNSKQ</w:t>
      </w:r>
      <w:r w:rsidR="00D42E6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DE24C5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E24C5">
        <w:rPr>
          <w:sz w:val="22"/>
          <w:szCs w:val="22"/>
        </w:rPr>
        <w:t>RAS-3.5HNSKQ</w:t>
      </w:r>
      <w:r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D394C" w:rsidRPr="005D394C">
        <w:rPr>
          <w:sz w:val="22"/>
          <w:szCs w:val="22"/>
        </w:rPr>
        <w:t xml:space="preserve">SET FREE </w:t>
      </w:r>
      <w:proofErr w:type="spellStart"/>
      <w:r w:rsidR="005D394C" w:rsidRPr="005D394C">
        <w:rPr>
          <w:sz w:val="22"/>
          <w:szCs w:val="22"/>
        </w:rPr>
        <w:t>mini</w:t>
      </w:r>
      <w:proofErr w:type="spellEnd"/>
      <w:r w:rsidR="005D394C" w:rsidRPr="005D394C">
        <w:rPr>
          <w:sz w:val="22"/>
          <w:szCs w:val="22"/>
        </w:rPr>
        <w:t>-HNSKQ</w:t>
      </w:r>
      <w:r w:rsidR="005D394C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B6838" w:rsidRPr="005D394C">
        <w:rPr>
          <w:sz w:val="22"/>
          <w:szCs w:val="22"/>
        </w:rPr>
        <w:t xml:space="preserve">SET FREE </w:t>
      </w:r>
      <w:proofErr w:type="spellStart"/>
      <w:r w:rsidR="005B6838" w:rsidRPr="005D394C">
        <w:rPr>
          <w:sz w:val="22"/>
          <w:szCs w:val="22"/>
        </w:rPr>
        <w:t>mini</w:t>
      </w:r>
      <w:proofErr w:type="spellEnd"/>
      <w:r w:rsidR="005B6838" w:rsidRPr="005D394C">
        <w:rPr>
          <w:sz w:val="22"/>
          <w:szCs w:val="22"/>
        </w:rPr>
        <w:t>-HNSKQ</w:t>
      </w:r>
      <w:r w:rsidR="005B6838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FB50A5">
        <w:rPr>
          <w:sz w:val="22"/>
          <w:szCs w:val="22"/>
        </w:rPr>
        <w:t xml:space="preserve"> внутренних блоков от 50% до 13</w:t>
      </w:r>
      <w:r w:rsidR="00597F20">
        <w:rPr>
          <w:sz w:val="22"/>
          <w:szCs w:val="22"/>
        </w:rPr>
        <w:t>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8A15EC" w:rsidRDefault="008A15EC" w:rsidP="008A15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8A15EC">
        <w:rPr>
          <w:sz w:val="22"/>
          <w:szCs w:val="22"/>
        </w:rPr>
        <w:t>онкий корпус наружного блока обеспечивает удобную установку и обслуживание.</w:t>
      </w:r>
    </w:p>
    <w:p w:rsidR="00D51264" w:rsidRPr="00D51264" w:rsidRDefault="000A1CE1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 изделии</w:t>
      </w:r>
      <w:r w:rsidR="00D51264" w:rsidRPr="00D51264">
        <w:rPr>
          <w:sz w:val="22"/>
          <w:szCs w:val="22"/>
        </w:rPr>
        <w:t xml:space="preserve"> используется высокоэффективный роторный компрессор </w:t>
      </w:r>
      <w:r>
        <w:rPr>
          <w:sz w:val="22"/>
          <w:szCs w:val="22"/>
        </w:rPr>
        <w:t>с редкоземельными магнитами, б</w:t>
      </w:r>
      <w:r w:rsidR="00D51264" w:rsidRPr="00D51264">
        <w:rPr>
          <w:sz w:val="22"/>
          <w:szCs w:val="22"/>
        </w:rPr>
        <w:t>есступ</w:t>
      </w:r>
      <w:r>
        <w:rPr>
          <w:sz w:val="22"/>
          <w:szCs w:val="22"/>
        </w:rPr>
        <w:t>енчатое преобразование частоты, т</w:t>
      </w:r>
      <w:r w:rsidR="00D51264" w:rsidRPr="00D51264">
        <w:rPr>
          <w:sz w:val="22"/>
          <w:szCs w:val="22"/>
        </w:rPr>
        <w:t xml:space="preserve">ехнология охлаждения </w:t>
      </w:r>
      <w:r>
        <w:rPr>
          <w:sz w:val="22"/>
          <w:szCs w:val="22"/>
        </w:rPr>
        <w:t xml:space="preserve">двигателя компрессора хладагентом </w:t>
      </w:r>
      <w:r w:rsidR="00D51264" w:rsidRPr="00D51264">
        <w:rPr>
          <w:sz w:val="22"/>
          <w:szCs w:val="22"/>
        </w:rPr>
        <w:t>вместо воздушного охлаждения</w:t>
      </w:r>
      <w:r>
        <w:rPr>
          <w:sz w:val="22"/>
          <w:szCs w:val="22"/>
        </w:rPr>
        <w:t>.</w:t>
      </w:r>
    </w:p>
    <w:p w:rsidR="00D51264" w:rsidRPr="00D51264" w:rsidRDefault="00D41A1D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 xml:space="preserve"> </w:t>
      </w:r>
      <w:r w:rsidR="00D51264" w:rsidRPr="00D51264">
        <w:rPr>
          <w:sz w:val="22"/>
          <w:szCs w:val="22"/>
        </w:rPr>
        <w:t>При широкой рабочей частоте 15 ~ 120 Гц компрессорная система остается стабильной, когда</w:t>
      </w:r>
    </w:p>
    <w:p w:rsidR="00D51264" w:rsidRDefault="00D51264" w:rsidP="006105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нагрузка низкая, что, в свою очередь, исключает частый запуск</w:t>
      </w:r>
      <w:r w:rsidR="006105AC">
        <w:rPr>
          <w:sz w:val="22"/>
          <w:szCs w:val="22"/>
        </w:rPr>
        <w:t>/</w:t>
      </w:r>
      <w:r w:rsidRPr="00D51264">
        <w:rPr>
          <w:sz w:val="22"/>
          <w:szCs w:val="22"/>
        </w:rPr>
        <w:t>выключение; более высокая частота обеспечивает</w:t>
      </w:r>
      <w:r w:rsidR="006105AC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более быстрое охлаждение и нагрев.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 передней панели наружного блока расположено несколько DIP-переключателей, которые предназначены для упрощения тестирования</w:t>
      </w:r>
      <w:r w:rsidR="0064101B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 xml:space="preserve">и диагностики. </w:t>
      </w:r>
      <w:r w:rsidR="0064101B">
        <w:rPr>
          <w:sz w:val="22"/>
          <w:szCs w:val="22"/>
        </w:rPr>
        <w:t>Это</w:t>
      </w:r>
      <w:r w:rsidRPr="00D51264">
        <w:rPr>
          <w:sz w:val="22"/>
          <w:szCs w:val="22"/>
        </w:rPr>
        <w:t xml:space="preserve"> имеет следующие преимущества: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Контролируйте рабочее состояние устройства в режиме реального времени;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Отобразите код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Просмотр исторического кода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Оптимизируйте параметры управления в зависимости от места установки</w:t>
      </w:r>
      <w:r w:rsidR="0064101B" w:rsidRPr="0064101B">
        <w:rPr>
          <w:rFonts w:ascii="Times New Roman" w:hAnsi="Times New Roman"/>
        </w:rPr>
        <w:t>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П</w:t>
      </w:r>
      <w:r w:rsidR="00F50EE1">
        <w:rPr>
          <w:sz w:val="22"/>
          <w:szCs w:val="22"/>
        </w:rPr>
        <w:t xml:space="preserve">ри включении ночного режима </w:t>
      </w:r>
      <w:r w:rsidRPr="00D51264">
        <w:rPr>
          <w:sz w:val="22"/>
          <w:szCs w:val="22"/>
        </w:rPr>
        <w:t>(дополнительная функция) скорость вращения компрессора и</w:t>
      </w:r>
    </w:p>
    <w:p w:rsidR="00D51264" w:rsidRPr="00D51264" w:rsidRDefault="00D51264" w:rsidP="002925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вентилятора автоматически снижается, если при охлаждении температура окружающей среды составляет 30 °C или ниже</w:t>
      </w:r>
      <w:r w:rsidR="002925A1">
        <w:rPr>
          <w:sz w:val="22"/>
          <w:szCs w:val="22"/>
        </w:rPr>
        <w:t>.</w:t>
      </w:r>
      <w:r w:rsidRPr="00D51264">
        <w:rPr>
          <w:sz w:val="22"/>
          <w:szCs w:val="22"/>
        </w:rPr>
        <w:t xml:space="preserve"> Кроме того, в </w:t>
      </w:r>
      <w:r w:rsidR="002925A1">
        <w:rPr>
          <w:sz w:val="22"/>
          <w:szCs w:val="22"/>
        </w:rPr>
        <w:t xml:space="preserve">ночном </w:t>
      </w:r>
      <w:r w:rsidRPr="00D51264">
        <w:rPr>
          <w:sz w:val="22"/>
          <w:szCs w:val="22"/>
        </w:rPr>
        <w:t>режиме уровень шума может быть снижен на 3 ~ 10 дБ по сравнению с номинальным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режимом работы.</w:t>
      </w:r>
    </w:p>
    <w:p w:rsid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 xml:space="preserve">Наледь на наружном теплообменнике снижает </w:t>
      </w:r>
      <w:proofErr w:type="spellStart"/>
      <w:r w:rsidRPr="00D51264">
        <w:rPr>
          <w:sz w:val="22"/>
          <w:szCs w:val="22"/>
        </w:rPr>
        <w:t>теплопроизводительность</w:t>
      </w:r>
      <w:proofErr w:type="spellEnd"/>
      <w:r w:rsidRPr="00D51264">
        <w:rPr>
          <w:sz w:val="22"/>
          <w:szCs w:val="22"/>
        </w:rPr>
        <w:t>, поэтому необходима операция размораживания,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 температура в помещении при размораживании колеблется. Интеллектуальная технология размораживания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автоматически запоминает рабочие данные последнего размораживания, затем определяет оптимизированную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операцию размораживания в следующий раз, чтобы уменьшить частоту размораживания, что может повысить комфорт в помещении.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977772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Default="00741368" w:rsidP="00731A5B">
      <w:pPr>
        <w:ind w:left="284" w:firstLine="567"/>
        <w:rPr>
          <w:sz w:val="22"/>
          <w:szCs w:val="22"/>
        </w:rPr>
      </w:pPr>
    </w:p>
    <w:p w:rsidR="007F7AEF" w:rsidRPr="007F7AEF" w:rsidRDefault="007F7AEF" w:rsidP="00731A5B">
      <w:pPr>
        <w:ind w:left="284" w:firstLine="567"/>
        <w:rPr>
          <w:sz w:val="22"/>
          <w:szCs w:val="22"/>
        </w:rPr>
      </w:pPr>
    </w:p>
    <w:p w:rsidR="007F7AEF" w:rsidRPr="008F31F7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F7AEF" w:rsidRPr="003F1F02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F7AEF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F7AEF" w:rsidRPr="003F1F02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F7AEF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7F7AEF" w:rsidRDefault="007F7AEF" w:rsidP="00A10E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Pr="006E30DA" w:rsidRDefault="00732C29" w:rsidP="00732C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40684" cy="2705100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756" cy="271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F7AE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977772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C85997" w:rsidRDefault="00C85997" w:rsidP="00731A5B">
      <w:pPr>
        <w:ind w:left="284" w:firstLine="567"/>
        <w:outlineLvl w:val="0"/>
        <w:rPr>
          <w:sz w:val="22"/>
          <w:szCs w:val="22"/>
        </w:rPr>
      </w:pP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Убедитесь, что стена достаточно прочная, чтобы выдержать вес </w:t>
      </w:r>
      <w:r w:rsidR="001B6D77">
        <w:rPr>
          <w:sz w:val="22"/>
          <w:szCs w:val="22"/>
        </w:rPr>
        <w:t>изделия</w:t>
      </w:r>
      <w:r w:rsidRPr="00683340">
        <w:rPr>
          <w:sz w:val="22"/>
          <w:szCs w:val="22"/>
        </w:rPr>
        <w:t>. Возможно, потребуется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соорудить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прочный деревянный или металлический каркас для обеспечения дополнительной поддержки.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Влажные или неровные участки: и</w:t>
      </w:r>
      <w:r w:rsidR="00683340" w:rsidRPr="00683340">
        <w:rPr>
          <w:sz w:val="22"/>
          <w:szCs w:val="22"/>
        </w:rPr>
        <w:t>спользуйте приподнятую бетонную подушку или бетонные блоки для создания прочного и ровного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основания, чтобы предотвратить повреждение водой и аномальную вибрацию.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Область с сильным ветром: н</w:t>
      </w:r>
      <w:r w:rsidR="00683340" w:rsidRPr="00683340">
        <w:rPr>
          <w:sz w:val="22"/>
          <w:szCs w:val="22"/>
        </w:rPr>
        <w:t>адежно закрепите наружный блок с помощью болтов и металлической рамы. Обеспечьте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подходящую стену для защиты от ветра (поставляется в полевых условиях).</w:t>
      </w: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Заснеженная местность: </w:t>
      </w:r>
      <w:r w:rsidR="001B6D77">
        <w:rPr>
          <w:sz w:val="22"/>
          <w:szCs w:val="22"/>
        </w:rPr>
        <w:t>у</w:t>
      </w:r>
      <w:r w:rsidRPr="00683340">
        <w:rPr>
          <w:sz w:val="22"/>
          <w:szCs w:val="22"/>
        </w:rPr>
        <w:t>становите наружный блок на приподнятой платформе, которая находится выше сугробов. Обеспечьте</w:t>
      </w:r>
      <w:r w:rsidR="001B6D77"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снежную крышу для предотвращения выпадения снега (поставляется в полевых условиях).</w:t>
      </w:r>
    </w:p>
    <w:p w:rsidR="00B659CA" w:rsidRPr="00570ACB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>Выберите направление, в котором сильный ветер не дует на поверхность выпуска воздуха или на поверхность впуска воздуха.</w:t>
      </w:r>
    </w:p>
    <w:p w:rsidR="00B659CA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подходящее место не может быть найдено, следует установить ветрозащитную стену или ограждение, чтобы предотвратить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попадание сильного ветра на вход или выход воздуха наружного блока. И убедитесь, что вокруг наружного блока предусмотрено достаточное пространство для эксплуатации и технического обслуживания.</w:t>
      </w:r>
    </w:p>
    <w:p w:rsidR="009E3563" w:rsidRP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сильный ветер дует непосредственно в воздуховыпускное отверстие, необходимый объем воздушного потока не может поддерживаться, и наружному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блоку может быть трудно нормально работать.</w:t>
      </w:r>
    </w:p>
    <w:p w:rsid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чрезмерно сильный ветер последовательно дует в воздуховыпускное отверстие, это может привести к поломке гребного вентилятора или двигателя вентилятора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из-за высокой скорости вращения или перегрузки.</w:t>
      </w:r>
    </w:p>
    <w:p w:rsidR="009E3563" w:rsidRPr="00570ACB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624242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19750" cy="423291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3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3FF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2977772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  <w:rPr>
          <w:sz w:val="22"/>
          <w:szCs w:val="22"/>
        </w:rPr>
      </w:pPr>
    </w:p>
    <w:p w:rsidR="00C85997" w:rsidRPr="00C85997" w:rsidRDefault="00C85997" w:rsidP="00731A5B">
      <w:pPr>
        <w:ind w:left="284" w:firstLine="567"/>
        <w:rPr>
          <w:sz w:val="22"/>
          <w:szCs w:val="22"/>
        </w:rPr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D916C9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9C528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916C9">
        <w:rPr>
          <w:sz w:val="20"/>
          <w:szCs w:val="20"/>
        </w:rPr>
        <w:t>3</w:t>
      </w:r>
    </w:p>
    <w:p w:rsidR="00C85997" w:rsidRDefault="00C85997" w:rsidP="00200C8E">
      <w:pPr>
        <w:ind w:firstLine="720"/>
        <w:jc w:val="center"/>
        <w:rPr>
          <w:sz w:val="20"/>
          <w:szCs w:val="20"/>
        </w:rPr>
      </w:pPr>
    </w:p>
    <w:p w:rsidR="00C85997" w:rsidRDefault="00C85997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9C5282" w:rsidRDefault="009C5282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2977772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Default="00200C8E" w:rsidP="00200C8E">
      <w:pPr>
        <w:rPr>
          <w:noProof/>
          <w:sz w:val="22"/>
          <w:szCs w:val="22"/>
        </w:rPr>
      </w:pPr>
    </w:p>
    <w:p w:rsidR="00C85997" w:rsidRPr="00057246" w:rsidRDefault="00C85997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01365A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D916C9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916C9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16C9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маленький</w:t>
            </w:r>
            <w:r w:rsidRPr="00D916C9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16C9" w:rsidRPr="000766F0" w:rsidRDefault="00D916C9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3B6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03B6" w:rsidRPr="00D916C9" w:rsidRDefault="00D403B6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03B6" w:rsidRDefault="00D403B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D916C9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766F0" w:rsidRPr="00F312E9" w:rsidTr="007C46F1">
        <w:trPr>
          <w:trHeight w:val="60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01365A" w:rsidRDefault="0001365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C85997" w:rsidRDefault="00C85997" w:rsidP="00C85997"/>
    <w:p w:rsidR="00C85997" w:rsidRDefault="00C85997" w:rsidP="00C85997"/>
    <w:p w:rsidR="00C85997" w:rsidRDefault="00C85997" w:rsidP="00C85997"/>
    <w:p w:rsidR="00C85997" w:rsidRDefault="00C85997" w:rsidP="00C85997"/>
    <w:p w:rsidR="00C85997" w:rsidRDefault="00C85997" w:rsidP="00C85997"/>
    <w:p w:rsidR="00C85997" w:rsidRDefault="00C85997" w:rsidP="00C85997"/>
    <w:p w:rsidR="00C85997" w:rsidRDefault="00C85997" w:rsidP="00C85997"/>
    <w:p w:rsidR="00C85997" w:rsidRDefault="00C85997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Default="009C5282" w:rsidP="00C85997"/>
    <w:p w:rsidR="009C5282" w:rsidRPr="00C85997" w:rsidRDefault="009C5282" w:rsidP="00C85997"/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129777730"/>
      <w:r w:rsidRPr="008542FB">
        <w:rPr>
          <w:rFonts w:ascii="Times New Roman" w:hAnsi="Times New Roman"/>
          <w:sz w:val="28"/>
          <w:szCs w:val="28"/>
        </w:rPr>
        <w:lastRenderedPageBreak/>
        <w:t xml:space="preserve">4. </w:t>
      </w:r>
      <w:bookmarkStart w:id="27" w:name="_Toc85529575"/>
      <w:bookmarkStart w:id="28" w:name="_Ref86067287"/>
      <w:r w:rsidRPr="008542FB">
        <w:rPr>
          <w:rFonts w:ascii="Times New Roman" w:hAnsi="Times New Roman"/>
          <w:sz w:val="28"/>
          <w:szCs w:val="28"/>
        </w:rPr>
        <w:t>Чертеж</w:t>
      </w:r>
      <w:bookmarkEnd w:id="27"/>
      <w:bookmarkEnd w:id="28"/>
      <w:bookmarkEnd w:id="26"/>
    </w:p>
    <w:p w:rsidR="003D486B" w:rsidRPr="003D486B" w:rsidRDefault="003D486B" w:rsidP="003D486B"/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2977773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bookmarkEnd w:id="32"/>
    </w:p>
    <w:p w:rsidR="006F727B" w:rsidRDefault="006F727B" w:rsidP="006F727B">
      <w:pPr>
        <w:rPr>
          <w:sz w:val="22"/>
          <w:szCs w:val="22"/>
        </w:rPr>
      </w:pPr>
    </w:p>
    <w:p w:rsidR="00C85997" w:rsidRPr="00C85997" w:rsidRDefault="00C85997" w:rsidP="006F727B">
      <w:pPr>
        <w:rPr>
          <w:sz w:val="22"/>
          <w:szCs w:val="22"/>
        </w:rPr>
      </w:pPr>
    </w:p>
    <w:p w:rsidR="00BE4A02" w:rsidRPr="00BE4A02" w:rsidRDefault="00BE4A02" w:rsidP="006F7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изделия с основными габаритными ра</w:t>
      </w:r>
      <w:r w:rsidR="007C46F1">
        <w:rPr>
          <w:noProof/>
          <w:sz w:val="22"/>
          <w:szCs w:val="22"/>
        </w:rPr>
        <w:t>змерами представлен на рисунке 4</w:t>
      </w:r>
      <w:r w:rsidRPr="00BE4A02">
        <w:rPr>
          <w:noProof/>
          <w:sz w:val="22"/>
          <w:szCs w:val="22"/>
        </w:rPr>
        <w:t>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6F727B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05855" cy="2917825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4</w:t>
      </w: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C85997" w:rsidRDefault="00C8599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33" w:name="_Toc129777732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</w:t>
      </w:r>
      <w:r>
        <w:rPr>
          <w:rFonts w:ascii="Times New Roman" w:hAnsi="Times New Roman"/>
          <w:b w:val="0"/>
          <w:sz w:val="22"/>
          <w:szCs w:val="22"/>
        </w:rPr>
        <w:t>сновных узлов и деталей изделия</w:t>
      </w:r>
      <w:bookmarkEnd w:id="33"/>
    </w:p>
    <w:p w:rsidR="003D486B" w:rsidRDefault="003D486B" w:rsidP="003D486B">
      <w:pPr>
        <w:rPr>
          <w:sz w:val="22"/>
          <w:szCs w:val="22"/>
        </w:rPr>
      </w:pPr>
    </w:p>
    <w:p w:rsidR="00C85997" w:rsidRPr="00C85997" w:rsidRDefault="00C85997" w:rsidP="003D486B">
      <w:pPr>
        <w:rPr>
          <w:sz w:val="22"/>
          <w:szCs w:val="22"/>
        </w:rPr>
      </w:pPr>
    </w:p>
    <w:p w:rsidR="003D486B" w:rsidRPr="00BE4A02" w:rsidRDefault="003D486B" w:rsidP="003D48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 xml:space="preserve">Чертеж основных узлов и деталей изделия </w:t>
      </w:r>
      <w:r w:rsidR="007C46F1">
        <w:rPr>
          <w:noProof/>
          <w:sz w:val="22"/>
          <w:szCs w:val="22"/>
        </w:rPr>
        <w:t>представлен на рисунке 5</w:t>
      </w:r>
      <w:r w:rsidRPr="00BE4A02">
        <w:rPr>
          <w:noProof/>
          <w:sz w:val="22"/>
          <w:szCs w:val="22"/>
        </w:rPr>
        <w:t>.</w:t>
      </w:r>
    </w:p>
    <w:p w:rsidR="003D486B" w:rsidRDefault="003D486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05855" cy="6236335"/>
            <wp:effectExtent l="0" t="0" r="444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623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6F1" w:rsidRDefault="007C46F1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5</w:t>
      </w: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Pr="00590494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977773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2A20DD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C85997">
        <w:rPr>
          <w:sz w:val="22"/>
          <w:szCs w:val="22"/>
        </w:rPr>
        <w:t xml:space="preserve"> нему срок гарантии составляет</w:t>
      </w:r>
      <w:r w:rsidR="00AD4708">
        <w:rPr>
          <w:sz w:val="22"/>
          <w:szCs w:val="22"/>
        </w:rPr>
        <w:t xml:space="preserve"> </w:t>
      </w:r>
      <w:r w:rsidR="00C85997">
        <w:rPr>
          <w:sz w:val="22"/>
          <w:szCs w:val="22"/>
        </w:rPr>
        <w:t>3 (Три</w:t>
      </w:r>
      <w:r w:rsidR="007F53C2">
        <w:rPr>
          <w:sz w:val="22"/>
          <w:szCs w:val="22"/>
        </w:rPr>
        <w:t>) год</w:t>
      </w:r>
      <w:r w:rsidR="00C85997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977773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17412" w:rsidP="00CD79CE">
            <w:pPr>
              <w:spacing w:before="60"/>
              <w:ind w:right="-28"/>
              <w:jc w:val="center"/>
            </w:pPr>
            <w:r w:rsidRPr="00A17412">
              <w:rPr>
                <w:b/>
                <w:sz w:val="22"/>
                <w:szCs w:val="22"/>
                <w:lang w:val="en-US"/>
              </w:rPr>
              <w:t>RAS-3.5HNSKQ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C15CF6" w:rsidRPr="00570EC4">
        <w:rPr>
          <w:sz w:val="22"/>
          <w:szCs w:val="22"/>
          <w:lang w:val="en-US"/>
        </w:rPr>
        <w:t>Qingdao Hisense Hitachi Air-conditioning Systems Co. Ltd.</w:t>
      </w:r>
      <w:r w:rsidRPr="00154549">
        <w:rPr>
          <w:b w:val="0"/>
          <w:sz w:val="24"/>
          <w:szCs w:val="24"/>
          <w:lang w:val="en-US"/>
        </w:rPr>
        <w:t xml:space="preserve"> </w:t>
      </w:r>
    </w:p>
    <w:p w:rsidR="00EA6703" w:rsidRPr="007F7AE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381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C5282">
        <w:rPr>
          <w:b w:val="0"/>
          <w:sz w:val="20"/>
        </w:rPr>
        <w:t xml:space="preserve"> </w:t>
      </w:r>
      <w:r w:rsidRPr="007F7AE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7F7AE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7F7AE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7F7AE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7F7AEF">
        <w:rPr>
          <w:b w:val="0"/>
          <w:sz w:val="20"/>
        </w:rPr>
        <w:t>)</w:t>
      </w:r>
    </w:p>
    <w:p w:rsidR="00EA6703" w:rsidRPr="007F7AEF" w:rsidRDefault="00EA6703" w:rsidP="00EA6703">
      <w:pPr>
        <w:pStyle w:val="30"/>
        <w:ind w:left="0"/>
        <w:jc w:val="both"/>
      </w:pPr>
    </w:p>
    <w:p w:rsidR="00EA6703" w:rsidRPr="007F7AE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977773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17412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A17412">
              <w:rPr>
                <w:b/>
                <w:sz w:val="22"/>
                <w:szCs w:val="22"/>
                <w:lang w:val="en-US"/>
              </w:rPr>
              <w:t>RAS-3.5HNSKQ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977773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977773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C5282" w:rsidRDefault="009C5282" w:rsidP="009C5282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C5282" w:rsidRDefault="009C5282" w:rsidP="009C5282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AE4C81" w:rsidRDefault="00AE4C81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9777738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2A20DD">
      <w:pPr>
        <w:numPr>
          <w:ilvl w:val="0"/>
          <w:numId w:val="31"/>
        </w:numPr>
        <w:ind w:left="284" w:firstLine="85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2A20DD">
      <w:pPr>
        <w:numPr>
          <w:ilvl w:val="0"/>
          <w:numId w:val="31"/>
        </w:numPr>
        <w:ind w:left="284" w:firstLine="85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2A20DD">
      <w:pPr>
        <w:numPr>
          <w:ilvl w:val="0"/>
          <w:numId w:val="31"/>
        </w:numPr>
        <w:ind w:left="284" w:firstLine="85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2A20DD">
      <w:pPr>
        <w:numPr>
          <w:ilvl w:val="0"/>
          <w:numId w:val="31"/>
        </w:numPr>
        <w:ind w:left="284" w:firstLine="85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2A20DD">
      <w:pPr>
        <w:numPr>
          <w:ilvl w:val="0"/>
          <w:numId w:val="32"/>
        </w:numPr>
        <w:ind w:left="284" w:firstLine="850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2A20DD">
      <w:pPr>
        <w:numPr>
          <w:ilvl w:val="0"/>
          <w:numId w:val="32"/>
        </w:numPr>
        <w:ind w:left="284" w:firstLine="85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83340" w:rsidRDefault="00683340" w:rsidP="00683340">
      <w:pPr>
        <w:ind w:left="284" w:firstLine="436"/>
        <w:jc w:val="both"/>
        <w:rPr>
          <w:sz w:val="22"/>
          <w:szCs w:val="22"/>
        </w:rPr>
      </w:pPr>
      <w:r w:rsidRPr="00683340">
        <w:rPr>
          <w:sz w:val="22"/>
          <w:szCs w:val="22"/>
        </w:rPr>
        <w:t>Должным образом изолируйте все трубки с хладагентом, проходящие внутри помещения, чтобы предотвратить “потоотделение”, которое может привести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к попаданию капель и повреждению водой стен и полов.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При работе компрессора/агрегата должны быть установлены защитные ограждения, экраны, барьеры, крышки.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 обрывков кабелей и обрезков 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Pr="005E485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32005A" w:rsidRPr="00683340" w:rsidRDefault="0032005A" w:rsidP="0032005A">
      <w:pPr>
        <w:ind w:left="284" w:firstLine="436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может привести к удушью находящихся поблизости людей.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ind w:left="284" w:firstLine="85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4F311C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ind w:left="284" w:firstLine="850"/>
        <w:rPr>
          <w:sz w:val="22"/>
          <w:szCs w:val="22"/>
        </w:rPr>
      </w:pPr>
      <w:r w:rsidRPr="004F311C">
        <w:rPr>
          <w:sz w:val="22"/>
          <w:szCs w:val="22"/>
        </w:rPr>
        <w:t>Линии электропитания мощного обор</w:t>
      </w:r>
      <w:r w:rsidR="00A071D4" w:rsidRPr="004F311C">
        <w:rPr>
          <w:sz w:val="22"/>
          <w:szCs w:val="22"/>
        </w:rPr>
        <w:t>удования расположены вблизи лин</w:t>
      </w:r>
      <w:r w:rsidRPr="004F311C">
        <w:rPr>
          <w:sz w:val="22"/>
          <w:szCs w:val="22"/>
        </w:rPr>
        <w:t>ий электропитания</w:t>
      </w:r>
      <w:r w:rsidR="004F311C">
        <w:rPr>
          <w:sz w:val="22"/>
          <w:szCs w:val="22"/>
        </w:rPr>
        <w:t xml:space="preserve"> </w:t>
      </w:r>
      <w:r w:rsidRPr="004F311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2A20DD">
      <w:pPr>
        <w:numPr>
          <w:ilvl w:val="0"/>
          <w:numId w:val="33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2A20DD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2A20DD" w:rsidRDefault="005C1030" w:rsidP="002A20DD">
      <w:pPr>
        <w:pStyle w:val="af3"/>
        <w:numPr>
          <w:ilvl w:val="0"/>
          <w:numId w:val="33"/>
        </w:numPr>
        <w:autoSpaceDE w:val="0"/>
        <w:autoSpaceDN w:val="0"/>
        <w:adjustRightInd w:val="0"/>
        <w:jc w:val="both"/>
      </w:pPr>
      <w:r w:rsidRPr="002A20DD"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6137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  <w:r w:rsidR="005C6137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977773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9777740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977774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977774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97777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977774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977774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977774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977774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977774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977774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9777750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12977775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977775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977775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97777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977775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4E2" w:rsidRDefault="009464E2">
      <w:r>
        <w:separator/>
      </w:r>
    </w:p>
  </w:endnote>
  <w:endnote w:type="continuationSeparator" w:id="0">
    <w:p w:rsidR="009464E2" w:rsidRDefault="0094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64E2" w:rsidRDefault="009464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464E2" w:rsidRDefault="009464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464E2" w:rsidRDefault="009464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464E2" w:rsidRDefault="009464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314325</wp:posOffset>
              </wp:positionH>
              <wp:positionV relativeFrom="page">
                <wp:posOffset>285750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D35EE4" w:rsidRDefault="009464E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C46F1">
                                <w:rPr>
                                  <w:b/>
                                  <w:sz w:val="22"/>
                                  <w:szCs w:val="22"/>
                                </w:rPr>
                                <w:t>RAS-3.5HNSKQ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464E2" w:rsidRPr="00B7687E" w:rsidRDefault="009464E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ED1531" w:rsidRDefault="009464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C8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ED1531" w:rsidRDefault="009464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4E2" w:rsidRPr="00A968CA" w:rsidRDefault="009464E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4E2" w:rsidRPr="001A5354" w:rsidRDefault="009464E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9464E2" w:rsidRDefault="009464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7C46F1">
                                <w:rPr>
                                  <w:b/>
                                  <w:sz w:val="18"/>
                                  <w:szCs w:val="18"/>
                                </w:rPr>
                                <w:t>RAS-3.5HNSKQ</w:t>
                              </w:r>
                            </w:p>
                            <w:p w:rsidR="009464E2" w:rsidRPr="00AF301F" w:rsidRDefault="009464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464E2" w:rsidRPr="00613EFB" w:rsidRDefault="009464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75pt;margin-top:22.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464E2" w:rsidRPr="00D35EE4" w:rsidRDefault="009464E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C46F1">
                          <w:rPr>
                            <w:b/>
                            <w:sz w:val="22"/>
                            <w:szCs w:val="22"/>
                          </w:rPr>
                          <w:t>RAS-3.5HNSKQ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464E2" w:rsidRPr="00B7687E" w:rsidRDefault="009464E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464E2" w:rsidRPr="00ED1531" w:rsidRDefault="009464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E4C8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464E2" w:rsidRPr="00ED1531" w:rsidRDefault="009464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464E2" w:rsidRPr="00A968CA" w:rsidRDefault="009464E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464E2" w:rsidRPr="001A5354" w:rsidRDefault="009464E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9464E2" w:rsidRDefault="009464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7C46F1">
                          <w:rPr>
                            <w:b/>
                            <w:sz w:val="18"/>
                            <w:szCs w:val="18"/>
                          </w:rPr>
                          <w:t>RAS-3.5HNSKQ</w:t>
                        </w:r>
                      </w:p>
                      <w:p w:rsidR="009464E2" w:rsidRPr="00AF301F" w:rsidRDefault="009464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464E2" w:rsidRPr="00613EFB" w:rsidRDefault="009464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AF301F" w:rsidRDefault="009464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C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AF301F" w:rsidRDefault="009464E2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1741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RAS-3.5HNSKQ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464E2" w:rsidRPr="00C23BB2" w:rsidRDefault="009464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464E2" w:rsidRPr="00EC2FF5" w:rsidRDefault="009464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464E2" w:rsidRPr="00AF301F" w:rsidRDefault="009464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4C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464E2" w:rsidRPr="00AF301F" w:rsidRDefault="009464E2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1741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RAS-3.5HNSKQ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464E2" w:rsidRPr="00C23BB2" w:rsidRDefault="009464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464E2" w:rsidRPr="00EC2FF5" w:rsidRDefault="009464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Default="009464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AF301F" w:rsidRDefault="009464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C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4E2" w:rsidRPr="00AF301F" w:rsidRDefault="009464E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17412">
                                <w:rPr>
                                  <w:b/>
                                  <w:sz w:val="22"/>
                                  <w:szCs w:val="22"/>
                                </w:rPr>
                                <w:t>RAS-3.5HNSKQ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464E2" w:rsidRPr="00EC2FF5" w:rsidRDefault="009464E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464E2" w:rsidRDefault="009464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464E2" w:rsidRPr="00AF301F" w:rsidRDefault="009464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4C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464E2" w:rsidRPr="00AF301F" w:rsidRDefault="009464E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17412">
                          <w:rPr>
                            <w:b/>
                            <w:sz w:val="22"/>
                            <w:szCs w:val="22"/>
                          </w:rPr>
                          <w:t>RAS-3.5HNSKQ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464E2" w:rsidRPr="00EC2FF5" w:rsidRDefault="009464E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4E2" w:rsidRDefault="009464E2">
      <w:r>
        <w:separator/>
      </w:r>
    </w:p>
  </w:footnote>
  <w:footnote w:type="continuationSeparator" w:id="0">
    <w:p w:rsidR="009464E2" w:rsidRDefault="00946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64E2" w:rsidRDefault="009464E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E2" w:rsidRDefault="009464E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16481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73D22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FD9E4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4"/>
  </w:num>
  <w:num w:numId="25">
    <w:abstractNumId w:val="1"/>
  </w:num>
  <w:num w:numId="26">
    <w:abstractNumId w:val="31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8"/>
  </w:num>
  <w:num w:numId="35">
    <w:abstractNumId w:val="21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1365A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524D"/>
    <w:rsid w:val="000766F0"/>
    <w:rsid w:val="000779F8"/>
    <w:rsid w:val="000814C8"/>
    <w:rsid w:val="0009526F"/>
    <w:rsid w:val="000A1CE1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6D77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3541"/>
    <w:rsid w:val="001F506C"/>
    <w:rsid w:val="001F7544"/>
    <w:rsid w:val="00200C8E"/>
    <w:rsid w:val="0020100F"/>
    <w:rsid w:val="00201938"/>
    <w:rsid w:val="0021185B"/>
    <w:rsid w:val="002136C0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25A1"/>
    <w:rsid w:val="00293885"/>
    <w:rsid w:val="00293D72"/>
    <w:rsid w:val="00294DD4"/>
    <w:rsid w:val="002970FA"/>
    <w:rsid w:val="00297FD5"/>
    <w:rsid w:val="002A1BAD"/>
    <w:rsid w:val="002A20D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005A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12A"/>
    <w:rsid w:val="003623B6"/>
    <w:rsid w:val="00363E18"/>
    <w:rsid w:val="00370F60"/>
    <w:rsid w:val="00371DD6"/>
    <w:rsid w:val="00371E72"/>
    <w:rsid w:val="00372A29"/>
    <w:rsid w:val="003870EC"/>
    <w:rsid w:val="00395DB9"/>
    <w:rsid w:val="003964AD"/>
    <w:rsid w:val="003A204A"/>
    <w:rsid w:val="003D1C42"/>
    <w:rsid w:val="003D486B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97302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11C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3FF"/>
    <w:rsid w:val="00533AA2"/>
    <w:rsid w:val="005411CB"/>
    <w:rsid w:val="005455BC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38"/>
    <w:rsid w:val="005B68E2"/>
    <w:rsid w:val="005B7781"/>
    <w:rsid w:val="005C1030"/>
    <w:rsid w:val="005C6137"/>
    <w:rsid w:val="005C6ABC"/>
    <w:rsid w:val="005D0574"/>
    <w:rsid w:val="005D25DC"/>
    <w:rsid w:val="005D394C"/>
    <w:rsid w:val="005D3D67"/>
    <w:rsid w:val="005E38BC"/>
    <w:rsid w:val="005E5127"/>
    <w:rsid w:val="005F2636"/>
    <w:rsid w:val="00601691"/>
    <w:rsid w:val="0060323D"/>
    <w:rsid w:val="0060423E"/>
    <w:rsid w:val="006070F9"/>
    <w:rsid w:val="006105AC"/>
    <w:rsid w:val="00614666"/>
    <w:rsid w:val="00620269"/>
    <w:rsid w:val="00624242"/>
    <w:rsid w:val="0064101B"/>
    <w:rsid w:val="006416FB"/>
    <w:rsid w:val="00645B92"/>
    <w:rsid w:val="00646CE5"/>
    <w:rsid w:val="006505DA"/>
    <w:rsid w:val="00656098"/>
    <w:rsid w:val="0066029E"/>
    <w:rsid w:val="00663893"/>
    <w:rsid w:val="00663BA6"/>
    <w:rsid w:val="00666576"/>
    <w:rsid w:val="0067315B"/>
    <w:rsid w:val="006752A0"/>
    <w:rsid w:val="0068334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6F727B"/>
    <w:rsid w:val="00703673"/>
    <w:rsid w:val="0070650B"/>
    <w:rsid w:val="00714593"/>
    <w:rsid w:val="00717239"/>
    <w:rsid w:val="00717C03"/>
    <w:rsid w:val="00731A5B"/>
    <w:rsid w:val="00732C29"/>
    <w:rsid w:val="0073406F"/>
    <w:rsid w:val="00740801"/>
    <w:rsid w:val="00741368"/>
    <w:rsid w:val="0074457C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C46F1"/>
    <w:rsid w:val="007D349B"/>
    <w:rsid w:val="007D4E6B"/>
    <w:rsid w:val="007D6CCA"/>
    <w:rsid w:val="007E5E22"/>
    <w:rsid w:val="007E67C1"/>
    <w:rsid w:val="007F17D5"/>
    <w:rsid w:val="007F484D"/>
    <w:rsid w:val="007F53C2"/>
    <w:rsid w:val="007F7AEF"/>
    <w:rsid w:val="008003C3"/>
    <w:rsid w:val="00802E9A"/>
    <w:rsid w:val="008041E1"/>
    <w:rsid w:val="00806389"/>
    <w:rsid w:val="008067CE"/>
    <w:rsid w:val="00810B70"/>
    <w:rsid w:val="00810E13"/>
    <w:rsid w:val="00815656"/>
    <w:rsid w:val="00825FE9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36BA"/>
    <w:rsid w:val="0088749B"/>
    <w:rsid w:val="00893F16"/>
    <w:rsid w:val="00896679"/>
    <w:rsid w:val="00896986"/>
    <w:rsid w:val="00897CF5"/>
    <w:rsid w:val="00897EAB"/>
    <w:rsid w:val="008A15EC"/>
    <w:rsid w:val="008A4372"/>
    <w:rsid w:val="008A4FB2"/>
    <w:rsid w:val="008A504E"/>
    <w:rsid w:val="008C0304"/>
    <w:rsid w:val="008D09DC"/>
    <w:rsid w:val="008D7CA9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4E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C5282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3563"/>
    <w:rsid w:val="009F191C"/>
    <w:rsid w:val="00A03467"/>
    <w:rsid w:val="00A03E59"/>
    <w:rsid w:val="00A071D4"/>
    <w:rsid w:val="00A10E6E"/>
    <w:rsid w:val="00A13ED0"/>
    <w:rsid w:val="00A17412"/>
    <w:rsid w:val="00A17EAC"/>
    <w:rsid w:val="00A20C9D"/>
    <w:rsid w:val="00A220A4"/>
    <w:rsid w:val="00A22CCA"/>
    <w:rsid w:val="00A22D2C"/>
    <w:rsid w:val="00A26B04"/>
    <w:rsid w:val="00A372D0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C57D5"/>
    <w:rsid w:val="00AC79BF"/>
    <w:rsid w:val="00AD1917"/>
    <w:rsid w:val="00AD1EA5"/>
    <w:rsid w:val="00AD4708"/>
    <w:rsid w:val="00AD6D0F"/>
    <w:rsid w:val="00AE188B"/>
    <w:rsid w:val="00AE207B"/>
    <w:rsid w:val="00AE3233"/>
    <w:rsid w:val="00AE4107"/>
    <w:rsid w:val="00AE4C81"/>
    <w:rsid w:val="00AF1F03"/>
    <w:rsid w:val="00AF301F"/>
    <w:rsid w:val="00AF7D1B"/>
    <w:rsid w:val="00B02AA8"/>
    <w:rsid w:val="00B044EE"/>
    <w:rsid w:val="00B14F7A"/>
    <w:rsid w:val="00B155D9"/>
    <w:rsid w:val="00B2430D"/>
    <w:rsid w:val="00B263D1"/>
    <w:rsid w:val="00B45619"/>
    <w:rsid w:val="00B51564"/>
    <w:rsid w:val="00B60CE2"/>
    <w:rsid w:val="00B62FC0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1A04"/>
    <w:rsid w:val="00BF21B0"/>
    <w:rsid w:val="00BF5CE6"/>
    <w:rsid w:val="00BF5E4B"/>
    <w:rsid w:val="00C028AE"/>
    <w:rsid w:val="00C0352C"/>
    <w:rsid w:val="00C0404E"/>
    <w:rsid w:val="00C10A1E"/>
    <w:rsid w:val="00C11FB0"/>
    <w:rsid w:val="00C15CF6"/>
    <w:rsid w:val="00C17634"/>
    <w:rsid w:val="00C241C9"/>
    <w:rsid w:val="00C2699D"/>
    <w:rsid w:val="00C27900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5997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14B5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07E30"/>
    <w:rsid w:val="00D31D52"/>
    <w:rsid w:val="00D357F4"/>
    <w:rsid w:val="00D35EE4"/>
    <w:rsid w:val="00D36F70"/>
    <w:rsid w:val="00D403B6"/>
    <w:rsid w:val="00D41A1D"/>
    <w:rsid w:val="00D42E6F"/>
    <w:rsid w:val="00D51264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16C9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E24C5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0E76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0EE1"/>
    <w:rsid w:val="00F51E1D"/>
    <w:rsid w:val="00F5571F"/>
    <w:rsid w:val="00F55AD3"/>
    <w:rsid w:val="00F55F7B"/>
    <w:rsid w:val="00F57CC0"/>
    <w:rsid w:val="00F619CC"/>
    <w:rsid w:val="00F62AE1"/>
    <w:rsid w:val="00F63DF4"/>
    <w:rsid w:val="00F65FED"/>
    <w:rsid w:val="00F67ACD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A7EC3"/>
    <w:rsid w:val="00FB04EE"/>
    <w:rsid w:val="00FB50A5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370DB21C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1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jpe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984FA-C3E6-45EB-BE05-092AD7FA4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9B919B69</Template>
  <TotalTime>204</TotalTime>
  <Pages>39</Pages>
  <Words>7309</Words>
  <Characters>41665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57</cp:revision>
  <cp:lastPrinted>2021-03-26T08:29:00Z</cp:lastPrinted>
  <dcterms:created xsi:type="dcterms:W3CDTF">2023-03-14T11:21:00Z</dcterms:created>
  <dcterms:modified xsi:type="dcterms:W3CDTF">2024-04-19T13:55:00Z</dcterms:modified>
</cp:coreProperties>
</file>