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645A52">
              <w:rPr>
                <w:b/>
                <w:szCs w:val="28"/>
              </w:rPr>
              <w:t>RAS-2HVRC3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645A5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RAS-2HVRC3</w:t>
            </w:r>
            <w:r w:rsidR="00E07CC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62EC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36255">
        <w:rPr>
          <w:sz w:val="22"/>
          <w:szCs w:val="22"/>
        </w:rPr>
        <w:t xml:space="preserve">5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A35F75" w:rsidRPr="00A35F7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r w:rsidRPr="00A35F75">
        <w:rPr>
          <w:sz w:val="24"/>
        </w:rPr>
        <w:fldChar w:fldCharType="begin"/>
      </w:r>
      <w:r w:rsidRPr="00A35F75">
        <w:rPr>
          <w:sz w:val="24"/>
        </w:rPr>
        <w:instrText xml:space="preserve"> TOC \o "1-3" \h \z \u </w:instrText>
      </w:r>
      <w:r w:rsidRPr="00A35F75">
        <w:rPr>
          <w:sz w:val="24"/>
        </w:rPr>
        <w:fldChar w:fldCharType="separate"/>
      </w:r>
      <w:hyperlink w:anchor="_Toc183167586" w:history="1">
        <w:r w:rsidR="00A35F75" w:rsidRPr="00A35F75">
          <w:rPr>
            <w:rStyle w:val="ad"/>
            <w:noProof/>
            <w:sz w:val="24"/>
          </w:rPr>
          <w:t>Введение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_Toc183167586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4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87" w:history="1">
        <w:r w:rsidR="00A35F75" w:rsidRPr="00A35F75">
          <w:rPr>
            <w:rStyle w:val="ad"/>
            <w:noProof/>
            <w:sz w:val="24"/>
          </w:rPr>
          <w:t>1.</w:t>
        </w:r>
        <w:r w:rsidR="00A35F75" w:rsidRPr="00A35F7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A35F75" w:rsidRPr="00A35F75">
          <w:rPr>
            <w:rStyle w:val="ad"/>
            <w:noProof/>
            <w:sz w:val="24"/>
          </w:rPr>
          <w:t>Общие сведения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_Toc183167587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5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88" w:history="1">
        <w:r w:rsidR="00A35F75" w:rsidRPr="00A35F75">
          <w:rPr>
            <w:rStyle w:val="ad"/>
            <w:noProof/>
            <w:sz w:val="24"/>
          </w:rPr>
          <w:t>2.1 Технические характеристики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_Toc183167588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6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89" w:history="1">
        <w:r w:rsidR="00A35F75" w:rsidRPr="00A35F75">
          <w:rPr>
            <w:rStyle w:val="ad"/>
            <w:noProof/>
            <w:sz w:val="24"/>
          </w:rPr>
          <w:t>2.2 Описание изделия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_Toc183167589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7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0" w:history="1">
        <w:r w:rsidR="00A35F75" w:rsidRPr="00A35F75">
          <w:rPr>
            <w:rStyle w:val="ad"/>
            <w:noProof/>
            <w:sz w:val="24"/>
          </w:rPr>
          <w:t>2.3 Принцип работы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_Toc183167590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7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1" w:history="1">
        <w:r w:rsidR="00A35F75" w:rsidRPr="00A35F75">
          <w:rPr>
            <w:rStyle w:val="ad"/>
            <w:noProof/>
            <w:sz w:val="24"/>
          </w:rPr>
          <w:t>2.4 Требования к расположению изделия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_Toc183167591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8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2" w:history="1">
        <w:r w:rsidR="00A35F75" w:rsidRPr="00A35F75">
          <w:rPr>
            <w:rStyle w:val="ad"/>
            <w:noProof/>
            <w:sz w:val="24"/>
          </w:rPr>
          <w:t>2.5 Маркировка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_Toc183167592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10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3" w:history="1">
        <w:r w:rsidR="00A35F75" w:rsidRPr="00A35F75">
          <w:rPr>
            <w:rStyle w:val="ad"/>
            <w:noProof/>
            <w:sz w:val="24"/>
          </w:rPr>
          <w:t>3. Комплектность поставки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_Toc183167593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10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4" w:history="1">
        <w:r w:rsidR="00A35F75" w:rsidRPr="00A35F75">
          <w:rPr>
            <w:rStyle w:val="ad"/>
            <w:noProof/>
            <w:sz w:val="24"/>
          </w:rPr>
          <w:t>4. Чертеж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_Toc183167594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11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5" w:history="1">
        <w:r w:rsidR="00A35F75" w:rsidRPr="00A35F75">
          <w:rPr>
            <w:rStyle w:val="ad"/>
            <w:noProof/>
            <w:sz w:val="24"/>
          </w:rPr>
          <w:t>4.1 Чертеж основных узлов и деталей изделия с основными габаритными размерами.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_Toc183167595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11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6" w:history="1">
        <w:r w:rsidR="00A35F75" w:rsidRPr="00A35F75">
          <w:rPr>
            <w:rStyle w:val="ad"/>
            <w:noProof/>
            <w:sz w:val="24"/>
          </w:rPr>
          <w:t>5. Гарантии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_Toc183167596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12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7" w:history="1">
        <w:r w:rsidR="00A35F75" w:rsidRPr="00A35F75">
          <w:rPr>
            <w:rStyle w:val="ad"/>
            <w:noProof/>
            <w:sz w:val="24"/>
          </w:rPr>
          <w:t>6. Свидетельство об упаковывании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_Toc183167597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13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8" w:history="1">
        <w:r w:rsidR="00A35F75" w:rsidRPr="00A35F75">
          <w:rPr>
            <w:rStyle w:val="ad"/>
            <w:noProof/>
            <w:sz w:val="24"/>
          </w:rPr>
          <w:t>7. Свидетельство о приемке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_Toc183167598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14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599" w:history="1">
        <w:r w:rsidR="00A35F75" w:rsidRPr="00A35F75">
          <w:rPr>
            <w:rStyle w:val="ad"/>
            <w:noProof/>
            <w:sz w:val="24"/>
          </w:rPr>
          <w:t>8. Консервация</w:t>
        </w:r>
        <w:r w:rsidR="00A35F75" w:rsidRPr="00A35F75">
          <w:rPr>
            <w:rStyle w:val="ad"/>
            <w:noProof/>
            <w:sz w:val="24"/>
            <w:lang w:val="en-US"/>
          </w:rPr>
          <w:t>*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_Toc183167599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15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0" w:history="1">
        <w:r w:rsidR="00A35F75" w:rsidRPr="00A35F75">
          <w:rPr>
            <w:rStyle w:val="ad"/>
            <w:noProof/>
            <w:sz w:val="24"/>
          </w:rPr>
          <w:t>9. Сведения об утилизации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_Toc183167600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16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1" w:history="1">
        <w:r w:rsidR="00A35F75" w:rsidRPr="00A35F75">
          <w:rPr>
            <w:rStyle w:val="ad"/>
            <w:noProof/>
            <w:sz w:val="24"/>
          </w:rPr>
          <w:t>10. Требования безопасности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_Toc183167601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16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2" w:history="1">
        <w:r w:rsidR="00A35F75" w:rsidRPr="00A35F75">
          <w:rPr>
            <w:rStyle w:val="ad"/>
            <w:noProof/>
            <w:sz w:val="24"/>
          </w:rPr>
          <w:t>10.1 Общие требования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_Toc183167602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20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3" w:history="1">
        <w:r w:rsidR="00A35F75" w:rsidRPr="00A35F75">
          <w:rPr>
            <w:rStyle w:val="ad"/>
            <w:noProof/>
            <w:sz w:val="24"/>
          </w:rPr>
          <w:t>11. Прием и передача изделия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_Toc183167603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21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4" w:history="1">
        <w:r w:rsidR="00A35F75" w:rsidRPr="00A35F75">
          <w:rPr>
            <w:rStyle w:val="ad"/>
            <w:noProof/>
            <w:sz w:val="24"/>
          </w:rPr>
          <w:t>12. Учет работы изделия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_Toc183167604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22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5" w:history="1">
        <w:r w:rsidR="00A35F75" w:rsidRPr="00A35F75">
          <w:rPr>
            <w:rStyle w:val="ad"/>
            <w:noProof/>
            <w:sz w:val="24"/>
          </w:rPr>
          <w:t>13. Учет технического обслуживания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_Toc183167605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23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6" w:history="1">
        <w:r w:rsidR="00A35F75" w:rsidRPr="00A35F75">
          <w:rPr>
            <w:rStyle w:val="ad"/>
            <w:noProof/>
            <w:sz w:val="24"/>
          </w:rPr>
          <w:t>14. Работы при эксплуатации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_Toc183167606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24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7" w:history="1">
        <w:r w:rsidR="00A35F75" w:rsidRPr="00A35F75">
          <w:rPr>
            <w:rStyle w:val="ad"/>
            <w:noProof/>
            <w:sz w:val="24"/>
          </w:rPr>
          <w:t>14.1 Учет выполнения работ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_Toc183167607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24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8" w:history="1">
        <w:r w:rsidR="00A35F75" w:rsidRPr="00A35F75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_Toc183167608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25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09" w:history="1">
        <w:r w:rsidR="00A35F75" w:rsidRPr="00A35F75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_Toc183167609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26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0" w:history="1">
        <w:r w:rsidR="00A35F75" w:rsidRPr="00A35F75">
          <w:rPr>
            <w:rStyle w:val="ad"/>
            <w:noProof/>
            <w:sz w:val="24"/>
          </w:rPr>
          <w:t>14.4 Проверка (калибровка) средств измерения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_Toc183167610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27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1" w:history="1">
        <w:r w:rsidR="00A35F75" w:rsidRPr="00A35F75">
          <w:rPr>
            <w:rStyle w:val="ad"/>
            <w:noProof/>
            <w:sz w:val="24"/>
          </w:rPr>
          <w:t>15. Поиск и диагностика неисправностей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_Toc183167611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28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2" w:history="1">
        <w:r w:rsidR="00A35F75" w:rsidRPr="00A35F75">
          <w:rPr>
            <w:rStyle w:val="ad"/>
            <w:noProof/>
            <w:sz w:val="24"/>
          </w:rPr>
          <w:t>16. Транспортировка и хранение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_Toc183167612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32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3" w:history="1">
        <w:r w:rsidR="00A35F75" w:rsidRPr="00A35F75">
          <w:rPr>
            <w:rStyle w:val="ad"/>
            <w:noProof/>
            <w:sz w:val="24"/>
          </w:rPr>
          <w:t>16.1 Транспортировка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_Toc183167613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32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4" w:history="1">
        <w:r w:rsidR="00A35F75" w:rsidRPr="00A35F75">
          <w:rPr>
            <w:rStyle w:val="ad"/>
            <w:noProof/>
            <w:sz w:val="24"/>
          </w:rPr>
          <w:t>16.2 Хранение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_Toc183167614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33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5" w:history="1">
        <w:r w:rsidR="00A35F75" w:rsidRPr="00A35F75">
          <w:rPr>
            <w:rStyle w:val="ad"/>
            <w:noProof/>
            <w:sz w:val="24"/>
          </w:rPr>
          <w:t>17. Ремонт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_Toc183167615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34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6" w:history="1">
        <w:r w:rsidR="00A35F75" w:rsidRPr="00A35F75">
          <w:rPr>
            <w:rStyle w:val="ad"/>
            <w:noProof/>
            <w:sz w:val="24"/>
          </w:rPr>
          <w:t>18. Сведения о рекламациях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_Toc183167616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35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7" w:history="1">
        <w:r w:rsidR="00A35F75" w:rsidRPr="00A35F75">
          <w:rPr>
            <w:rStyle w:val="ad"/>
            <w:noProof/>
            <w:sz w:val="24"/>
          </w:rPr>
          <w:t>19. Особые отметки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_Toc183167617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36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A35F75" w:rsidRPr="00A35F75" w:rsidRDefault="00615329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3167618" w:history="1">
        <w:r w:rsidR="00A35F75" w:rsidRPr="00A35F75">
          <w:rPr>
            <w:rStyle w:val="ad"/>
            <w:noProof/>
            <w:sz w:val="24"/>
          </w:rPr>
          <w:t>20. Контроль состояния изделия и ведения паспорта</w:t>
        </w:r>
        <w:r w:rsidR="00A35F75" w:rsidRPr="00A35F75">
          <w:rPr>
            <w:noProof/>
            <w:webHidden/>
            <w:sz w:val="24"/>
          </w:rPr>
          <w:tab/>
        </w:r>
        <w:r w:rsidR="00A35F75" w:rsidRPr="00A35F75">
          <w:rPr>
            <w:noProof/>
            <w:webHidden/>
            <w:sz w:val="24"/>
          </w:rPr>
          <w:fldChar w:fldCharType="begin"/>
        </w:r>
        <w:r w:rsidR="00A35F75" w:rsidRPr="00A35F75">
          <w:rPr>
            <w:noProof/>
            <w:webHidden/>
            <w:sz w:val="24"/>
          </w:rPr>
          <w:instrText xml:space="preserve"> PAGEREF _Toc183167618 \h </w:instrText>
        </w:r>
        <w:r w:rsidR="00A35F75" w:rsidRPr="00A35F75">
          <w:rPr>
            <w:noProof/>
            <w:webHidden/>
            <w:sz w:val="24"/>
          </w:rPr>
        </w:r>
        <w:r w:rsidR="00A35F75" w:rsidRPr="00A35F75">
          <w:rPr>
            <w:noProof/>
            <w:webHidden/>
            <w:sz w:val="24"/>
          </w:rPr>
          <w:fldChar w:fldCharType="separate"/>
        </w:r>
        <w:r w:rsidR="00A35F75" w:rsidRPr="00A35F75">
          <w:rPr>
            <w:noProof/>
            <w:webHidden/>
            <w:sz w:val="24"/>
          </w:rPr>
          <w:t>37</w:t>
        </w:r>
        <w:r w:rsidR="00A35F75" w:rsidRPr="00A35F75">
          <w:rPr>
            <w:noProof/>
            <w:webHidden/>
            <w:sz w:val="24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A35F75">
        <w:rPr>
          <w:sz w:val="24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8316758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BE9E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8316758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87849">
        <w:trPr>
          <w:trHeight w:val="424"/>
        </w:trPr>
        <w:tc>
          <w:tcPr>
            <w:tcW w:w="246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  <w:vAlign w:val="center"/>
          </w:tcPr>
          <w:p w:rsidR="00CA105D" w:rsidRPr="00CC2C20" w:rsidRDefault="00645A5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RAS-2HVRC3</w:t>
            </w:r>
          </w:p>
        </w:tc>
      </w:tr>
      <w:tr w:rsidR="006A3296" w:rsidRPr="00CC2C20" w:rsidTr="00487849">
        <w:trPr>
          <w:trHeight w:val="430"/>
        </w:trPr>
        <w:tc>
          <w:tcPr>
            <w:tcW w:w="246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  <w:vAlign w:val="center"/>
          </w:tcPr>
          <w:p w:rsidR="006A3296" w:rsidRPr="00CA105D" w:rsidRDefault="00645A5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RAS-2HVRC3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862ECA" w:rsidP="00F362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36255">
              <w:rPr>
                <w:sz w:val="22"/>
                <w:szCs w:val="22"/>
              </w:rPr>
              <w:t>5</w:t>
            </w:r>
          </w:p>
        </w:tc>
      </w:tr>
      <w:tr w:rsidR="00200C8E" w:rsidRPr="00CC2C20" w:rsidTr="00487849">
        <w:trPr>
          <w:trHeight w:val="382"/>
        </w:trPr>
        <w:tc>
          <w:tcPr>
            <w:tcW w:w="2467" w:type="dxa"/>
            <w:vAlign w:val="center"/>
          </w:tcPr>
          <w:p w:rsidR="00200C8E" w:rsidRPr="00CC2C20" w:rsidRDefault="009712D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5" w:type="dxa"/>
            <w:vAlign w:val="center"/>
          </w:tcPr>
          <w:p w:rsidR="00200C8E" w:rsidRPr="00CC2C20" w:rsidRDefault="009712D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487849" w:rsidRDefault="005850A5" w:rsidP="004878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8836BA">
              <w:rPr>
                <w:sz w:val="22"/>
                <w:szCs w:val="22"/>
              </w:rPr>
              <w:t xml:space="preserve"> </w:t>
            </w:r>
            <w:r w:rsidR="008836BA" w:rsidRPr="00414963">
              <w:rPr>
                <w:sz w:val="22"/>
                <w:szCs w:val="22"/>
              </w:rPr>
              <w:t>требованиям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8836BA" w:rsidRDefault="008836BA" w:rsidP="00487849">
            <w:pPr>
              <w:jc w:val="center"/>
              <w:rPr>
                <w:sz w:val="22"/>
                <w:szCs w:val="22"/>
              </w:rPr>
            </w:pPr>
            <w:r w:rsidRPr="008836BA">
              <w:rPr>
                <w:sz w:val="22"/>
                <w:szCs w:val="22"/>
              </w:rPr>
              <w:t>ЕАЭС N RU Д-IT.РА01.В.45066/23</w:t>
            </w:r>
          </w:p>
          <w:p w:rsidR="00AC79BF" w:rsidRPr="00CC2C20" w:rsidRDefault="008836BA" w:rsidP="008836BA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30.01.</w:t>
            </w:r>
            <w:r w:rsidR="00862ECA">
              <w:rPr>
                <w:sz w:val="22"/>
                <w:szCs w:val="22"/>
              </w:rPr>
              <w:t>2024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29.01.2028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200C8E" w:rsidRPr="00615329" w:rsidTr="00487849">
        <w:trPr>
          <w:trHeight w:val="492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4F476D" w:rsidRPr="004F476D" w:rsidRDefault="0060323D" w:rsidP="004F476D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E07CCD">
              <w:rPr>
                <w:sz w:val="22"/>
                <w:szCs w:val="22"/>
                <w:lang w:val="en-US"/>
              </w:rPr>
              <w:t>-</w:t>
            </w: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 w:rsidRPr="00E07CCD">
              <w:rPr>
                <w:sz w:val="22"/>
                <w:szCs w:val="22"/>
                <w:lang w:val="en-US"/>
              </w:rPr>
              <w:t xml:space="preserve">, </w:t>
            </w:r>
            <w:r w:rsidRPr="00EA737F">
              <w:rPr>
                <w:sz w:val="22"/>
                <w:szCs w:val="22"/>
                <w:lang w:val="en-US"/>
              </w:rPr>
              <w:t>Inc</w:t>
            </w:r>
            <w:r w:rsidRPr="00E07CCD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87849">
        <w:trPr>
          <w:trHeight w:val="410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200C8E" w:rsidRPr="00CC2C20" w:rsidRDefault="000F642D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200C8E" w:rsidRPr="00615329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200C8E" w:rsidRPr="00EA737F" w:rsidRDefault="004F476D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07CCD">
              <w:rPr>
                <w:sz w:val="22"/>
                <w:szCs w:val="22"/>
                <w:lang w:val="en-US"/>
              </w:rPr>
              <w:t xml:space="preserve">500 Tomita, </w:t>
            </w:r>
            <w:proofErr w:type="spellStart"/>
            <w:r w:rsidRPr="00E07CCD">
              <w:rPr>
                <w:sz w:val="22"/>
                <w:szCs w:val="22"/>
                <w:lang w:val="en-US"/>
              </w:rPr>
              <w:t>Ohira-machi</w:t>
            </w:r>
            <w:proofErr w:type="spellEnd"/>
            <w:r w:rsidRPr="00E07CCD">
              <w:rPr>
                <w:sz w:val="22"/>
                <w:szCs w:val="22"/>
                <w:lang w:val="en-US"/>
              </w:rPr>
              <w:t>, Tochigi-</w:t>
            </w:r>
            <w:proofErr w:type="spellStart"/>
            <w:r w:rsidRPr="00E07CCD">
              <w:rPr>
                <w:sz w:val="22"/>
                <w:szCs w:val="22"/>
                <w:lang w:val="en-US"/>
              </w:rPr>
              <w:t>shi</w:t>
            </w:r>
            <w:proofErr w:type="spellEnd"/>
            <w:r w:rsidRPr="00E07CCD">
              <w:rPr>
                <w:sz w:val="22"/>
                <w:szCs w:val="22"/>
                <w:lang w:val="en-US"/>
              </w:rPr>
              <w:t>, Tochigi ken 329-4404, Japan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B2C09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B2C09" w:rsidRPr="007B5D5B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5" w:name="оснтехданные"/>
      <w:r w:rsidRPr="00BF5E4B">
        <w:rPr>
          <w:b/>
          <w:szCs w:val="28"/>
        </w:rPr>
        <w:t>Основные технические данные</w:t>
      </w:r>
      <w:bookmarkEnd w:id="5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8316758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D1823" w:rsidRDefault="00FD1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1388"/>
        <w:gridCol w:w="1801"/>
        <w:gridCol w:w="1333"/>
        <w:gridCol w:w="2357"/>
      </w:tblGrid>
      <w:tr w:rsidR="00FD1823" w:rsidRPr="00AD1C4D" w:rsidTr="00A05381">
        <w:trPr>
          <w:trHeight w:val="159"/>
          <w:jc w:val="center"/>
        </w:trPr>
        <w:tc>
          <w:tcPr>
            <w:tcW w:w="5665" w:type="dxa"/>
            <w:gridSpan w:val="3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333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57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A05381">
        <w:trPr>
          <w:trHeight w:val="159"/>
          <w:jc w:val="center"/>
        </w:trPr>
        <w:tc>
          <w:tcPr>
            <w:tcW w:w="247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89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33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746812" w:rsidRPr="00A9153B" w:rsidRDefault="00A9153B" w:rsidP="00A9153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132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46812" w:rsidRPr="00AD1C4D" w:rsidTr="00A05381">
        <w:trPr>
          <w:trHeight w:val="159"/>
          <w:jc w:val="center"/>
        </w:trPr>
        <w:tc>
          <w:tcPr>
            <w:tcW w:w="2476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33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DC5460" w:rsidRDefault="00A9153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1329C">
              <w:rPr>
                <w:sz w:val="22"/>
                <w:szCs w:val="22"/>
              </w:rPr>
              <w:t>.0</w:t>
            </w:r>
          </w:p>
        </w:tc>
      </w:tr>
      <w:tr w:rsidR="00056368" w:rsidRPr="00AD1C4D" w:rsidTr="00A05381">
        <w:trPr>
          <w:trHeight w:val="159"/>
          <w:jc w:val="center"/>
        </w:trPr>
        <w:tc>
          <w:tcPr>
            <w:tcW w:w="5665" w:type="dxa"/>
            <w:gridSpan w:val="3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  <w:r w:rsidR="00F24148">
              <w:rPr>
                <w:sz w:val="22"/>
                <w:szCs w:val="22"/>
              </w:rPr>
              <w:t xml:space="preserve"> охлаждение/нагрев</w:t>
            </w:r>
          </w:p>
        </w:tc>
        <w:tc>
          <w:tcPr>
            <w:tcW w:w="1333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357" w:type="dxa"/>
            <w:vAlign w:val="center"/>
          </w:tcPr>
          <w:p w:rsidR="00056368" w:rsidRDefault="00A9153B" w:rsidP="00F241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754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2754</w:t>
            </w:r>
          </w:p>
        </w:tc>
      </w:tr>
      <w:tr w:rsidR="00746812" w:rsidRPr="00AD1C4D" w:rsidTr="00A05381">
        <w:trPr>
          <w:jc w:val="center"/>
        </w:trPr>
        <w:tc>
          <w:tcPr>
            <w:tcW w:w="5665" w:type="dxa"/>
            <w:gridSpan w:val="3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33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57" w:type="dxa"/>
            <w:vAlign w:val="center"/>
          </w:tcPr>
          <w:p w:rsidR="00746812" w:rsidRPr="00DC5460" w:rsidRDefault="00226ABE" w:rsidP="00F241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45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47</w:t>
            </w:r>
          </w:p>
        </w:tc>
      </w:tr>
      <w:tr w:rsidR="00746812" w:rsidRPr="00AD1C4D" w:rsidTr="00A05381">
        <w:trPr>
          <w:jc w:val="center"/>
        </w:trPr>
        <w:tc>
          <w:tcPr>
            <w:tcW w:w="5665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33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A05381">
        <w:trPr>
          <w:jc w:val="center"/>
        </w:trPr>
        <w:tc>
          <w:tcPr>
            <w:tcW w:w="5665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33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6ABE" w:rsidRPr="00AD1C4D" w:rsidTr="00A05381">
        <w:trPr>
          <w:jc w:val="center"/>
        </w:trPr>
        <w:tc>
          <w:tcPr>
            <w:tcW w:w="2476" w:type="dxa"/>
            <w:vMerge w:val="restart"/>
            <w:vAlign w:val="center"/>
          </w:tcPr>
          <w:p w:rsidR="00226ABE" w:rsidRPr="00135C40" w:rsidRDefault="00226ABE" w:rsidP="00226A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89" w:type="dxa"/>
            <w:gridSpan w:val="2"/>
            <w:vAlign w:val="center"/>
          </w:tcPr>
          <w:p w:rsidR="00226ABE" w:rsidRPr="0001459B" w:rsidRDefault="00226ABE" w:rsidP="00226A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333" w:type="dxa"/>
            <w:vMerge w:val="restart"/>
            <w:vAlign w:val="center"/>
          </w:tcPr>
          <w:p w:rsidR="00226ABE" w:rsidRPr="003155C0" w:rsidRDefault="00226ABE" w:rsidP="00226ABE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57" w:type="dxa"/>
            <w:vAlign w:val="center"/>
          </w:tcPr>
          <w:p w:rsidR="00226ABE" w:rsidRPr="008B502E" w:rsidRDefault="00226ABE" w:rsidP="00226A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~52</w:t>
            </w:r>
          </w:p>
        </w:tc>
      </w:tr>
      <w:tr w:rsidR="00226ABE" w:rsidRPr="00AD1C4D" w:rsidTr="00A05381">
        <w:trPr>
          <w:jc w:val="center"/>
        </w:trPr>
        <w:tc>
          <w:tcPr>
            <w:tcW w:w="2476" w:type="dxa"/>
            <w:vMerge/>
            <w:vAlign w:val="center"/>
          </w:tcPr>
          <w:p w:rsidR="00226ABE" w:rsidRPr="00E4197E" w:rsidRDefault="00226ABE" w:rsidP="00226ABE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226ABE" w:rsidRPr="00E4197E" w:rsidRDefault="00226ABE" w:rsidP="00226A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333" w:type="dxa"/>
            <w:vMerge/>
            <w:vAlign w:val="center"/>
          </w:tcPr>
          <w:p w:rsidR="00226ABE" w:rsidRPr="003155C0" w:rsidRDefault="00226ABE" w:rsidP="00226A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226ABE" w:rsidRPr="008B502E" w:rsidRDefault="00226ABE" w:rsidP="00226A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-25~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3155C0" w:rsidRPr="00AD1C4D" w:rsidTr="00A05381">
        <w:trPr>
          <w:trHeight w:val="129"/>
          <w:jc w:val="center"/>
        </w:trPr>
        <w:tc>
          <w:tcPr>
            <w:tcW w:w="2476" w:type="dxa"/>
            <w:vMerge w:val="restart"/>
            <w:vAlign w:val="center"/>
          </w:tcPr>
          <w:p w:rsidR="003155C0" w:rsidRPr="00B17EEC" w:rsidRDefault="003155C0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1388" w:type="dxa"/>
            <w:vMerge w:val="restart"/>
            <w:vAlign w:val="center"/>
          </w:tcPr>
          <w:p w:rsidR="003155C0" w:rsidRPr="00B17EEC" w:rsidRDefault="003155C0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801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</w:t>
            </w:r>
            <w:r w:rsidR="00226ABE"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 w:val="restart"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57" w:type="dxa"/>
            <w:vAlign w:val="center"/>
          </w:tcPr>
          <w:p w:rsidR="003155C0" w:rsidRPr="00A26B04" w:rsidRDefault="00A0538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4.17</w:t>
            </w:r>
          </w:p>
        </w:tc>
      </w:tr>
      <w:tr w:rsidR="00A05381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05381" w:rsidRDefault="00A05381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05381" w:rsidRDefault="00A05381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A05381" w:rsidRPr="00CD06A1" w:rsidRDefault="00A05381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A05381">
              <w:rPr>
                <w:sz w:val="22"/>
                <w:szCs w:val="22"/>
                <w:lang w:val="en-US"/>
              </w:rPr>
              <w:t>RCIM-2.0FSRE</w:t>
            </w:r>
          </w:p>
        </w:tc>
        <w:tc>
          <w:tcPr>
            <w:tcW w:w="1333" w:type="dxa"/>
            <w:vMerge/>
            <w:vAlign w:val="center"/>
          </w:tcPr>
          <w:p w:rsidR="00A05381" w:rsidRPr="003155C0" w:rsidRDefault="00A05381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05381" w:rsidRPr="00A05381" w:rsidRDefault="00A05381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3.64</w:t>
            </w:r>
          </w:p>
        </w:tc>
      </w:tr>
      <w:tr w:rsidR="003155C0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3155C0" w:rsidRPr="00CD06A1" w:rsidRDefault="00A05381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</w:t>
            </w:r>
            <w:r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3155C0" w:rsidRPr="00A05381" w:rsidRDefault="00A05381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4.01</w:t>
            </w:r>
          </w:p>
        </w:tc>
      </w:tr>
      <w:tr w:rsidR="003155C0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3155C0" w:rsidRPr="00CD06A1" w:rsidRDefault="00A05381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</w:t>
            </w:r>
            <w:r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FSRE</w:t>
            </w:r>
          </w:p>
        </w:tc>
        <w:tc>
          <w:tcPr>
            <w:tcW w:w="1333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3155C0" w:rsidRPr="00A05381" w:rsidRDefault="00A26B04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A05381">
              <w:rPr>
                <w:sz w:val="22"/>
                <w:szCs w:val="22"/>
                <w:lang w:val="en-US"/>
              </w:rPr>
              <w:t>74</w:t>
            </w:r>
          </w:p>
        </w:tc>
      </w:tr>
      <w:tr w:rsidR="003155C0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3155C0" w:rsidRPr="00A26B04" w:rsidRDefault="00A26B04" w:rsidP="00226ABE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</w:t>
            </w:r>
            <w:r w:rsidR="00226ABE"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FSRM</w:t>
            </w:r>
          </w:p>
        </w:tc>
        <w:tc>
          <w:tcPr>
            <w:tcW w:w="1333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3155C0" w:rsidRPr="00A05381" w:rsidRDefault="00A26B04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 w:rsidR="00A05381">
              <w:rPr>
                <w:sz w:val="22"/>
                <w:szCs w:val="22"/>
                <w:lang w:val="en-US"/>
              </w:rPr>
              <w:t>81</w:t>
            </w:r>
          </w:p>
        </w:tc>
      </w:tr>
      <w:tr w:rsidR="00A05381" w:rsidRPr="00AD1C4D" w:rsidTr="00A05381">
        <w:trPr>
          <w:trHeight w:val="129"/>
          <w:jc w:val="center"/>
        </w:trPr>
        <w:tc>
          <w:tcPr>
            <w:tcW w:w="2476" w:type="dxa"/>
            <w:vMerge/>
            <w:vAlign w:val="center"/>
          </w:tcPr>
          <w:p w:rsidR="00A05381" w:rsidRPr="00E4197E" w:rsidRDefault="00A05381" w:rsidP="00A05381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 w:val="restart"/>
            <w:vAlign w:val="center"/>
          </w:tcPr>
          <w:p w:rsidR="00A05381" w:rsidRDefault="00A05381" w:rsidP="00A053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801" w:type="dxa"/>
            <w:vAlign w:val="center"/>
          </w:tcPr>
          <w:p w:rsidR="00A05381" w:rsidRPr="00CD06A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</w:t>
            </w:r>
            <w:r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/>
            <w:vAlign w:val="center"/>
          </w:tcPr>
          <w:p w:rsidR="00A05381" w:rsidRPr="003155C0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05381" w:rsidRPr="00DA0360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  <w:lang w:val="en-US"/>
              </w:rPr>
              <w:t>23</w:t>
            </w:r>
          </w:p>
        </w:tc>
      </w:tr>
      <w:tr w:rsidR="00A05381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05381" w:rsidRPr="00E4197E" w:rsidRDefault="00A05381" w:rsidP="00A05381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05381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A05381" w:rsidRPr="00CD06A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 w:rsidRPr="00A05381">
              <w:rPr>
                <w:sz w:val="22"/>
                <w:szCs w:val="22"/>
                <w:lang w:val="en-US"/>
              </w:rPr>
              <w:t>RCIM-2.0FSRE</w:t>
            </w:r>
          </w:p>
        </w:tc>
        <w:tc>
          <w:tcPr>
            <w:tcW w:w="1333" w:type="dxa"/>
            <w:vMerge/>
            <w:vAlign w:val="center"/>
          </w:tcPr>
          <w:p w:rsidR="00A05381" w:rsidRPr="003155C0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05381" w:rsidRPr="00A0538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3.85</w:t>
            </w:r>
          </w:p>
        </w:tc>
      </w:tr>
      <w:tr w:rsidR="00A05381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05381" w:rsidRPr="00E4197E" w:rsidRDefault="00A05381" w:rsidP="00A05381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05381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A05381" w:rsidRPr="00CD06A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</w:t>
            </w:r>
            <w:r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</w:t>
            </w:r>
          </w:p>
        </w:tc>
        <w:tc>
          <w:tcPr>
            <w:tcW w:w="1333" w:type="dxa"/>
            <w:vMerge/>
            <w:vAlign w:val="center"/>
          </w:tcPr>
          <w:p w:rsidR="00A05381" w:rsidRPr="003155C0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05381" w:rsidRPr="00A0538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4.09</w:t>
            </w:r>
          </w:p>
        </w:tc>
      </w:tr>
      <w:tr w:rsidR="00A05381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05381" w:rsidRPr="00E4197E" w:rsidRDefault="00A05381" w:rsidP="00A05381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05381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A05381" w:rsidRPr="00CD06A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</w:t>
            </w:r>
            <w:r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FSRE</w:t>
            </w:r>
          </w:p>
        </w:tc>
        <w:tc>
          <w:tcPr>
            <w:tcW w:w="1333" w:type="dxa"/>
            <w:vMerge/>
            <w:vAlign w:val="center"/>
          </w:tcPr>
          <w:p w:rsidR="00A05381" w:rsidRPr="003155C0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05381" w:rsidRPr="00A0538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4.05</w:t>
            </w:r>
          </w:p>
        </w:tc>
      </w:tr>
      <w:tr w:rsidR="00A05381" w:rsidRPr="00AD1C4D" w:rsidTr="00A05381">
        <w:trPr>
          <w:trHeight w:val="127"/>
          <w:jc w:val="center"/>
        </w:trPr>
        <w:tc>
          <w:tcPr>
            <w:tcW w:w="2476" w:type="dxa"/>
            <w:vMerge/>
            <w:vAlign w:val="center"/>
          </w:tcPr>
          <w:p w:rsidR="00A05381" w:rsidRPr="00E4197E" w:rsidRDefault="00A05381" w:rsidP="00A05381">
            <w:pPr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vAlign w:val="center"/>
          </w:tcPr>
          <w:p w:rsidR="00A05381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A05381" w:rsidRPr="00A26B04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</w:t>
            </w:r>
            <w:r>
              <w:rPr>
                <w:sz w:val="22"/>
                <w:szCs w:val="22"/>
                <w:lang w:val="en-US"/>
              </w:rPr>
              <w:t>2.0</w:t>
            </w:r>
            <w:r w:rsidRPr="00CD06A1">
              <w:rPr>
                <w:sz w:val="22"/>
                <w:szCs w:val="22"/>
                <w:lang w:val="en-US"/>
              </w:rPr>
              <w:t>FSRM</w:t>
            </w:r>
          </w:p>
        </w:tc>
        <w:tc>
          <w:tcPr>
            <w:tcW w:w="1333" w:type="dxa"/>
            <w:vMerge/>
            <w:vAlign w:val="center"/>
          </w:tcPr>
          <w:p w:rsidR="00A05381" w:rsidRPr="003155C0" w:rsidRDefault="00A05381" w:rsidP="00A053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05381" w:rsidRPr="00264221" w:rsidRDefault="00A05381" w:rsidP="00A053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91</w:t>
            </w:r>
          </w:p>
        </w:tc>
      </w:tr>
      <w:tr w:rsidR="000F3E27" w:rsidRPr="00AD1C4D" w:rsidTr="00A05381">
        <w:trPr>
          <w:trHeight w:val="159"/>
          <w:jc w:val="center"/>
        </w:trPr>
        <w:tc>
          <w:tcPr>
            <w:tcW w:w="2476" w:type="dxa"/>
            <w:vMerge w:val="restart"/>
            <w:vAlign w:val="center"/>
          </w:tcPr>
          <w:p w:rsidR="000F3E27" w:rsidRDefault="000F3E27" w:rsidP="000F3E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89" w:type="dxa"/>
            <w:gridSpan w:val="2"/>
            <w:vAlign w:val="center"/>
          </w:tcPr>
          <w:p w:rsidR="000F3E27" w:rsidRPr="0001459B" w:rsidRDefault="000F3E27" w:rsidP="000F3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333" w:type="dxa"/>
            <w:vAlign w:val="center"/>
          </w:tcPr>
          <w:p w:rsidR="000F3E27" w:rsidRPr="003155C0" w:rsidRDefault="000F3E27" w:rsidP="000F3E27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0F3E27" w:rsidRPr="002830DE" w:rsidRDefault="000F3E27" w:rsidP="000F3E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6.35</w:t>
            </w:r>
          </w:p>
        </w:tc>
      </w:tr>
      <w:tr w:rsidR="000F3E27" w:rsidRPr="00AD1C4D" w:rsidTr="00A05381">
        <w:trPr>
          <w:trHeight w:val="159"/>
          <w:jc w:val="center"/>
        </w:trPr>
        <w:tc>
          <w:tcPr>
            <w:tcW w:w="2476" w:type="dxa"/>
            <w:vMerge/>
            <w:vAlign w:val="center"/>
          </w:tcPr>
          <w:p w:rsidR="000F3E27" w:rsidRDefault="000F3E27" w:rsidP="000F3E27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0F3E27" w:rsidRDefault="000F3E27" w:rsidP="000F3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333" w:type="dxa"/>
            <w:vAlign w:val="center"/>
          </w:tcPr>
          <w:p w:rsidR="000F3E27" w:rsidRPr="003155C0" w:rsidRDefault="000F3E27" w:rsidP="000F3E27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0F3E27" w:rsidRPr="002830DE" w:rsidRDefault="000F3E27" w:rsidP="000F3E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12.70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A26B04" w:rsidRPr="00AD1C4D" w:rsidTr="00A05381">
        <w:trPr>
          <w:trHeight w:val="255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89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33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A05381">
        <w:trPr>
          <w:trHeight w:val="255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33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57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A05381">
        <w:trPr>
          <w:trHeight w:val="318"/>
          <w:jc w:val="center"/>
        </w:trPr>
        <w:tc>
          <w:tcPr>
            <w:tcW w:w="2476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8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33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A26B04" w:rsidRPr="005925C1" w:rsidRDefault="00A26B04" w:rsidP="000F3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F3E27">
              <w:rPr>
                <w:sz w:val="22"/>
                <w:szCs w:val="22"/>
                <w:lang w:val="en-US"/>
              </w:rPr>
              <w:t>2</w:t>
            </w:r>
            <w:r w:rsidR="00DA0360">
              <w:rPr>
                <w:sz w:val="22"/>
                <w:szCs w:val="22"/>
              </w:rPr>
              <w:t>0</w:t>
            </w:r>
          </w:p>
        </w:tc>
      </w:tr>
      <w:tr w:rsidR="00A26B04" w:rsidRPr="00AD1C4D" w:rsidTr="00A05381">
        <w:trPr>
          <w:trHeight w:val="318"/>
          <w:jc w:val="center"/>
        </w:trPr>
        <w:tc>
          <w:tcPr>
            <w:tcW w:w="2476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33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0F3E27" w:rsidRDefault="00A26B04" w:rsidP="000F3E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 w:rsidR="000F3E27">
              <w:rPr>
                <w:sz w:val="22"/>
                <w:szCs w:val="22"/>
                <w:lang w:val="en-US"/>
              </w:rPr>
              <w:t>18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A05381">
        <w:trPr>
          <w:trHeight w:val="111"/>
          <w:jc w:val="center"/>
        </w:trPr>
        <w:tc>
          <w:tcPr>
            <w:tcW w:w="5665" w:type="dxa"/>
            <w:gridSpan w:val="3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A26B04" w:rsidRPr="005A6C22" w:rsidRDefault="00615329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r w:rsidR="00A26B04" w:rsidRPr="008E2AAA">
                <w:rPr>
                  <w:sz w:val="22"/>
                  <w:szCs w:val="22"/>
                </w:rPr>
                <w:t xml:space="preserve">дифторметан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33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A26B04" w:rsidRPr="00F24148" w:rsidRDefault="00A26B04" w:rsidP="000F3E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 w:rsidR="000F3E27">
              <w:rPr>
                <w:sz w:val="22"/>
                <w:szCs w:val="22"/>
                <w:lang w:val="en-US"/>
              </w:rPr>
              <w:t>3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57" w:type="dxa"/>
            <w:vAlign w:val="center"/>
          </w:tcPr>
          <w:p w:rsidR="00A26B04" w:rsidRPr="000F3E27" w:rsidRDefault="00A26B04" w:rsidP="000F3E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0F3E27">
              <w:rPr>
                <w:sz w:val="22"/>
                <w:szCs w:val="22"/>
                <w:lang w:val="en-US"/>
              </w:rPr>
              <w:t>0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33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</w:t>
            </w:r>
          </w:p>
        </w:tc>
      </w:tr>
      <w:tr w:rsidR="00A26B04" w:rsidRPr="00AD1C4D" w:rsidTr="00A05381">
        <w:trPr>
          <w:jc w:val="center"/>
        </w:trPr>
        <w:tc>
          <w:tcPr>
            <w:tcW w:w="5665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333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Ref86067249"/>
      <w:bookmarkStart w:id="10" w:name="_Toc18316758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  <w:bookmarkEnd w:id="10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45A52">
        <w:rPr>
          <w:sz w:val="22"/>
          <w:szCs w:val="22"/>
        </w:rPr>
        <w:t>RAS-2HVRC3</w:t>
      </w:r>
      <w:r w:rsidR="00D42E6F">
        <w:rPr>
          <w:b/>
          <w:sz w:val="22"/>
          <w:szCs w:val="22"/>
        </w:rPr>
        <w:t xml:space="preserve"> </w:t>
      </w:r>
      <w:r w:rsidR="00615329">
        <w:rPr>
          <w:sz w:val="22"/>
          <w:szCs w:val="22"/>
        </w:rPr>
        <w:t xml:space="preserve">предназначен для </w:t>
      </w:r>
      <w:r>
        <w:rPr>
          <w:sz w:val="22"/>
          <w:szCs w:val="22"/>
        </w:rPr>
        <w:t>работ</w:t>
      </w:r>
      <w:r w:rsidR="00615329">
        <w:rPr>
          <w:sz w:val="22"/>
          <w:szCs w:val="22"/>
        </w:rPr>
        <w:t>ы</w:t>
      </w:r>
      <w:r>
        <w:rPr>
          <w:sz w:val="22"/>
          <w:szCs w:val="22"/>
        </w:rPr>
        <w:t xml:space="preserve"> в составе </w:t>
      </w:r>
      <w:r w:rsidR="00264221">
        <w:rPr>
          <w:sz w:val="22"/>
          <w:szCs w:val="22"/>
        </w:rPr>
        <w:t xml:space="preserve">сплит </w:t>
      </w:r>
      <w:r>
        <w:rPr>
          <w:sz w:val="22"/>
          <w:szCs w:val="22"/>
        </w:rPr>
        <w:t xml:space="preserve">системы кондиционирования и предназначен для обеспечения работы внутренних блоков </w:t>
      </w:r>
      <w:r w:rsidR="00615329">
        <w:rPr>
          <w:sz w:val="22"/>
          <w:szCs w:val="22"/>
        </w:rPr>
        <w:t xml:space="preserve">системы кондиционирования </w:t>
      </w:r>
      <w:bookmarkStart w:id="11" w:name="_GoBack"/>
      <w:bookmarkEnd w:id="11"/>
      <w:r>
        <w:rPr>
          <w:sz w:val="22"/>
          <w:szCs w:val="22"/>
        </w:rPr>
        <w:t>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264221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одного или </w:t>
      </w:r>
      <w:r w:rsidR="00714593">
        <w:rPr>
          <w:rFonts w:ascii="Times New Roman" w:hAnsi="Times New Roman"/>
        </w:rPr>
        <w:t>нескольких</w:t>
      </w:r>
      <w:r>
        <w:rPr>
          <w:rFonts w:ascii="Times New Roman" w:hAnsi="Times New Roman"/>
        </w:rPr>
        <w:t xml:space="preserve"> (двух)</w:t>
      </w:r>
      <w:r w:rsidR="00714593">
        <w:rPr>
          <w:rFonts w:ascii="Times New Roman" w:hAnsi="Times New Roman"/>
        </w:rPr>
        <w:t xml:space="preserve"> внутренних блоков;</w:t>
      </w:r>
      <w:r w:rsidR="00714593"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645A52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RAS-2HVRC3</w:t>
      </w:r>
      <w:r w:rsidR="00D42E6F">
        <w:rPr>
          <w:b/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BF5CE6" w:rsidRPr="00E81AB3">
        <w:rPr>
          <w:sz w:val="22"/>
          <w:szCs w:val="22"/>
        </w:rPr>
        <w:t xml:space="preserve">Prime </w:t>
      </w:r>
      <w:r w:rsidR="00150751" w:rsidRPr="00E81AB3">
        <w:rPr>
          <w:sz w:val="22"/>
          <w:szCs w:val="22"/>
        </w:rPr>
        <w:t>и применя</w:t>
      </w:r>
      <w:r w:rsidR="00264221">
        <w:rPr>
          <w:sz w:val="22"/>
          <w:szCs w:val="22"/>
        </w:rPr>
        <w:t>е</w:t>
      </w:r>
      <w:r w:rsidR="00AF7D1B" w:rsidRPr="00E81AB3">
        <w:rPr>
          <w:sz w:val="22"/>
          <w:szCs w:val="22"/>
        </w:rPr>
        <w:t>тся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862EF0" w:rsidRPr="00E81AB3">
        <w:rPr>
          <w:sz w:val="22"/>
          <w:szCs w:val="22"/>
        </w:rPr>
        <w:t xml:space="preserve">Prime </w:t>
      </w:r>
      <w:r w:rsidRPr="00E81AB3">
        <w:rPr>
          <w:sz w:val="22"/>
          <w:szCs w:val="22"/>
        </w:rPr>
        <w:t xml:space="preserve">занимают </w:t>
      </w:r>
      <w:r w:rsidR="00264221">
        <w:rPr>
          <w:sz w:val="22"/>
          <w:szCs w:val="22"/>
        </w:rPr>
        <w:t>небольшую</w:t>
      </w:r>
      <w:r w:rsidRPr="00E81AB3">
        <w:rPr>
          <w:sz w:val="22"/>
          <w:szCs w:val="22"/>
        </w:rPr>
        <w:t xml:space="preserve"> площад</w:t>
      </w:r>
      <w:r w:rsidR="00264221">
        <w:rPr>
          <w:sz w:val="22"/>
          <w:szCs w:val="22"/>
        </w:rPr>
        <w:t>ь</w:t>
      </w:r>
      <w:r w:rsidRPr="00E81AB3">
        <w:rPr>
          <w:sz w:val="22"/>
          <w:szCs w:val="22"/>
        </w:rPr>
        <w:t xml:space="preserve"> при монтаже,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</w:t>
      </w:r>
      <w:r w:rsidR="00264221">
        <w:rPr>
          <w:sz w:val="22"/>
          <w:szCs w:val="22"/>
        </w:rPr>
        <w:t>должны</w:t>
      </w:r>
      <w:r w:rsidRPr="00E81AB3">
        <w:rPr>
          <w:sz w:val="22"/>
          <w:szCs w:val="22"/>
        </w:rPr>
        <w:t xml:space="preserve"> быть одинаковы.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5918E8">
        <w:rPr>
          <w:sz w:val="22"/>
          <w:szCs w:val="22"/>
        </w:rPr>
        <w:t xml:space="preserve">/ выключением температуры при подключении двух внутренних блоков </w:t>
      </w:r>
      <w:r w:rsidR="00264221">
        <w:rPr>
          <w:sz w:val="22"/>
          <w:szCs w:val="22"/>
        </w:rPr>
        <w:t>выполняется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одн</w:t>
      </w:r>
      <w:r w:rsidR="00264221">
        <w:rPr>
          <w:sz w:val="22"/>
          <w:szCs w:val="22"/>
        </w:rPr>
        <w:t>им</w:t>
      </w:r>
      <w:r w:rsidR="00274E0D" w:rsidRPr="00274E0D">
        <w:rPr>
          <w:sz w:val="22"/>
          <w:szCs w:val="22"/>
        </w:rPr>
        <w:t xml:space="preserve"> п</w:t>
      </w:r>
      <w:r w:rsidR="005918E8">
        <w:rPr>
          <w:sz w:val="22"/>
          <w:szCs w:val="22"/>
        </w:rPr>
        <w:t>ульт</w:t>
      </w:r>
      <w:r w:rsidR="00264221">
        <w:rPr>
          <w:sz w:val="22"/>
          <w:szCs w:val="22"/>
        </w:rPr>
        <w:t>ом</w:t>
      </w:r>
      <w:r w:rsidR="005918E8">
        <w:rPr>
          <w:sz w:val="22"/>
          <w:szCs w:val="22"/>
        </w:rPr>
        <w:t xml:space="preserve">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="00264221">
        <w:rPr>
          <w:sz w:val="22"/>
          <w:szCs w:val="22"/>
        </w:rPr>
        <w:t>выполняется двухжильным неполярным кабелем</w:t>
      </w:r>
      <w:r w:rsidRPr="00274E0D">
        <w:rPr>
          <w:sz w:val="22"/>
          <w:szCs w:val="22"/>
        </w:rPr>
        <w:t>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8316759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A43EA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62625" cy="25050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8316759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64221" w:rsidRDefault="00264221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маркировка"/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2" w:name="_Toc183167592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2"/>
    </w:p>
    <w:bookmarkEnd w:id="21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8316759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26422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831675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83167595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rFonts w:ascii="Times New Roman" w:hAnsi="Times New Roman"/>
          <w:b w:val="0"/>
          <w:sz w:val="22"/>
          <w:szCs w:val="22"/>
        </w:rPr>
        <w:t>.</w:t>
      </w:r>
      <w:bookmarkEnd w:id="32"/>
    </w:p>
    <w:p w:rsidR="00BE4A02" w:rsidRPr="00BE4A02" w:rsidRDefault="00BE4A02" w:rsidP="00BE4A02">
      <w:pPr>
        <w:spacing w:line="360" w:lineRule="auto"/>
        <w:ind w:firstLine="851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276B34" w:rsidRDefault="00685879" w:rsidP="00685879">
      <w:pPr>
        <w:spacing w:line="360" w:lineRule="auto"/>
        <w:ind w:firstLine="284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09665" cy="7585710"/>
            <wp:effectExtent l="0" t="0" r="63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758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8316759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F53C2">
        <w:rPr>
          <w:sz w:val="22"/>
          <w:szCs w:val="22"/>
        </w:rPr>
        <w:t xml:space="preserve"> нему срок гарантии составляет </w:t>
      </w:r>
      <w:r w:rsidR="009712DE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8316759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236"/>
        <w:gridCol w:w="3831"/>
        <w:gridCol w:w="236"/>
      </w:tblGrid>
      <w:tr w:rsidR="00EA6703" w:rsidTr="00A22555">
        <w:trPr>
          <w:jc w:val="center"/>
        </w:trPr>
        <w:tc>
          <w:tcPr>
            <w:tcW w:w="3925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45A52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RAS-2HVRC3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A22555">
        <w:trPr>
          <w:jc w:val="center"/>
        </w:trPr>
        <w:tc>
          <w:tcPr>
            <w:tcW w:w="3925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14203B" w:rsidRPr="00EA737F">
        <w:rPr>
          <w:sz w:val="22"/>
          <w:szCs w:val="22"/>
          <w:lang w:val="en-US"/>
        </w:rPr>
        <w:t>Hitachi-Johnson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2A5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1532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8316759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4"/>
        <w:gridCol w:w="236"/>
        <w:gridCol w:w="3641"/>
        <w:gridCol w:w="426"/>
      </w:tblGrid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45A52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RAS-2HVRC3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A22555">
      <w:pPr>
        <w:spacing w:before="60"/>
        <w:ind w:left="567" w:right="197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8316759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8316760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8316760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8316760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8316760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8316760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8316760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8316760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8316760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8316760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831676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8316761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8316761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83167612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83167613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83167614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8316761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8316761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8316761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8316761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ABE" w:rsidRDefault="00226ABE">
      <w:r>
        <w:separator/>
      </w:r>
    </w:p>
  </w:endnote>
  <w:endnote w:type="continuationSeparator" w:id="0">
    <w:p w:rsidR="00226ABE" w:rsidRDefault="0022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6ABE" w:rsidRDefault="00226AB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26ABE" w:rsidRDefault="00226A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26ABE" w:rsidRDefault="00226A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26ABE" w:rsidRDefault="00226A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311785</wp:posOffset>
              </wp:positionH>
              <wp:positionV relativeFrom="page">
                <wp:posOffset>290195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D35EE4" w:rsidRDefault="00226AB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RAS-2HVRC3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26ABE" w:rsidRPr="00B7687E" w:rsidRDefault="00226AB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ED1531" w:rsidRDefault="00226AB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532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ED1531" w:rsidRDefault="00226A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6ABE" w:rsidRPr="00A968CA" w:rsidRDefault="00226AB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Inc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6ABE" w:rsidRPr="001A5354" w:rsidRDefault="00226AB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226ABE" w:rsidRDefault="00226AB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RAS-2HVRC3</w:t>
                              </w:r>
                            </w:p>
                            <w:p w:rsidR="00226ABE" w:rsidRPr="00AF301F" w:rsidRDefault="00226AB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26ABE" w:rsidRPr="00613EFB" w:rsidRDefault="00226AB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55pt;margin-top:22.8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HLVg8AAD3kAAAOAAAAZHJzL2Uyb0RvYy54bWzsXW1u20gS/b/A3oHgf8f8Ej+EKANHtoMB&#10;MjvBOIv5TUuURIxEckg6cmYwwAJ7hL3I3mCvMHOjre4mi01RiqxYatpO2UBCmiJFNqtfv6p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26ABE" w:rsidRPr="00D35EE4" w:rsidRDefault="00226AB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RAS-2HVRC3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26ABE" w:rsidRPr="00B7687E" w:rsidRDefault="00226AB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26ABE" w:rsidRPr="00ED1531" w:rsidRDefault="00226AB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1532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26ABE" w:rsidRPr="00ED1531" w:rsidRDefault="00226A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26ABE" w:rsidRPr="00A968CA" w:rsidRDefault="00226AB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Inc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26ABE" w:rsidRPr="001A5354" w:rsidRDefault="00226AB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226ABE" w:rsidRDefault="00226AB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RAS-2HVRC3</w:t>
                        </w:r>
                      </w:p>
                      <w:p w:rsidR="00226ABE" w:rsidRPr="00AF301F" w:rsidRDefault="00226AB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26ABE" w:rsidRPr="00613EFB" w:rsidRDefault="00226AB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AF301F" w:rsidRDefault="00226A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53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AF301F" w:rsidRDefault="00226AB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RAS-2HVRC3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26ABE" w:rsidRPr="00C23BB2" w:rsidRDefault="00226AB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26ABE" w:rsidRPr="00EC2FF5" w:rsidRDefault="00226AB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26ABE" w:rsidRPr="00AF301F" w:rsidRDefault="00226A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53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26ABE" w:rsidRPr="00AF301F" w:rsidRDefault="00226AB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RAS-2HVRC3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26ABE" w:rsidRPr="00C23BB2" w:rsidRDefault="00226AB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26ABE" w:rsidRPr="00EC2FF5" w:rsidRDefault="00226AB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Default="00226A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AF301F" w:rsidRDefault="00226A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53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ABE" w:rsidRPr="00AF301F" w:rsidRDefault="00226AB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RAS-2HVRC3.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26ABE" w:rsidRPr="00EC2FF5" w:rsidRDefault="00226AB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26ABE" w:rsidRDefault="00226A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26ABE" w:rsidRPr="00AF301F" w:rsidRDefault="00226A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53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26ABE" w:rsidRPr="00AF301F" w:rsidRDefault="00226AB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RAS-2HVRC3.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26ABE" w:rsidRPr="00EC2FF5" w:rsidRDefault="00226ABE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ABE" w:rsidRDefault="00226ABE">
      <w:r>
        <w:separator/>
      </w:r>
    </w:p>
  </w:footnote>
  <w:footnote w:type="continuationSeparator" w:id="0">
    <w:p w:rsidR="00226ABE" w:rsidRDefault="00226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6ABE" w:rsidRDefault="00226AB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BE" w:rsidRDefault="00226AB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5ACA"/>
    <w:rsid w:val="00037425"/>
    <w:rsid w:val="0004615A"/>
    <w:rsid w:val="0005164C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3E27"/>
    <w:rsid w:val="000F4C07"/>
    <w:rsid w:val="000F4FE5"/>
    <w:rsid w:val="000F642D"/>
    <w:rsid w:val="00114D0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00F"/>
    <w:rsid w:val="00201938"/>
    <w:rsid w:val="0021185B"/>
    <w:rsid w:val="00216ED8"/>
    <w:rsid w:val="00220DC9"/>
    <w:rsid w:val="00226ABE"/>
    <w:rsid w:val="00231E1B"/>
    <w:rsid w:val="002322B2"/>
    <w:rsid w:val="00234107"/>
    <w:rsid w:val="0023535B"/>
    <w:rsid w:val="002440F3"/>
    <w:rsid w:val="002446F6"/>
    <w:rsid w:val="00244B04"/>
    <w:rsid w:val="00264221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15329"/>
    <w:rsid w:val="00620269"/>
    <w:rsid w:val="00624242"/>
    <w:rsid w:val="006416FB"/>
    <w:rsid w:val="00645A52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587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7F53C2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CA"/>
    <w:rsid w:val="00862EF0"/>
    <w:rsid w:val="0087148A"/>
    <w:rsid w:val="00872746"/>
    <w:rsid w:val="00876CCF"/>
    <w:rsid w:val="00881910"/>
    <w:rsid w:val="0088349B"/>
    <w:rsid w:val="008836BA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EDA"/>
    <w:rsid w:val="0096270C"/>
    <w:rsid w:val="009712DE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5381"/>
    <w:rsid w:val="00A071D4"/>
    <w:rsid w:val="00A13ED0"/>
    <w:rsid w:val="00A17EAC"/>
    <w:rsid w:val="00A20C9D"/>
    <w:rsid w:val="00A220A4"/>
    <w:rsid w:val="00A22555"/>
    <w:rsid w:val="00A22CCA"/>
    <w:rsid w:val="00A22D2C"/>
    <w:rsid w:val="00A26B04"/>
    <w:rsid w:val="00A35F75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153B"/>
    <w:rsid w:val="00A92B14"/>
    <w:rsid w:val="00A947BA"/>
    <w:rsid w:val="00A94AD0"/>
    <w:rsid w:val="00A94F9C"/>
    <w:rsid w:val="00A968CA"/>
    <w:rsid w:val="00AA6515"/>
    <w:rsid w:val="00AC57D5"/>
    <w:rsid w:val="00AC79BF"/>
    <w:rsid w:val="00AD1917"/>
    <w:rsid w:val="00AD1EA5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55D9"/>
    <w:rsid w:val="00B21CE8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0360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E02961"/>
    <w:rsid w:val="00E035FD"/>
    <w:rsid w:val="00E07CC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4148"/>
    <w:rsid w:val="00F251B5"/>
    <w:rsid w:val="00F27F93"/>
    <w:rsid w:val="00F312E9"/>
    <w:rsid w:val="00F31673"/>
    <w:rsid w:val="00F320CF"/>
    <w:rsid w:val="00F33746"/>
    <w:rsid w:val="00F36255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0F2B16DA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D53B1-FA48-4355-871B-3008180E6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448C21F0</Template>
  <TotalTime>75</TotalTime>
  <Pages>36</Pages>
  <Words>6894</Words>
  <Characters>39296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2024-11-22T06:48:00Z</dcterms:created>
  <dcterms:modified xsi:type="dcterms:W3CDTF">2026-04-21T09:21:00Z</dcterms:modified>
</cp:coreProperties>
</file>