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AA23BF">
              <w:rPr>
                <w:b/>
                <w:szCs w:val="28"/>
              </w:rPr>
              <w:t>RAS-24</w:t>
            </w:r>
            <w:r w:rsidR="00A33FB8">
              <w:rPr>
                <w:b/>
                <w:szCs w:val="28"/>
              </w:rPr>
              <w:t>FSXN</w:t>
            </w:r>
            <w:r w:rsidR="00A33FB8">
              <w:rPr>
                <w:b/>
                <w:szCs w:val="28"/>
                <w:lang w:val="en-US"/>
              </w:rPr>
              <w:t>S</w:t>
            </w:r>
            <w:r w:rsidR="00A33FB8" w:rsidRPr="002433AE">
              <w:rPr>
                <w:b/>
                <w:szCs w:val="28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6017B2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</w:t>
            </w:r>
            <w:r w:rsidR="00AA23BF">
              <w:rPr>
                <w:b/>
                <w:szCs w:val="28"/>
                <w:lang w:val="en-US"/>
              </w:rPr>
              <w:t>24</w:t>
            </w:r>
            <w:r w:rsidR="00A33FB8">
              <w:rPr>
                <w:b/>
                <w:szCs w:val="28"/>
              </w:rPr>
              <w:t>FSXN</w:t>
            </w:r>
            <w:r w:rsidR="00A33FB8">
              <w:rPr>
                <w:b/>
                <w:szCs w:val="28"/>
                <w:lang w:val="en-US"/>
              </w:rPr>
              <w:t>S</w:t>
            </w:r>
            <w:r w:rsidR="00A33FB8" w:rsidRPr="002433AE">
              <w:rPr>
                <w:b/>
                <w:szCs w:val="28"/>
              </w:rPr>
              <w:t>E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3D244B">
        <w:rPr>
          <w:sz w:val="22"/>
          <w:szCs w:val="22"/>
        </w:rPr>
        <w:t>3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5" w:history="1">
        <w:r w:rsidR="00711265" w:rsidRPr="00711265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</w:t>
        </w:r>
        <w:r w:rsidR="00711265" w:rsidRPr="00711265">
          <w:rPr>
            <w:rStyle w:val="ad"/>
            <w:noProof/>
            <w:sz w:val="22"/>
            <w:szCs w:val="22"/>
          </w:rPr>
          <w:t>н</w:t>
        </w:r>
        <w:r w:rsidR="00711265" w:rsidRPr="00711265">
          <w:rPr>
            <w:rStyle w:val="ad"/>
            <w:noProof/>
            <w:sz w:val="22"/>
            <w:szCs w:val="22"/>
          </w:rPr>
          <w:t>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19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19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29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39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33B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45441B" w:rsidRDefault="003D244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AA23BF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RAS-24</w:t>
            </w:r>
            <w:r w:rsidR="00C55158" w:rsidRPr="0045441B">
              <w:rPr>
                <w:sz w:val="22"/>
                <w:szCs w:val="22"/>
              </w:rPr>
              <w:t>FSXNSE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AA23B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RAS-24</w:t>
            </w:r>
            <w:r w:rsidR="00C55158" w:rsidRPr="0045441B">
              <w:rPr>
                <w:sz w:val="22"/>
                <w:szCs w:val="22"/>
              </w:rPr>
              <w:t>FSXNSE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</w:t>
            </w:r>
            <w:bookmarkStart w:id="5" w:name="_GoBack"/>
            <w:bookmarkEnd w:id="5"/>
            <w:r>
              <w:rPr>
                <w:b/>
                <w:sz w:val="22"/>
                <w:szCs w:val="22"/>
                <w:lang w:eastAsia="en-US"/>
              </w:rPr>
              <w:t>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D04A6F" w:rsidRPr="0045441B" w:rsidRDefault="000B0392" w:rsidP="000B03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797D21" w:rsidRPr="00133BE6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133BE6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6"/>
        <w:gridCol w:w="1095"/>
        <w:gridCol w:w="2453"/>
        <w:gridCol w:w="1272"/>
        <w:gridCol w:w="3339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89612D" w:rsidRDefault="00AA23BF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387789" w:rsidRDefault="00AA23BF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77.5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89612D" w:rsidRDefault="00AA23BF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196F8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8B3D33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2.99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6876B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.40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низкого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25.4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722135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380/3/50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22.41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22.79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5A6C22">
              <w:rPr>
                <w:sz w:val="22"/>
                <w:szCs w:val="22"/>
              </w:rPr>
              <w:t xml:space="preserve">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 w:rsidR="008645FF">
              <w:fldChar w:fldCharType="begin"/>
            </w:r>
            <w:r w:rsidR="008645FF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8645FF"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 w:rsidR="008645FF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916322" w:rsidRDefault="00AA23BF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4800BA" w:rsidRDefault="00AA23B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Default="00BB2E4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4800BA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784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186ACB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1609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1725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841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1692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186F6B" w:rsidRPr="00904E98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EF049F">
        <w:rPr>
          <w:sz w:val="22"/>
          <w:szCs w:val="22"/>
        </w:rPr>
        <w:t>RAS-24</w:t>
      </w:r>
      <w:r w:rsidRPr="00105537">
        <w:rPr>
          <w:sz w:val="22"/>
          <w:szCs w:val="22"/>
        </w:rPr>
        <w:t>FSXN</w:t>
      </w:r>
      <w:r w:rsidRPr="00105537">
        <w:rPr>
          <w:sz w:val="22"/>
          <w:szCs w:val="22"/>
          <w:lang w:val="en-US"/>
        </w:rPr>
        <w:t>S</w:t>
      </w:r>
      <w:r w:rsidRPr="00105537">
        <w:rPr>
          <w:sz w:val="22"/>
          <w:szCs w:val="22"/>
        </w:rPr>
        <w:t>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EF049F">
        <w:rPr>
          <w:sz w:val="22"/>
          <w:szCs w:val="22"/>
        </w:rPr>
        <w:t>RAS-24</w:t>
      </w:r>
      <w:r w:rsidRPr="00714C0B">
        <w:rPr>
          <w:sz w:val="22"/>
          <w:szCs w:val="22"/>
        </w:rPr>
        <w:t>FSXNSE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</w:t>
      </w:r>
      <w:proofErr w:type="spellStart"/>
      <w:r w:rsidRPr="002E2B87">
        <w:rPr>
          <w:sz w:val="22"/>
          <w:szCs w:val="22"/>
        </w:rPr>
        <w:t>Hitachi</w:t>
      </w:r>
      <w:proofErr w:type="spellEnd"/>
      <w:r w:rsidRPr="002E2B87">
        <w:rPr>
          <w:sz w:val="22"/>
          <w:szCs w:val="22"/>
        </w:rPr>
        <w:t xml:space="preserve">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 xml:space="preserve">Адаптер H-LINK </w:t>
      </w:r>
      <w:proofErr w:type="spellStart"/>
      <w:r w:rsidRPr="002E2B87">
        <w:rPr>
          <w:sz w:val="22"/>
          <w:szCs w:val="22"/>
        </w:rPr>
        <w:t>BACnet</w:t>
      </w:r>
      <w:proofErr w:type="spellEnd"/>
      <w:r w:rsidRPr="002E2B87">
        <w:rPr>
          <w:sz w:val="22"/>
          <w:szCs w:val="22"/>
        </w:rPr>
        <w:t xml:space="preserve">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9633565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>дачи 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680AD8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53025" cy="41910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9633566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lastRenderedPageBreak/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условиях эксплуатации (режим работы - Охлаждение, температура наружного воздуха 35С). Если температура выше и </w:t>
      </w:r>
      <w:proofErr w:type="spellStart"/>
      <w:r w:rsidRPr="008D6770">
        <w:rPr>
          <w:sz w:val="22"/>
          <w:szCs w:val="22"/>
        </w:rPr>
        <w:t>имеетсязакольцовывание</w:t>
      </w:r>
      <w:proofErr w:type="spellEnd"/>
      <w:r w:rsidRPr="008D6770">
        <w:rPr>
          <w:sz w:val="22"/>
          <w:szCs w:val="22"/>
        </w:rPr>
        <w:t xml:space="preserve">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9633566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96335662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96335663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A77D56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ID22,2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 w:rsidRPr="00EA0C0B">
              <w:rPr>
                <w:sz w:val="22"/>
                <w:szCs w:val="22"/>
              </w:rPr>
              <w:t>OD19,05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8A3192" w:rsidP="008A319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Зажим для шнура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8A3192" w:rsidP="008A319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Резиновая 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(нижняя основа, крышка трубопровода)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Резиновая 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передачи</w:t>
            </w:r>
            <w:r>
              <w:rPr>
                <w:sz w:val="22"/>
                <w:szCs w:val="22"/>
              </w:rPr>
              <w:t xml:space="preserve"> (нижняя основа, крышка трубопровода)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Резиновая 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 w:rsidR="00A77D5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(нижняя основа, крышка трубопровода)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9633566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6"/>
      <w:bookmarkStart w:id="25" w:name="_Toc96335665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B2173B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526732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DB6753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0B6784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0724CB" w:rsidRDefault="000724CB" w:rsidP="00FC694B">
      <w:pPr>
        <w:rPr>
          <w:rFonts w:ascii="Arial" w:hAnsi="Arial" w:cs="Arial"/>
          <w:bCs/>
          <w:color w:val="000000"/>
        </w:rPr>
      </w:pPr>
    </w:p>
    <w:p w:rsidR="000724CB" w:rsidRDefault="000724CB" w:rsidP="00FC694B">
      <w:pPr>
        <w:rPr>
          <w:rFonts w:ascii="Arial" w:hAnsi="Arial" w:cs="Arial"/>
          <w:bCs/>
          <w:color w:val="000000"/>
        </w:rPr>
      </w:pPr>
    </w:p>
    <w:p w:rsidR="000724CB" w:rsidRDefault="000724CB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7"/>
      <w:bookmarkStart w:id="27" w:name="_Toc96335666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6"/>
      <w:bookmarkEnd w:id="27"/>
    </w:p>
    <w:p w:rsidR="00EA6703" w:rsidRPr="00590494" w:rsidRDefault="00EA6703" w:rsidP="00EA6703"/>
    <w:p w:rsidR="00EA6703" w:rsidRPr="00590494" w:rsidRDefault="00EA6703" w:rsidP="00EA6703"/>
    <w:p w:rsidR="00EA6703" w:rsidRPr="00847FF3" w:rsidRDefault="000724CB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747712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3F5B4D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RAS-2</w:t>
            </w:r>
            <w:r w:rsidR="0006012B">
              <w:rPr>
                <w:b/>
                <w:sz w:val="22"/>
                <w:szCs w:val="22"/>
              </w:rPr>
              <w:t>4</w:t>
            </w:r>
            <w:r w:rsidR="00BB3360" w:rsidRPr="00BB3360">
              <w:rPr>
                <w:b/>
                <w:sz w:val="22"/>
                <w:szCs w:val="22"/>
              </w:rPr>
              <w:t>FSXNSE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33BE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06012B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RAS-24</w:t>
            </w:r>
            <w:r w:rsidR="00231F3F" w:rsidRPr="00BB3360">
              <w:rPr>
                <w:b/>
                <w:sz w:val="22"/>
                <w:szCs w:val="22"/>
              </w:rPr>
              <w:t>FSXNSE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</w:t>
      </w:r>
      <w:proofErr w:type="spellStart"/>
      <w:r w:rsidRPr="006C7EEC">
        <w:rPr>
          <w:sz w:val="22"/>
          <w:szCs w:val="22"/>
        </w:rPr>
        <w:t>фторуглерод</w:t>
      </w:r>
      <w:proofErr w:type="spellEnd"/>
      <w:r w:rsidRPr="006C7EEC">
        <w:rPr>
          <w:sz w:val="22"/>
          <w:szCs w:val="22"/>
        </w:rPr>
        <w:t>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9633567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9" w:name="_Toc85529592"/>
      <w:bookmarkStart w:id="70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3"/>
      <w:bookmarkStart w:id="72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1"/>
      <w:bookmarkEnd w:id="7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85529594"/>
      <w:bookmarkStart w:id="74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3"/>
      <w:bookmarkEnd w:id="7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5" w:name="_Toc96335684"/>
      <w:bookmarkStart w:id="76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5"/>
    </w:p>
    <w:bookmarkEnd w:id="76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7" w:name="_Toc85529595"/>
      <w:bookmarkStart w:id="78" w:name="_Toc96335685"/>
      <w:bookmarkStart w:id="79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7"/>
      <w:bookmarkEnd w:id="78"/>
    </w:p>
    <w:bookmarkEnd w:id="7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0" w:name="_Toc489886385"/>
      <w:bookmarkStart w:id="81" w:name="_Ref75275917"/>
      <w:bookmarkStart w:id="82" w:name="_Toc85529596"/>
      <w:bookmarkStart w:id="83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0"/>
      <w:bookmarkEnd w:id="81"/>
      <w:bookmarkEnd w:id="82"/>
      <w:bookmarkEnd w:id="8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4" w:name="_Toc85529597"/>
      <w:bookmarkStart w:id="85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4"/>
      <w:bookmarkEnd w:id="8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6" w:name="_Toc85529598"/>
      <w:bookmarkStart w:id="87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6"/>
      <w:bookmarkEnd w:id="8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489886387"/>
      <w:bookmarkStart w:id="89" w:name="_Ref75275934"/>
      <w:bookmarkStart w:id="90" w:name="_Toc85529599"/>
      <w:bookmarkStart w:id="91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8"/>
      <w:bookmarkEnd w:id="89"/>
      <w:bookmarkEnd w:id="90"/>
      <w:bookmarkEnd w:id="9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670" w:rsidRDefault="00E26670">
      <w:r>
        <w:separator/>
      </w:r>
    </w:p>
  </w:endnote>
  <w:endnote w:type="continuationSeparator" w:id="0">
    <w:p w:rsidR="00E26670" w:rsidRDefault="00E2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670" w:rsidRDefault="00E2667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26670" w:rsidRDefault="00E2667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670" w:rsidRDefault="00E2667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E26670" w:rsidRDefault="00E2667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E26670" w:rsidRDefault="00E2667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E26670" w:rsidRDefault="00E2667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670" w:rsidRDefault="00E2667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670" w:rsidRDefault="00E2667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Pr="00D35EE4" w:rsidRDefault="00AA23B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RAS-24</w:t>
                              </w:r>
                              <w:r w:rsidR="00E26670" w:rsidRPr="00C5515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FSXNSE</w:t>
                              </w:r>
                              <w:r w:rsidR="00E26670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E26670" w:rsidRPr="00B7687E" w:rsidRDefault="00E26670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Pr="00ED1531" w:rsidRDefault="00E2667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33BE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Pr="00ED1531" w:rsidRDefault="00E2667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6670" w:rsidRPr="00797D21" w:rsidRDefault="00797D2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6670" w:rsidRPr="007345D9" w:rsidRDefault="00E26670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E26670" w:rsidRPr="009D7031" w:rsidRDefault="00E26670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E26670" w:rsidRPr="0058149E" w:rsidRDefault="00E2667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-</w:t>
                              </w:r>
                              <w:r w:rsidR="00AA23BF">
                                <w:rPr>
                                  <w:b/>
                                  <w:sz w:val="18"/>
                                  <w:szCs w:val="18"/>
                                </w:rPr>
                                <w:t>24</w:t>
                              </w: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FSXNSE</w:t>
                              </w:r>
                            </w:p>
                            <w:p w:rsidR="00E26670" w:rsidRPr="00AF301F" w:rsidRDefault="00E2667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E26670" w:rsidRPr="00613EFB" w:rsidRDefault="00E2667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E26670" w:rsidRPr="00D35EE4" w:rsidRDefault="00AA23B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RAS-24</w:t>
                        </w:r>
                        <w:r w:rsidR="00E26670" w:rsidRPr="00C5515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FSXNSE</w:t>
                        </w:r>
                        <w:r w:rsidR="00E26670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E26670" w:rsidRPr="00B7687E" w:rsidRDefault="00E26670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E26670" w:rsidRPr="00ED1531" w:rsidRDefault="00E2667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33BE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E26670" w:rsidRPr="00ED1531" w:rsidRDefault="00E2667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26670" w:rsidRPr="00797D21" w:rsidRDefault="00797D2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26670" w:rsidRPr="007345D9" w:rsidRDefault="00E26670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E26670" w:rsidRPr="009D7031" w:rsidRDefault="00E26670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E26670" w:rsidRPr="0058149E" w:rsidRDefault="00E2667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C55158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-</w:t>
                        </w:r>
                        <w:r w:rsidR="00AA23BF">
                          <w:rPr>
                            <w:b/>
                            <w:sz w:val="18"/>
                            <w:szCs w:val="18"/>
                          </w:rPr>
                          <w:t>24</w:t>
                        </w:r>
                        <w:r w:rsidRPr="00C55158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FSXNSE</w:t>
                        </w:r>
                      </w:p>
                      <w:p w:rsidR="00E26670" w:rsidRPr="00AF301F" w:rsidRDefault="00E2667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E26670" w:rsidRPr="00613EFB" w:rsidRDefault="00E2667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670" w:rsidRDefault="00E2667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Pr="00AF301F" w:rsidRDefault="00E2667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33BE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Pr="00D35EE4" w:rsidRDefault="00AA23BF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</w:t>
                              </w:r>
                              <w:r w:rsidR="00E26670" w:rsidRPr="00C5515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FSXNSE</w:t>
                              </w:r>
                              <w:r w:rsidR="00E26670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E26670" w:rsidRPr="00C23BB2" w:rsidRDefault="00E26670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E26670" w:rsidRPr="00EC2FF5" w:rsidRDefault="00E2667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E26670" w:rsidRPr="00AF301F" w:rsidRDefault="00E2667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33BE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26670" w:rsidRPr="00D35EE4" w:rsidRDefault="00AA23BF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4</w:t>
                        </w:r>
                        <w:r w:rsidR="00E26670" w:rsidRPr="00C5515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FSXNSE</w:t>
                        </w:r>
                        <w:r w:rsidR="00E26670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E26670" w:rsidRPr="00C23BB2" w:rsidRDefault="00E26670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E26670" w:rsidRPr="00EC2FF5" w:rsidRDefault="00E2667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670" w:rsidRDefault="00E2667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Default="00E2667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Pr="00AF301F" w:rsidRDefault="00E2667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33BE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670" w:rsidRPr="00EC2FF5" w:rsidRDefault="00AA23BF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</w:t>
                              </w:r>
                              <w:r w:rsidR="00E26670" w:rsidRPr="00C5515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FSXNSE</w:t>
                              </w:r>
                              <w:r w:rsidR="00E26670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E26670" w:rsidRDefault="00E2667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E26670" w:rsidRPr="00AF301F" w:rsidRDefault="00E2667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33BE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E26670" w:rsidRPr="00EC2FF5" w:rsidRDefault="00AA23BF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4</w:t>
                        </w:r>
                        <w:r w:rsidR="00E26670" w:rsidRPr="00C5515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FSXNSE</w:t>
                        </w:r>
                        <w:r w:rsidR="00E26670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670" w:rsidRDefault="00E26670">
      <w:r>
        <w:separator/>
      </w:r>
    </w:p>
  </w:footnote>
  <w:footnote w:type="continuationSeparator" w:id="0">
    <w:p w:rsidR="00E26670" w:rsidRDefault="00E26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670" w:rsidRDefault="00E2667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26670" w:rsidRDefault="00E2667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670" w:rsidRDefault="00E26670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670" w:rsidRDefault="00E26670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9526F"/>
    <w:rsid w:val="000B0392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61BA"/>
    <w:rsid w:val="003964AD"/>
    <w:rsid w:val="003B1DD4"/>
    <w:rsid w:val="003D1C42"/>
    <w:rsid w:val="003D244B"/>
    <w:rsid w:val="003E3AD4"/>
    <w:rsid w:val="003E6FA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D4D7D"/>
    <w:rsid w:val="005E38BC"/>
    <w:rsid w:val="005E5127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6CE5"/>
    <w:rsid w:val="00656098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9401B"/>
    <w:rsid w:val="00797D21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3192"/>
    <w:rsid w:val="008A4FB2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65EF5"/>
    <w:rsid w:val="00B713E6"/>
    <w:rsid w:val="00B74EF1"/>
    <w:rsid w:val="00B757EC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154B"/>
    <w:rsid w:val="00C0352C"/>
    <w:rsid w:val="00C0404E"/>
    <w:rsid w:val="00C07594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B6753"/>
    <w:rsid w:val="00DC42C5"/>
    <w:rsid w:val="00DC56ED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31F31BA3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9" Type="http://schemas.openxmlformats.org/officeDocument/2006/relationships/theme" Target="theme/theme1.xml"/><Relationship Id="rId21" Type="http://schemas.openxmlformats.org/officeDocument/2006/relationships/image" Target="media/image4.png"/><Relationship Id="rId34" Type="http://schemas.openxmlformats.org/officeDocument/2006/relationships/image" Target="media/image17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emf"/><Relationship Id="rId37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image" Target="media/image1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image" Target="media/image18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1CA05-282C-4E40-AD2F-74352317B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3FB24286</Template>
  <TotalTime>13</TotalTime>
  <Pages>41</Pages>
  <Words>7479</Words>
  <Characters>42633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12</cp:revision>
  <cp:lastPrinted>2021-03-26T08:29:00Z</cp:lastPrinted>
  <dcterms:created xsi:type="dcterms:W3CDTF">2023-03-27T10:20:00Z</dcterms:created>
  <dcterms:modified xsi:type="dcterms:W3CDTF">2024-05-24T09:45:00Z</dcterms:modified>
</cp:coreProperties>
</file>