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083CAD">
              <w:rPr>
                <w:b/>
                <w:szCs w:val="28"/>
              </w:rPr>
              <w:t>RAS-24FSXNS2E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83CA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RAS-24FSXNS2E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B4240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111D4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083CAD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RAS-24FSXNS2E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083CA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RAS-24FSXNS2E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3B424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3B4240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11D47" w:rsidRPr="009C0E86" w:rsidRDefault="00111D47" w:rsidP="00111D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111D47" w:rsidP="00111D47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1A4597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1A4597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0966B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B1FE4">
              <w:rPr>
                <w:sz w:val="22"/>
                <w:szCs w:val="22"/>
              </w:rPr>
              <w:t>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0826C1" w:rsidRDefault="00AA23BF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2.</w:t>
            </w:r>
            <w:r w:rsidR="000826C1" w:rsidRPr="000826C1">
              <w:rPr>
                <w:sz w:val="22"/>
                <w:szCs w:val="22"/>
                <w:lang w:val="en-US"/>
              </w:rPr>
              <w:t>72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.4</w:t>
            </w:r>
            <w:r w:rsidR="000826C1" w:rsidRPr="000826C1">
              <w:rPr>
                <w:sz w:val="22"/>
                <w:szCs w:val="22"/>
                <w:lang w:val="en-US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</w:t>
            </w:r>
            <w:r w:rsidR="005B1FE4">
              <w:rPr>
                <w:sz w:val="22"/>
                <w:szCs w:val="22"/>
                <w:lang w:val="en-US"/>
              </w:rPr>
              <w:t>~400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D31989" w:rsidP="00D31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99542E" w:rsidRDefault="0099542E" w:rsidP="0099542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AA23BF">
              <w:rPr>
                <w:sz w:val="22"/>
                <w:szCs w:val="22"/>
              </w:rPr>
              <w:t>.</w:t>
            </w:r>
            <w:r w:rsidR="00D3198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AA23B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5B1FE4">
              <w:rPr>
                <w:sz w:val="22"/>
                <w:szCs w:val="22"/>
              </w:rPr>
              <w:t>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AA23B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B1FE4">
              <w:rPr>
                <w:sz w:val="22"/>
                <w:szCs w:val="22"/>
              </w:rPr>
              <w:t>75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5B1FE4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B1FE4">
              <w:rPr>
                <w:sz w:val="22"/>
                <w:szCs w:val="22"/>
              </w:rPr>
              <w:t>598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B1FE4">
              <w:rPr>
                <w:sz w:val="22"/>
                <w:szCs w:val="22"/>
              </w:rPr>
              <w:t>74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83CAD">
        <w:rPr>
          <w:sz w:val="22"/>
          <w:szCs w:val="22"/>
        </w:rPr>
        <w:t>RAS-24FSXNS2E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83CAD">
        <w:rPr>
          <w:sz w:val="22"/>
          <w:szCs w:val="22"/>
        </w:rPr>
        <w:t>RAS-24FSXNS2E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9105ED" w:rsidP="001A459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="00A77D56" w:rsidRPr="00EA0C0B">
              <w:rPr>
                <w:sz w:val="22"/>
                <w:szCs w:val="22"/>
              </w:rPr>
              <w:t xml:space="preserve"> для труб</w:t>
            </w:r>
            <w:r w:rsidR="00A77D56">
              <w:rPr>
                <w:sz w:val="22"/>
                <w:szCs w:val="22"/>
              </w:rPr>
              <w:t xml:space="preserve"> </w:t>
            </w:r>
            <w:r w:rsidR="001A4597" w:rsidRPr="001A4597">
              <w:rPr>
                <w:sz w:val="22"/>
                <w:szCs w:val="22"/>
              </w:rPr>
              <w:t xml:space="preserve">ID25.4 </w:t>
            </w:r>
            <w:r w:rsidR="001A4597">
              <w:rPr>
                <w:sz w:val="22"/>
                <w:szCs w:val="22"/>
              </w:rPr>
              <w:t xml:space="preserve">на </w:t>
            </w:r>
            <w:r w:rsidR="001A4597"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A4597" w:rsidP="001A459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="008A3192"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A4597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A4597" w:rsidRDefault="001A4597" w:rsidP="001A459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A4597" w:rsidRDefault="001A459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1A459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 w:rsidR="001A4597"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</w:t>
            </w:r>
            <w:r w:rsidR="001A4597">
              <w:rPr>
                <w:sz w:val="22"/>
                <w:szCs w:val="22"/>
              </w:rPr>
              <w:t>основание</w:t>
            </w:r>
            <w:r>
              <w:rPr>
                <w:sz w:val="22"/>
                <w:szCs w:val="22"/>
              </w:rPr>
              <w:t>, крышка труб</w:t>
            </w:r>
            <w:r w:rsidR="001A4597">
              <w:rPr>
                <w:sz w:val="22"/>
                <w:szCs w:val="22"/>
              </w:rPr>
              <w:t>ных подключений</w:t>
            </w:r>
            <w:r>
              <w:rPr>
                <w:sz w:val="22"/>
                <w:szCs w:val="22"/>
              </w:rPr>
              <w:t>)</w:t>
            </w:r>
            <w:r w:rsidR="001A4597">
              <w:rPr>
                <w:sz w:val="22"/>
                <w:szCs w:val="22"/>
              </w:rPr>
              <w:t xml:space="preserve"> </w:t>
            </w:r>
            <w:r w:rsidR="001A4597" w:rsidRPr="001A4597">
              <w:rPr>
                <w:sz w:val="22"/>
                <w:szCs w:val="22"/>
              </w:rPr>
              <w:t xml:space="preserve">Ø70 </w:t>
            </w:r>
            <w:r w:rsidR="001A4597"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1A459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 w:rsidR="001A4597"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="001A4597"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1A4597">
              <w:rPr>
                <w:sz w:val="22"/>
                <w:szCs w:val="22"/>
              </w:rPr>
              <w:t>основание, крышка трубных подключений</w:t>
            </w:r>
            <w:r>
              <w:rPr>
                <w:sz w:val="22"/>
                <w:szCs w:val="22"/>
              </w:rPr>
              <w:t>)</w:t>
            </w:r>
            <w:r w:rsidR="001A4597">
              <w:rPr>
                <w:sz w:val="22"/>
                <w:szCs w:val="22"/>
              </w:rPr>
              <w:t xml:space="preserve"> </w:t>
            </w:r>
            <w:r w:rsidR="001A4597" w:rsidRPr="001A4597">
              <w:rPr>
                <w:sz w:val="22"/>
                <w:szCs w:val="22"/>
              </w:rPr>
              <w:t>Ø</w:t>
            </w:r>
            <w:r w:rsidR="001A4597">
              <w:rPr>
                <w:sz w:val="22"/>
                <w:szCs w:val="22"/>
              </w:rPr>
              <w:t>62</w:t>
            </w:r>
            <w:r w:rsidR="001A4597" w:rsidRPr="001A4597">
              <w:rPr>
                <w:sz w:val="22"/>
                <w:szCs w:val="22"/>
              </w:rPr>
              <w:t xml:space="preserve"> </w:t>
            </w:r>
            <w:r w:rsidR="001A4597"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1A459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 w:rsidR="001A4597"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 w:rsidR="00A77D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1A4597">
              <w:rPr>
                <w:sz w:val="22"/>
                <w:szCs w:val="22"/>
              </w:rPr>
              <w:t>основание, крышка трубных подключений</w:t>
            </w:r>
            <w:r>
              <w:rPr>
                <w:sz w:val="22"/>
                <w:szCs w:val="22"/>
              </w:rPr>
              <w:t>)</w:t>
            </w:r>
            <w:r w:rsidR="001A4597">
              <w:rPr>
                <w:sz w:val="22"/>
                <w:szCs w:val="22"/>
              </w:rPr>
              <w:t xml:space="preserve"> </w:t>
            </w:r>
            <w:r w:rsidR="001A4597" w:rsidRPr="001A4597">
              <w:rPr>
                <w:sz w:val="22"/>
                <w:szCs w:val="22"/>
              </w:rPr>
              <w:t>Ø</w:t>
            </w:r>
            <w:r w:rsidR="001A4597">
              <w:rPr>
                <w:sz w:val="22"/>
                <w:szCs w:val="22"/>
              </w:rPr>
              <w:t>38</w:t>
            </w:r>
            <w:r w:rsidR="001A4597" w:rsidRPr="001A4597">
              <w:rPr>
                <w:sz w:val="22"/>
                <w:szCs w:val="22"/>
              </w:rPr>
              <w:t xml:space="preserve"> </w:t>
            </w:r>
            <w:r w:rsidR="001A4597"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A4597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A4597" w:rsidRPr="008A3192" w:rsidRDefault="001A4597" w:rsidP="00F0477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Резиновая заглушка для </w:t>
            </w:r>
            <w:r w:rsidR="00F04778">
              <w:rPr>
                <w:sz w:val="22"/>
                <w:szCs w:val="22"/>
              </w:rPr>
              <w:t>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A4597" w:rsidRDefault="00F0477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477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4778" w:rsidRDefault="00F04778" w:rsidP="00F0477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4778" w:rsidRDefault="00F0477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F0477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 w:rsidR="00F04778">
              <w:rPr>
                <w:sz w:val="22"/>
                <w:szCs w:val="22"/>
              </w:rPr>
              <w:t xml:space="preserve"> для фиксации хомута</w:t>
            </w:r>
            <w:r w:rsidR="00F04778" w:rsidRPr="008A3192">
              <w:rPr>
                <w:sz w:val="22"/>
                <w:szCs w:val="22"/>
              </w:rPr>
              <w:t xml:space="preserve"> </w:t>
            </w:r>
            <w:r w:rsidR="00F04778"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 w:rsidR="00F04778"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 w:rsidR="00F04778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477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4778" w:rsidRPr="008A3192" w:rsidRDefault="00F04778" w:rsidP="00F0477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4778" w:rsidRDefault="00F0477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7757FD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0BF3E21" wp14:editId="7E91504C">
            <wp:extent cx="5850890" cy="7694295"/>
            <wp:effectExtent l="0" t="0" r="0" b="19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83CAD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RAS-24FSXNS2E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A459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83CAD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RAS-24FSXNS2E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597" w:rsidRDefault="001A4597">
      <w:r>
        <w:separator/>
      </w:r>
    </w:p>
  </w:endnote>
  <w:endnote w:type="continuationSeparator" w:id="0">
    <w:p w:rsidR="001A4597" w:rsidRDefault="001A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4597" w:rsidRDefault="001A45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A4597" w:rsidRDefault="001A45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A4597" w:rsidRDefault="001A45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A4597" w:rsidRDefault="001A459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D35EE4" w:rsidRDefault="001A459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A4597" w:rsidRPr="00B7687E" w:rsidRDefault="001A459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ED1531" w:rsidRDefault="001A459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1D4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ED1531" w:rsidRDefault="001A45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4597" w:rsidRPr="00797D21" w:rsidRDefault="001A45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A4597" w:rsidRPr="007345D9" w:rsidRDefault="001A459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1A4597" w:rsidRPr="009D7031" w:rsidRDefault="001A459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A4597" w:rsidRPr="0058149E" w:rsidRDefault="001A45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083CAD">
                                <w:rPr>
                                  <w:b/>
                                  <w:sz w:val="18"/>
                                  <w:szCs w:val="18"/>
                                </w:rPr>
                                <w:t>-24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083CAD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1A4597" w:rsidRPr="00AF301F" w:rsidRDefault="001A459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A4597" w:rsidRPr="00613EFB" w:rsidRDefault="001A459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A4597" w:rsidRPr="00D35EE4" w:rsidRDefault="001A459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A4597" w:rsidRPr="00B7687E" w:rsidRDefault="001A459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A4597" w:rsidRPr="00ED1531" w:rsidRDefault="001A459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11D4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A4597" w:rsidRPr="00ED1531" w:rsidRDefault="001A45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A4597" w:rsidRPr="00797D21" w:rsidRDefault="001A45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A4597" w:rsidRPr="007345D9" w:rsidRDefault="001A459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1A4597" w:rsidRPr="009D7031" w:rsidRDefault="001A459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A4597" w:rsidRPr="0058149E" w:rsidRDefault="001A45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083CAD">
                          <w:rPr>
                            <w:b/>
                            <w:sz w:val="18"/>
                            <w:szCs w:val="18"/>
                          </w:rPr>
                          <w:t>-24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083CAD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1A4597" w:rsidRPr="00AF301F" w:rsidRDefault="001A459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A4597" w:rsidRPr="00613EFB" w:rsidRDefault="001A459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AF301F" w:rsidRDefault="001A45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1D4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D35EE4" w:rsidRDefault="001A459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A4597" w:rsidRPr="00C23BB2" w:rsidRDefault="001A459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A4597" w:rsidRPr="00EC2FF5" w:rsidRDefault="001A459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A4597" w:rsidRPr="00AF301F" w:rsidRDefault="001A45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1D4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A4597" w:rsidRPr="00D35EE4" w:rsidRDefault="001A459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A4597" w:rsidRPr="00C23BB2" w:rsidRDefault="001A459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A4597" w:rsidRPr="00EC2FF5" w:rsidRDefault="001A459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Default="001A459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AF301F" w:rsidRDefault="001A459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1D4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4597" w:rsidRPr="00EC2FF5" w:rsidRDefault="001A459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RAS-24FSXNS2E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A4597" w:rsidRDefault="001A459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A4597" w:rsidRPr="00AF301F" w:rsidRDefault="001A459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1D4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A4597" w:rsidRPr="00EC2FF5" w:rsidRDefault="001A459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RAS-24FSXNS2E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597" w:rsidRDefault="001A4597">
      <w:r>
        <w:separator/>
      </w:r>
    </w:p>
  </w:footnote>
  <w:footnote w:type="continuationSeparator" w:id="0">
    <w:p w:rsidR="001A4597" w:rsidRDefault="001A4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4597" w:rsidRDefault="001A459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597" w:rsidRDefault="001A459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1D4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4597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243B7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B4240"/>
    <w:rsid w:val="003D1C42"/>
    <w:rsid w:val="003D244B"/>
    <w:rsid w:val="003E3AD4"/>
    <w:rsid w:val="003E6FA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5ED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42E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989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4778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3343A-3584-466C-9458-6C7F488E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568</TotalTime>
  <Pages>40</Pages>
  <Words>7472</Words>
  <Characters>42595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2024-07-09T09:23:00Z</dcterms:created>
  <dcterms:modified xsi:type="dcterms:W3CDTF">2025-08-15T13:52:00Z</dcterms:modified>
</cp:coreProperties>
</file>