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08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D03F3F" w:rsidTr="009B127B">
        <w:trPr>
          <w:jc w:val="center"/>
        </w:trPr>
        <w:tc>
          <w:tcPr>
            <w:tcW w:w="8080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2A4CB7">
              <w:rPr>
                <w:b/>
                <w:szCs w:val="28"/>
              </w:rPr>
              <w:t>RAS-22</w:t>
            </w:r>
            <w:r w:rsidR="002A4CB7" w:rsidRPr="007C2003">
              <w:rPr>
                <w:b/>
                <w:szCs w:val="28"/>
              </w:rPr>
              <w:t>HNBCMQ</w:t>
            </w:r>
          </w:p>
        </w:tc>
      </w:tr>
      <w:tr w:rsidR="00D03F3F" w:rsidTr="009B127B">
        <w:trPr>
          <w:jc w:val="center"/>
        </w:trPr>
        <w:tc>
          <w:tcPr>
            <w:tcW w:w="808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A4CB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RAS-22</w:t>
            </w:r>
            <w:r w:rsidRPr="007C2003">
              <w:rPr>
                <w:b/>
                <w:szCs w:val="28"/>
              </w:rPr>
              <w:t>HNBCMQ</w:t>
            </w:r>
            <w:r w:rsidR="009826D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9826D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556D1B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303E2F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03E2F">
        <w:rPr>
          <w:b/>
          <w:sz w:val="22"/>
          <w:szCs w:val="22"/>
        </w:rPr>
        <w:lastRenderedPageBreak/>
        <w:t>СОДЕРЖАНИЕ</w:t>
      </w:r>
      <w:r w:rsidR="00231E1B" w:rsidRPr="00303E2F">
        <w:rPr>
          <w:b/>
          <w:sz w:val="22"/>
          <w:szCs w:val="22"/>
        </w:rPr>
        <w:t xml:space="preserve"> </w:t>
      </w:r>
    </w:p>
    <w:p w:rsidR="007D4E6B" w:rsidRPr="00303E2F" w:rsidRDefault="00810B70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03E2F">
        <w:rPr>
          <w:sz w:val="22"/>
          <w:szCs w:val="22"/>
        </w:rPr>
        <w:fldChar w:fldCharType="begin"/>
      </w:r>
      <w:r w:rsidRPr="00303E2F">
        <w:rPr>
          <w:sz w:val="22"/>
          <w:szCs w:val="22"/>
        </w:rPr>
        <w:instrText xml:space="preserve"> TOC \o "1-3" \h \z \u </w:instrText>
      </w:r>
      <w:r w:rsidRPr="00303E2F">
        <w:rPr>
          <w:sz w:val="22"/>
          <w:szCs w:val="22"/>
        </w:rPr>
        <w:fldChar w:fldCharType="separate"/>
      </w:r>
      <w:hyperlink w:anchor="_Toc85727925" w:history="1">
        <w:r w:rsidR="007D4E6B" w:rsidRPr="00303E2F">
          <w:rPr>
            <w:rStyle w:val="ad"/>
            <w:noProof/>
            <w:sz w:val="22"/>
            <w:szCs w:val="22"/>
          </w:rPr>
          <w:t>Введение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3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left" w:pos="440"/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303E2F">
          <w:rPr>
            <w:rStyle w:val="ad"/>
            <w:noProof/>
            <w:sz w:val="22"/>
            <w:szCs w:val="22"/>
          </w:rPr>
          <w:t>1.</w:t>
        </w:r>
        <w:r w:rsidR="007D4E6B" w:rsidRPr="00303E2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303E2F">
          <w:rPr>
            <w:rStyle w:val="ad"/>
            <w:noProof/>
            <w:sz w:val="22"/>
            <w:szCs w:val="22"/>
          </w:rPr>
          <w:t>Общие сведения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общие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4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303E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_Ref87350947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5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303E2F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_Ref87350952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6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303E2F">
          <w:rPr>
            <w:rStyle w:val="ad"/>
            <w:noProof/>
            <w:sz w:val="22"/>
            <w:szCs w:val="22"/>
          </w:rPr>
          <w:t>2.3 Принцип работы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B13063">
          <w:rPr>
            <w:noProof/>
            <w:webHidden/>
            <w:sz w:val="22"/>
            <w:szCs w:val="22"/>
          </w:rPr>
          <w:fldChar w:fldCharType="begin"/>
        </w:r>
        <w:r w:rsidR="00B13063">
          <w:rPr>
            <w:noProof/>
            <w:webHidden/>
            <w:sz w:val="22"/>
            <w:szCs w:val="22"/>
          </w:rPr>
          <w:instrText xml:space="preserve"> PAGEREF _Ref87350957 \h </w:instrText>
        </w:r>
        <w:r w:rsidR="00B13063">
          <w:rPr>
            <w:noProof/>
            <w:webHidden/>
            <w:sz w:val="22"/>
            <w:szCs w:val="22"/>
          </w:rPr>
        </w:r>
        <w:r w:rsidR="00B13063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6</w:t>
        </w:r>
        <w:r w:rsidR="00B1306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B13063">
          <w:rPr>
            <w:rStyle w:val="ad"/>
            <w:noProof/>
            <w:sz w:val="22"/>
            <w:szCs w:val="22"/>
          </w:rPr>
          <w:t>2.4</w:t>
        </w:r>
        <w:r w:rsidR="007D4E6B" w:rsidRPr="00303E2F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_Ref87350996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B13063">
          <w:rPr>
            <w:rStyle w:val="ad"/>
            <w:noProof/>
            <w:sz w:val="22"/>
            <w:szCs w:val="22"/>
          </w:rPr>
          <w:t>2.5</w:t>
        </w:r>
        <w:r w:rsidR="007D4E6B" w:rsidRPr="00303E2F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_Ref87351002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B13063">
          <w:rPr>
            <w:rStyle w:val="ad"/>
            <w:noProof/>
            <w:sz w:val="22"/>
            <w:szCs w:val="22"/>
          </w:rPr>
          <w:t>2.6</w:t>
        </w:r>
        <w:r w:rsidR="007D4E6B" w:rsidRPr="00303E2F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_Ref87351007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11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303E2F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_Ref87351011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12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303E2F">
          <w:rPr>
            <w:rStyle w:val="ad"/>
            <w:noProof/>
            <w:sz w:val="22"/>
            <w:szCs w:val="22"/>
          </w:rPr>
          <w:t>4. Чертеж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_Ref87351016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13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303E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_Ref87351022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13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303E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_Ref87351027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14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303E2F">
          <w:rPr>
            <w:rStyle w:val="ad"/>
            <w:noProof/>
            <w:sz w:val="22"/>
            <w:szCs w:val="22"/>
          </w:rPr>
          <w:t>5. Гарантии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_Ref87351033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15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303E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16</w:t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303E2F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_Ref87351044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303E2F">
          <w:rPr>
            <w:rStyle w:val="ad"/>
            <w:noProof/>
            <w:sz w:val="22"/>
            <w:szCs w:val="22"/>
          </w:rPr>
          <w:t>8. Консервация</w:t>
        </w:r>
        <w:r w:rsidR="007D4E6B" w:rsidRPr="00303E2F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_Ref87351050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303E2F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19</w:t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303E2F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_Ref87351062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303E2F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_Ref87351072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23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303E2F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_Ref87351078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24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303E2F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_Ref87351083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25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303E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_Ref87351087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26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303E2F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_Ref87351093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303E2F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_Ref87351107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27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303E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_Ref87351112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303E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_Ref87351117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29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303E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_Ref75275894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30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303E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_Ref87351129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31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303E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_Toc85727954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36</w:t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21"/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303E2F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_Ref87351143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36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303E2F">
          <w:rPr>
            <w:rStyle w:val="ad"/>
            <w:noProof/>
            <w:sz w:val="22"/>
            <w:szCs w:val="22"/>
          </w:rPr>
          <w:t>16.2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_Ref87351149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38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303E2F">
          <w:rPr>
            <w:rStyle w:val="ad"/>
            <w:noProof/>
            <w:sz w:val="22"/>
            <w:szCs w:val="22"/>
          </w:rPr>
          <w:t>17. Ремонт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_Ref87351155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39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303E2F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_Ref87351159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40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303E2F">
          <w:rPr>
            <w:rStyle w:val="ad"/>
            <w:noProof/>
            <w:sz w:val="22"/>
            <w:szCs w:val="22"/>
          </w:rPr>
          <w:t>19. Особые отметки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_Ref87351165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41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556D1B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303E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EE524C">
          <w:rPr>
            <w:noProof/>
            <w:webHidden/>
            <w:sz w:val="22"/>
            <w:szCs w:val="22"/>
          </w:rPr>
          <w:fldChar w:fldCharType="begin"/>
        </w:r>
        <w:r w:rsidR="00EE524C">
          <w:rPr>
            <w:noProof/>
            <w:webHidden/>
            <w:sz w:val="22"/>
            <w:szCs w:val="22"/>
          </w:rPr>
          <w:instrText xml:space="preserve"> PAGEREF _Ref87351172 \h </w:instrText>
        </w:r>
        <w:r w:rsidR="00EE524C">
          <w:rPr>
            <w:noProof/>
            <w:webHidden/>
            <w:sz w:val="22"/>
            <w:szCs w:val="22"/>
          </w:rPr>
        </w:r>
        <w:r w:rsidR="00EE524C">
          <w:rPr>
            <w:noProof/>
            <w:webHidden/>
            <w:sz w:val="22"/>
            <w:szCs w:val="22"/>
          </w:rPr>
          <w:fldChar w:fldCharType="separate"/>
        </w:r>
        <w:r w:rsidR="007A6276">
          <w:rPr>
            <w:noProof/>
            <w:webHidden/>
            <w:sz w:val="22"/>
            <w:szCs w:val="22"/>
          </w:rPr>
          <w:t>42</w:t>
        </w:r>
        <w:r w:rsidR="00EE524C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303E2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97149D">
        <w:rPr>
          <w:sz w:val="22"/>
          <w:szCs w:val="22"/>
        </w:rPr>
        <w:t>промышленного назначения</w:t>
      </w:r>
      <w:r w:rsidR="0097149D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2587DD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>
      <w:pPr>
        <w:rPr>
          <w:sz w:val="22"/>
          <w:szCs w:val="22"/>
        </w:rPr>
      </w:pPr>
    </w:p>
    <w:p w:rsidR="009B127B" w:rsidRPr="009B127B" w:rsidRDefault="009B127B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9B127B" w:rsidRDefault="009B127B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9B127B" w:rsidRDefault="00200C8E" w:rsidP="00200C8E">
      <w:pPr>
        <w:rPr>
          <w:sz w:val="22"/>
          <w:szCs w:val="22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513"/>
      </w:tblGrid>
      <w:tr w:rsidR="00200C8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97149D" w:rsidRPr="009D7031" w:rsidRDefault="0097149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4F2D7E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A105D" w:rsidRPr="009D7031" w:rsidRDefault="002A4CB7" w:rsidP="00C55158">
            <w:pPr>
              <w:jc w:val="center"/>
              <w:rPr>
                <w:sz w:val="22"/>
                <w:szCs w:val="22"/>
              </w:rPr>
            </w:pPr>
            <w:r w:rsidRPr="002A4CB7">
              <w:rPr>
                <w:rFonts w:eastAsia="Calibri"/>
                <w:sz w:val="22"/>
                <w:szCs w:val="22"/>
                <w:lang w:eastAsia="en-US"/>
              </w:rPr>
              <w:t>RAS-22HNBCMQ</w:t>
            </w:r>
          </w:p>
        </w:tc>
      </w:tr>
      <w:tr w:rsidR="006A3296" w:rsidRPr="00CC2C20" w:rsidTr="004F2D7E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6A3296" w:rsidRPr="009D7031" w:rsidRDefault="002A4CB7" w:rsidP="00297FD5">
            <w:pPr>
              <w:jc w:val="center"/>
              <w:rPr>
                <w:sz w:val="22"/>
                <w:szCs w:val="22"/>
              </w:rPr>
            </w:pPr>
            <w:r w:rsidRPr="002A4CB7">
              <w:rPr>
                <w:rFonts w:eastAsia="Calibri"/>
                <w:sz w:val="22"/>
                <w:szCs w:val="22"/>
                <w:lang w:eastAsia="en-US"/>
              </w:rPr>
              <w:t>RAS-22HNBCMQ</w:t>
            </w:r>
          </w:p>
        </w:tc>
      </w:tr>
      <w:tr w:rsidR="009826D9" w:rsidRPr="00CC2C20" w:rsidTr="004F2D7E">
        <w:trPr>
          <w:trHeight w:val="553"/>
        </w:trPr>
        <w:tc>
          <w:tcPr>
            <w:tcW w:w="2410" w:type="dxa"/>
            <w:vAlign w:val="center"/>
          </w:tcPr>
          <w:p w:rsidR="009826D9" w:rsidRPr="00CC2C20" w:rsidRDefault="009826D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9826D9" w:rsidRPr="0029731C" w:rsidRDefault="009826D9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1B0FCF">
        <w:trPr>
          <w:trHeight w:val="83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200C8E" w:rsidRPr="009D7031" w:rsidRDefault="009826D9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4F2D7E">
        <w:trPr>
          <w:trHeight w:val="420"/>
        </w:trPr>
        <w:tc>
          <w:tcPr>
            <w:tcW w:w="2410" w:type="dxa"/>
            <w:vAlign w:val="center"/>
          </w:tcPr>
          <w:p w:rsidR="00200C8E" w:rsidRPr="00CC2C20" w:rsidRDefault="004F2D7E" w:rsidP="004F2D7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13" w:type="dxa"/>
            <w:vAlign w:val="center"/>
          </w:tcPr>
          <w:p w:rsidR="00200C8E" w:rsidRPr="00CC2C20" w:rsidRDefault="004F2D7E" w:rsidP="00556D1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56D1B">
              <w:rPr>
                <w:sz w:val="22"/>
                <w:szCs w:val="22"/>
              </w:rPr>
              <w:t>6</w:t>
            </w:r>
          </w:p>
        </w:tc>
      </w:tr>
      <w:tr w:rsidR="009B127B" w:rsidRPr="00CC2C20" w:rsidTr="004F2D7E">
        <w:trPr>
          <w:trHeight w:val="456"/>
        </w:trPr>
        <w:tc>
          <w:tcPr>
            <w:tcW w:w="2410" w:type="dxa"/>
            <w:vAlign w:val="center"/>
          </w:tcPr>
          <w:p w:rsidR="009B127B" w:rsidRPr="00CC2C20" w:rsidRDefault="009B127B" w:rsidP="009B12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9B127B" w:rsidRPr="005F7EB2" w:rsidRDefault="009B127B" w:rsidP="009B12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4F2D7E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9443FA" w:rsidP="00297FD5">
            <w:pPr>
              <w:jc w:val="center"/>
              <w:rPr>
                <w:b/>
                <w:sz w:val="22"/>
                <w:szCs w:val="22"/>
              </w:rPr>
            </w:pPr>
            <w:r w:rsidRPr="009443FA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513" w:type="dxa"/>
            <w:vAlign w:val="center"/>
          </w:tcPr>
          <w:p w:rsidR="00D25753" w:rsidRDefault="00D25753" w:rsidP="00D25753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D25753" w:rsidRPr="009A1BB8" w:rsidRDefault="00D25753" w:rsidP="00D25753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102537" w:rsidRPr="00042260" w:rsidRDefault="00102537" w:rsidP="001025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102537" w:rsidRPr="00042260" w:rsidRDefault="00102537" w:rsidP="0010253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56D1B" w:rsidRPr="00042260" w:rsidRDefault="00556D1B" w:rsidP="00556D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556D1B" w:rsidP="00556D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A56DDE" w:rsidRPr="00556D1B" w:rsidTr="004F2D7E">
        <w:trPr>
          <w:trHeight w:val="492"/>
        </w:trPr>
        <w:tc>
          <w:tcPr>
            <w:tcW w:w="2410" w:type="dxa"/>
            <w:vAlign w:val="center"/>
          </w:tcPr>
          <w:p w:rsidR="00A56DDE" w:rsidRPr="00CC2C20" w:rsidRDefault="00A56DDE" w:rsidP="00A56D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A56DDE" w:rsidRPr="00C777B3" w:rsidRDefault="00A56DDE" w:rsidP="00A56DDE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A56DD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A56DDE" w:rsidRPr="00CC2C20" w:rsidRDefault="00A56DDE" w:rsidP="00A56D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A56DDE" w:rsidRPr="00C777B3" w:rsidRDefault="00A56DDE" w:rsidP="00A56DDE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A56DDE" w:rsidRPr="00556D1B" w:rsidTr="004F2D7E">
        <w:trPr>
          <w:trHeight w:val="553"/>
        </w:trPr>
        <w:tc>
          <w:tcPr>
            <w:tcW w:w="2410" w:type="dxa"/>
            <w:vAlign w:val="center"/>
          </w:tcPr>
          <w:p w:rsidR="00A56DDE" w:rsidRPr="00CC2C20" w:rsidRDefault="00A56DDE" w:rsidP="00A56D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A56DDE" w:rsidRPr="00C777B3" w:rsidRDefault="00A56DDE" w:rsidP="00A56DDE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A56DDE" w:rsidRPr="00CC2C20" w:rsidTr="004F2D7E">
        <w:trPr>
          <w:trHeight w:val="553"/>
        </w:trPr>
        <w:tc>
          <w:tcPr>
            <w:tcW w:w="2410" w:type="dxa"/>
            <w:vAlign w:val="center"/>
          </w:tcPr>
          <w:p w:rsidR="00A56DDE" w:rsidRPr="00CC2C20" w:rsidRDefault="00A56DDE" w:rsidP="00A56D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A56DDE" w:rsidRPr="003011F5" w:rsidRDefault="00A56DDE" w:rsidP="00A56DDE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A56DDE" w:rsidRPr="00556D1B" w:rsidTr="004F2D7E">
        <w:trPr>
          <w:trHeight w:val="553"/>
        </w:trPr>
        <w:tc>
          <w:tcPr>
            <w:tcW w:w="2410" w:type="dxa"/>
            <w:vAlign w:val="center"/>
          </w:tcPr>
          <w:p w:rsidR="00A56DDE" w:rsidRPr="00CC2C20" w:rsidRDefault="00A56DDE" w:rsidP="00A56DD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56D1B" w:rsidRPr="00FF3A97" w:rsidRDefault="00556D1B" w:rsidP="00556D1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556D1B" w:rsidRPr="00FF3A97" w:rsidRDefault="00556D1B" w:rsidP="00556D1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556D1B" w:rsidRPr="00FF3A97" w:rsidRDefault="00556D1B" w:rsidP="00556D1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556D1B" w:rsidRPr="00FF3A97" w:rsidRDefault="00556D1B" w:rsidP="00556D1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556D1B" w:rsidRPr="00FF3A97" w:rsidRDefault="00556D1B" w:rsidP="00556D1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556D1B" w:rsidRPr="00FF3A97" w:rsidRDefault="00556D1B" w:rsidP="00556D1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56DDE" w:rsidRPr="00556D1B" w:rsidRDefault="00556D1B" w:rsidP="00556D1B">
            <w:pPr>
              <w:jc w:val="center"/>
              <w:rPr>
                <w:color w:val="FF0000"/>
                <w:lang w:val="en-US"/>
              </w:rPr>
            </w:pPr>
            <w:hyperlink r:id="rId19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556D1B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556D1B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56D1B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556D1B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1B0FCF" w:rsidRPr="00556D1B" w:rsidRDefault="001B0FCF" w:rsidP="00200C8E">
      <w:pPr>
        <w:jc w:val="center"/>
        <w:rPr>
          <w:b/>
          <w:szCs w:val="28"/>
          <w:lang w:val="en-US"/>
        </w:rPr>
      </w:pPr>
    </w:p>
    <w:p w:rsidR="00711D3E" w:rsidRDefault="00711D3E" w:rsidP="00200C8E">
      <w:pPr>
        <w:jc w:val="center"/>
        <w:rPr>
          <w:b/>
          <w:szCs w:val="28"/>
          <w:lang w:val="en-US"/>
        </w:rPr>
      </w:pPr>
    </w:p>
    <w:p w:rsidR="00556D1B" w:rsidRPr="00556D1B" w:rsidRDefault="00556D1B" w:rsidP="00200C8E">
      <w:pPr>
        <w:jc w:val="center"/>
        <w:rPr>
          <w:b/>
          <w:szCs w:val="28"/>
          <w:lang w:val="en-US"/>
        </w:rPr>
      </w:pPr>
      <w:bookmarkStart w:id="7" w:name="_GoBack"/>
      <w:bookmarkEnd w:id="7"/>
    </w:p>
    <w:p w:rsidR="001C067F" w:rsidRPr="00556D1B" w:rsidRDefault="001C067F" w:rsidP="00200C8E">
      <w:pPr>
        <w:jc w:val="center"/>
        <w:rPr>
          <w:b/>
          <w:szCs w:val="28"/>
          <w:lang w:val="en-US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735094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9B127B" w:rsidRPr="009B127B" w:rsidRDefault="009B127B" w:rsidP="00200C8E">
      <w:pPr>
        <w:outlineLvl w:val="0"/>
        <w:rPr>
          <w:b/>
          <w:sz w:val="22"/>
          <w:szCs w:val="22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7149D" w:rsidRDefault="0097149D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5"/>
        <w:gridCol w:w="2465"/>
        <w:gridCol w:w="1272"/>
        <w:gridCol w:w="3282"/>
      </w:tblGrid>
      <w:tr w:rsidR="006263FD" w:rsidRPr="00AD1C4D" w:rsidTr="00E74520">
        <w:trPr>
          <w:trHeight w:val="159"/>
          <w:jc w:val="center"/>
        </w:trPr>
        <w:tc>
          <w:tcPr>
            <w:tcW w:w="5080" w:type="dxa"/>
            <w:gridSpan w:val="2"/>
            <w:vAlign w:val="center"/>
          </w:tcPr>
          <w:p w:rsidR="006263FD" w:rsidRPr="00FD1823" w:rsidRDefault="006263FD" w:rsidP="006263FD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6263FD" w:rsidRPr="00FD1823" w:rsidRDefault="006263FD" w:rsidP="006263FD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82" w:type="dxa"/>
            <w:vAlign w:val="center"/>
          </w:tcPr>
          <w:p w:rsidR="006263FD" w:rsidRPr="00FD1823" w:rsidRDefault="006263FD" w:rsidP="006263FD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F96CED" w:rsidRPr="00AD1C4D" w:rsidTr="00E74520">
        <w:trPr>
          <w:trHeight w:val="159"/>
          <w:jc w:val="center"/>
        </w:trPr>
        <w:tc>
          <w:tcPr>
            <w:tcW w:w="2615" w:type="dxa"/>
            <w:vMerge w:val="restart"/>
          </w:tcPr>
          <w:p w:rsidR="00F96CED" w:rsidRPr="00AD1C4D" w:rsidRDefault="00F96CED" w:rsidP="00F96C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65" w:type="dxa"/>
            <w:vAlign w:val="center"/>
          </w:tcPr>
          <w:p w:rsidR="00F96CED" w:rsidRPr="0001459B" w:rsidRDefault="00F96CED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F96CED" w:rsidRPr="00AD1C4D" w:rsidRDefault="00F96CED" w:rsidP="00F96CE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82" w:type="dxa"/>
            <w:vAlign w:val="center"/>
          </w:tcPr>
          <w:p w:rsidR="00F96CED" w:rsidRPr="0089612D" w:rsidRDefault="00F96CED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61.5</w:t>
            </w:r>
          </w:p>
        </w:tc>
      </w:tr>
      <w:tr w:rsidR="00F96CED" w:rsidRPr="00AD1C4D" w:rsidTr="00E74520">
        <w:trPr>
          <w:trHeight w:val="159"/>
          <w:jc w:val="center"/>
        </w:trPr>
        <w:tc>
          <w:tcPr>
            <w:tcW w:w="2615" w:type="dxa"/>
            <w:vMerge/>
          </w:tcPr>
          <w:p w:rsidR="00F96CED" w:rsidRDefault="00F96CED" w:rsidP="00F96CED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F96CED" w:rsidRPr="0001459B" w:rsidRDefault="00F96CED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F96CED" w:rsidRPr="00AD1C4D" w:rsidRDefault="00F96CED" w:rsidP="00F96C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F96CED" w:rsidRPr="00387789" w:rsidRDefault="00F96CED" w:rsidP="00F96CE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69</w:t>
            </w:r>
          </w:p>
        </w:tc>
      </w:tr>
      <w:tr w:rsidR="00F96CED" w:rsidRPr="00AD1C4D" w:rsidTr="00E74520">
        <w:trPr>
          <w:jc w:val="center"/>
        </w:trPr>
        <w:tc>
          <w:tcPr>
            <w:tcW w:w="5080" w:type="dxa"/>
            <w:gridSpan w:val="2"/>
            <w:vAlign w:val="center"/>
          </w:tcPr>
          <w:p w:rsidR="00F96CED" w:rsidRPr="00E4197E" w:rsidRDefault="00F96CED" w:rsidP="00F96C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F96CED" w:rsidRPr="00E4197E" w:rsidRDefault="00F96CED" w:rsidP="00F96CE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82" w:type="dxa"/>
            <w:vAlign w:val="center"/>
          </w:tcPr>
          <w:p w:rsidR="00F96CED" w:rsidRPr="0089612D" w:rsidRDefault="00711D3E" w:rsidP="00F96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2"/>
            <w:vAlign w:val="center"/>
          </w:tcPr>
          <w:p w:rsidR="00291664" w:rsidRDefault="00291664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2D43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291664" w:rsidRPr="009B38FB" w:rsidRDefault="00291664" w:rsidP="002D434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2"/>
            <w:vAlign w:val="center"/>
          </w:tcPr>
          <w:p w:rsidR="00291664" w:rsidRDefault="00291664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2D434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282" w:type="dxa"/>
            <w:vAlign w:val="center"/>
          </w:tcPr>
          <w:p w:rsidR="00291664" w:rsidRPr="00300333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91664" w:rsidRPr="00AD1C4D" w:rsidTr="00E74520">
        <w:trPr>
          <w:jc w:val="center"/>
        </w:trPr>
        <w:tc>
          <w:tcPr>
            <w:tcW w:w="2615" w:type="dxa"/>
            <w:vMerge w:val="restart"/>
            <w:vAlign w:val="center"/>
          </w:tcPr>
          <w:p w:rsidR="00291664" w:rsidRPr="00135C40" w:rsidRDefault="00291664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65" w:type="dxa"/>
            <w:vAlign w:val="center"/>
          </w:tcPr>
          <w:p w:rsidR="00291664" w:rsidRPr="0001459B" w:rsidRDefault="00291664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2D434B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82" w:type="dxa"/>
            <w:vAlign w:val="center"/>
          </w:tcPr>
          <w:p w:rsidR="00291664" w:rsidRPr="00135C40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291664" w:rsidRPr="00AD1C4D" w:rsidTr="00E74520">
        <w:trPr>
          <w:jc w:val="center"/>
        </w:trPr>
        <w:tc>
          <w:tcPr>
            <w:tcW w:w="2615" w:type="dxa"/>
            <w:vMerge/>
            <w:vAlign w:val="center"/>
          </w:tcPr>
          <w:p w:rsidR="00291664" w:rsidRPr="00E4197E" w:rsidRDefault="00291664" w:rsidP="002D434B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Pr="00E4197E" w:rsidRDefault="00291664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2D43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291664" w:rsidRPr="00196F8E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291664" w:rsidRPr="00AD1C4D" w:rsidTr="00E74520">
        <w:trPr>
          <w:jc w:val="center"/>
        </w:trPr>
        <w:tc>
          <w:tcPr>
            <w:tcW w:w="2615" w:type="dxa"/>
            <w:vMerge w:val="restart"/>
            <w:vAlign w:val="center"/>
          </w:tcPr>
          <w:p w:rsidR="00291664" w:rsidRPr="00FD6217" w:rsidRDefault="00291664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65" w:type="dxa"/>
            <w:vAlign w:val="center"/>
          </w:tcPr>
          <w:p w:rsidR="00291664" w:rsidRPr="007438E6" w:rsidRDefault="00291664" w:rsidP="009B127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282" w:type="dxa"/>
            <w:vAlign w:val="center"/>
          </w:tcPr>
          <w:p w:rsidR="00291664" w:rsidRPr="000155FE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711D3E">
              <w:rPr>
                <w:sz w:val="22"/>
                <w:szCs w:val="22"/>
              </w:rPr>
              <w:t>.4</w:t>
            </w:r>
          </w:p>
        </w:tc>
      </w:tr>
      <w:tr w:rsidR="00291664" w:rsidRPr="00AD1C4D" w:rsidTr="00E74520">
        <w:trPr>
          <w:jc w:val="center"/>
        </w:trPr>
        <w:tc>
          <w:tcPr>
            <w:tcW w:w="2615" w:type="dxa"/>
            <w:vMerge/>
            <w:vAlign w:val="center"/>
          </w:tcPr>
          <w:p w:rsidR="00291664" w:rsidRPr="00E4197E" w:rsidRDefault="00291664" w:rsidP="002D434B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291664" w:rsidRDefault="00291664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2D43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291664" w:rsidRPr="006876BB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711D3E">
              <w:rPr>
                <w:sz w:val="22"/>
                <w:szCs w:val="22"/>
              </w:rPr>
              <w:t>.7</w:t>
            </w:r>
          </w:p>
        </w:tc>
      </w:tr>
      <w:tr w:rsidR="00711D3E" w:rsidRPr="00AD1C4D" w:rsidTr="002D434B">
        <w:trPr>
          <w:trHeight w:val="159"/>
          <w:jc w:val="center"/>
        </w:trPr>
        <w:tc>
          <w:tcPr>
            <w:tcW w:w="2615" w:type="dxa"/>
            <w:vMerge w:val="restart"/>
            <w:vAlign w:val="center"/>
          </w:tcPr>
          <w:p w:rsidR="00711D3E" w:rsidRDefault="00711D3E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65" w:type="dxa"/>
            <w:vAlign w:val="center"/>
          </w:tcPr>
          <w:p w:rsidR="00711D3E" w:rsidRPr="0001459B" w:rsidRDefault="00711D3E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11D3E" w:rsidRDefault="00711D3E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711D3E" w:rsidRDefault="00711D3E" w:rsidP="002D434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711D3E" w:rsidRPr="00AD1C4D" w:rsidTr="002D434B">
        <w:trPr>
          <w:trHeight w:val="159"/>
          <w:jc w:val="center"/>
        </w:trPr>
        <w:tc>
          <w:tcPr>
            <w:tcW w:w="2615" w:type="dxa"/>
            <w:vMerge/>
            <w:vAlign w:val="center"/>
          </w:tcPr>
          <w:p w:rsidR="00711D3E" w:rsidRDefault="00711D3E" w:rsidP="002D434B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711D3E" w:rsidRDefault="00711D3E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11D3E" w:rsidRDefault="00711D3E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711D3E" w:rsidRPr="009257AF" w:rsidRDefault="00711D3E" w:rsidP="002D434B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2"/>
            <w:vAlign w:val="center"/>
          </w:tcPr>
          <w:p w:rsidR="00291664" w:rsidRDefault="00291664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2D434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282" w:type="dxa"/>
            <w:vAlign w:val="center"/>
          </w:tcPr>
          <w:p w:rsidR="00291664" w:rsidRPr="00722135" w:rsidRDefault="00711D3E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291664" w:rsidRPr="00AD1C4D" w:rsidTr="00E74520">
        <w:trPr>
          <w:jc w:val="center"/>
        </w:trPr>
        <w:tc>
          <w:tcPr>
            <w:tcW w:w="9634" w:type="dxa"/>
            <w:gridSpan w:val="4"/>
          </w:tcPr>
          <w:p w:rsidR="00291664" w:rsidRPr="00AD1C4D" w:rsidRDefault="00291664" w:rsidP="002D43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2"/>
          </w:tcPr>
          <w:p w:rsidR="00291664" w:rsidRPr="00AD1C4D" w:rsidRDefault="00291664" w:rsidP="002D434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2D43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282" w:type="dxa"/>
            <w:vAlign w:val="center"/>
          </w:tcPr>
          <w:p w:rsidR="00291664" w:rsidRPr="00AD1C4D" w:rsidRDefault="00291664" w:rsidP="002D43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380/3/50</w:t>
            </w:r>
          </w:p>
        </w:tc>
      </w:tr>
      <w:tr w:rsidR="006F41CB" w:rsidRPr="00AD1C4D" w:rsidTr="00E74520">
        <w:trPr>
          <w:trHeight w:val="318"/>
          <w:jc w:val="center"/>
        </w:trPr>
        <w:tc>
          <w:tcPr>
            <w:tcW w:w="2615" w:type="dxa"/>
            <w:vMerge w:val="restart"/>
          </w:tcPr>
          <w:p w:rsidR="006F41CB" w:rsidRPr="00AD1C4D" w:rsidRDefault="006F41CB" w:rsidP="006F4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65" w:type="dxa"/>
            <w:vAlign w:val="center"/>
          </w:tcPr>
          <w:p w:rsidR="006F41CB" w:rsidRPr="0001459B" w:rsidRDefault="006F41CB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6F41CB" w:rsidRPr="00AD1C4D" w:rsidRDefault="006F41CB" w:rsidP="006F41C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82" w:type="dxa"/>
            <w:vAlign w:val="center"/>
          </w:tcPr>
          <w:p w:rsidR="006F41CB" w:rsidRPr="00D130D6" w:rsidRDefault="006F41CB" w:rsidP="006F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18.09</w:t>
            </w:r>
          </w:p>
        </w:tc>
      </w:tr>
      <w:tr w:rsidR="006F41CB" w:rsidRPr="00AD1C4D" w:rsidTr="00E74520">
        <w:trPr>
          <w:trHeight w:val="318"/>
          <w:jc w:val="center"/>
        </w:trPr>
        <w:tc>
          <w:tcPr>
            <w:tcW w:w="2615" w:type="dxa"/>
            <w:vMerge/>
          </w:tcPr>
          <w:p w:rsidR="006F41CB" w:rsidRDefault="006F41CB" w:rsidP="006F41CB">
            <w:pPr>
              <w:rPr>
                <w:sz w:val="22"/>
                <w:szCs w:val="22"/>
              </w:rPr>
            </w:pPr>
          </w:p>
        </w:tc>
        <w:tc>
          <w:tcPr>
            <w:tcW w:w="2465" w:type="dxa"/>
            <w:vAlign w:val="center"/>
          </w:tcPr>
          <w:p w:rsidR="006F41CB" w:rsidRPr="0001459B" w:rsidRDefault="006F41CB" w:rsidP="009B12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6F41CB" w:rsidRPr="00AD1C4D" w:rsidRDefault="006F41CB" w:rsidP="006F4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6F41CB" w:rsidRPr="00D130D6" w:rsidRDefault="006F41CB" w:rsidP="006F41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18.65</w:t>
            </w:r>
          </w:p>
        </w:tc>
      </w:tr>
      <w:tr w:rsidR="00291664" w:rsidRPr="00AD1C4D" w:rsidTr="00E74520">
        <w:trPr>
          <w:jc w:val="center"/>
        </w:trPr>
        <w:tc>
          <w:tcPr>
            <w:tcW w:w="9634" w:type="dxa"/>
            <w:gridSpan w:val="4"/>
          </w:tcPr>
          <w:p w:rsidR="00291664" w:rsidRPr="00AD1C4D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E74520">
        <w:trPr>
          <w:trHeight w:val="111"/>
          <w:jc w:val="center"/>
        </w:trPr>
        <w:tc>
          <w:tcPr>
            <w:tcW w:w="5080" w:type="dxa"/>
            <w:gridSpan w:val="2"/>
            <w:shd w:val="clear" w:color="auto" w:fill="auto"/>
          </w:tcPr>
          <w:p w:rsidR="00291664" w:rsidRPr="00234357" w:rsidRDefault="00291664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82" w:type="dxa"/>
            <w:vAlign w:val="center"/>
          </w:tcPr>
          <w:p w:rsidR="00291664" w:rsidRPr="002D112A" w:rsidRDefault="00291664" w:rsidP="002D43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2"/>
            <w:shd w:val="clear" w:color="auto" w:fill="auto"/>
          </w:tcPr>
          <w:p w:rsidR="00291664" w:rsidRPr="00DD0541" w:rsidRDefault="00291664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82" w:type="dxa"/>
            <w:vAlign w:val="center"/>
          </w:tcPr>
          <w:p w:rsidR="00291664" w:rsidRPr="005A6C22" w:rsidRDefault="00291664" w:rsidP="002D434B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E74520">
        <w:trPr>
          <w:jc w:val="center"/>
        </w:trPr>
        <w:tc>
          <w:tcPr>
            <w:tcW w:w="5080" w:type="dxa"/>
            <w:gridSpan w:val="2"/>
          </w:tcPr>
          <w:p w:rsidR="00291664" w:rsidRPr="00DD0541" w:rsidRDefault="00291664" w:rsidP="002D43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82" w:type="dxa"/>
            <w:vAlign w:val="center"/>
          </w:tcPr>
          <w:p w:rsidR="00291664" w:rsidRPr="00916322" w:rsidRDefault="0024711C" w:rsidP="002D4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</w:p>
        </w:tc>
      </w:tr>
      <w:tr w:rsidR="00291664" w:rsidRPr="00AD1C4D" w:rsidTr="00E74520">
        <w:trPr>
          <w:jc w:val="center"/>
        </w:trPr>
        <w:tc>
          <w:tcPr>
            <w:tcW w:w="9634" w:type="dxa"/>
            <w:gridSpan w:val="4"/>
          </w:tcPr>
          <w:p w:rsidR="00291664" w:rsidRDefault="00291664" w:rsidP="002D434B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2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82" w:type="dxa"/>
            <w:vAlign w:val="center"/>
          </w:tcPr>
          <w:p w:rsidR="00983104" w:rsidRPr="00A17F55" w:rsidRDefault="00A17F55" w:rsidP="0098310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415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2"/>
          </w:tcPr>
          <w:p w:rsidR="00983104" w:rsidRDefault="00983104" w:rsidP="00983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82" w:type="dxa"/>
            <w:vAlign w:val="center"/>
          </w:tcPr>
          <w:p w:rsidR="00983104" w:rsidRDefault="00A17F55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2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</w:p>
        </w:tc>
      </w:tr>
      <w:tr w:rsidR="00A17F55" w:rsidRPr="00AD1C4D" w:rsidTr="00E74520">
        <w:trPr>
          <w:jc w:val="center"/>
        </w:trPr>
        <w:tc>
          <w:tcPr>
            <w:tcW w:w="5080" w:type="dxa"/>
            <w:gridSpan w:val="2"/>
          </w:tcPr>
          <w:p w:rsidR="00A17F55" w:rsidRPr="00AD1C4D" w:rsidRDefault="00A17F55" w:rsidP="00A17F55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17F55" w:rsidRPr="00AD1C4D" w:rsidRDefault="00A17F55" w:rsidP="00A17F5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A17F55" w:rsidRPr="00724483" w:rsidRDefault="00A17F55" w:rsidP="00A17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A17F55" w:rsidRPr="00AD1C4D" w:rsidTr="00E74520">
        <w:trPr>
          <w:jc w:val="center"/>
        </w:trPr>
        <w:tc>
          <w:tcPr>
            <w:tcW w:w="5080" w:type="dxa"/>
            <w:gridSpan w:val="2"/>
          </w:tcPr>
          <w:p w:rsidR="00A17F55" w:rsidRPr="00AD1C4D" w:rsidRDefault="00A17F55" w:rsidP="00A17F55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17F55" w:rsidRPr="00AD1C4D" w:rsidRDefault="00A17F55" w:rsidP="00A17F5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A17F55" w:rsidRPr="003E32BD" w:rsidRDefault="00A17F55" w:rsidP="00A17F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1608</w:t>
            </w:r>
          </w:p>
        </w:tc>
      </w:tr>
      <w:tr w:rsidR="00A17F55" w:rsidRPr="00AD1C4D" w:rsidTr="00E74520">
        <w:trPr>
          <w:jc w:val="center"/>
        </w:trPr>
        <w:tc>
          <w:tcPr>
            <w:tcW w:w="5080" w:type="dxa"/>
            <w:gridSpan w:val="2"/>
          </w:tcPr>
          <w:p w:rsidR="00A17F55" w:rsidRPr="00AD1C4D" w:rsidRDefault="00A17F55" w:rsidP="00A17F55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A17F55" w:rsidRPr="00AD1C4D" w:rsidRDefault="00A17F55" w:rsidP="00A17F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A17F55" w:rsidRPr="00724483" w:rsidRDefault="00A17F55" w:rsidP="00A17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2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rPr>
                <w:sz w:val="22"/>
                <w:szCs w:val="22"/>
              </w:rPr>
            </w:pPr>
          </w:p>
        </w:tc>
        <w:tc>
          <w:tcPr>
            <w:tcW w:w="3282" w:type="dxa"/>
            <w:vAlign w:val="center"/>
          </w:tcPr>
          <w:p w:rsidR="00983104" w:rsidRDefault="00983104" w:rsidP="00983104">
            <w:pPr>
              <w:jc w:val="center"/>
              <w:rPr>
                <w:sz w:val="22"/>
                <w:szCs w:val="22"/>
              </w:rPr>
            </w:pP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2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Default="00A17F55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2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Pr="00A17F55" w:rsidRDefault="00983104" w:rsidP="00A17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</w:t>
            </w:r>
            <w:r w:rsidR="00A17F55">
              <w:rPr>
                <w:sz w:val="22"/>
                <w:szCs w:val="22"/>
                <w:lang w:val="en-US"/>
              </w:rPr>
              <w:t>30</w:t>
            </w:r>
          </w:p>
        </w:tc>
      </w:tr>
      <w:tr w:rsidR="00983104" w:rsidRPr="00AD1C4D" w:rsidTr="00E74520">
        <w:trPr>
          <w:jc w:val="center"/>
        </w:trPr>
        <w:tc>
          <w:tcPr>
            <w:tcW w:w="5080" w:type="dxa"/>
            <w:gridSpan w:val="2"/>
          </w:tcPr>
          <w:p w:rsidR="00983104" w:rsidRPr="00AD1C4D" w:rsidRDefault="00983104" w:rsidP="009831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983104" w:rsidRPr="00AD1C4D" w:rsidRDefault="00983104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82" w:type="dxa"/>
            <w:vAlign w:val="center"/>
          </w:tcPr>
          <w:p w:rsidR="00983104" w:rsidRDefault="00A17F55" w:rsidP="009831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AB62D7" w:rsidRDefault="00AB62D7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735095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B16FB7" w:rsidRDefault="00B16FB7" w:rsidP="00B16FB7">
      <w:pPr>
        <w:rPr>
          <w:sz w:val="22"/>
          <w:szCs w:val="22"/>
        </w:rPr>
      </w:pPr>
    </w:p>
    <w:p w:rsidR="009B127B" w:rsidRPr="009B127B" w:rsidRDefault="009B127B" w:rsidP="00B16FB7">
      <w:pPr>
        <w:rPr>
          <w:sz w:val="22"/>
          <w:szCs w:val="22"/>
        </w:rPr>
      </w:pPr>
    </w:p>
    <w:p w:rsidR="00AB62D7" w:rsidRPr="00904E98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4D3EAC">
        <w:rPr>
          <w:sz w:val="22"/>
          <w:szCs w:val="22"/>
          <w:lang w:val="en-US"/>
        </w:rPr>
        <w:t>RAS</w:t>
      </w:r>
      <w:r>
        <w:rPr>
          <w:sz w:val="22"/>
          <w:szCs w:val="22"/>
        </w:rPr>
        <w:t>-22</w:t>
      </w:r>
      <w:r w:rsidRPr="004D3EAC">
        <w:rPr>
          <w:sz w:val="22"/>
          <w:szCs w:val="22"/>
          <w:lang w:val="en-US"/>
        </w:rPr>
        <w:t>HNBCMQ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AB62D7" w:rsidRPr="00297BFA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AB62D7" w:rsidRPr="00904E98" w:rsidRDefault="00AB62D7" w:rsidP="00AB62D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</w:t>
      </w:r>
      <w:r>
        <w:rPr>
          <w:rFonts w:ascii="Times New Roman" w:hAnsi="Times New Roman"/>
        </w:rPr>
        <w:t>два</w:t>
      </w:r>
      <w:r w:rsidRPr="0090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компрессора;</w:t>
      </w:r>
      <w:r w:rsidRPr="00904E98">
        <w:rPr>
          <w:rFonts w:ascii="Times New Roman" w:hAnsi="Times New Roman"/>
        </w:rPr>
        <w:t xml:space="preserve"> </w:t>
      </w:r>
    </w:p>
    <w:p w:rsidR="00AB62D7" w:rsidRPr="00904E98" w:rsidRDefault="00AB62D7" w:rsidP="00AB62D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AB62D7" w:rsidRPr="00904E98" w:rsidRDefault="00AB62D7" w:rsidP="00AB62D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AB62D7" w:rsidRPr="00904E98" w:rsidRDefault="00AB62D7" w:rsidP="00AB62D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AB62D7" w:rsidRDefault="00AB62D7" w:rsidP="00AB62D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AB62D7" w:rsidRDefault="00AB62D7" w:rsidP="00AB62D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AB62D7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AB62D7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AB62D7" w:rsidRPr="002E2B87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AB62D7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AB62D7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AB62D7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AB62D7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AB62D7" w:rsidRPr="002C7A3B" w:rsidRDefault="00AB62D7" w:rsidP="00AB62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AB62D7" w:rsidRPr="002E2B87" w:rsidRDefault="00AB62D7" w:rsidP="00AB62D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AB62D7" w:rsidRDefault="00AB62D7" w:rsidP="00AB62D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AB62D7" w:rsidRPr="002C7A3B" w:rsidRDefault="00AB62D7" w:rsidP="00AB62D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735095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9B127B" w:rsidRPr="009B127B" w:rsidRDefault="009B127B" w:rsidP="00200C8E">
      <w:pPr>
        <w:outlineLvl w:val="0"/>
        <w:rPr>
          <w:b/>
          <w:sz w:val="22"/>
          <w:szCs w:val="22"/>
        </w:rPr>
      </w:pPr>
    </w:p>
    <w:p w:rsidR="001116F0" w:rsidRPr="008F31F7" w:rsidRDefault="001116F0" w:rsidP="001116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116F0" w:rsidRPr="003F1F02" w:rsidRDefault="001116F0" w:rsidP="001116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 w:rsidR="009B127B"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116F0" w:rsidRDefault="001116F0" w:rsidP="001116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</w:t>
      </w:r>
      <w:r w:rsidRPr="008F31F7">
        <w:rPr>
          <w:sz w:val="22"/>
          <w:szCs w:val="22"/>
        </w:rPr>
        <w:lastRenderedPageBreak/>
        <w:t>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116F0" w:rsidRPr="003F1F02" w:rsidRDefault="001116F0" w:rsidP="001116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1116F0" w:rsidRDefault="001116F0" w:rsidP="001116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E84532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14875" cy="3648075"/>
            <wp:effectExtent l="0" t="0" r="9525" b="9525"/>
            <wp:docPr id="11" name="Рисунок 11" descr="общий вид 20_22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20_22_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B127B" w:rsidRDefault="009B127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B127B" w:rsidRDefault="009B127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B127B" w:rsidRDefault="009B127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B127B" w:rsidRDefault="009B127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9B127B" w:rsidRPr="000B7F96" w:rsidRDefault="009B127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7350996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9B127B" w:rsidRDefault="00FA7A5C" w:rsidP="00FA7A5C">
      <w:pPr>
        <w:rPr>
          <w:sz w:val="22"/>
          <w:szCs w:val="22"/>
        </w:rPr>
      </w:pPr>
    </w:p>
    <w:p w:rsidR="00200C8E" w:rsidRPr="009B127B" w:rsidRDefault="00200C8E" w:rsidP="00200C8E">
      <w:pPr>
        <w:outlineLvl w:val="0"/>
        <w:rPr>
          <w:b/>
          <w:sz w:val="22"/>
          <w:szCs w:val="22"/>
        </w:rPr>
      </w:pPr>
    </w:p>
    <w:p w:rsidR="00E84532" w:rsidRDefault="00E84532" w:rsidP="00E84532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E84532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E84532" w:rsidRPr="00DD359F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E84532" w:rsidRPr="00DD359F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E84532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E84532" w:rsidRPr="00DD359F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E84532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E84532" w:rsidRPr="00DD359F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E84532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E84532" w:rsidRPr="00DD359F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E84532" w:rsidRPr="006C7EEC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E84532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E84532" w:rsidRPr="00463760" w:rsidRDefault="00E84532" w:rsidP="009B127B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E84532" w:rsidRDefault="00E84532" w:rsidP="00E84532">
      <w:pPr>
        <w:ind w:firstLine="709"/>
        <w:jc w:val="both"/>
        <w:outlineLvl w:val="0"/>
        <w:rPr>
          <w:rFonts w:ascii="Arial" w:hAnsi="Arial" w:cs="Arial"/>
          <w:sz w:val="18"/>
          <w:szCs w:val="18"/>
        </w:rPr>
      </w:pPr>
    </w:p>
    <w:p w:rsidR="00E84532" w:rsidRPr="006C7EEC" w:rsidRDefault="00E84532" w:rsidP="00E84532">
      <w:pPr>
        <w:ind w:firstLine="709"/>
        <w:jc w:val="both"/>
        <w:outlineLvl w:val="0"/>
        <w:rPr>
          <w:sz w:val="22"/>
          <w:szCs w:val="22"/>
        </w:rPr>
      </w:pPr>
    </w:p>
    <w:p w:rsidR="00E84532" w:rsidRPr="008D6770" w:rsidRDefault="00E84532" w:rsidP="00E84532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E84532" w:rsidRPr="008D6770" w:rsidRDefault="00E84532" w:rsidP="00E84532">
      <w:pPr>
        <w:ind w:firstLine="709"/>
        <w:jc w:val="both"/>
        <w:rPr>
          <w:sz w:val="22"/>
          <w:szCs w:val="22"/>
        </w:rPr>
      </w:pPr>
    </w:p>
    <w:p w:rsidR="00E84532" w:rsidRPr="008D6770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E84532" w:rsidRPr="0026749B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E84532" w:rsidRPr="008D6770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E84532" w:rsidRPr="0026749B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E84532" w:rsidRPr="00071C02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E84532" w:rsidRPr="00071C02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E84532" w:rsidRPr="00071C02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E84532" w:rsidRPr="00071C02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lastRenderedPageBreak/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E84532" w:rsidRDefault="00E84532" w:rsidP="009B127B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E84532" w:rsidRDefault="00E84532" w:rsidP="00E8453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E84532" w:rsidP="003861BA">
      <w:pPr>
        <w:jc w:val="center"/>
        <w:rPr>
          <w:sz w:val="22"/>
          <w:szCs w:val="22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352800" cy="2571750"/>
            <wp:effectExtent l="0" t="0" r="0" b="0"/>
            <wp:docPr id="76" name="Рисунок 76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E84532" w:rsidRDefault="00E84532" w:rsidP="00E84532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E84532" w:rsidRDefault="00E84532" w:rsidP="00E84532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E84532" w:rsidRDefault="00E84532" w:rsidP="00E84532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E84532" w:rsidRPr="008D6770" w:rsidRDefault="00E84532" w:rsidP="00E84532">
      <w:pPr>
        <w:ind w:left="1440"/>
        <w:jc w:val="both"/>
        <w:rPr>
          <w:sz w:val="22"/>
          <w:szCs w:val="22"/>
        </w:rPr>
      </w:pPr>
    </w:p>
    <w:p w:rsidR="00E84532" w:rsidRDefault="00E84532" w:rsidP="00E84532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Pr="00E84532" w:rsidRDefault="00E84532" w:rsidP="003861BA">
      <w:pPr>
        <w:jc w:val="center"/>
        <w:outlineLvl w:val="0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476625" cy="2476500"/>
            <wp:effectExtent l="0" t="0" r="9525" b="0"/>
            <wp:docPr id="80" name="Рисунок 80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E84532" w:rsidRDefault="003861BA" w:rsidP="003861BA">
      <w:pPr>
        <w:jc w:val="center"/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1A248D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1A248D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0546D0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E84532">
      <w:pPr>
        <w:ind w:left="1440"/>
        <w:jc w:val="both"/>
        <w:rPr>
          <w:sz w:val="22"/>
          <w:szCs w:val="22"/>
        </w:rPr>
      </w:pPr>
    </w:p>
    <w:p w:rsidR="003861BA" w:rsidRDefault="00E84532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876550" cy="2114550"/>
            <wp:effectExtent l="0" t="0" r="0" b="0"/>
            <wp:docPr id="81" name="Рисунок 81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319402" cy="1971675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0" cy="197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Pr="000546D0" w:rsidRDefault="003861BA" w:rsidP="003861BA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E84532" w:rsidRPr="008D6770" w:rsidRDefault="00E84532" w:rsidP="00E84532">
      <w:pPr>
        <w:ind w:firstLine="720"/>
        <w:jc w:val="both"/>
        <w:rPr>
          <w:sz w:val="22"/>
          <w:szCs w:val="22"/>
        </w:rPr>
      </w:pPr>
      <w:bookmarkStart w:id="21" w:name="_Toc85529572"/>
      <w:bookmarkStart w:id="22" w:name="_Toc85727932"/>
      <w:bookmarkStart w:id="23" w:name="_Ref87351002"/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E84532" w:rsidRPr="008D6770" w:rsidRDefault="00E84532" w:rsidP="00E84532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E84532" w:rsidRPr="008D6770" w:rsidRDefault="00E84532" w:rsidP="00E84532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B34B48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E84532" w:rsidRDefault="00E84532" w:rsidP="00E84532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697CAF" w:rsidRDefault="00697CAF" w:rsidP="00E84532">
      <w:pPr>
        <w:ind w:firstLine="720"/>
        <w:jc w:val="both"/>
        <w:rPr>
          <w:sz w:val="22"/>
          <w:szCs w:val="22"/>
        </w:rPr>
      </w:pPr>
    </w:p>
    <w:p w:rsidR="00697CAF" w:rsidRDefault="00697CAF" w:rsidP="00E84532">
      <w:pPr>
        <w:ind w:firstLine="720"/>
        <w:jc w:val="both"/>
        <w:rPr>
          <w:sz w:val="22"/>
          <w:szCs w:val="22"/>
        </w:rPr>
      </w:pPr>
    </w:p>
    <w:p w:rsidR="001F14B7" w:rsidRDefault="001F14B7" w:rsidP="00E84532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C12F48" w:rsidRDefault="00C12F48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697CAF" w:rsidRDefault="00697CAF" w:rsidP="00200C8E">
      <w:pPr>
        <w:ind w:firstLine="720"/>
        <w:jc w:val="both"/>
        <w:rPr>
          <w:sz w:val="22"/>
          <w:szCs w:val="22"/>
        </w:rPr>
      </w:pPr>
    </w:p>
    <w:p w:rsidR="00697CAF" w:rsidRDefault="00697CAF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7351007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>
      <w:pPr>
        <w:rPr>
          <w:sz w:val="22"/>
          <w:szCs w:val="22"/>
        </w:rPr>
      </w:pPr>
    </w:p>
    <w:p w:rsidR="00C12F48" w:rsidRPr="00C12F48" w:rsidRDefault="00C12F48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029D7" w:rsidRDefault="002D434B" w:rsidP="002D434B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7" name="Рисунок 87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CAF" w:rsidRDefault="00697CAF" w:rsidP="001029D7">
      <w:pPr>
        <w:jc w:val="center"/>
        <w:rPr>
          <w:sz w:val="20"/>
          <w:szCs w:val="20"/>
        </w:rPr>
      </w:pPr>
    </w:p>
    <w:p w:rsidR="00200C8E" w:rsidRDefault="00200C8E" w:rsidP="001029D7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D434B" w:rsidRDefault="002D434B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1F14B7" w:rsidRDefault="001F14B7" w:rsidP="001029D7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735101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8"/>
      <w:bookmarkEnd w:id="29"/>
      <w:bookmarkEnd w:id="30"/>
    </w:p>
    <w:p w:rsidR="00200C8E" w:rsidRDefault="00200C8E" w:rsidP="00200C8E">
      <w:pPr>
        <w:rPr>
          <w:noProof/>
          <w:sz w:val="22"/>
          <w:szCs w:val="22"/>
        </w:rPr>
      </w:pPr>
    </w:p>
    <w:p w:rsidR="00C12F48" w:rsidRPr="00057246" w:rsidRDefault="00C12F48" w:rsidP="00200C8E">
      <w:pPr>
        <w:rPr>
          <w:noProof/>
          <w:sz w:val="22"/>
          <w:szCs w:val="22"/>
        </w:rPr>
      </w:pPr>
    </w:p>
    <w:p w:rsidR="00200C8E" w:rsidRDefault="00200C8E" w:rsidP="0063240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1F14B7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34705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34705" w:rsidRPr="003C279D" w:rsidRDefault="00134705" w:rsidP="0013470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34705" w:rsidRPr="003C279D" w:rsidRDefault="00134705" w:rsidP="00134705">
            <w:pPr>
              <w:jc w:val="center"/>
              <w:rPr>
                <w:sz w:val="22"/>
                <w:szCs w:val="22"/>
                <w:lang w:val="en-US"/>
              </w:rPr>
            </w:pPr>
            <w:r w:rsidRPr="003C279D">
              <w:rPr>
                <w:sz w:val="22"/>
                <w:szCs w:val="22"/>
                <w:lang w:val="en-US"/>
              </w:rPr>
              <w:t>1</w:t>
            </w:r>
          </w:p>
        </w:tc>
      </w:tr>
      <w:tr w:rsidR="00134705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34705" w:rsidRPr="003C279D" w:rsidRDefault="00134705" w:rsidP="0013470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34705" w:rsidRPr="003C279D" w:rsidRDefault="00134705" w:rsidP="00134705">
            <w:pPr>
              <w:jc w:val="center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1</w:t>
            </w:r>
          </w:p>
        </w:tc>
      </w:tr>
      <w:tr w:rsidR="001347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34705" w:rsidRPr="003C279D" w:rsidRDefault="00134705" w:rsidP="0013470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34705" w:rsidRPr="003C279D" w:rsidRDefault="00134705" w:rsidP="00134705">
            <w:pPr>
              <w:jc w:val="center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1</w:t>
            </w:r>
          </w:p>
        </w:tc>
      </w:tr>
      <w:tr w:rsidR="001347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34705" w:rsidRPr="003C279D" w:rsidRDefault="00134705" w:rsidP="0013470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34705" w:rsidRPr="003C279D" w:rsidRDefault="00134705" w:rsidP="00134705">
            <w:pPr>
              <w:jc w:val="center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1</w:t>
            </w:r>
          </w:p>
        </w:tc>
      </w:tr>
      <w:tr w:rsidR="001347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34705" w:rsidRPr="003C279D" w:rsidRDefault="00134705" w:rsidP="0013470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34705" w:rsidRPr="003C279D" w:rsidRDefault="00134705" w:rsidP="00134705">
            <w:pPr>
              <w:jc w:val="center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1</w:t>
            </w:r>
          </w:p>
        </w:tc>
      </w:tr>
      <w:tr w:rsidR="001347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34705" w:rsidRPr="003C279D" w:rsidRDefault="00134705" w:rsidP="0013470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34705" w:rsidRPr="003C279D" w:rsidRDefault="00134705" w:rsidP="00134705">
            <w:pPr>
              <w:jc w:val="center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1</w:t>
            </w:r>
          </w:p>
        </w:tc>
      </w:tr>
      <w:tr w:rsidR="001347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34705" w:rsidRPr="003C279D" w:rsidRDefault="00134705" w:rsidP="0013470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34705" w:rsidRPr="003C279D" w:rsidRDefault="00134705" w:rsidP="00134705">
            <w:pPr>
              <w:jc w:val="center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1</w:t>
            </w:r>
          </w:p>
        </w:tc>
      </w:tr>
      <w:tr w:rsidR="001347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34705" w:rsidRPr="003C279D" w:rsidRDefault="00134705" w:rsidP="0013470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34705" w:rsidRPr="003C279D" w:rsidRDefault="00134705" w:rsidP="00134705">
            <w:pPr>
              <w:jc w:val="center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735101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C12F48" w:rsidRPr="00C12F48" w:rsidRDefault="00C12F48" w:rsidP="00C12F48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7351022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2663D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5919825"/>
            <wp:effectExtent l="0" t="0" r="0" b="5080"/>
            <wp:docPr id="88" name="Рисунок 88" descr="габариты 20_22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абариты 20_22_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59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0B6784" w:rsidRDefault="000B6784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735102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EA6703" w:rsidRPr="00590494" w:rsidRDefault="00EA6703" w:rsidP="00EA6703"/>
    <w:p w:rsidR="00EA6703" w:rsidRPr="00590494" w:rsidRDefault="00EA6703" w:rsidP="00EA6703"/>
    <w:p w:rsidR="00EA6703" w:rsidRPr="00847FF3" w:rsidRDefault="00E2663D" w:rsidP="00D70B5F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391150" cy="7317204"/>
            <wp:effectExtent l="0" t="0" r="0" b="0"/>
            <wp:docPr id="89" name="Рисунок 89" descr="взрыв_схема 20_22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зрыв_схема 20_22_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729" cy="732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2663D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735103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1F14B7">
        <w:rPr>
          <w:sz w:val="22"/>
          <w:szCs w:val="22"/>
        </w:rPr>
        <w:t>3 (Три</w:t>
      </w:r>
      <w:r w:rsidR="005F7C05">
        <w:rPr>
          <w:sz w:val="22"/>
          <w:szCs w:val="22"/>
        </w:rPr>
        <w:t>) год</w:t>
      </w:r>
      <w:r w:rsidR="001F14B7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735103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36"/>
        <w:gridCol w:w="3831"/>
        <w:gridCol w:w="236"/>
      </w:tblGrid>
      <w:tr w:rsidR="00EA6703" w:rsidTr="001C067F">
        <w:trPr>
          <w:jc w:val="center"/>
        </w:trPr>
        <w:tc>
          <w:tcPr>
            <w:tcW w:w="4361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57BF4" w:rsidP="00BB3360">
            <w:pPr>
              <w:spacing w:before="60"/>
              <w:ind w:right="-28"/>
              <w:jc w:val="center"/>
            </w:pPr>
            <w:r w:rsidRPr="00557BF4">
              <w:rPr>
                <w:b/>
                <w:sz w:val="22"/>
                <w:szCs w:val="22"/>
              </w:rPr>
              <w:t>RAS-22HNBCMQ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C067F">
        <w:trPr>
          <w:jc w:val="center"/>
        </w:trPr>
        <w:tc>
          <w:tcPr>
            <w:tcW w:w="436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F723A4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33279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56D1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bookmarkStart w:id="50" w:name="_Ref8735104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641"/>
        <w:gridCol w:w="426"/>
      </w:tblGrid>
      <w:tr w:rsidR="00EA6703" w:rsidRPr="004E0417" w:rsidTr="001C067F">
        <w:trPr>
          <w:jc w:val="center"/>
        </w:trPr>
        <w:tc>
          <w:tcPr>
            <w:tcW w:w="4078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57BF4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557BF4">
              <w:rPr>
                <w:b/>
                <w:sz w:val="22"/>
                <w:szCs w:val="22"/>
              </w:rPr>
              <w:t>RAS-22HNBCMQ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1C067F">
        <w:trPr>
          <w:jc w:val="center"/>
        </w:trPr>
        <w:tc>
          <w:tcPr>
            <w:tcW w:w="4078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542E" w:rsidRDefault="000D542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0D542E" w:rsidRDefault="000D542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1" w:name="_Toc85529581"/>
      <w:bookmarkStart w:id="52" w:name="_Toc85727941"/>
      <w:bookmarkStart w:id="53" w:name="_Ref8735105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1"/>
      <w:bookmarkEnd w:id="52"/>
      <w:bookmarkEnd w:id="5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2"/>
      <w:bookmarkStart w:id="55" w:name="_Toc85727942"/>
      <w:bookmarkStart w:id="56" w:name="_Ref8735105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4"/>
      <w:bookmarkEnd w:id="55"/>
      <w:bookmarkEnd w:id="5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354B4A" w:rsidRDefault="00354B4A" w:rsidP="00354B4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354B4A" w:rsidRDefault="00354B4A" w:rsidP="00354B4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354B4A" w:rsidRDefault="00354B4A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85529583"/>
      <w:bookmarkStart w:id="58" w:name="_Toc85727943"/>
      <w:bookmarkStart w:id="59" w:name="_Ref87351062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7"/>
      <w:bookmarkEnd w:id="58"/>
      <w:bookmarkEnd w:id="5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6C7EEC">
        <w:rPr>
          <w:sz w:val="22"/>
          <w:szCs w:val="22"/>
        </w:rPr>
        <w:t>линиий</w:t>
      </w:r>
      <w:proofErr w:type="spellEnd"/>
      <w:r w:rsidRPr="006C7EEC">
        <w:rPr>
          <w:sz w:val="22"/>
          <w:szCs w:val="22"/>
        </w:rPr>
        <w:t xml:space="preserve"> электропитания</w:t>
      </w:r>
    </w:p>
    <w:p w:rsidR="00357BBD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 xml:space="preserve"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</w:t>
      </w:r>
      <w:r w:rsidRPr="00014906">
        <w:rPr>
          <w:sz w:val="22"/>
          <w:szCs w:val="22"/>
        </w:rPr>
        <w:lastRenderedPageBreak/>
        <w:t>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357BBD" w:rsidRPr="00E75370" w:rsidRDefault="00357BBD" w:rsidP="00357BBD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0" w:name="_Toc85529584"/>
      <w:bookmarkStart w:id="61" w:name="_Toc85727944"/>
      <w:bookmarkStart w:id="62" w:name="_Ref873510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0"/>
      <w:bookmarkEnd w:id="61"/>
      <w:bookmarkEnd w:id="6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3" w:name="_Toc489886376"/>
      <w:bookmarkStart w:id="64" w:name="_Ref75275862"/>
      <w:bookmarkStart w:id="6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727945"/>
      <w:bookmarkStart w:id="67" w:name="_Ref8735107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7"/>
      <w:bookmarkStart w:id="69" w:name="_Ref75275866"/>
      <w:bookmarkStart w:id="70" w:name="_Toc85529586"/>
      <w:bookmarkStart w:id="71" w:name="_Toc85727946"/>
      <w:bookmarkStart w:id="72" w:name="_Ref8735108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D434B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489886378"/>
      <w:bookmarkStart w:id="74" w:name="_Ref75275870"/>
      <w:bookmarkStart w:id="75" w:name="_Toc85529587"/>
      <w:bookmarkStart w:id="76" w:name="_Toc85727947"/>
      <w:bookmarkStart w:id="77" w:name="_Ref8735108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3"/>
      <w:bookmarkEnd w:id="74"/>
      <w:bookmarkEnd w:id="75"/>
      <w:bookmarkEnd w:id="76"/>
      <w:bookmarkEnd w:id="7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8" w:name="_Toc489886379"/>
      <w:bookmarkStart w:id="79" w:name="_Ref75275874"/>
      <w:bookmarkStart w:id="80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85727948"/>
      <w:bookmarkStart w:id="82" w:name="_Ref8735109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8"/>
      <w:bookmarkEnd w:id="79"/>
      <w:bookmarkEnd w:id="80"/>
      <w:bookmarkEnd w:id="81"/>
      <w:bookmarkEnd w:id="8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3" w:name="_Toc489886380"/>
      <w:bookmarkStart w:id="84" w:name="_Ref75275878"/>
      <w:bookmarkStart w:id="85" w:name="_Toc85529589"/>
      <w:bookmarkStart w:id="86" w:name="_Toc85727949"/>
      <w:bookmarkStart w:id="87" w:name="_Ref8735110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3"/>
      <w:bookmarkEnd w:id="84"/>
      <w:bookmarkEnd w:id="85"/>
      <w:bookmarkEnd w:id="86"/>
      <w:bookmarkEnd w:id="8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8" w:name="_Toc85727950"/>
      <w:bookmarkStart w:id="89" w:name="_Ref87351112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8"/>
      <w:bookmarkEnd w:id="8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0" w:name="_Toc489886382"/>
      <w:bookmarkStart w:id="91" w:name="_Ref75275890"/>
      <w:bookmarkStart w:id="92" w:name="_Toc85529591"/>
      <w:bookmarkStart w:id="93" w:name="_Toc85727951"/>
      <w:bookmarkStart w:id="94" w:name="_Ref8735111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0"/>
      <w:bookmarkEnd w:id="91"/>
      <w:bookmarkEnd w:id="92"/>
      <w:bookmarkEnd w:id="93"/>
      <w:bookmarkEnd w:id="9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Ref75275894"/>
      <w:bookmarkStart w:id="96" w:name="_Toc85529592"/>
      <w:bookmarkStart w:id="97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5"/>
      <w:bookmarkEnd w:id="96"/>
      <w:bookmarkEnd w:id="9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3"/>
      <w:bookmarkStart w:id="99" w:name="_Toc85727953"/>
      <w:bookmarkStart w:id="100" w:name="_Ref8735112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 w:val="22"/>
          <w:szCs w:val="22"/>
        </w:rPr>
      </w:pPr>
    </w:p>
    <w:p w:rsidR="00586BDF" w:rsidRPr="00586BDF" w:rsidRDefault="00586BDF" w:rsidP="00EA6703">
      <w:pPr>
        <w:jc w:val="center"/>
        <w:outlineLvl w:val="0"/>
        <w:rPr>
          <w:b/>
          <w:sz w:val="22"/>
          <w:szCs w:val="22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2D434B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2D434B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2D434B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2D434B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2D434B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2D434B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2D434B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2D434B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2D434B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2D434B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2D434B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2D434B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2D434B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2D434B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2D434B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2D434B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2D434B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2D434B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2D434B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2D434B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2D434B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2D434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3D0424" w:rsidRDefault="003D0424" w:rsidP="00EA6703">
      <w:pPr>
        <w:jc w:val="center"/>
        <w:outlineLvl w:val="0"/>
        <w:rPr>
          <w:b/>
          <w:szCs w:val="28"/>
        </w:rPr>
      </w:pPr>
    </w:p>
    <w:p w:rsidR="00586BDF" w:rsidRDefault="00586BDF" w:rsidP="00EA6703">
      <w:pPr>
        <w:jc w:val="center"/>
        <w:outlineLvl w:val="0"/>
        <w:rPr>
          <w:b/>
          <w:szCs w:val="28"/>
        </w:rPr>
      </w:pPr>
    </w:p>
    <w:p w:rsidR="00586BDF" w:rsidRDefault="00586BDF" w:rsidP="00EA6703">
      <w:pPr>
        <w:jc w:val="center"/>
        <w:outlineLvl w:val="0"/>
        <w:rPr>
          <w:b/>
          <w:szCs w:val="28"/>
        </w:rPr>
      </w:pPr>
    </w:p>
    <w:p w:rsidR="00586BDF" w:rsidRDefault="00586BDF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735113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1"/>
      <w:bookmarkEnd w:id="102"/>
      <w:bookmarkEnd w:id="103"/>
    </w:p>
    <w:p w:rsidR="00EA6703" w:rsidRPr="00586BDF" w:rsidRDefault="00EA6703" w:rsidP="00EA6703">
      <w:pPr>
        <w:jc w:val="center"/>
        <w:outlineLvl w:val="0"/>
        <w:rPr>
          <w:b/>
          <w:sz w:val="22"/>
          <w:szCs w:val="22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4" w:name="_Toc85727955"/>
      <w:bookmarkStart w:id="105" w:name="_Ref87351143"/>
      <w:bookmarkStart w:id="10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4"/>
      <w:bookmarkEnd w:id="105"/>
    </w:p>
    <w:bookmarkEnd w:id="106"/>
    <w:p w:rsidR="00EA6703" w:rsidRDefault="00EA6703" w:rsidP="00EA6703">
      <w:pPr>
        <w:outlineLvl w:val="0"/>
        <w:rPr>
          <w:b/>
          <w:sz w:val="22"/>
          <w:szCs w:val="22"/>
        </w:rPr>
      </w:pPr>
    </w:p>
    <w:p w:rsidR="00586BDF" w:rsidRPr="00586BDF" w:rsidRDefault="00586BDF" w:rsidP="00EA6703">
      <w:pPr>
        <w:outlineLvl w:val="0"/>
        <w:rPr>
          <w:b/>
          <w:sz w:val="22"/>
          <w:szCs w:val="22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Pr="00144ED7" w:rsidRDefault="00F31197" w:rsidP="00586BDF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586BDF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586BDF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586BDF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586BDF" w:rsidRPr="00492897" w:rsidRDefault="00586BDF" w:rsidP="00F31197">
      <w:pPr>
        <w:jc w:val="center"/>
        <w:outlineLvl w:val="0"/>
        <w:rPr>
          <w:bCs/>
          <w:sz w:val="20"/>
          <w:szCs w:val="20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586BDF">
      <w:pPr>
        <w:pStyle w:val="2"/>
        <w:numPr>
          <w:ilvl w:val="0"/>
          <w:numId w:val="38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586BDF">
      <w:pPr>
        <w:pStyle w:val="2"/>
        <w:numPr>
          <w:ilvl w:val="0"/>
          <w:numId w:val="38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F31197">
      <w:pPr>
        <w:jc w:val="center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586BDF">
      <w:pPr>
        <w:pStyle w:val="2"/>
        <w:numPr>
          <w:ilvl w:val="0"/>
          <w:numId w:val="38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586BDF" w:rsidRDefault="00586BDF" w:rsidP="00586BDF">
      <w:pPr>
        <w:pStyle w:val="2"/>
        <w:numPr>
          <w:ilvl w:val="0"/>
          <w:numId w:val="38"/>
        </w:numPr>
        <w:jc w:val="both"/>
        <w:rPr>
          <w:sz w:val="22"/>
          <w:szCs w:val="22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F31197">
      <w:pPr>
        <w:jc w:val="center"/>
        <w:outlineLvl w:val="0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jc w:val="center"/>
        <w:outlineLvl w:val="0"/>
        <w:rPr>
          <w:bCs/>
          <w:sz w:val="20"/>
          <w:szCs w:val="20"/>
        </w:rPr>
      </w:pPr>
    </w:p>
    <w:p w:rsidR="00F31197" w:rsidRPr="00144ED7" w:rsidRDefault="00F31197" w:rsidP="00F31197">
      <w:pPr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7" w:name="_Toc85529595"/>
      <w:bookmarkStart w:id="108" w:name="_Toc85727956"/>
      <w:bookmarkStart w:id="109" w:name="_Ref87351149"/>
      <w:bookmarkStart w:id="110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7"/>
      <w:bookmarkEnd w:id="108"/>
      <w:bookmarkEnd w:id="109"/>
    </w:p>
    <w:bookmarkEnd w:id="11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489886385"/>
      <w:bookmarkStart w:id="112" w:name="_Ref75275917"/>
      <w:bookmarkStart w:id="113" w:name="_Toc85529596"/>
      <w:bookmarkStart w:id="114" w:name="_Toc85727957"/>
      <w:bookmarkStart w:id="115" w:name="_Ref8735115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1"/>
      <w:bookmarkEnd w:id="112"/>
      <w:bookmarkEnd w:id="113"/>
      <w:bookmarkEnd w:id="114"/>
      <w:bookmarkEnd w:id="11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6" w:name="_Toc85529597"/>
      <w:bookmarkStart w:id="117" w:name="_Toc85727958"/>
      <w:bookmarkStart w:id="118" w:name="_Ref8735115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6"/>
      <w:bookmarkEnd w:id="117"/>
      <w:bookmarkEnd w:id="11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9" w:name="_Toc85529598"/>
      <w:bookmarkStart w:id="120" w:name="_Toc85727959"/>
      <w:bookmarkStart w:id="121" w:name="_Ref873511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9"/>
      <w:bookmarkEnd w:id="120"/>
      <w:bookmarkEnd w:id="12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2" w:name="_Toc489886387"/>
      <w:bookmarkStart w:id="123" w:name="_Ref75275934"/>
      <w:bookmarkStart w:id="124" w:name="_Toc85529599"/>
      <w:bookmarkStart w:id="125" w:name="_Toc85727960"/>
      <w:bookmarkStart w:id="126" w:name="_Ref8735117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2"/>
      <w:bookmarkEnd w:id="123"/>
      <w:bookmarkEnd w:id="124"/>
      <w:bookmarkEnd w:id="125"/>
      <w:bookmarkEnd w:id="12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6F0" w:rsidRDefault="001116F0">
      <w:r>
        <w:separator/>
      </w:r>
    </w:p>
  </w:endnote>
  <w:endnote w:type="continuationSeparator" w:id="0">
    <w:p w:rsidR="001116F0" w:rsidRDefault="00111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16F0" w:rsidRDefault="001116F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116F0" w:rsidRDefault="001116F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116F0" w:rsidRDefault="001116F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116F0" w:rsidRDefault="001116F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Pr="00D35EE4" w:rsidRDefault="001116F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A4CB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RAS-22HNBCMQ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116F0" w:rsidRPr="00B7687E" w:rsidRDefault="001116F0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Pr="00ED1531" w:rsidRDefault="001116F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6D1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Pr="00ED1531" w:rsidRDefault="001116F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16F0" w:rsidRPr="00B83182" w:rsidRDefault="001116F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16F0" w:rsidRPr="009D7031" w:rsidRDefault="001116F0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1116F0" w:rsidRPr="0058149E" w:rsidRDefault="001116F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2A4CB7">
                                <w:rPr>
                                  <w:b/>
                                  <w:sz w:val="18"/>
                                  <w:szCs w:val="18"/>
                                </w:rPr>
                                <w:t>RAS-22HNBCMQ</w:t>
                              </w:r>
                            </w:p>
                            <w:p w:rsidR="001116F0" w:rsidRPr="00AF301F" w:rsidRDefault="001116F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116F0" w:rsidRPr="00613EFB" w:rsidRDefault="001116F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116F0" w:rsidRPr="00D35EE4" w:rsidRDefault="001116F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A4CB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RAS-22HNBCMQ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116F0" w:rsidRPr="00B7687E" w:rsidRDefault="001116F0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116F0" w:rsidRPr="00ED1531" w:rsidRDefault="001116F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56D1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116F0" w:rsidRPr="00ED1531" w:rsidRDefault="001116F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116F0" w:rsidRPr="00B83182" w:rsidRDefault="001116F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116F0" w:rsidRPr="009D7031" w:rsidRDefault="001116F0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1116F0" w:rsidRPr="0058149E" w:rsidRDefault="001116F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2A4CB7">
                          <w:rPr>
                            <w:b/>
                            <w:sz w:val="18"/>
                            <w:szCs w:val="18"/>
                          </w:rPr>
                          <w:t>RAS-22HNBCMQ</w:t>
                        </w:r>
                      </w:p>
                      <w:p w:rsidR="001116F0" w:rsidRPr="00AF301F" w:rsidRDefault="001116F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116F0" w:rsidRPr="00613EFB" w:rsidRDefault="001116F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Pr="00AF301F" w:rsidRDefault="001116F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6D1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Pr="00D35EE4" w:rsidRDefault="001116F0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A4CB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RAS-22HNBCMQ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1116F0" w:rsidRPr="00C23BB2" w:rsidRDefault="001116F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116F0" w:rsidRPr="00EC2FF5" w:rsidRDefault="001116F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116F0" w:rsidRPr="00AF301F" w:rsidRDefault="001116F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56D1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116F0" w:rsidRPr="00D35EE4" w:rsidRDefault="001116F0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A4CB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RAS-22HNBCMQ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1116F0" w:rsidRPr="00C23BB2" w:rsidRDefault="001116F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116F0" w:rsidRPr="00EC2FF5" w:rsidRDefault="001116F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Default="001116F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Pr="00AF301F" w:rsidRDefault="001116F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56D1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16F0" w:rsidRPr="00EC2FF5" w:rsidRDefault="001116F0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2A4CB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RAS-22HNBCMQ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116F0" w:rsidRDefault="001116F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116F0" w:rsidRPr="00AF301F" w:rsidRDefault="001116F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56D1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116F0" w:rsidRPr="00EC2FF5" w:rsidRDefault="001116F0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2A4CB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RAS-22HNBCMQ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6F0" w:rsidRDefault="001116F0">
      <w:r>
        <w:separator/>
      </w:r>
    </w:p>
  </w:footnote>
  <w:footnote w:type="continuationSeparator" w:id="0">
    <w:p w:rsidR="001116F0" w:rsidRDefault="00111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16F0" w:rsidRDefault="001116F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6F0" w:rsidRDefault="001116F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87755F"/>
    <w:multiLevelType w:val="hybridMultilevel"/>
    <w:tmpl w:val="FDF41B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B5230B"/>
    <w:multiLevelType w:val="hybridMultilevel"/>
    <w:tmpl w:val="2A5C6E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71764"/>
    <w:multiLevelType w:val="hybridMultilevel"/>
    <w:tmpl w:val="45B222A4"/>
    <w:lvl w:ilvl="0" w:tplc="36C23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5"/>
  </w:num>
  <w:num w:numId="2">
    <w:abstractNumId w:val="37"/>
  </w:num>
  <w:num w:numId="3">
    <w:abstractNumId w:val="23"/>
  </w:num>
  <w:num w:numId="4">
    <w:abstractNumId w:val="1"/>
  </w:num>
  <w:num w:numId="5">
    <w:abstractNumId w:val="10"/>
  </w:num>
  <w:num w:numId="6">
    <w:abstractNumId w:val="0"/>
  </w:num>
  <w:num w:numId="7">
    <w:abstractNumId w:val="34"/>
  </w:num>
  <w:num w:numId="8">
    <w:abstractNumId w:val="18"/>
  </w:num>
  <w:num w:numId="9">
    <w:abstractNumId w:val="29"/>
  </w:num>
  <w:num w:numId="10">
    <w:abstractNumId w:val="15"/>
  </w:num>
  <w:num w:numId="11">
    <w:abstractNumId w:val="6"/>
  </w:num>
  <w:num w:numId="12">
    <w:abstractNumId w:val="12"/>
  </w:num>
  <w:num w:numId="13">
    <w:abstractNumId w:val="22"/>
  </w:num>
  <w:num w:numId="14">
    <w:abstractNumId w:val="2"/>
  </w:num>
  <w:num w:numId="15">
    <w:abstractNumId w:val="17"/>
  </w:num>
  <w:num w:numId="16">
    <w:abstractNumId w:val="24"/>
  </w:num>
  <w:num w:numId="17">
    <w:abstractNumId w:val="21"/>
  </w:num>
  <w:num w:numId="18">
    <w:abstractNumId w:val="14"/>
  </w:num>
  <w:num w:numId="19">
    <w:abstractNumId w:val="28"/>
  </w:num>
  <w:num w:numId="20">
    <w:abstractNumId w:val="4"/>
  </w:num>
  <w:num w:numId="21">
    <w:abstractNumId w:val="13"/>
  </w:num>
  <w:num w:numId="22">
    <w:abstractNumId w:val="32"/>
  </w:num>
  <w:num w:numId="23">
    <w:abstractNumId w:val="25"/>
  </w:num>
  <w:num w:numId="24">
    <w:abstractNumId w:val="16"/>
  </w:num>
  <w:num w:numId="25">
    <w:abstractNumId w:val="26"/>
  </w:num>
  <w:num w:numId="26">
    <w:abstractNumId w:val="8"/>
  </w:num>
  <w:num w:numId="27">
    <w:abstractNumId w:val="5"/>
  </w:num>
  <w:num w:numId="28">
    <w:abstractNumId w:val="11"/>
  </w:num>
  <w:num w:numId="29">
    <w:abstractNumId w:val="36"/>
  </w:num>
  <w:num w:numId="30">
    <w:abstractNumId w:val="33"/>
  </w:num>
  <w:num w:numId="31">
    <w:abstractNumId w:val="7"/>
  </w:num>
  <w:num w:numId="32">
    <w:abstractNumId w:val="20"/>
  </w:num>
  <w:num w:numId="33">
    <w:abstractNumId w:val="31"/>
  </w:num>
  <w:num w:numId="34">
    <w:abstractNumId w:val="3"/>
  </w:num>
  <w:num w:numId="35">
    <w:abstractNumId w:val="30"/>
  </w:num>
  <w:num w:numId="36">
    <w:abstractNumId w:val="27"/>
  </w:num>
  <w:num w:numId="37">
    <w:abstractNumId w:val="9"/>
  </w:num>
  <w:num w:numId="38">
    <w:abstractNumId w:val="19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D542E"/>
    <w:rsid w:val="000E62F4"/>
    <w:rsid w:val="000E638C"/>
    <w:rsid w:val="000E7B2C"/>
    <w:rsid w:val="000F2BB4"/>
    <w:rsid w:val="000F2CFF"/>
    <w:rsid w:val="000F4C07"/>
    <w:rsid w:val="00102537"/>
    <w:rsid w:val="001029D7"/>
    <w:rsid w:val="001116F0"/>
    <w:rsid w:val="00116614"/>
    <w:rsid w:val="00117ADC"/>
    <w:rsid w:val="00122066"/>
    <w:rsid w:val="00127EE8"/>
    <w:rsid w:val="001329B4"/>
    <w:rsid w:val="00134705"/>
    <w:rsid w:val="00135C40"/>
    <w:rsid w:val="00146A9B"/>
    <w:rsid w:val="00154925"/>
    <w:rsid w:val="00160282"/>
    <w:rsid w:val="00163C45"/>
    <w:rsid w:val="00165C84"/>
    <w:rsid w:val="00165ED7"/>
    <w:rsid w:val="00171036"/>
    <w:rsid w:val="00180D0F"/>
    <w:rsid w:val="00186F6B"/>
    <w:rsid w:val="001A0A60"/>
    <w:rsid w:val="001A6BBE"/>
    <w:rsid w:val="001B0497"/>
    <w:rsid w:val="001B0FCF"/>
    <w:rsid w:val="001B4294"/>
    <w:rsid w:val="001C0038"/>
    <w:rsid w:val="001C067F"/>
    <w:rsid w:val="001C18B3"/>
    <w:rsid w:val="001C1974"/>
    <w:rsid w:val="001C3EDB"/>
    <w:rsid w:val="001C53FE"/>
    <w:rsid w:val="001D56EC"/>
    <w:rsid w:val="001E2E2E"/>
    <w:rsid w:val="001E45FC"/>
    <w:rsid w:val="001F14B7"/>
    <w:rsid w:val="001F7544"/>
    <w:rsid w:val="0020028A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4CB7"/>
    <w:rsid w:val="002A75EE"/>
    <w:rsid w:val="002B0E60"/>
    <w:rsid w:val="002B4BD3"/>
    <w:rsid w:val="002C2364"/>
    <w:rsid w:val="002C44E0"/>
    <w:rsid w:val="002D434B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4B4A"/>
    <w:rsid w:val="00357BBD"/>
    <w:rsid w:val="0036188A"/>
    <w:rsid w:val="00371DD6"/>
    <w:rsid w:val="00371E72"/>
    <w:rsid w:val="00372A29"/>
    <w:rsid w:val="003861BA"/>
    <w:rsid w:val="003964AD"/>
    <w:rsid w:val="003B1DD4"/>
    <w:rsid w:val="003D0424"/>
    <w:rsid w:val="003D1C42"/>
    <w:rsid w:val="003D60F0"/>
    <w:rsid w:val="003E3AD4"/>
    <w:rsid w:val="003E6FA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2D7E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6D1B"/>
    <w:rsid w:val="00557BF4"/>
    <w:rsid w:val="00557D90"/>
    <w:rsid w:val="005615C2"/>
    <w:rsid w:val="0058149E"/>
    <w:rsid w:val="00584062"/>
    <w:rsid w:val="00586BDF"/>
    <w:rsid w:val="00590895"/>
    <w:rsid w:val="00592BC8"/>
    <w:rsid w:val="005B68E2"/>
    <w:rsid w:val="005B7781"/>
    <w:rsid w:val="005D0574"/>
    <w:rsid w:val="005E38BC"/>
    <w:rsid w:val="005E5127"/>
    <w:rsid w:val="005F7C05"/>
    <w:rsid w:val="00601691"/>
    <w:rsid w:val="006017B2"/>
    <w:rsid w:val="0060423E"/>
    <w:rsid w:val="006070F9"/>
    <w:rsid w:val="006108B0"/>
    <w:rsid w:val="00612E00"/>
    <w:rsid w:val="00614A1F"/>
    <w:rsid w:val="006263FD"/>
    <w:rsid w:val="00626A94"/>
    <w:rsid w:val="00632408"/>
    <w:rsid w:val="006416FB"/>
    <w:rsid w:val="00646CE5"/>
    <w:rsid w:val="00656098"/>
    <w:rsid w:val="00663893"/>
    <w:rsid w:val="00663BA6"/>
    <w:rsid w:val="0067315B"/>
    <w:rsid w:val="006752A0"/>
    <w:rsid w:val="00684159"/>
    <w:rsid w:val="00685F44"/>
    <w:rsid w:val="006866EC"/>
    <w:rsid w:val="00687F0A"/>
    <w:rsid w:val="006912EC"/>
    <w:rsid w:val="00697856"/>
    <w:rsid w:val="00697CAF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6F41CB"/>
    <w:rsid w:val="0070650B"/>
    <w:rsid w:val="00711D3E"/>
    <w:rsid w:val="00714C0B"/>
    <w:rsid w:val="0072515B"/>
    <w:rsid w:val="00730623"/>
    <w:rsid w:val="0073406F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A627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0C36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1208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43FA"/>
    <w:rsid w:val="009454F1"/>
    <w:rsid w:val="009457C2"/>
    <w:rsid w:val="0096270C"/>
    <w:rsid w:val="0097149D"/>
    <w:rsid w:val="0097670D"/>
    <w:rsid w:val="009826D9"/>
    <w:rsid w:val="00983104"/>
    <w:rsid w:val="00984D44"/>
    <w:rsid w:val="00985AEE"/>
    <w:rsid w:val="00985B81"/>
    <w:rsid w:val="009A1FA5"/>
    <w:rsid w:val="009A492D"/>
    <w:rsid w:val="009B127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17F55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DDE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B62D7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57EC"/>
    <w:rsid w:val="00B83182"/>
    <w:rsid w:val="00B853CA"/>
    <w:rsid w:val="00B86206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12F48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5753"/>
    <w:rsid w:val="00D263FB"/>
    <w:rsid w:val="00D31D52"/>
    <w:rsid w:val="00D357F4"/>
    <w:rsid w:val="00D35EE4"/>
    <w:rsid w:val="00D549B4"/>
    <w:rsid w:val="00D551FA"/>
    <w:rsid w:val="00D566EE"/>
    <w:rsid w:val="00D6500E"/>
    <w:rsid w:val="00D70B5F"/>
    <w:rsid w:val="00D70F85"/>
    <w:rsid w:val="00D96268"/>
    <w:rsid w:val="00D97C02"/>
    <w:rsid w:val="00DA1947"/>
    <w:rsid w:val="00DA234E"/>
    <w:rsid w:val="00DA4E1F"/>
    <w:rsid w:val="00DC42C5"/>
    <w:rsid w:val="00DC56ED"/>
    <w:rsid w:val="00DE5724"/>
    <w:rsid w:val="00DF474A"/>
    <w:rsid w:val="00DF559E"/>
    <w:rsid w:val="00E02961"/>
    <w:rsid w:val="00E035FD"/>
    <w:rsid w:val="00E13F0E"/>
    <w:rsid w:val="00E24807"/>
    <w:rsid w:val="00E24ED7"/>
    <w:rsid w:val="00E2663D"/>
    <w:rsid w:val="00E50936"/>
    <w:rsid w:val="00E515AE"/>
    <w:rsid w:val="00E646AB"/>
    <w:rsid w:val="00E72244"/>
    <w:rsid w:val="00E74520"/>
    <w:rsid w:val="00E772AC"/>
    <w:rsid w:val="00E774B2"/>
    <w:rsid w:val="00E8345E"/>
    <w:rsid w:val="00E84532"/>
    <w:rsid w:val="00E90897"/>
    <w:rsid w:val="00E91B22"/>
    <w:rsid w:val="00EA045E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23A4"/>
    <w:rsid w:val="00F74593"/>
    <w:rsid w:val="00F7656C"/>
    <w:rsid w:val="00F817D9"/>
    <w:rsid w:val="00F96CED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03134DD2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E-mail:%20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image" Target="media/image12.emf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AB170-CF43-44F1-949E-3467E7F8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126</TotalTime>
  <Pages>42</Pages>
  <Words>7490</Words>
  <Characters>42693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27</cp:revision>
  <cp:lastPrinted>2021-03-26T08:29:00Z</cp:lastPrinted>
  <dcterms:created xsi:type="dcterms:W3CDTF">2023-12-25T13:49:00Z</dcterms:created>
  <dcterms:modified xsi:type="dcterms:W3CDTF">2026-07-08T13:10:00Z</dcterms:modified>
</cp:coreProperties>
</file>