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F96CED">
              <w:rPr>
                <w:b/>
                <w:szCs w:val="28"/>
              </w:rPr>
              <w:t>RAS-22</w:t>
            </w:r>
            <w:r w:rsidR="00A33FB8">
              <w:rPr>
                <w:b/>
                <w:szCs w:val="28"/>
              </w:rPr>
              <w:t>FSXN</w:t>
            </w:r>
            <w:r w:rsidR="00A33FB8">
              <w:rPr>
                <w:b/>
                <w:szCs w:val="28"/>
                <w:lang w:val="en-US"/>
              </w:rPr>
              <w:t>S</w:t>
            </w:r>
            <w:r w:rsidR="00A33FB8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6017B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F96CED">
              <w:rPr>
                <w:b/>
                <w:szCs w:val="28"/>
                <w:lang w:val="en-US"/>
              </w:rPr>
              <w:t>2</w:t>
            </w:r>
            <w:r w:rsidR="00F96CED">
              <w:rPr>
                <w:b/>
                <w:szCs w:val="28"/>
              </w:rPr>
              <w:t>2</w:t>
            </w:r>
            <w:r w:rsidR="00A33FB8">
              <w:rPr>
                <w:b/>
                <w:szCs w:val="28"/>
              </w:rPr>
              <w:t>FSXN</w:t>
            </w:r>
            <w:r w:rsidR="00A33FB8">
              <w:rPr>
                <w:b/>
                <w:szCs w:val="28"/>
                <w:lang w:val="en-US"/>
              </w:rPr>
              <w:t>S</w:t>
            </w:r>
            <w:r w:rsidR="00A33FB8" w:rsidRPr="002433AE">
              <w:rPr>
                <w:b/>
                <w:szCs w:val="28"/>
              </w:rPr>
              <w:t>E</w:t>
            </w:r>
            <w:r w:rsidR="009826D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9826D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F474A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303E2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03E2F">
        <w:rPr>
          <w:b/>
          <w:sz w:val="22"/>
          <w:szCs w:val="22"/>
        </w:rPr>
        <w:lastRenderedPageBreak/>
        <w:t>СОДЕРЖАНИЕ</w:t>
      </w:r>
      <w:r w:rsidR="00231E1B" w:rsidRPr="00303E2F">
        <w:rPr>
          <w:b/>
          <w:sz w:val="22"/>
          <w:szCs w:val="22"/>
        </w:rPr>
        <w:t xml:space="preserve"> </w:t>
      </w:r>
    </w:p>
    <w:p w:rsidR="007D4E6B" w:rsidRPr="00303E2F" w:rsidRDefault="00810B70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03E2F">
        <w:rPr>
          <w:sz w:val="22"/>
          <w:szCs w:val="22"/>
        </w:rPr>
        <w:fldChar w:fldCharType="begin"/>
      </w:r>
      <w:r w:rsidRPr="00303E2F">
        <w:rPr>
          <w:sz w:val="22"/>
          <w:szCs w:val="22"/>
        </w:rPr>
        <w:instrText xml:space="preserve"> TOC \o "1-3" \h \z \u </w:instrText>
      </w:r>
      <w:r w:rsidRPr="00303E2F">
        <w:rPr>
          <w:sz w:val="22"/>
          <w:szCs w:val="22"/>
        </w:rPr>
        <w:fldChar w:fldCharType="separate"/>
      </w:r>
      <w:hyperlink w:anchor="_Toc85727925" w:history="1">
        <w:r w:rsidR="007D4E6B" w:rsidRPr="00303E2F">
          <w:rPr>
            <w:rStyle w:val="ad"/>
            <w:noProof/>
            <w:sz w:val="22"/>
            <w:szCs w:val="22"/>
          </w:rPr>
          <w:t>Введение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B13063">
          <w:rPr>
            <w:noProof/>
            <w:webHidden/>
            <w:sz w:val="22"/>
            <w:szCs w:val="22"/>
          </w:rPr>
          <w:t>3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left" w:pos="440"/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303E2F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303E2F">
          <w:rPr>
            <w:rStyle w:val="ad"/>
            <w:noProof/>
            <w:sz w:val="22"/>
            <w:szCs w:val="22"/>
          </w:rPr>
          <w:t>Общие сведения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общие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B13063">
          <w:rPr>
            <w:noProof/>
            <w:webHidden/>
            <w:sz w:val="22"/>
            <w:szCs w:val="22"/>
          </w:rPr>
          <w:t>4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303E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_Ref87350947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B13063">
          <w:rPr>
            <w:noProof/>
            <w:webHidden/>
            <w:sz w:val="22"/>
            <w:szCs w:val="22"/>
          </w:rPr>
          <w:t>5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303E2F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_Ref87350952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B13063">
          <w:rPr>
            <w:noProof/>
            <w:webHidden/>
            <w:sz w:val="22"/>
            <w:szCs w:val="22"/>
          </w:rPr>
          <w:t>6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303E2F">
          <w:rPr>
            <w:rStyle w:val="ad"/>
            <w:noProof/>
            <w:sz w:val="22"/>
            <w:szCs w:val="22"/>
          </w:rPr>
          <w:t>2.3 Принцип работы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_Ref87350957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B13063">
          <w:rPr>
            <w:noProof/>
            <w:webHidden/>
            <w:sz w:val="22"/>
            <w:szCs w:val="22"/>
          </w:rPr>
          <w:t>6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B13063">
          <w:rPr>
            <w:rStyle w:val="ad"/>
            <w:noProof/>
            <w:sz w:val="22"/>
            <w:szCs w:val="22"/>
          </w:rPr>
          <w:t>2.4</w:t>
        </w:r>
        <w:r w:rsidR="007D4E6B" w:rsidRPr="00303E2F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_Ref87350996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B13063">
          <w:rPr>
            <w:rStyle w:val="ad"/>
            <w:noProof/>
            <w:sz w:val="22"/>
            <w:szCs w:val="22"/>
          </w:rPr>
          <w:t>2.5</w:t>
        </w:r>
        <w:r w:rsidR="007D4E6B" w:rsidRPr="00303E2F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_Ref87351002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B13063">
          <w:rPr>
            <w:rStyle w:val="ad"/>
            <w:noProof/>
            <w:sz w:val="22"/>
            <w:szCs w:val="22"/>
          </w:rPr>
          <w:t>2.6</w:t>
        </w:r>
        <w:r w:rsidR="007D4E6B" w:rsidRPr="00303E2F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_Ref87351007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303E2F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_Ref87351011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11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303E2F">
          <w:rPr>
            <w:rStyle w:val="ad"/>
            <w:noProof/>
            <w:sz w:val="22"/>
            <w:szCs w:val="22"/>
          </w:rPr>
          <w:t>4. Чертеж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_Ref87351016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303E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_Ref87351022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303E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_Ref87351027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13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303E2F">
          <w:rPr>
            <w:rStyle w:val="ad"/>
            <w:noProof/>
            <w:sz w:val="22"/>
            <w:szCs w:val="22"/>
          </w:rPr>
          <w:t>5. Гарантии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_Ref87351033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303E2F">
          <w:rPr>
            <w:rStyle w:val="ad"/>
            <w:noProof/>
            <w:sz w:val="22"/>
            <w:szCs w:val="22"/>
          </w:rPr>
          <w:t>6. Свидетельство об уп</w:t>
        </w:r>
        <w:r w:rsidR="007D4E6B" w:rsidRPr="00303E2F">
          <w:rPr>
            <w:rStyle w:val="ad"/>
            <w:noProof/>
            <w:sz w:val="22"/>
            <w:szCs w:val="22"/>
          </w:rPr>
          <w:t>а</w:t>
        </w:r>
        <w:r w:rsidR="007D4E6B" w:rsidRPr="00303E2F">
          <w:rPr>
            <w:rStyle w:val="ad"/>
            <w:noProof/>
            <w:sz w:val="22"/>
            <w:szCs w:val="22"/>
          </w:rPr>
          <w:t>ковывании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_Ref87351038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15</w:t>
        </w:r>
        <w:r w:rsidR="00EE524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303E2F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_Ref87351044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303E2F">
          <w:rPr>
            <w:rStyle w:val="ad"/>
            <w:noProof/>
            <w:sz w:val="22"/>
            <w:szCs w:val="22"/>
          </w:rPr>
          <w:t>8. Консервация</w:t>
        </w:r>
        <w:r w:rsidR="007D4E6B" w:rsidRPr="00303E2F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_Ref87351050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303E2F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_Ref87351056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18</w:t>
        </w:r>
        <w:r w:rsidR="00EE524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303E2F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_Ref87351062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18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303E2F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_Ref87351072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303E2F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_Ref87351078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23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303E2F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_Ref87351083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303E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_Ref87351087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25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303E2F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_Ref87351093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303E2F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_Ref87351107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303E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_Ref87351112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303E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_Ref87351117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303E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_Ref75275894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29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303E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_Ref87351129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30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303E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_Toc85727954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_Ref87351134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34</w:t>
        </w:r>
        <w:r w:rsidR="00EE524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21"/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303E2F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_Ref87351143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34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303E2F">
          <w:rPr>
            <w:rStyle w:val="ad"/>
            <w:noProof/>
            <w:sz w:val="22"/>
            <w:szCs w:val="22"/>
          </w:rPr>
          <w:t>16.2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_Ref87351149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37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303E2F">
          <w:rPr>
            <w:rStyle w:val="ad"/>
            <w:noProof/>
            <w:sz w:val="22"/>
            <w:szCs w:val="22"/>
          </w:rPr>
          <w:t>17. Ремонт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_Ref87351155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38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303E2F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_Ref87351159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39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303E2F">
          <w:rPr>
            <w:rStyle w:val="ad"/>
            <w:noProof/>
            <w:sz w:val="22"/>
            <w:szCs w:val="22"/>
          </w:rPr>
          <w:t>19. Особые отметки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_Ref87351165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40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B22B9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303E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_Ref87351172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EE524C">
          <w:rPr>
            <w:noProof/>
            <w:webHidden/>
            <w:sz w:val="22"/>
            <w:szCs w:val="22"/>
          </w:rPr>
          <w:t>41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303E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97149D">
        <w:rPr>
          <w:sz w:val="22"/>
          <w:szCs w:val="22"/>
        </w:rPr>
        <w:t>промышленного назначения</w:t>
      </w:r>
      <w:r w:rsidR="0097149D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587DD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513"/>
      </w:tblGrid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97149D" w:rsidRPr="009D7031" w:rsidRDefault="0097149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F2D7E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A105D" w:rsidRPr="009D7031" w:rsidRDefault="00F96CED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RAS-22</w:t>
            </w:r>
            <w:r w:rsidR="00C55158" w:rsidRPr="00C55158">
              <w:rPr>
                <w:sz w:val="22"/>
                <w:szCs w:val="22"/>
              </w:rPr>
              <w:t>FSXNSE</w:t>
            </w:r>
          </w:p>
        </w:tc>
      </w:tr>
      <w:tr w:rsidR="006A3296" w:rsidRPr="00CC2C20" w:rsidTr="004F2D7E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6A3296" w:rsidRPr="009D7031" w:rsidRDefault="00F96C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RAS-22</w:t>
            </w:r>
            <w:r w:rsidR="00C55158" w:rsidRPr="00C55158">
              <w:rPr>
                <w:sz w:val="22"/>
                <w:szCs w:val="22"/>
              </w:rPr>
              <w:t>FSXNSE</w:t>
            </w:r>
          </w:p>
        </w:tc>
      </w:tr>
      <w:tr w:rsidR="009826D9" w:rsidRPr="00CC2C20" w:rsidTr="004F2D7E">
        <w:trPr>
          <w:trHeight w:val="553"/>
        </w:trPr>
        <w:tc>
          <w:tcPr>
            <w:tcW w:w="2410" w:type="dxa"/>
            <w:vAlign w:val="center"/>
          </w:tcPr>
          <w:p w:rsidR="009826D9" w:rsidRPr="00CC2C20" w:rsidRDefault="009826D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826D9" w:rsidRPr="0029731C" w:rsidRDefault="009826D9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1B0FCF">
        <w:trPr>
          <w:trHeight w:val="83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200C8E" w:rsidRPr="009D7031" w:rsidRDefault="009826D9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4F2D7E">
        <w:trPr>
          <w:trHeight w:val="420"/>
        </w:trPr>
        <w:tc>
          <w:tcPr>
            <w:tcW w:w="2410" w:type="dxa"/>
            <w:vAlign w:val="center"/>
          </w:tcPr>
          <w:p w:rsidR="00200C8E" w:rsidRPr="00CC2C20" w:rsidRDefault="004F2D7E" w:rsidP="004F2D7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13" w:type="dxa"/>
            <w:vAlign w:val="center"/>
          </w:tcPr>
          <w:p w:rsidR="00200C8E" w:rsidRPr="00CC2C20" w:rsidRDefault="004F2D7E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B22B9" w:rsidRPr="00CC2C20" w:rsidTr="004F2D7E">
        <w:trPr>
          <w:trHeight w:val="456"/>
        </w:trPr>
        <w:tc>
          <w:tcPr>
            <w:tcW w:w="2410" w:type="dxa"/>
            <w:vAlign w:val="center"/>
          </w:tcPr>
          <w:p w:rsidR="005B22B9" w:rsidRDefault="005B22B9" w:rsidP="005B22B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513" w:type="dxa"/>
            <w:vAlign w:val="center"/>
          </w:tcPr>
          <w:p w:rsidR="005B22B9" w:rsidRDefault="005B22B9" w:rsidP="005B22B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4F2D7E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9443FA" w:rsidP="00297FD5">
            <w:pPr>
              <w:jc w:val="center"/>
              <w:rPr>
                <w:b/>
                <w:sz w:val="22"/>
                <w:szCs w:val="22"/>
              </w:rPr>
            </w:pPr>
            <w:r w:rsidRPr="009443FA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513" w:type="dxa"/>
            <w:vAlign w:val="center"/>
          </w:tcPr>
          <w:p w:rsidR="00102537" w:rsidRDefault="00102537" w:rsidP="001025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102537" w:rsidRPr="00C47193" w:rsidRDefault="00102537" w:rsidP="00102537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102537" w:rsidRPr="00042260" w:rsidRDefault="00102537" w:rsidP="001025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102537" w:rsidRPr="00042260" w:rsidRDefault="00102537" w:rsidP="001025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02537" w:rsidRPr="00042260" w:rsidRDefault="00102537" w:rsidP="001025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102537" w:rsidP="001025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5B22B9" w:rsidTr="004F2D7E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4F2D7E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102537" w:rsidRPr="00FF3A97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02537" w:rsidRPr="00FF3A97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02537" w:rsidRPr="00FF3A97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02537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02537" w:rsidRPr="00FF3A97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02537" w:rsidRPr="00FF3A97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02537" w:rsidRPr="00FF3A97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02537" w:rsidRPr="007B5D5B" w:rsidRDefault="00102537" w:rsidP="00102537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F3280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1B0FCF" w:rsidRDefault="001B0FCF" w:rsidP="00200C8E">
      <w:pPr>
        <w:jc w:val="center"/>
        <w:rPr>
          <w:b/>
          <w:szCs w:val="28"/>
        </w:rPr>
      </w:pPr>
    </w:p>
    <w:p w:rsidR="005B22B9" w:rsidRDefault="005B22B9" w:rsidP="00200C8E">
      <w:pPr>
        <w:jc w:val="center"/>
        <w:rPr>
          <w:b/>
          <w:szCs w:val="28"/>
        </w:rPr>
      </w:pPr>
    </w:p>
    <w:p w:rsidR="001C067F" w:rsidRDefault="001C067F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735094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7149D" w:rsidRDefault="0097149D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098"/>
        <w:gridCol w:w="2465"/>
        <w:gridCol w:w="1272"/>
        <w:gridCol w:w="3282"/>
      </w:tblGrid>
      <w:tr w:rsidR="006263FD" w:rsidRPr="00AD1C4D" w:rsidTr="00E74520">
        <w:trPr>
          <w:trHeight w:val="159"/>
          <w:jc w:val="center"/>
        </w:trPr>
        <w:tc>
          <w:tcPr>
            <w:tcW w:w="5080" w:type="dxa"/>
            <w:gridSpan w:val="3"/>
            <w:vAlign w:val="center"/>
          </w:tcPr>
          <w:p w:rsidR="006263FD" w:rsidRPr="00FD1823" w:rsidRDefault="006263FD" w:rsidP="006263FD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6263FD" w:rsidRPr="00FD1823" w:rsidRDefault="006263FD" w:rsidP="006263FD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82" w:type="dxa"/>
            <w:vAlign w:val="center"/>
          </w:tcPr>
          <w:p w:rsidR="006263FD" w:rsidRPr="00FD1823" w:rsidRDefault="006263FD" w:rsidP="006263FD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F96CED" w:rsidRPr="00AD1C4D" w:rsidTr="00E74520">
        <w:trPr>
          <w:trHeight w:val="159"/>
          <w:jc w:val="center"/>
        </w:trPr>
        <w:tc>
          <w:tcPr>
            <w:tcW w:w="2615" w:type="dxa"/>
            <w:gridSpan w:val="2"/>
            <w:vMerge w:val="restart"/>
          </w:tcPr>
          <w:p w:rsidR="00F96CED" w:rsidRPr="00AD1C4D" w:rsidRDefault="00F96CED" w:rsidP="00F96C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65" w:type="dxa"/>
            <w:vAlign w:val="center"/>
          </w:tcPr>
          <w:p w:rsidR="00F96CED" w:rsidRPr="0001459B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82" w:type="dxa"/>
            <w:vAlign w:val="center"/>
          </w:tcPr>
          <w:p w:rsidR="00F96CED" w:rsidRPr="0089612D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61.5</w:t>
            </w:r>
          </w:p>
        </w:tc>
      </w:tr>
      <w:tr w:rsidR="00F96CED" w:rsidRPr="00AD1C4D" w:rsidTr="00E74520">
        <w:trPr>
          <w:trHeight w:val="159"/>
          <w:jc w:val="center"/>
        </w:trPr>
        <w:tc>
          <w:tcPr>
            <w:tcW w:w="2615" w:type="dxa"/>
            <w:gridSpan w:val="2"/>
            <w:vMerge/>
          </w:tcPr>
          <w:p w:rsidR="00F96CED" w:rsidRDefault="00F96CED" w:rsidP="00F96CED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F96CED" w:rsidRPr="0001459B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F96CED" w:rsidRPr="00387789" w:rsidRDefault="00F96CED" w:rsidP="00F96CE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69</w:t>
            </w:r>
          </w:p>
        </w:tc>
      </w:tr>
      <w:tr w:rsidR="00F96CED" w:rsidRPr="00AD1C4D" w:rsidTr="00E74520">
        <w:trPr>
          <w:jc w:val="center"/>
        </w:trPr>
        <w:tc>
          <w:tcPr>
            <w:tcW w:w="5080" w:type="dxa"/>
            <w:gridSpan w:val="3"/>
            <w:vAlign w:val="center"/>
          </w:tcPr>
          <w:p w:rsidR="00F96CED" w:rsidRPr="00E4197E" w:rsidRDefault="00F96CED" w:rsidP="00F96C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F96CED" w:rsidRPr="00E4197E" w:rsidRDefault="00F96CED" w:rsidP="00F96CE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82" w:type="dxa"/>
            <w:vAlign w:val="center"/>
          </w:tcPr>
          <w:p w:rsidR="00F96CED" w:rsidRPr="0089612D" w:rsidRDefault="00160282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3"/>
            <w:vAlign w:val="center"/>
          </w:tcPr>
          <w:p w:rsidR="00291664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291664" w:rsidRPr="009B38FB" w:rsidRDefault="00291664" w:rsidP="005C662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3"/>
            <w:vAlign w:val="center"/>
          </w:tcPr>
          <w:p w:rsidR="00291664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282" w:type="dxa"/>
            <w:vAlign w:val="center"/>
          </w:tcPr>
          <w:p w:rsidR="00291664" w:rsidRPr="00300333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gridSpan w:val="2"/>
            <w:vMerge w:val="restart"/>
            <w:vAlign w:val="center"/>
          </w:tcPr>
          <w:p w:rsidR="00291664" w:rsidRPr="00135C40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65" w:type="dxa"/>
            <w:vAlign w:val="center"/>
          </w:tcPr>
          <w:p w:rsidR="00291664" w:rsidRPr="0001459B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82" w:type="dxa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gridSpan w:val="2"/>
            <w:vMerge/>
            <w:vAlign w:val="center"/>
          </w:tcPr>
          <w:p w:rsidR="00291664" w:rsidRPr="00E4197E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Pr="00E4197E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5C66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291664" w:rsidRPr="00196F8E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gridSpan w:val="2"/>
            <w:vMerge w:val="restart"/>
            <w:vAlign w:val="center"/>
          </w:tcPr>
          <w:p w:rsidR="00291664" w:rsidRPr="00FD6217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65" w:type="dxa"/>
            <w:vAlign w:val="center"/>
          </w:tcPr>
          <w:p w:rsidR="00291664" w:rsidRPr="007438E6" w:rsidRDefault="00291664" w:rsidP="005C662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282" w:type="dxa"/>
            <w:vAlign w:val="center"/>
          </w:tcPr>
          <w:p w:rsidR="00291664" w:rsidRPr="000155FE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6C1C7B">
              <w:rPr>
                <w:sz w:val="22"/>
                <w:szCs w:val="22"/>
              </w:rPr>
              <w:t>.01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gridSpan w:val="2"/>
            <w:vMerge/>
            <w:vAlign w:val="center"/>
          </w:tcPr>
          <w:p w:rsidR="00291664" w:rsidRPr="00E4197E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5C66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291664" w:rsidRPr="006876BB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F96CED">
              <w:rPr>
                <w:sz w:val="22"/>
                <w:szCs w:val="22"/>
              </w:rPr>
              <w:t>.19</w:t>
            </w:r>
          </w:p>
        </w:tc>
      </w:tr>
      <w:tr w:rsidR="00291664" w:rsidRPr="00AD1C4D" w:rsidTr="00E74520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291664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098" w:type="dxa"/>
            <w:vMerge w:val="restart"/>
            <w:vAlign w:val="center"/>
          </w:tcPr>
          <w:p w:rsidR="00291664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Pr="0001459B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291664" w:rsidRPr="00AD1C4D" w:rsidTr="00E74520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291664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vMerge/>
            <w:vAlign w:val="center"/>
          </w:tcPr>
          <w:p w:rsidR="00291664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291664" w:rsidRPr="009257AF" w:rsidRDefault="00291664" w:rsidP="005C662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291664" w:rsidRPr="00AD1C4D" w:rsidTr="00E74520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291664" w:rsidRPr="00FD6217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vMerge/>
            <w:vAlign w:val="center"/>
          </w:tcPr>
          <w:p w:rsidR="00291664" w:rsidRPr="00FD6217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Pr="0001459B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291664" w:rsidRPr="0098223F" w:rsidRDefault="00291664" w:rsidP="005C662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291664" w:rsidRPr="00AD1C4D" w:rsidTr="00E74520">
        <w:trPr>
          <w:trHeight w:val="159"/>
          <w:jc w:val="center"/>
        </w:trPr>
        <w:tc>
          <w:tcPr>
            <w:tcW w:w="1517" w:type="dxa"/>
            <w:vAlign w:val="center"/>
          </w:tcPr>
          <w:p w:rsidR="00291664" w:rsidRPr="00FD6217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vAlign w:val="center"/>
          </w:tcPr>
          <w:p w:rsidR="00291664" w:rsidRPr="00FD6217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291664" w:rsidRPr="009257AF" w:rsidRDefault="00291664" w:rsidP="005C662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291664" w:rsidRPr="00AD1C4D" w:rsidTr="00E74520">
        <w:trPr>
          <w:trHeight w:val="159"/>
          <w:jc w:val="center"/>
        </w:trPr>
        <w:tc>
          <w:tcPr>
            <w:tcW w:w="1517" w:type="dxa"/>
            <w:vAlign w:val="center"/>
          </w:tcPr>
          <w:p w:rsidR="00291664" w:rsidRPr="00FD6217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vAlign w:val="center"/>
          </w:tcPr>
          <w:p w:rsidR="00291664" w:rsidRPr="00FD6217" w:rsidRDefault="00291664" w:rsidP="005C662F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291664" w:rsidRPr="009257AF" w:rsidRDefault="00F96CED" w:rsidP="005C662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3"/>
            <w:vAlign w:val="center"/>
          </w:tcPr>
          <w:p w:rsidR="00291664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282" w:type="dxa"/>
            <w:vAlign w:val="center"/>
          </w:tcPr>
          <w:p w:rsidR="00291664" w:rsidRPr="00722135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74520">
        <w:trPr>
          <w:jc w:val="center"/>
        </w:trPr>
        <w:tc>
          <w:tcPr>
            <w:tcW w:w="9634" w:type="dxa"/>
            <w:gridSpan w:val="5"/>
          </w:tcPr>
          <w:p w:rsidR="00291664" w:rsidRPr="00AD1C4D" w:rsidRDefault="00291664" w:rsidP="005C662F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3"/>
          </w:tcPr>
          <w:p w:rsidR="00291664" w:rsidRPr="00AD1C4D" w:rsidRDefault="00291664" w:rsidP="005C662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5C662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282" w:type="dxa"/>
            <w:vAlign w:val="center"/>
          </w:tcPr>
          <w:p w:rsidR="00291664" w:rsidRPr="00AD1C4D" w:rsidRDefault="00291664" w:rsidP="005C662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F96CED" w:rsidRPr="00AD1C4D" w:rsidTr="00E74520">
        <w:trPr>
          <w:trHeight w:val="318"/>
          <w:jc w:val="center"/>
        </w:trPr>
        <w:tc>
          <w:tcPr>
            <w:tcW w:w="2615" w:type="dxa"/>
            <w:gridSpan w:val="2"/>
            <w:vMerge w:val="restart"/>
          </w:tcPr>
          <w:p w:rsidR="00F96CED" w:rsidRPr="00AD1C4D" w:rsidRDefault="00F96CED" w:rsidP="00F96C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65" w:type="dxa"/>
            <w:vAlign w:val="center"/>
          </w:tcPr>
          <w:p w:rsidR="00F96CED" w:rsidRPr="0001459B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82" w:type="dxa"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20.43</w:t>
            </w:r>
          </w:p>
        </w:tc>
      </w:tr>
      <w:tr w:rsidR="00F96CED" w:rsidRPr="00AD1C4D" w:rsidTr="00E74520">
        <w:trPr>
          <w:trHeight w:val="318"/>
          <w:jc w:val="center"/>
        </w:trPr>
        <w:tc>
          <w:tcPr>
            <w:tcW w:w="2615" w:type="dxa"/>
            <w:gridSpan w:val="2"/>
            <w:vMerge/>
          </w:tcPr>
          <w:p w:rsidR="00F96CED" w:rsidRDefault="00F96CED" w:rsidP="00F96CED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F96CED" w:rsidRPr="0001459B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21.63</w:t>
            </w:r>
          </w:p>
        </w:tc>
      </w:tr>
      <w:tr w:rsidR="00291664" w:rsidRPr="00AD1C4D" w:rsidTr="00E74520">
        <w:trPr>
          <w:jc w:val="center"/>
        </w:trPr>
        <w:tc>
          <w:tcPr>
            <w:tcW w:w="9634" w:type="dxa"/>
            <w:gridSpan w:val="5"/>
          </w:tcPr>
          <w:p w:rsidR="00291664" w:rsidRPr="00AD1C4D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E74520">
        <w:trPr>
          <w:trHeight w:val="111"/>
          <w:jc w:val="center"/>
        </w:trPr>
        <w:tc>
          <w:tcPr>
            <w:tcW w:w="5080" w:type="dxa"/>
            <w:gridSpan w:val="3"/>
            <w:shd w:val="clear" w:color="auto" w:fill="auto"/>
          </w:tcPr>
          <w:p w:rsidR="00291664" w:rsidRPr="00234357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82" w:type="dxa"/>
            <w:vAlign w:val="center"/>
          </w:tcPr>
          <w:p w:rsidR="00291664" w:rsidRPr="002D112A" w:rsidRDefault="00291664" w:rsidP="005C662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3"/>
            <w:shd w:val="clear" w:color="auto" w:fill="auto"/>
          </w:tcPr>
          <w:p w:rsidR="00291664" w:rsidRPr="00DD0541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82" w:type="dxa"/>
            <w:vAlign w:val="center"/>
          </w:tcPr>
          <w:p w:rsidR="00291664" w:rsidRPr="005A6C22" w:rsidRDefault="00291664" w:rsidP="005C662F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3"/>
          </w:tcPr>
          <w:p w:rsidR="00291664" w:rsidRPr="00DD0541" w:rsidRDefault="00291664" w:rsidP="005C6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82" w:type="dxa"/>
            <w:vAlign w:val="center"/>
          </w:tcPr>
          <w:p w:rsidR="00291664" w:rsidRPr="00916322" w:rsidRDefault="0024711C" w:rsidP="005C66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</w:tr>
      <w:tr w:rsidR="00291664" w:rsidRPr="00AD1C4D" w:rsidTr="00E74520">
        <w:trPr>
          <w:jc w:val="center"/>
        </w:trPr>
        <w:tc>
          <w:tcPr>
            <w:tcW w:w="9634" w:type="dxa"/>
            <w:gridSpan w:val="5"/>
          </w:tcPr>
          <w:p w:rsidR="00291664" w:rsidRDefault="00291664" w:rsidP="005C662F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82" w:type="dxa"/>
            <w:vAlign w:val="center"/>
          </w:tcPr>
          <w:p w:rsidR="00983104" w:rsidRPr="004800BA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Default="00983104" w:rsidP="0098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82" w:type="dxa"/>
            <w:vAlign w:val="center"/>
          </w:tcPr>
          <w:p w:rsidR="00983104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Pr="004800BA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784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Pr="00186ACB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1609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1725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983104" w:rsidRDefault="00983104" w:rsidP="00983104">
            <w:pPr>
              <w:jc w:val="center"/>
              <w:rPr>
                <w:sz w:val="22"/>
                <w:szCs w:val="22"/>
              </w:rPr>
            </w:pP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841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1692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3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85727928"/>
      <w:bookmarkStart w:id="13" w:name="_Ref8735095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1"/>
      <w:bookmarkEnd w:id="12"/>
      <w:bookmarkEnd w:id="13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160282">
        <w:rPr>
          <w:sz w:val="22"/>
          <w:szCs w:val="22"/>
        </w:rPr>
        <w:t>RAS-22</w:t>
      </w:r>
      <w:r w:rsidRPr="00105537">
        <w:rPr>
          <w:sz w:val="22"/>
          <w:szCs w:val="22"/>
        </w:rPr>
        <w:t>FSXN</w:t>
      </w:r>
      <w:r w:rsidRPr="00105537">
        <w:rPr>
          <w:sz w:val="22"/>
          <w:szCs w:val="22"/>
          <w:lang w:val="en-US"/>
        </w:rPr>
        <w:t>S</w:t>
      </w:r>
      <w:r w:rsidRPr="00105537">
        <w:rPr>
          <w:sz w:val="22"/>
          <w:szCs w:val="22"/>
        </w:rPr>
        <w:t>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3D60F0">
        <w:rPr>
          <w:sz w:val="22"/>
          <w:szCs w:val="22"/>
        </w:rPr>
        <w:t>RAS-22</w:t>
      </w:r>
      <w:r w:rsidRPr="00714C0B">
        <w:rPr>
          <w:sz w:val="22"/>
          <w:szCs w:val="22"/>
        </w:rPr>
        <w:t>FSXNSE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85727929"/>
      <w:bookmarkStart w:id="16" w:name="_Ref8735095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4"/>
      <w:bookmarkEnd w:id="15"/>
      <w:bookmarkEnd w:id="16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6108B0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24325" cy="305752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1"/>
      <w:bookmarkStart w:id="18" w:name="_Toc85727931"/>
      <w:bookmarkStart w:id="19" w:name="_Ref8735099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7"/>
      <w:bookmarkEnd w:id="18"/>
      <w:bookmarkEnd w:id="19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Default="003861BA" w:rsidP="003861BA">
      <w:pPr>
        <w:spacing w:line="360" w:lineRule="auto"/>
        <w:ind w:firstLine="709"/>
        <w:jc w:val="both"/>
        <w:rPr>
          <w:sz w:val="22"/>
          <w:szCs w:val="22"/>
        </w:rPr>
      </w:pPr>
    </w:p>
    <w:p w:rsidR="003861BA" w:rsidRPr="00071C02" w:rsidRDefault="003861BA" w:rsidP="003861BA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3861BA">
      <w:pPr>
        <w:jc w:val="center"/>
        <w:outlineLvl w:val="0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3861BA">
      <w:pPr>
        <w:jc w:val="center"/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1A248D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0546D0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Pr="000546D0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2"/>
      <w:bookmarkStart w:id="21" w:name="_Toc85727932"/>
      <w:bookmarkStart w:id="22" w:name="_Ref87351002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0"/>
      <w:bookmarkEnd w:id="21"/>
      <w:bookmarkEnd w:id="22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3"/>
      <w:bookmarkStart w:id="24" w:name="_Toc85727933"/>
      <w:bookmarkStart w:id="25" w:name="_Ref87351007"/>
      <w:bookmarkStart w:id="26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3"/>
      <w:bookmarkEnd w:id="24"/>
      <w:bookmarkEnd w:id="25"/>
    </w:p>
    <w:bookmarkEnd w:id="26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9D7" w:rsidRDefault="001029D7" w:rsidP="001029D7">
      <w:pPr>
        <w:rPr>
          <w:sz w:val="22"/>
          <w:szCs w:val="22"/>
        </w:rPr>
      </w:pPr>
    </w:p>
    <w:p w:rsidR="00200C8E" w:rsidRDefault="00200C8E" w:rsidP="001029D7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85529574"/>
      <w:bookmarkStart w:id="28" w:name="_Toc85727934"/>
      <w:bookmarkStart w:id="29" w:name="_Ref8735101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3240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30623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0623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0623" w:rsidRPr="00EA0C0B" w:rsidRDefault="00730623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2.2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OD</w:t>
            </w:r>
            <w:r w:rsidRPr="00EA0C0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5.4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0623" w:rsidRDefault="0073062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8A3192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передачи</w:t>
            </w:r>
            <w:r>
              <w:rPr>
                <w:sz w:val="22"/>
                <w:szCs w:val="22"/>
              </w:rPr>
              <w:t xml:space="preserve"> 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Резиновая 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 w:rsidR="00A77D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(нижняя основа, крышка трубопровода)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735101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_Toc85529576"/>
      <w:bookmarkStart w:id="34" w:name="_Toc85727936"/>
      <w:bookmarkStart w:id="35" w:name="_Ref87351022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3"/>
      <w:bookmarkEnd w:id="34"/>
      <w:bookmarkEnd w:id="35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B2173B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52673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724CB" w:rsidRDefault="000724CB" w:rsidP="00FC694B">
      <w:pPr>
        <w:rPr>
          <w:rFonts w:ascii="Arial" w:hAnsi="Arial" w:cs="Arial"/>
          <w:bCs/>
          <w:color w:val="000000"/>
        </w:rPr>
      </w:pPr>
    </w:p>
    <w:p w:rsidR="000724CB" w:rsidRDefault="000724CB" w:rsidP="00FC694B">
      <w:pPr>
        <w:rPr>
          <w:rFonts w:ascii="Arial" w:hAnsi="Arial" w:cs="Arial"/>
          <w:bCs/>
          <w:color w:val="000000"/>
        </w:rPr>
      </w:pPr>
    </w:p>
    <w:p w:rsidR="000724CB" w:rsidRDefault="000724CB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7"/>
      <w:bookmarkStart w:id="37" w:name="_Toc85727937"/>
      <w:bookmarkStart w:id="38" w:name="_Ref8735102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EA6703" w:rsidRPr="00590494" w:rsidRDefault="00EA6703" w:rsidP="00EA6703"/>
    <w:p w:rsidR="00EA6703" w:rsidRPr="00590494" w:rsidRDefault="00EA6703" w:rsidP="00EA6703"/>
    <w:p w:rsidR="00EA6703" w:rsidRPr="00847FF3" w:rsidRDefault="000724CB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747712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489886373"/>
      <w:bookmarkStart w:id="40" w:name="_Ref75275475"/>
      <w:bookmarkStart w:id="41" w:name="_Toc85529578"/>
      <w:bookmarkStart w:id="42" w:name="_Toc85727938"/>
      <w:bookmarkStart w:id="43" w:name="_Ref8735103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9"/>
      <w:bookmarkEnd w:id="40"/>
      <w:bookmarkEnd w:id="41"/>
      <w:bookmarkEnd w:id="42"/>
      <w:bookmarkEnd w:id="4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5B22B9">
        <w:rPr>
          <w:sz w:val="22"/>
          <w:szCs w:val="22"/>
        </w:rPr>
        <w:t>3 (Три</w:t>
      </w:r>
      <w:bookmarkStart w:id="44" w:name="_GoBack"/>
      <w:bookmarkEnd w:id="44"/>
      <w:r w:rsidR="005F7C05">
        <w:rPr>
          <w:sz w:val="22"/>
          <w:szCs w:val="22"/>
        </w:rPr>
        <w:t>) год</w:t>
      </w:r>
      <w:r w:rsidR="005B22B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735103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36"/>
        <w:gridCol w:w="3831"/>
        <w:gridCol w:w="236"/>
      </w:tblGrid>
      <w:tr w:rsidR="00EA6703" w:rsidTr="001C067F">
        <w:trPr>
          <w:jc w:val="center"/>
        </w:trPr>
        <w:tc>
          <w:tcPr>
            <w:tcW w:w="4361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85F44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RAS-22</w:t>
            </w:r>
            <w:r w:rsidR="00BB3360" w:rsidRPr="00BB3360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C067F">
        <w:trPr>
          <w:jc w:val="center"/>
        </w:trPr>
        <w:tc>
          <w:tcPr>
            <w:tcW w:w="436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279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B22B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bookmarkStart w:id="50" w:name="_Ref8735104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641"/>
        <w:gridCol w:w="426"/>
      </w:tblGrid>
      <w:tr w:rsidR="00EA6703" w:rsidRPr="004E0417" w:rsidTr="001C067F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85F44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RAS-22</w:t>
            </w:r>
            <w:r w:rsidR="00231F3F" w:rsidRPr="00BB3360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C067F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542E" w:rsidRDefault="000D542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1" w:name="_Toc85529581"/>
      <w:bookmarkStart w:id="52" w:name="_Toc85727941"/>
      <w:bookmarkStart w:id="53" w:name="_Ref8735105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1"/>
      <w:bookmarkEnd w:id="52"/>
      <w:bookmarkEnd w:id="5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2"/>
      <w:bookmarkStart w:id="55" w:name="_Toc85727942"/>
      <w:bookmarkStart w:id="56" w:name="_Ref8735105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4"/>
      <w:bookmarkEnd w:id="55"/>
      <w:bookmarkEnd w:id="5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85529583"/>
      <w:bookmarkStart w:id="58" w:name="_Toc85727943"/>
      <w:bookmarkStart w:id="59" w:name="_Ref8735106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7"/>
      <w:bookmarkEnd w:id="58"/>
      <w:bookmarkEnd w:id="5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357BBD" w:rsidRPr="00E75370" w:rsidRDefault="00357BBD" w:rsidP="00357BBD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0" w:name="_Toc85529584"/>
      <w:bookmarkStart w:id="61" w:name="_Toc85727944"/>
      <w:bookmarkStart w:id="62" w:name="_Ref8735107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60"/>
      <w:bookmarkEnd w:id="61"/>
      <w:bookmarkEnd w:id="6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3" w:name="_Toc489886376"/>
      <w:bookmarkStart w:id="64" w:name="_Ref75275862"/>
      <w:bookmarkStart w:id="6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727945"/>
      <w:bookmarkStart w:id="67" w:name="_Ref8735107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7"/>
      <w:bookmarkStart w:id="69" w:name="_Ref75275866"/>
      <w:bookmarkStart w:id="70" w:name="_Toc85529586"/>
      <w:bookmarkStart w:id="71" w:name="_Toc85727946"/>
      <w:bookmarkStart w:id="72" w:name="_Ref8735108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8"/>
      <w:bookmarkStart w:id="74" w:name="_Ref75275870"/>
      <w:bookmarkStart w:id="75" w:name="_Toc85529587"/>
      <w:bookmarkStart w:id="76" w:name="_Toc85727947"/>
      <w:bookmarkStart w:id="77" w:name="_Ref8735108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8" w:name="_Toc489886379"/>
      <w:bookmarkStart w:id="79" w:name="_Ref75275874"/>
      <w:bookmarkStart w:id="80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727948"/>
      <w:bookmarkStart w:id="82" w:name="_Ref8735109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8"/>
      <w:bookmarkEnd w:id="79"/>
      <w:bookmarkEnd w:id="80"/>
      <w:bookmarkEnd w:id="81"/>
      <w:bookmarkEnd w:id="8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3" w:name="_Toc489886380"/>
      <w:bookmarkStart w:id="84" w:name="_Ref75275878"/>
      <w:bookmarkStart w:id="85" w:name="_Toc85529589"/>
      <w:bookmarkStart w:id="86" w:name="_Toc85727949"/>
      <w:bookmarkStart w:id="87" w:name="_Ref8735110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3"/>
      <w:bookmarkEnd w:id="84"/>
      <w:bookmarkEnd w:id="85"/>
      <w:bookmarkEnd w:id="86"/>
      <w:bookmarkEnd w:id="8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8" w:name="_Toc85727950"/>
      <w:bookmarkStart w:id="89" w:name="_Ref8735111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8"/>
      <w:bookmarkEnd w:id="8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0" w:name="_Toc489886382"/>
      <w:bookmarkStart w:id="91" w:name="_Ref75275890"/>
      <w:bookmarkStart w:id="92" w:name="_Toc85529591"/>
      <w:bookmarkStart w:id="93" w:name="_Toc85727951"/>
      <w:bookmarkStart w:id="94" w:name="_Ref8735111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0"/>
      <w:bookmarkEnd w:id="91"/>
      <w:bookmarkEnd w:id="92"/>
      <w:bookmarkEnd w:id="93"/>
      <w:bookmarkEnd w:id="9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Ref75275894"/>
      <w:bookmarkStart w:id="96" w:name="_Toc85529592"/>
      <w:bookmarkStart w:id="97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5"/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Toc85727953"/>
      <w:bookmarkStart w:id="100" w:name="_Ref8735112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7725B5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7725B5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7725B5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7725B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7725B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7725B5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735113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4" w:name="_Toc85727955"/>
      <w:bookmarkStart w:id="105" w:name="_Ref87351143"/>
      <w:bookmarkStart w:id="10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lastRenderedPageBreak/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F31197">
      <w:pPr>
        <w:jc w:val="center"/>
        <w:outlineLvl w:val="0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F31197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F31197">
      <w:pPr>
        <w:outlineLvl w:val="0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F31197">
      <w:pPr>
        <w:jc w:val="center"/>
        <w:outlineLvl w:val="0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Toc85727956"/>
      <w:bookmarkStart w:id="109" w:name="_Ref87351149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Toc85727957"/>
      <w:bookmarkStart w:id="115" w:name="_Ref8735115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Toc85727958"/>
      <w:bookmarkStart w:id="118" w:name="_Ref8735115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Toc85727959"/>
      <w:bookmarkStart w:id="121" w:name="_Ref873511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85727960"/>
      <w:bookmarkStart w:id="126" w:name="_Ref8735117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2"/>
      <w:bookmarkEnd w:id="123"/>
      <w:bookmarkEnd w:id="124"/>
      <w:bookmarkEnd w:id="125"/>
      <w:bookmarkEnd w:id="12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F92" w:rsidRDefault="004D1F92">
      <w:r>
        <w:separator/>
      </w:r>
    </w:p>
  </w:endnote>
  <w:endnote w:type="continuationSeparator" w:id="0">
    <w:p w:rsidR="004D1F92" w:rsidRDefault="004D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D1F92" w:rsidRDefault="004D1F9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D1F92" w:rsidRDefault="004D1F9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D1F92" w:rsidRDefault="004D1F9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D1F92" w:rsidRDefault="004D1F9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D35EE4" w:rsidRDefault="00F96CE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</w:t>
                              </w:r>
                              <w:r w:rsidR="00C55158"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4D1F9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D1F92" w:rsidRPr="00B7687E" w:rsidRDefault="004D1F9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ED1531" w:rsidRDefault="004D1F9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B22B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ED1531" w:rsidRDefault="004D1F9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Pr="00B83182" w:rsidRDefault="00B8318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Pr="009D7031" w:rsidRDefault="004D1F9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4D1F92" w:rsidRPr="0058149E" w:rsidRDefault="004D1F9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C55158" w:rsidRPr="00C5515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6017B2"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="00F96CED">
                                <w:rPr>
                                  <w:b/>
                                  <w:sz w:val="18"/>
                                  <w:szCs w:val="18"/>
                                </w:rPr>
                                <w:t>22</w:t>
                              </w:r>
                              <w:r w:rsidR="00C55158" w:rsidRPr="00C55158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FSXNSE</w:t>
                              </w:r>
                            </w:p>
                            <w:p w:rsidR="004D1F92" w:rsidRPr="00AF301F" w:rsidRDefault="004D1F9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D1F92" w:rsidRPr="00613EFB" w:rsidRDefault="004D1F9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D1F92" w:rsidRPr="00D35EE4" w:rsidRDefault="00F96CE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</w:t>
                        </w:r>
                        <w:r w:rsidR="00C55158"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4D1F9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D1F92" w:rsidRPr="00B7687E" w:rsidRDefault="004D1F9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D1F92" w:rsidRPr="00ED1531" w:rsidRDefault="004D1F9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B22B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D1F92" w:rsidRPr="00ED1531" w:rsidRDefault="004D1F9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D1F92" w:rsidRPr="00B83182" w:rsidRDefault="00B8318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D1F92" w:rsidRPr="009D7031" w:rsidRDefault="004D1F9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4D1F92" w:rsidRPr="0058149E" w:rsidRDefault="004D1F9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C55158" w:rsidRPr="00C5515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6017B2"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="00F96CED">
                          <w:rPr>
                            <w:b/>
                            <w:sz w:val="18"/>
                            <w:szCs w:val="18"/>
                          </w:rPr>
                          <w:t>22</w:t>
                        </w:r>
                        <w:r w:rsidR="00C55158" w:rsidRPr="00C55158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FSXNSE</w:t>
                        </w:r>
                      </w:p>
                      <w:p w:rsidR="004D1F92" w:rsidRPr="00AF301F" w:rsidRDefault="004D1F9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D1F92" w:rsidRPr="00613EFB" w:rsidRDefault="004D1F9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AF301F" w:rsidRDefault="004D1F9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B22B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5158" w:rsidRPr="00D35EE4" w:rsidRDefault="00730623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</w:t>
                              </w:r>
                              <w:r w:rsidR="00C55158"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C55158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D1F92" w:rsidRPr="00C23BB2" w:rsidRDefault="004D1F9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D1F92" w:rsidRPr="00EC2FF5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D1F92" w:rsidRPr="00AF301F" w:rsidRDefault="004D1F9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B22B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55158" w:rsidRPr="00D35EE4" w:rsidRDefault="00730623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</w:t>
                        </w:r>
                        <w:r w:rsidR="00C55158"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C55158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D1F92" w:rsidRPr="00C23BB2" w:rsidRDefault="004D1F9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D1F92" w:rsidRPr="00EC2FF5" w:rsidRDefault="004D1F9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AF301F" w:rsidRDefault="004D1F9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B22B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EC2FF5" w:rsidRDefault="00F96CED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</w:t>
                              </w:r>
                              <w:r w:rsidR="00C55158" w:rsidRPr="00C55158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C55158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D1F92" w:rsidRPr="00AF301F" w:rsidRDefault="004D1F9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B22B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D1F92" w:rsidRPr="00EC2FF5" w:rsidRDefault="00F96CED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</w:t>
                        </w:r>
                        <w:r w:rsidR="00C55158" w:rsidRPr="00C55158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C55158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F92" w:rsidRDefault="004D1F92">
      <w:r>
        <w:separator/>
      </w:r>
    </w:p>
  </w:footnote>
  <w:footnote w:type="continuationSeparator" w:id="0">
    <w:p w:rsidR="004D1F92" w:rsidRDefault="004D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D1F92" w:rsidRDefault="004D1F9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150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D542E"/>
    <w:rsid w:val="000E62F4"/>
    <w:rsid w:val="000E638C"/>
    <w:rsid w:val="000E7B2C"/>
    <w:rsid w:val="000F2BB4"/>
    <w:rsid w:val="000F2CFF"/>
    <w:rsid w:val="000F4C07"/>
    <w:rsid w:val="00102537"/>
    <w:rsid w:val="001029D7"/>
    <w:rsid w:val="00116614"/>
    <w:rsid w:val="00117ADC"/>
    <w:rsid w:val="00122066"/>
    <w:rsid w:val="00127EE8"/>
    <w:rsid w:val="001329B4"/>
    <w:rsid w:val="00135C40"/>
    <w:rsid w:val="00146A9B"/>
    <w:rsid w:val="00154925"/>
    <w:rsid w:val="00160282"/>
    <w:rsid w:val="00163C45"/>
    <w:rsid w:val="00165C84"/>
    <w:rsid w:val="00165ED7"/>
    <w:rsid w:val="00171036"/>
    <w:rsid w:val="00180D0F"/>
    <w:rsid w:val="00186F6B"/>
    <w:rsid w:val="001A0A60"/>
    <w:rsid w:val="001A6BBE"/>
    <w:rsid w:val="001B0497"/>
    <w:rsid w:val="001B0FCF"/>
    <w:rsid w:val="001B4294"/>
    <w:rsid w:val="001C0038"/>
    <w:rsid w:val="001C067F"/>
    <w:rsid w:val="001C18B3"/>
    <w:rsid w:val="001C1974"/>
    <w:rsid w:val="001C3EDB"/>
    <w:rsid w:val="001C53FE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A29"/>
    <w:rsid w:val="003861BA"/>
    <w:rsid w:val="003964AD"/>
    <w:rsid w:val="003B1DD4"/>
    <w:rsid w:val="003D1C42"/>
    <w:rsid w:val="003D60F0"/>
    <w:rsid w:val="003E3AD4"/>
    <w:rsid w:val="003E6FA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2D7E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22B9"/>
    <w:rsid w:val="005B68E2"/>
    <w:rsid w:val="005B7781"/>
    <w:rsid w:val="005D0574"/>
    <w:rsid w:val="005E38BC"/>
    <w:rsid w:val="005E5127"/>
    <w:rsid w:val="005F7C05"/>
    <w:rsid w:val="00601691"/>
    <w:rsid w:val="006017B2"/>
    <w:rsid w:val="0060423E"/>
    <w:rsid w:val="006070F9"/>
    <w:rsid w:val="006108B0"/>
    <w:rsid w:val="00612E00"/>
    <w:rsid w:val="00614A1F"/>
    <w:rsid w:val="006263FD"/>
    <w:rsid w:val="00626A94"/>
    <w:rsid w:val="00632408"/>
    <w:rsid w:val="006416FB"/>
    <w:rsid w:val="00646CE5"/>
    <w:rsid w:val="00656098"/>
    <w:rsid w:val="00663893"/>
    <w:rsid w:val="00663BA6"/>
    <w:rsid w:val="0067315B"/>
    <w:rsid w:val="006752A0"/>
    <w:rsid w:val="00684159"/>
    <w:rsid w:val="00685F44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4C0B"/>
    <w:rsid w:val="0072515B"/>
    <w:rsid w:val="00730623"/>
    <w:rsid w:val="0073406F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43FA"/>
    <w:rsid w:val="009454F1"/>
    <w:rsid w:val="009457C2"/>
    <w:rsid w:val="0096270C"/>
    <w:rsid w:val="0097149D"/>
    <w:rsid w:val="0097670D"/>
    <w:rsid w:val="009826D9"/>
    <w:rsid w:val="00983104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57EC"/>
    <w:rsid w:val="00B83182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E5724"/>
    <w:rsid w:val="00DF474A"/>
    <w:rsid w:val="00DF559E"/>
    <w:rsid w:val="00E02961"/>
    <w:rsid w:val="00E035FD"/>
    <w:rsid w:val="00E13F0E"/>
    <w:rsid w:val="00E24807"/>
    <w:rsid w:val="00E24ED7"/>
    <w:rsid w:val="00E50936"/>
    <w:rsid w:val="00E515AE"/>
    <w:rsid w:val="00E646AB"/>
    <w:rsid w:val="00E72244"/>
    <w:rsid w:val="00E74520"/>
    <w:rsid w:val="00E772AC"/>
    <w:rsid w:val="00E774B2"/>
    <w:rsid w:val="00E8345E"/>
    <w:rsid w:val="00E90897"/>
    <w:rsid w:val="00E91B22"/>
    <w:rsid w:val="00EA045E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6CED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29"/>
    <o:shapelayout v:ext="edit">
      <o:idmap v:ext="edit" data="1"/>
    </o:shapelayout>
  </w:shapeDefaults>
  <w:decimalSymbol w:val=","/>
  <w:listSeparator w:val=";"/>
  <w14:docId w14:val="42B13273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fontTable" Target="fontTable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E0AED-EF57-4163-A632-1E3F1A2A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F14784E5</Template>
  <TotalTime>33</TotalTime>
  <Pages>41</Pages>
  <Words>7495</Words>
  <Characters>42724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26</cp:revision>
  <cp:lastPrinted>2021-03-26T08:29:00Z</cp:lastPrinted>
  <dcterms:created xsi:type="dcterms:W3CDTF">2022-01-18T10:45:00Z</dcterms:created>
  <dcterms:modified xsi:type="dcterms:W3CDTF">2024-05-24T13:10:00Z</dcterms:modified>
</cp:coreProperties>
</file>