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A40257">
              <w:rPr>
                <w:b/>
                <w:szCs w:val="28"/>
              </w:rPr>
              <w:t>RAS-22FSXNS2E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A4025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RAS-22FSXNS2E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117085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904F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3D244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A40257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RAS-22FSXNS2E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A4025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RAS-22FSXNS2E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11708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17085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04FA4" w:rsidRPr="009C0E86" w:rsidRDefault="00904FA4" w:rsidP="00904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904FA4" w:rsidP="00904FA4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797D21" w:rsidRPr="00837299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837299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A40257">
              <w:rPr>
                <w:sz w:val="22"/>
                <w:szCs w:val="22"/>
              </w:rPr>
              <w:t>1,5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387789" w:rsidRDefault="00A21B00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69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B1FE4">
              <w:rPr>
                <w:sz w:val="22"/>
                <w:szCs w:val="22"/>
              </w:rPr>
              <w:t>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-</w:t>
            </w:r>
            <w:r w:rsidR="000826C1" w:rsidRPr="000826C1">
              <w:rPr>
                <w:sz w:val="22"/>
                <w:szCs w:val="22"/>
                <w:lang w:val="en-US"/>
              </w:rPr>
              <w:t>10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A40257" w:rsidRDefault="00AA23BF" w:rsidP="00A40257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2.</w:t>
            </w:r>
            <w:r w:rsidR="000826C1" w:rsidRPr="000826C1">
              <w:rPr>
                <w:sz w:val="22"/>
                <w:szCs w:val="22"/>
                <w:lang w:val="en-US"/>
              </w:rPr>
              <w:t>7</w:t>
            </w:r>
            <w:r w:rsidR="00A40257">
              <w:rPr>
                <w:sz w:val="22"/>
                <w:szCs w:val="22"/>
              </w:rPr>
              <w:t>3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0826C1" w:rsidRDefault="00AA23BF" w:rsidP="00A40257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3</w:t>
            </w:r>
            <w:r w:rsidRPr="000826C1">
              <w:rPr>
                <w:sz w:val="22"/>
                <w:szCs w:val="22"/>
              </w:rPr>
              <w:t>.</w:t>
            </w:r>
            <w:r w:rsidR="00A40257">
              <w:rPr>
                <w:sz w:val="22"/>
                <w:szCs w:val="22"/>
              </w:rPr>
              <w:t>36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15.88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28.58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AA23BF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25.4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722135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AD1C4D" w:rsidRDefault="00F76096" w:rsidP="00F760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53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AD1C4D" w:rsidRDefault="000966BC" w:rsidP="00F760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76096">
              <w:rPr>
                <w:sz w:val="22"/>
                <w:szCs w:val="22"/>
              </w:rPr>
              <w:t>8</w:t>
            </w:r>
            <w:r w:rsidR="00AA23BF">
              <w:rPr>
                <w:sz w:val="22"/>
                <w:szCs w:val="22"/>
              </w:rPr>
              <w:t>.</w:t>
            </w:r>
            <w:r w:rsidR="00F76096">
              <w:rPr>
                <w:sz w:val="22"/>
                <w:szCs w:val="22"/>
              </w:rPr>
              <w:t>30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916322" w:rsidRDefault="00AA23BF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  <w:r w:rsidR="00A40257">
              <w:rPr>
                <w:sz w:val="22"/>
                <w:szCs w:val="22"/>
              </w:rPr>
              <w:t>2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4800BA" w:rsidRDefault="00AA23BF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50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Default="005B1FE4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61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4800BA" w:rsidRDefault="00CD2E91" w:rsidP="001E5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E5B44">
              <w:rPr>
                <w:sz w:val="22"/>
                <w:szCs w:val="22"/>
              </w:rPr>
              <w:t>63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186ACB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B1FE4">
              <w:rPr>
                <w:sz w:val="22"/>
                <w:szCs w:val="22"/>
              </w:rPr>
              <w:t>598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5B1FE4">
              <w:rPr>
                <w:sz w:val="22"/>
                <w:szCs w:val="22"/>
              </w:rPr>
              <w:t>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B1FE4">
              <w:rPr>
                <w:sz w:val="22"/>
                <w:szCs w:val="22"/>
              </w:rPr>
              <w:t>74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40257">
        <w:rPr>
          <w:sz w:val="22"/>
          <w:szCs w:val="22"/>
        </w:rPr>
        <w:t>RAS-22FSXNS2E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40257">
        <w:rPr>
          <w:sz w:val="22"/>
          <w:szCs w:val="22"/>
        </w:rPr>
        <w:t>RAS-22FSXNS2E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0966BC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9F75816" wp14:editId="24EF22DC">
            <wp:extent cx="3076575" cy="409575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lastRenderedPageBreak/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96335662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96335663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837299" w:rsidRDefault="00837299" w:rsidP="00837299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837299" w:rsidRPr="00F312E9" w:rsidTr="005E58B0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837299" w:rsidRPr="00F312E9" w:rsidRDefault="00837299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37299" w:rsidRPr="00F312E9" w:rsidRDefault="00837299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3729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Pr="00F312E9" w:rsidRDefault="00837299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Pr="00F312E9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37299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Pr="00F312E9" w:rsidRDefault="00837299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 xml:space="preserve">ID25.4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OD28.58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Pr="007B2CEF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3729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Pr="00F312E9" w:rsidRDefault="00837299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Pr="00F312E9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3729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Default="00837299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3729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Pr="00F312E9" w:rsidRDefault="0083729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Pr="00F312E9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3729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Pr="00F312E9" w:rsidRDefault="0083729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3729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Pr="00F312E9" w:rsidRDefault="0083729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3729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Pr="008A3192" w:rsidRDefault="0083729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3729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Default="0083729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3729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Pr="00C11FB0" w:rsidRDefault="0083729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для фиксации хомута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3729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Pr="00C11FB0" w:rsidRDefault="0083729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3729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Pr="00C11FB0" w:rsidRDefault="0083729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37299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37299" w:rsidRPr="008A3192" w:rsidRDefault="00837299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37299" w:rsidRDefault="00837299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7757FD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0BF3E21" wp14:editId="7E91504C">
            <wp:extent cx="5850890" cy="7694295"/>
            <wp:effectExtent l="0" t="0" r="0" b="190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69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40257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RAS-22FSXNS2E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3729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40257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RAS-22FSXNS2E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257" w:rsidRDefault="00A40257">
      <w:r>
        <w:separator/>
      </w:r>
    </w:p>
  </w:endnote>
  <w:endnote w:type="continuationSeparator" w:id="0">
    <w:p w:rsidR="00A40257" w:rsidRDefault="00A40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0257" w:rsidRDefault="00A402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40257" w:rsidRDefault="00A402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40257" w:rsidRDefault="00A402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40257" w:rsidRDefault="00A402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D35EE4" w:rsidRDefault="00A4025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RAS-22FSXNS2E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40257" w:rsidRPr="00B7687E" w:rsidRDefault="00A4025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ED1531" w:rsidRDefault="00A402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04FA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ED1531" w:rsidRDefault="00A402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Pr="00797D21" w:rsidRDefault="00A4025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Pr="007345D9" w:rsidRDefault="00A4025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A40257" w:rsidRPr="009D7031" w:rsidRDefault="00A4025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A40257" w:rsidRPr="0058149E" w:rsidRDefault="00A402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Pr="00A40257">
                                <w:rPr>
                                  <w:b/>
                                  <w:sz w:val="18"/>
                                  <w:szCs w:val="18"/>
                                </w:rPr>
                                <w:t>-22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Pr="00A40257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</w:p>
                            <w:p w:rsidR="00A40257" w:rsidRPr="00AF301F" w:rsidRDefault="00A402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40257" w:rsidRPr="00613EFB" w:rsidRDefault="00A4025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40257" w:rsidRPr="00D35EE4" w:rsidRDefault="00A4025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RAS-22FSXNS2E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40257" w:rsidRPr="00B7687E" w:rsidRDefault="00A4025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40257" w:rsidRPr="00ED1531" w:rsidRDefault="00A4025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04FA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40257" w:rsidRPr="00ED1531" w:rsidRDefault="00A402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40257" w:rsidRPr="00797D21" w:rsidRDefault="00A4025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40257" w:rsidRPr="007345D9" w:rsidRDefault="00A4025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A40257" w:rsidRPr="009D7031" w:rsidRDefault="00A4025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A40257" w:rsidRPr="0058149E" w:rsidRDefault="00A402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Pr="00A40257">
                          <w:rPr>
                            <w:b/>
                            <w:sz w:val="18"/>
                            <w:szCs w:val="18"/>
                          </w:rPr>
                          <w:t>-22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Pr="00A40257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</w:p>
                      <w:p w:rsidR="00A40257" w:rsidRPr="00AF301F" w:rsidRDefault="00A402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40257" w:rsidRPr="00613EFB" w:rsidRDefault="00A4025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AF301F" w:rsidRDefault="00A402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04FA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D35EE4" w:rsidRDefault="00A40257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RAS-22FSXNS2E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40257" w:rsidRPr="00C23BB2" w:rsidRDefault="00A4025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40257" w:rsidRPr="00EC2FF5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40257" w:rsidRPr="00AF301F" w:rsidRDefault="00A402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04FA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40257" w:rsidRPr="00D35EE4" w:rsidRDefault="00A40257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RAS-22FSXNS2E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40257" w:rsidRPr="00C23BB2" w:rsidRDefault="00A4025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40257" w:rsidRPr="00EC2FF5" w:rsidRDefault="00A4025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AF301F" w:rsidRDefault="00A402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04FA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EC2FF5" w:rsidRDefault="00A40257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RAS-22FSXNS2E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40257" w:rsidRPr="00AF301F" w:rsidRDefault="00A402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04FA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40257" w:rsidRPr="00EC2FF5" w:rsidRDefault="00A40257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RAS-22FSXNS2E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257" w:rsidRDefault="00A40257">
      <w:r>
        <w:separator/>
      </w:r>
    </w:p>
  </w:footnote>
  <w:footnote w:type="continuationSeparator" w:id="0">
    <w:p w:rsidR="00A40257" w:rsidRDefault="00A40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0257" w:rsidRDefault="00A4025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085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2799"/>
    <w:rsid w:val="002C44E0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6CE5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37299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04FA4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19DF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BE4D18"/>
    <w:rsid w:val="00C00CD4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AB301-FBF6-4CDF-BE0A-0C735DB77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151</TotalTime>
  <Pages>40</Pages>
  <Words>7472</Words>
  <Characters>42597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2024-07-10T11:20:00Z</dcterms:created>
  <dcterms:modified xsi:type="dcterms:W3CDTF">2025-08-15T13:53:00Z</dcterms:modified>
</cp:coreProperties>
</file>