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33FB8">
              <w:rPr>
                <w:b/>
                <w:szCs w:val="28"/>
              </w:rPr>
              <w:t>RAS-18FSXN</w:t>
            </w:r>
            <w:r w:rsidR="00A33FB8">
              <w:rPr>
                <w:b/>
                <w:szCs w:val="28"/>
                <w:lang w:val="en-US"/>
              </w:rPr>
              <w:t>S</w:t>
            </w:r>
            <w:r w:rsidR="00A33FB8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33FB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RAS-18FSXN</w:t>
            </w:r>
            <w:r>
              <w:rPr>
                <w:b/>
                <w:szCs w:val="28"/>
                <w:lang w:val="en-US"/>
              </w:rPr>
              <w:t>S</w:t>
            </w:r>
            <w:r w:rsidRPr="002433AE">
              <w:rPr>
                <w:b/>
                <w:szCs w:val="28"/>
              </w:rPr>
              <w:t>E</w:t>
            </w:r>
            <w:r w:rsidR="00304B3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04B37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7D4E6B" w:rsidRPr="00303E2F" w:rsidRDefault="00810B70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3E2F">
        <w:rPr>
          <w:sz w:val="22"/>
          <w:szCs w:val="22"/>
        </w:rPr>
        <w:fldChar w:fldCharType="begin"/>
      </w:r>
      <w:r w:rsidRPr="00303E2F">
        <w:rPr>
          <w:sz w:val="22"/>
          <w:szCs w:val="22"/>
        </w:rPr>
        <w:instrText xml:space="preserve"> TOC \o "1-3" \h \z \u </w:instrText>
      </w:r>
      <w:r w:rsidRPr="00303E2F">
        <w:rPr>
          <w:sz w:val="22"/>
          <w:szCs w:val="22"/>
        </w:rPr>
        <w:fldChar w:fldCharType="separate"/>
      </w:r>
      <w:hyperlink w:anchor="_Toc85727925" w:history="1">
        <w:r w:rsidR="007D4E6B" w:rsidRPr="00303E2F">
          <w:rPr>
            <w:rStyle w:val="ad"/>
            <w:noProof/>
            <w:sz w:val="22"/>
            <w:szCs w:val="22"/>
          </w:rPr>
          <w:t>Введение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left" w:pos="440"/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303E2F">
          <w:rPr>
            <w:rStyle w:val="ad"/>
            <w:noProof/>
            <w:sz w:val="22"/>
            <w:szCs w:val="22"/>
          </w:rPr>
          <w:t>1.</w:t>
        </w:r>
        <w:r w:rsidR="007D4E6B" w:rsidRPr="00303E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303E2F">
          <w:rPr>
            <w:rStyle w:val="ad"/>
            <w:noProof/>
            <w:sz w:val="22"/>
            <w:szCs w:val="22"/>
          </w:rPr>
          <w:t>Общие сведения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общие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4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303E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_Ref87350947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5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303E2F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_Ref87350952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303E2F">
          <w:rPr>
            <w:rStyle w:val="ad"/>
            <w:noProof/>
            <w:sz w:val="22"/>
            <w:szCs w:val="22"/>
          </w:rPr>
          <w:t>2.3 Принцип работы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B13063">
          <w:rPr>
            <w:rStyle w:val="ad"/>
            <w:noProof/>
            <w:sz w:val="22"/>
            <w:szCs w:val="22"/>
          </w:rPr>
          <w:t>2.4</w:t>
        </w:r>
        <w:r w:rsidR="007D4E6B" w:rsidRPr="00303E2F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_Ref87350996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B13063">
          <w:rPr>
            <w:rStyle w:val="ad"/>
            <w:noProof/>
            <w:sz w:val="22"/>
            <w:szCs w:val="22"/>
          </w:rPr>
          <w:t>2.5</w:t>
        </w:r>
        <w:r w:rsidR="007D4E6B" w:rsidRPr="00303E2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13063">
          <w:rPr>
            <w:rStyle w:val="ad"/>
            <w:noProof/>
            <w:sz w:val="22"/>
            <w:szCs w:val="22"/>
          </w:rPr>
          <w:t>2.6</w:t>
        </w:r>
        <w:r w:rsidR="007D4E6B" w:rsidRPr="00303E2F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303E2F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_Ref87351011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303E2F">
          <w:rPr>
            <w:rStyle w:val="ad"/>
            <w:noProof/>
            <w:sz w:val="22"/>
            <w:szCs w:val="22"/>
          </w:rPr>
          <w:t>4. Чертеж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303E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303E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303E2F">
          <w:rPr>
            <w:rStyle w:val="ad"/>
            <w:noProof/>
            <w:sz w:val="22"/>
            <w:szCs w:val="22"/>
          </w:rPr>
          <w:t>5. Гарантии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_Ref87351033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303E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15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303E2F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_Ref87351044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303E2F">
          <w:rPr>
            <w:rStyle w:val="ad"/>
            <w:noProof/>
            <w:sz w:val="22"/>
            <w:szCs w:val="22"/>
          </w:rPr>
          <w:t>8. Консервация</w:t>
        </w:r>
        <w:r w:rsidR="007D4E6B" w:rsidRPr="00303E2F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_Ref87351050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303E2F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18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303E2F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_Ref87351062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18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303E2F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303E2F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_Ref87351078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303E2F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303E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25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303E2F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_Ref87351093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303E2F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303E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303E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303E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_Ref75275894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29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303E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_Ref87351129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303E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_Toc85727954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34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21"/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303E2F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303E2F">
          <w:rPr>
            <w:rStyle w:val="ad"/>
            <w:noProof/>
            <w:sz w:val="22"/>
            <w:szCs w:val="22"/>
          </w:rPr>
          <w:t>16.2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303E2F">
          <w:rPr>
            <w:rStyle w:val="ad"/>
            <w:noProof/>
            <w:sz w:val="22"/>
            <w:szCs w:val="22"/>
          </w:rPr>
          <w:t>17. Ремонт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303E2F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39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303E2F">
          <w:rPr>
            <w:rStyle w:val="ad"/>
            <w:noProof/>
            <w:sz w:val="22"/>
            <w:szCs w:val="22"/>
          </w:rPr>
          <w:t>19. Особые отметки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_Ref87351165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40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D62E2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303E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5A162E">
          <w:rPr>
            <w:noProof/>
            <w:webHidden/>
            <w:sz w:val="22"/>
            <w:szCs w:val="22"/>
          </w:rPr>
          <w:t>41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303E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04B37">
        <w:rPr>
          <w:sz w:val="22"/>
          <w:szCs w:val="22"/>
        </w:rPr>
        <w:t>промышленного назначения</w:t>
      </w:r>
      <w:r w:rsidR="00304B37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CA384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7357"/>
      </w:tblGrid>
      <w:tr w:rsidR="00200C8E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57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04B37" w:rsidRPr="009D7031" w:rsidRDefault="00304B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57" w:type="dxa"/>
            <w:vAlign w:val="center"/>
          </w:tcPr>
          <w:p w:rsidR="00CA105D" w:rsidRPr="009D7031" w:rsidRDefault="00C55158" w:rsidP="00C55158">
            <w:pPr>
              <w:jc w:val="center"/>
              <w:rPr>
                <w:sz w:val="22"/>
                <w:szCs w:val="22"/>
              </w:rPr>
            </w:pPr>
            <w:r w:rsidRPr="00C55158">
              <w:rPr>
                <w:sz w:val="22"/>
                <w:szCs w:val="22"/>
              </w:rPr>
              <w:t>RAS-18FSXNSE</w:t>
            </w:r>
          </w:p>
        </w:tc>
      </w:tr>
      <w:tr w:rsidR="006A3296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57" w:type="dxa"/>
            <w:vAlign w:val="center"/>
          </w:tcPr>
          <w:p w:rsidR="006A3296" w:rsidRPr="009D7031" w:rsidRDefault="00C55158" w:rsidP="00297FD5">
            <w:pPr>
              <w:jc w:val="center"/>
              <w:rPr>
                <w:sz w:val="22"/>
                <w:szCs w:val="22"/>
              </w:rPr>
            </w:pPr>
            <w:r w:rsidRPr="00C55158">
              <w:rPr>
                <w:sz w:val="22"/>
                <w:szCs w:val="22"/>
              </w:rPr>
              <w:t>RAS-18FSXNSE</w:t>
            </w:r>
          </w:p>
        </w:tc>
      </w:tr>
      <w:tr w:rsidR="00304B37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304B37" w:rsidRPr="00CC2C20" w:rsidRDefault="00304B3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57" w:type="dxa"/>
            <w:vAlign w:val="center"/>
          </w:tcPr>
          <w:p w:rsidR="00304B37" w:rsidRPr="0029731C" w:rsidRDefault="00304B37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57" w:type="dxa"/>
            <w:vAlign w:val="center"/>
          </w:tcPr>
          <w:p w:rsidR="00200C8E" w:rsidRPr="009D7031" w:rsidRDefault="00200C8E" w:rsidP="00D263FB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57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304B37">
        <w:trPr>
          <w:trHeight w:val="420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357" w:type="dxa"/>
            <w:vAlign w:val="center"/>
          </w:tcPr>
          <w:p w:rsidR="00200C8E" w:rsidRPr="00CC2C20" w:rsidRDefault="00304B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304B37">
        <w:trPr>
          <w:trHeight w:val="456"/>
          <w:jc w:val="center"/>
        </w:trPr>
        <w:tc>
          <w:tcPr>
            <w:tcW w:w="2519" w:type="dxa"/>
            <w:vAlign w:val="center"/>
          </w:tcPr>
          <w:p w:rsidR="00200C8E" w:rsidRPr="00CC2C20" w:rsidRDefault="00D62E2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7" w:name="_GoBack"/>
            <w:bookmarkEnd w:id="7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57" w:type="dxa"/>
            <w:vAlign w:val="center"/>
          </w:tcPr>
          <w:p w:rsidR="00200C8E" w:rsidRPr="00CC2C20" w:rsidRDefault="00D62E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04B37">
        <w:trPr>
          <w:trHeight w:val="492"/>
          <w:jc w:val="center"/>
        </w:trPr>
        <w:tc>
          <w:tcPr>
            <w:tcW w:w="2519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57" w:type="dxa"/>
            <w:vAlign w:val="center"/>
          </w:tcPr>
          <w:p w:rsidR="00304B37" w:rsidRDefault="00304B37" w:rsidP="00304B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304B37" w:rsidRPr="00C47193" w:rsidRDefault="00304B37" w:rsidP="00304B37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04B37" w:rsidRPr="00042260" w:rsidRDefault="00304B37" w:rsidP="00304B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304B37" w:rsidRPr="00042260" w:rsidRDefault="00304B37" w:rsidP="00304B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04B37" w:rsidRPr="00042260" w:rsidRDefault="00304B37" w:rsidP="00304B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304B37" w:rsidP="00304B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D62E2B" w:rsidTr="00304B37">
        <w:trPr>
          <w:trHeight w:val="492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57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57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D62E2B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57" w:type="dxa"/>
            <w:shd w:val="clear" w:color="auto" w:fill="auto"/>
            <w:vAlign w:val="center"/>
          </w:tcPr>
          <w:p w:rsidR="00200C8E" w:rsidRPr="00CF23A6" w:rsidRDefault="00200C8E" w:rsidP="00CF23A6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  <w:r w:rsidR="00CF23A6" w:rsidRPr="00400873">
              <w:rPr>
                <w:sz w:val="22"/>
                <w:szCs w:val="22"/>
                <w:lang w:val="en-US"/>
              </w:rPr>
              <w:t xml:space="preserve"> </w:t>
            </w:r>
            <w:r w:rsidRPr="00400873">
              <w:rPr>
                <w:sz w:val="22"/>
                <w:szCs w:val="22"/>
                <w:lang w:val="en-US"/>
              </w:rPr>
              <w:t>08233 Vacarisses (Barcelona) Spain</w:t>
            </w:r>
          </w:p>
        </w:tc>
      </w:tr>
      <w:tr w:rsidR="00200C8E" w:rsidRPr="00CC2C20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57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75B4C" w:rsidTr="00304B37">
        <w:trPr>
          <w:trHeight w:val="553"/>
          <w:jc w:val="center"/>
        </w:trPr>
        <w:tc>
          <w:tcPr>
            <w:tcW w:w="251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57" w:type="dxa"/>
            <w:vAlign w:val="center"/>
          </w:tcPr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A0A79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FA0A79" w:rsidRPr="00FF3A97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A0A79" w:rsidRPr="007B5D5B" w:rsidRDefault="00FA0A79" w:rsidP="00FA0A7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7319AD" w:rsidRDefault="00200C8E" w:rsidP="00375B4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35094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686BB1" w:rsidRDefault="00686BB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098"/>
        <w:gridCol w:w="2465"/>
        <w:gridCol w:w="1272"/>
        <w:gridCol w:w="3567"/>
      </w:tblGrid>
      <w:tr w:rsidR="00A822B7" w:rsidRPr="00AD1C4D" w:rsidTr="00C949C3">
        <w:trPr>
          <w:trHeight w:val="159"/>
          <w:jc w:val="center"/>
        </w:trPr>
        <w:tc>
          <w:tcPr>
            <w:tcW w:w="5267" w:type="dxa"/>
            <w:gridSpan w:val="3"/>
            <w:vAlign w:val="center"/>
          </w:tcPr>
          <w:p w:rsidR="00A822B7" w:rsidRPr="00FD1823" w:rsidRDefault="00A822B7" w:rsidP="00A822B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6" w:type="dxa"/>
            <w:vAlign w:val="center"/>
          </w:tcPr>
          <w:p w:rsidR="00A822B7" w:rsidRPr="00FD1823" w:rsidRDefault="00A822B7" w:rsidP="00A822B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46" w:type="dxa"/>
            <w:vAlign w:val="center"/>
          </w:tcPr>
          <w:p w:rsidR="00A822B7" w:rsidRPr="00FD1823" w:rsidRDefault="00A822B7" w:rsidP="00A822B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2659" w:type="dxa"/>
            <w:gridSpan w:val="2"/>
            <w:vMerge w:val="restart"/>
          </w:tcPr>
          <w:p w:rsidR="00291664" w:rsidRPr="00AD1C4D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6" w:type="dxa"/>
            <w:vMerge w:val="restart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746" w:type="dxa"/>
            <w:vAlign w:val="center"/>
          </w:tcPr>
          <w:p w:rsidR="00291664" w:rsidRPr="0089612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2659" w:type="dxa"/>
            <w:gridSpan w:val="2"/>
            <w:vMerge/>
          </w:tcPr>
          <w:p w:rsidR="00291664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6" w:type="dxa"/>
            <w:vMerge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291664" w:rsidRPr="00387789" w:rsidRDefault="00291664" w:rsidP="00181E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  <w:vAlign w:val="center"/>
          </w:tcPr>
          <w:p w:rsidR="00291664" w:rsidRPr="00E4197E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6" w:type="dxa"/>
            <w:vAlign w:val="center"/>
          </w:tcPr>
          <w:p w:rsidR="00291664" w:rsidRPr="00E4197E" w:rsidRDefault="00291664" w:rsidP="00181E83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746" w:type="dxa"/>
            <w:vAlign w:val="center"/>
          </w:tcPr>
          <w:p w:rsidR="00291664" w:rsidRPr="0089612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291664" w:rsidRPr="009B38FB" w:rsidRDefault="00291664" w:rsidP="00181E8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746" w:type="dxa"/>
            <w:vAlign w:val="center"/>
          </w:tcPr>
          <w:p w:rsidR="00291664" w:rsidRPr="00300333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181E83">
        <w:trPr>
          <w:jc w:val="center"/>
        </w:trPr>
        <w:tc>
          <w:tcPr>
            <w:tcW w:w="2659" w:type="dxa"/>
            <w:gridSpan w:val="2"/>
            <w:vMerge w:val="restart"/>
            <w:vAlign w:val="center"/>
          </w:tcPr>
          <w:p w:rsidR="00291664" w:rsidRPr="00135C40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6" w:type="dxa"/>
            <w:vMerge w:val="restart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74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181E83">
        <w:trPr>
          <w:jc w:val="center"/>
        </w:trPr>
        <w:tc>
          <w:tcPr>
            <w:tcW w:w="2659" w:type="dxa"/>
            <w:gridSpan w:val="2"/>
            <w:vMerge/>
            <w:vAlign w:val="center"/>
          </w:tcPr>
          <w:p w:rsidR="00291664" w:rsidRPr="00E4197E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Pr="00E4197E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6" w:type="dxa"/>
            <w:vMerge/>
            <w:vAlign w:val="center"/>
          </w:tcPr>
          <w:p w:rsidR="00291664" w:rsidRPr="00E4197E" w:rsidRDefault="00291664" w:rsidP="00181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291664" w:rsidRPr="00196F8E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291664" w:rsidRPr="00AD1C4D" w:rsidTr="00181E83">
        <w:trPr>
          <w:jc w:val="center"/>
        </w:trPr>
        <w:tc>
          <w:tcPr>
            <w:tcW w:w="2659" w:type="dxa"/>
            <w:gridSpan w:val="2"/>
            <w:vMerge w:val="restart"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608" w:type="dxa"/>
            <w:vAlign w:val="center"/>
          </w:tcPr>
          <w:p w:rsidR="00291664" w:rsidRPr="007438E6" w:rsidRDefault="00291664" w:rsidP="00181E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6" w:type="dxa"/>
            <w:vMerge w:val="restart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746" w:type="dxa"/>
            <w:vAlign w:val="center"/>
          </w:tcPr>
          <w:p w:rsidR="00291664" w:rsidRPr="000155FE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.35</w:t>
            </w:r>
          </w:p>
        </w:tc>
      </w:tr>
      <w:tr w:rsidR="00291664" w:rsidRPr="00AD1C4D" w:rsidTr="00181E83">
        <w:trPr>
          <w:jc w:val="center"/>
        </w:trPr>
        <w:tc>
          <w:tcPr>
            <w:tcW w:w="2659" w:type="dxa"/>
            <w:gridSpan w:val="2"/>
            <w:vMerge/>
            <w:vAlign w:val="center"/>
          </w:tcPr>
          <w:p w:rsidR="00291664" w:rsidRPr="00E4197E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6" w:type="dxa"/>
            <w:vMerge/>
            <w:vAlign w:val="center"/>
          </w:tcPr>
          <w:p w:rsidR="00291664" w:rsidRPr="00E4197E" w:rsidRDefault="00291664" w:rsidP="00181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291664" w:rsidRPr="006876B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.29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143" w:type="dxa"/>
            <w:vMerge w:val="restart"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6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vMerge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6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291664" w:rsidRPr="009257AF" w:rsidRDefault="00291664" w:rsidP="00181E8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vMerge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291664" w:rsidRPr="0098223F" w:rsidRDefault="00291664" w:rsidP="00181E8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1516" w:type="dxa"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291664" w:rsidRPr="009257AF" w:rsidRDefault="00291664" w:rsidP="00181E8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291664" w:rsidRPr="00AD1C4D" w:rsidTr="00181E83">
        <w:trPr>
          <w:trHeight w:val="159"/>
          <w:jc w:val="center"/>
        </w:trPr>
        <w:tc>
          <w:tcPr>
            <w:tcW w:w="1516" w:type="dxa"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:rsidR="00291664" w:rsidRPr="00FD6217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6" w:type="dxa"/>
            <w:vAlign w:val="center"/>
          </w:tcPr>
          <w:p w:rsidR="00291664" w:rsidRPr="00135C40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291664" w:rsidRPr="009257AF" w:rsidRDefault="00291664" w:rsidP="00181E8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22.2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  <w:vAlign w:val="center"/>
          </w:tcPr>
          <w:p w:rsidR="00291664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6" w:type="dxa"/>
            <w:vAlign w:val="center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746" w:type="dxa"/>
            <w:vAlign w:val="center"/>
          </w:tcPr>
          <w:p w:rsidR="00291664" w:rsidRPr="00722135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181E83">
        <w:trPr>
          <w:jc w:val="center"/>
        </w:trPr>
        <w:tc>
          <w:tcPr>
            <w:tcW w:w="9919" w:type="dxa"/>
            <w:gridSpan w:val="5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</w:tcPr>
          <w:p w:rsidR="00291664" w:rsidRPr="00AD1C4D" w:rsidRDefault="00291664" w:rsidP="00181E83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74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291664" w:rsidRPr="00AD1C4D" w:rsidTr="00181E83">
        <w:trPr>
          <w:trHeight w:val="318"/>
          <w:jc w:val="center"/>
        </w:trPr>
        <w:tc>
          <w:tcPr>
            <w:tcW w:w="2659" w:type="dxa"/>
            <w:gridSpan w:val="2"/>
            <w:vMerge w:val="restart"/>
          </w:tcPr>
          <w:p w:rsidR="00291664" w:rsidRPr="00AD1C4D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6" w:type="dxa"/>
            <w:vMerge w:val="restart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74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14.93</w:t>
            </w:r>
          </w:p>
        </w:tc>
      </w:tr>
      <w:tr w:rsidR="00291664" w:rsidRPr="00AD1C4D" w:rsidTr="00181E83">
        <w:trPr>
          <w:trHeight w:val="318"/>
          <w:jc w:val="center"/>
        </w:trPr>
        <w:tc>
          <w:tcPr>
            <w:tcW w:w="2659" w:type="dxa"/>
            <w:gridSpan w:val="2"/>
            <w:vMerge/>
          </w:tcPr>
          <w:p w:rsidR="00291664" w:rsidRDefault="00291664" w:rsidP="00181E83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:rsidR="00291664" w:rsidRPr="0001459B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6" w:type="dxa"/>
            <w:vMerge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</w:t>
            </w:r>
          </w:p>
        </w:tc>
      </w:tr>
      <w:tr w:rsidR="00291664" w:rsidRPr="00AD1C4D" w:rsidTr="00181E83">
        <w:trPr>
          <w:jc w:val="center"/>
        </w:trPr>
        <w:tc>
          <w:tcPr>
            <w:tcW w:w="9919" w:type="dxa"/>
            <w:gridSpan w:val="5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181E83">
        <w:trPr>
          <w:trHeight w:val="111"/>
          <w:jc w:val="center"/>
        </w:trPr>
        <w:tc>
          <w:tcPr>
            <w:tcW w:w="5267" w:type="dxa"/>
            <w:gridSpan w:val="3"/>
            <w:shd w:val="clear" w:color="auto" w:fill="auto"/>
          </w:tcPr>
          <w:p w:rsidR="00291664" w:rsidRPr="00234357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46" w:type="dxa"/>
            <w:vAlign w:val="center"/>
          </w:tcPr>
          <w:p w:rsidR="00291664" w:rsidRPr="002D112A" w:rsidRDefault="00291664" w:rsidP="00181E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  <w:shd w:val="clear" w:color="auto" w:fill="auto"/>
          </w:tcPr>
          <w:p w:rsidR="00291664" w:rsidRPr="00DD0541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46" w:type="dxa"/>
            <w:vAlign w:val="center"/>
          </w:tcPr>
          <w:p w:rsidR="00291664" w:rsidRPr="005A6C22" w:rsidRDefault="00291664" w:rsidP="00181E83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181E83">
        <w:trPr>
          <w:jc w:val="center"/>
        </w:trPr>
        <w:tc>
          <w:tcPr>
            <w:tcW w:w="5267" w:type="dxa"/>
            <w:gridSpan w:val="3"/>
          </w:tcPr>
          <w:p w:rsidR="00291664" w:rsidRPr="00DD0541" w:rsidRDefault="00291664" w:rsidP="00181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6" w:type="dxa"/>
            <w:vAlign w:val="center"/>
          </w:tcPr>
          <w:p w:rsidR="00291664" w:rsidRPr="00AD1C4D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46" w:type="dxa"/>
            <w:vAlign w:val="center"/>
          </w:tcPr>
          <w:p w:rsidR="00291664" w:rsidRPr="00916322" w:rsidRDefault="00291664" w:rsidP="00181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</w:tr>
      <w:tr w:rsidR="00291664" w:rsidRPr="00AD1C4D" w:rsidTr="00181E83">
        <w:trPr>
          <w:jc w:val="center"/>
        </w:trPr>
        <w:tc>
          <w:tcPr>
            <w:tcW w:w="9919" w:type="dxa"/>
            <w:gridSpan w:val="5"/>
          </w:tcPr>
          <w:p w:rsidR="00291664" w:rsidRDefault="00291664" w:rsidP="00181E83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B47447" w:rsidRPr="00AD1C4D" w:rsidTr="00181E83">
        <w:trPr>
          <w:jc w:val="center"/>
        </w:trPr>
        <w:tc>
          <w:tcPr>
            <w:tcW w:w="5267" w:type="dxa"/>
            <w:gridSpan w:val="3"/>
          </w:tcPr>
          <w:p w:rsidR="00B47447" w:rsidRPr="00AD1C4D" w:rsidRDefault="00B47447" w:rsidP="00B4744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746" w:type="dxa"/>
            <w:vAlign w:val="center"/>
          </w:tcPr>
          <w:p w:rsidR="00B47447" w:rsidRPr="004800BA" w:rsidRDefault="00B47447" w:rsidP="00B47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</w:p>
        </w:tc>
      </w:tr>
      <w:tr w:rsidR="00B47447" w:rsidRPr="00AD1C4D" w:rsidTr="00181E83">
        <w:trPr>
          <w:jc w:val="center"/>
        </w:trPr>
        <w:tc>
          <w:tcPr>
            <w:tcW w:w="5267" w:type="dxa"/>
            <w:gridSpan w:val="3"/>
          </w:tcPr>
          <w:p w:rsidR="00B47447" w:rsidRPr="00AD1C4D" w:rsidRDefault="00B47447" w:rsidP="00B4744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4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</w:p>
        </w:tc>
      </w:tr>
      <w:tr w:rsidR="00B47447" w:rsidRPr="00AD1C4D" w:rsidTr="00181E83">
        <w:trPr>
          <w:jc w:val="center"/>
        </w:trPr>
        <w:tc>
          <w:tcPr>
            <w:tcW w:w="5267" w:type="dxa"/>
            <w:gridSpan w:val="3"/>
          </w:tcPr>
          <w:p w:rsidR="00B47447" w:rsidRPr="00AD1C4D" w:rsidRDefault="00B47447" w:rsidP="00B4744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B47447" w:rsidRPr="004800BA" w:rsidRDefault="00B47447" w:rsidP="00B47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784</w:t>
            </w:r>
          </w:p>
        </w:tc>
      </w:tr>
      <w:tr w:rsidR="00B47447" w:rsidRPr="00AD1C4D" w:rsidTr="00181E83">
        <w:trPr>
          <w:jc w:val="center"/>
        </w:trPr>
        <w:tc>
          <w:tcPr>
            <w:tcW w:w="5267" w:type="dxa"/>
            <w:gridSpan w:val="3"/>
          </w:tcPr>
          <w:p w:rsidR="00B47447" w:rsidRPr="00AD1C4D" w:rsidRDefault="00B47447" w:rsidP="00B4744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B47447" w:rsidRPr="00186ACB" w:rsidRDefault="00B47447" w:rsidP="00B47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1219</w:t>
            </w:r>
          </w:p>
        </w:tc>
      </w:tr>
      <w:tr w:rsidR="00B47447" w:rsidRPr="00AD1C4D" w:rsidTr="00181E83">
        <w:trPr>
          <w:jc w:val="center"/>
        </w:trPr>
        <w:tc>
          <w:tcPr>
            <w:tcW w:w="5267" w:type="dxa"/>
            <w:gridSpan w:val="3"/>
          </w:tcPr>
          <w:p w:rsidR="00B47447" w:rsidRPr="00AD1C4D" w:rsidRDefault="00B47447" w:rsidP="00B4744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906" w:type="dxa"/>
            <w:vAlign w:val="center"/>
          </w:tcPr>
          <w:p w:rsidR="00B47447" w:rsidRPr="00AD1C4D" w:rsidRDefault="00B47447" w:rsidP="00B47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46" w:type="dxa"/>
            <w:vAlign w:val="center"/>
          </w:tcPr>
          <w:p w:rsidR="00B47447" w:rsidRDefault="00B47447" w:rsidP="00B47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735095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105537">
        <w:rPr>
          <w:sz w:val="22"/>
          <w:szCs w:val="22"/>
        </w:rPr>
        <w:t>RAS-18FSXN</w:t>
      </w:r>
      <w:r w:rsidRPr="00105537">
        <w:rPr>
          <w:sz w:val="22"/>
          <w:szCs w:val="22"/>
          <w:lang w:val="en-US"/>
        </w:rPr>
        <w:t>S</w:t>
      </w:r>
      <w:r w:rsidRPr="00105537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714C0B">
        <w:rPr>
          <w:sz w:val="22"/>
          <w:szCs w:val="22"/>
        </w:rPr>
        <w:t>RAS-18FSXNSE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545F86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735095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FC3D9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FC3D9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</w:t>
      </w:r>
      <w:r w:rsidRPr="008F31F7">
        <w:rPr>
          <w:sz w:val="22"/>
          <w:szCs w:val="22"/>
        </w:rPr>
        <w:lastRenderedPageBreak/>
        <w:t>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6D3A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D210CDB" wp14:editId="17F6F737">
            <wp:extent cx="4124325" cy="30575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735099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Default="003861BA" w:rsidP="003861BA">
      <w:pPr>
        <w:spacing w:line="360" w:lineRule="auto"/>
        <w:ind w:firstLine="709"/>
        <w:jc w:val="both"/>
        <w:rPr>
          <w:sz w:val="22"/>
          <w:szCs w:val="22"/>
        </w:rPr>
      </w:pPr>
    </w:p>
    <w:p w:rsidR="003861BA" w:rsidRPr="00071C02" w:rsidRDefault="003861BA" w:rsidP="003861B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="00375B4C">
        <w:rPr>
          <w:rFonts w:hint="eastAsia"/>
          <w:sz w:val="22"/>
          <w:szCs w:val="22"/>
        </w:rPr>
        <w:t>об</w:t>
      </w:r>
      <w:r w:rsidR="00375B4C">
        <w:rPr>
          <w:sz w:val="22"/>
          <w:szCs w:val="22"/>
        </w:rPr>
        <w:t>е</w:t>
      </w:r>
      <w:r w:rsidRPr="005F153E">
        <w:rPr>
          <w:rFonts w:hint="eastAsia"/>
          <w:sz w:val="22"/>
          <w:szCs w:val="22"/>
        </w:rPr>
        <w:t>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3861BA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3861BA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FC3D97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FC3D97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375B4C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735100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7351007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735101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5.4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ID12.7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OD15.88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передачи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>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735101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7351022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353DE4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>
            <wp:extent cx="5850890" cy="5723327"/>
            <wp:effectExtent l="0" t="0" r="0" b="0"/>
            <wp:docPr id="76" name="Рисунок 76" descr="размеры наружка 141618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азмеры наружка 141618NS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572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735102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EA6703" w:rsidRPr="00590494" w:rsidRDefault="00EA6703" w:rsidP="00EA6703"/>
    <w:p w:rsidR="00EA6703" w:rsidRPr="00590494" w:rsidRDefault="00EA6703" w:rsidP="00EA6703"/>
    <w:p w:rsidR="00EA6703" w:rsidRPr="00847FF3" w:rsidRDefault="000B6784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6152577"/>
            <wp:effectExtent l="0" t="0" r="0" b="635"/>
            <wp:docPr id="81" name="Рисунок 81" descr="взрыв-схема 1618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зрыв-схема 1618NS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15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B3360" w:rsidRDefault="00BB3360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B3360" w:rsidRPr="00847FF3" w:rsidRDefault="00BB3360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735103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686BB1">
        <w:rPr>
          <w:sz w:val="22"/>
          <w:szCs w:val="22"/>
        </w:rPr>
        <w:t xml:space="preserve"> нему срок гарантии составляет </w:t>
      </w:r>
      <w:r w:rsidR="00D62E2B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735103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831"/>
        <w:gridCol w:w="236"/>
      </w:tblGrid>
      <w:tr w:rsidR="00EA6703" w:rsidTr="00686BB1">
        <w:trPr>
          <w:jc w:val="center"/>
        </w:trPr>
        <w:tc>
          <w:tcPr>
            <w:tcW w:w="3643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B3360" w:rsidP="00BB3360">
            <w:pPr>
              <w:spacing w:before="60"/>
              <w:ind w:right="-28"/>
              <w:jc w:val="center"/>
            </w:pPr>
            <w:r w:rsidRPr="00BB3360">
              <w:rPr>
                <w:b/>
                <w:sz w:val="22"/>
                <w:szCs w:val="22"/>
              </w:rPr>
              <w:t>RAS-18FSXNSE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686BB1">
        <w:trPr>
          <w:jc w:val="center"/>
        </w:trPr>
        <w:tc>
          <w:tcPr>
            <w:tcW w:w="364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FD5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62E2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bookmarkStart w:id="50" w:name="_Ref8735104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686BB1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31F3F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BB3360">
              <w:rPr>
                <w:b/>
                <w:sz w:val="22"/>
                <w:szCs w:val="22"/>
              </w:rPr>
              <w:t>RAS-18FSXNSE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686BB1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686BB1" w:rsidRDefault="00686BB1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1" w:name="_Toc85529581"/>
      <w:bookmarkStart w:id="52" w:name="_Toc85727941"/>
      <w:bookmarkStart w:id="53" w:name="_Ref8735105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1"/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bookmarkStart w:id="56" w:name="_Ref8735105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  <w:bookmarkEnd w:id="5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85529583"/>
      <w:bookmarkStart w:id="58" w:name="_Toc85727943"/>
      <w:bookmarkStart w:id="59" w:name="_Ref8735106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7"/>
      <w:bookmarkEnd w:id="58"/>
      <w:bookmarkEnd w:id="5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Не </w:t>
      </w:r>
      <w:r w:rsidRPr="006C7EEC">
        <w:rPr>
          <w:sz w:val="22"/>
          <w:szCs w:val="22"/>
        </w:rPr>
        <w:lastRenderedPageBreak/>
        <w:t>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0" w:name="_Toc85529584"/>
      <w:bookmarkStart w:id="61" w:name="_Toc85727944"/>
      <w:bookmarkStart w:id="62" w:name="_Ref873510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0"/>
      <w:bookmarkEnd w:id="61"/>
      <w:bookmarkEnd w:id="6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3" w:name="_Toc489886376"/>
      <w:bookmarkStart w:id="64" w:name="_Ref75275862"/>
      <w:bookmarkStart w:id="6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727945"/>
      <w:bookmarkStart w:id="67" w:name="_Ref8735107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7"/>
      <w:bookmarkStart w:id="69" w:name="_Ref75275866"/>
      <w:bookmarkStart w:id="70" w:name="_Toc85529586"/>
      <w:bookmarkStart w:id="71" w:name="_Toc85727946"/>
      <w:bookmarkStart w:id="72" w:name="_Ref8735108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8"/>
      <w:bookmarkStart w:id="74" w:name="_Ref75275870"/>
      <w:bookmarkStart w:id="75" w:name="_Toc85529587"/>
      <w:bookmarkStart w:id="76" w:name="_Toc85727947"/>
      <w:bookmarkStart w:id="77" w:name="_Ref873510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8" w:name="_Toc489886379"/>
      <w:bookmarkStart w:id="79" w:name="_Ref75275874"/>
      <w:bookmarkStart w:id="80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8"/>
      <w:bookmarkStart w:id="82" w:name="_Ref8735109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8"/>
      <w:bookmarkEnd w:id="79"/>
      <w:bookmarkEnd w:id="80"/>
      <w:bookmarkEnd w:id="81"/>
      <w:bookmarkEnd w:id="8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3" w:name="_Toc489886380"/>
      <w:bookmarkStart w:id="84" w:name="_Ref75275878"/>
      <w:bookmarkStart w:id="85" w:name="_Toc85529589"/>
      <w:bookmarkStart w:id="86" w:name="_Toc85727949"/>
      <w:bookmarkStart w:id="87" w:name="_Ref8735110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3"/>
      <w:bookmarkEnd w:id="84"/>
      <w:bookmarkEnd w:id="85"/>
      <w:bookmarkEnd w:id="86"/>
      <w:bookmarkEnd w:id="8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85727950"/>
      <w:bookmarkStart w:id="89" w:name="_Ref8735111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8"/>
      <w:bookmarkEnd w:id="8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0" w:name="_Toc489886382"/>
      <w:bookmarkStart w:id="91" w:name="_Ref75275890"/>
      <w:bookmarkStart w:id="92" w:name="_Toc85529591"/>
      <w:bookmarkStart w:id="93" w:name="_Toc85727951"/>
      <w:bookmarkStart w:id="94" w:name="_Ref8735111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0"/>
      <w:bookmarkEnd w:id="91"/>
      <w:bookmarkEnd w:id="92"/>
      <w:bookmarkEnd w:id="93"/>
      <w:bookmarkEnd w:id="9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Ref75275894"/>
      <w:bookmarkStart w:id="96" w:name="_Toc85529592"/>
      <w:bookmarkStart w:id="97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5"/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Toc85727953"/>
      <w:bookmarkStart w:id="100" w:name="_Ref8735112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73511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4" w:name="_Toc85727955"/>
      <w:bookmarkStart w:id="105" w:name="_Ref87351143"/>
      <w:bookmarkStart w:id="10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F31197">
      <w:pPr>
        <w:jc w:val="center"/>
        <w:outlineLvl w:val="0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F31197">
      <w:pPr>
        <w:outlineLvl w:val="0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F31197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Toc85727956"/>
      <w:bookmarkStart w:id="109" w:name="_Ref87351149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Toc85727957"/>
      <w:bookmarkStart w:id="115" w:name="_Ref8735115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Toc85727958"/>
      <w:bookmarkStart w:id="118" w:name="_Ref8735115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Toc85727959"/>
      <w:bookmarkStart w:id="121" w:name="_Ref873511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85727960"/>
      <w:bookmarkStart w:id="126" w:name="_Ref8735117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2"/>
      <w:bookmarkEnd w:id="123"/>
      <w:bookmarkEnd w:id="124"/>
      <w:bookmarkEnd w:id="125"/>
      <w:bookmarkEnd w:id="12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83" w:rsidRDefault="00181E83">
      <w:r>
        <w:separator/>
      </w:r>
    </w:p>
  </w:endnote>
  <w:endnote w:type="continuationSeparator" w:id="0">
    <w:p w:rsidR="00181E83" w:rsidRDefault="0018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181E8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B7687E" w:rsidRDefault="00181E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2E2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C26115" w:rsidRDefault="00C2611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9D7031" w:rsidRDefault="00181E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81E83" w:rsidRPr="0058149E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>-18</w:t>
                              </w: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</w:p>
                            <w:p w:rsidR="00181E83" w:rsidRPr="00AF301F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81E83" w:rsidRPr="00613EFB" w:rsidRDefault="00181E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1E83" w:rsidRPr="00D35EE4" w:rsidRDefault="00181E8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B7687E" w:rsidRDefault="00181E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62E2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1E83" w:rsidRPr="00C26115" w:rsidRDefault="00C2611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1E83" w:rsidRPr="009D7031" w:rsidRDefault="00181E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81E83" w:rsidRPr="0058149E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>-18</w:t>
                        </w:r>
                        <w:r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</w:p>
                      <w:p w:rsidR="00181E83" w:rsidRPr="00AF301F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81E83" w:rsidRPr="00613EFB" w:rsidRDefault="00181E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2E2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181E83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C23BB2" w:rsidRDefault="00181E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1E83" w:rsidRPr="00EC2FF5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2E2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1E83" w:rsidRPr="00D35EE4" w:rsidRDefault="00181E83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C23BB2" w:rsidRDefault="00181E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1E83" w:rsidRPr="00EC2FF5" w:rsidRDefault="00181E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2E2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C2FF5" w:rsidRDefault="00181E83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2E2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81E83" w:rsidRPr="00EC2FF5" w:rsidRDefault="00181E83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83" w:rsidRDefault="00181E83">
      <w:r>
        <w:separator/>
      </w:r>
    </w:p>
  </w:footnote>
  <w:footnote w:type="continuationSeparator" w:id="0">
    <w:p w:rsidR="00181E83" w:rsidRDefault="0018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1C4F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1E83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4B37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A29"/>
    <w:rsid w:val="00375B4C"/>
    <w:rsid w:val="003861BA"/>
    <w:rsid w:val="003964AD"/>
    <w:rsid w:val="003B1DD4"/>
    <w:rsid w:val="003D1C42"/>
    <w:rsid w:val="003E3AD4"/>
    <w:rsid w:val="003E6FA8"/>
    <w:rsid w:val="003F28A1"/>
    <w:rsid w:val="003F43C3"/>
    <w:rsid w:val="0040087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45F86"/>
    <w:rsid w:val="00554566"/>
    <w:rsid w:val="00557D90"/>
    <w:rsid w:val="005615C2"/>
    <w:rsid w:val="0058149E"/>
    <w:rsid w:val="00584062"/>
    <w:rsid w:val="00590895"/>
    <w:rsid w:val="00592BC8"/>
    <w:rsid w:val="005A162E"/>
    <w:rsid w:val="005B68E2"/>
    <w:rsid w:val="005B7781"/>
    <w:rsid w:val="005D0574"/>
    <w:rsid w:val="005E38BC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6BB1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412D"/>
    <w:rsid w:val="0070650B"/>
    <w:rsid w:val="00714C0B"/>
    <w:rsid w:val="0072515B"/>
    <w:rsid w:val="007319AD"/>
    <w:rsid w:val="0073406F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2902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150ED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0340F"/>
    <w:rsid w:val="00A13ED0"/>
    <w:rsid w:val="00A17EAC"/>
    <w:rsid w:val="00A20C9D"/>
    <w:rsid w:val="00A220A4"/>
    <w:rsid w:val="00A22CCA"/>
    <w:rsid w:val="00A22D2C"/>
    <w:rsid w:val="00A33FB8"/>
    <w:rsid w:val="00A40E51"/>
    <w:rsid w:val="00A4159D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22B7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4F7A"/>
    <w:rsid w:val="00B16FB7"/>
    <w:rsid w:val="00B2430D"/>
    <w:rsid w:val="00B263D1"/>
    <w:rsid w:val="00B47447"/>
    <w:rsid w:val="00B65EF5"/>
    <w:rsid w:val="00B713E6"/>
    <w:rsid w:val="00B757EC"/>
    <w:rsid w:val="00B82743"/>
    <w:rsid w:val="00B853CA"/>
    <w:rsid w:val="00B90BCF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115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446"/>
    <w:rsid w:val="00C9260D"/>
    <w:rsid w:val="00CA105D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D00B1D"/>
    <w:rsid w:val="00D02C8E"/>
    <w:rsid w:val="00D03CA1"/>
    <w:rsid w:val="00D03F3F"/>
    <w:rsid w:val="00D04DE4"/>
    <w:rsid w:val="00D07290"/>
    <w:rsid w:val="00D21FC0"/>
    <w:rsid w:val="00D2476B"/>
    <w:rsid w:val="00D263FB"/>
    <w:rsid w:val="00D31D52"/>
    <w:rsid w:val="00D3422E"/>
    <w:rsid w:val="00D357F4"/>
    <w:rsid w:val="00D35EE4"/>
    <w:rsid w:val="00D549B4"/>
    <w:rsid w:val="00D551FA"/>
    <w:rsid w:val="00D566EE"/>
    <w:rsid w:val="00D62E2B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A0A79"/>
    <w:rsid w:val="00FA3A55"/>
    <w:rsid w:val="00FA64EB"/>
    <w:rsid w:val="00FA7A5C"/>
    <w:rsid w:val="00FC3D97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/>
    <o:shapelayout v:ext="edit">
      <o:idmap v:ext="edit" data="1"/>
    </o:shapelayout>
  </w:shapeDefaults>
  <w:decimalSymbol w:val=","/>
  <w:listSeparator w:val=";"/>
  <w14:docId w14:val="4582F5D9"/>
  <w15:docId w15:val="{B28DA1F5-5B19-48B3-8383-8648CCFA9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fontTable" Target="fontTable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CAEF-A32B-4A53-96E6-1D20D0F86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DBEF8A7D</Template>
  <TotalTime>66</TotalTime>
  <Pages>41</Pages>
  <Words>7452</Words>
  <Characters>42482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53</cp:revision>
  <cp:lastPrinted>2021-03-26T08:29:00Z</cp:lastPrinted>
  <dcterms:created xsi:type="dcterms:W3CDTF">2021-11-09T08:14:00Z</dcterms:created>
  <dcterms:modified xsi:type="dcterms:W3CDTF">2024-05-06T12:15:00Z</dcterms:modified>
</cp:coreProperties>
</file>