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65072C">
              <w:rPr>
                <w:b/>
                <w:szCs w:val="28"/>
              </w:rPr>
              <w:t>RAS-18FSXNS2E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65072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RAS-18FSXNS2E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4051A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EA77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65072C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RAS-18FSXNS2E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65072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RAS-18FSXNS2E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D4051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4051A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A77A9" w:rsidRPr="009C0E86" w:rsidRDefault="00EA77A9" w:rsidP="00EA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EA77A9" w:rsidP="00EA77A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A66399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A66399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65072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5072C"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65072C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65072C">
              <w:rPr>
                <w:sz w:val="22"/>
                <w:szCs w:val="22"/>
              </w:rPr>
              <w:t>84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65072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00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4</w:t>
            </w:r>
            <w:r w:rsidR="00AA23BF"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87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1C0F96" w:rsidP="001C0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5072C">
        <w:rPr>
          <w:sz w:val="22"/>
          <w:szCs w:val="22"/>
        </w:rPr>
        <w:t>RAS-18FSXNS2E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5072C">
        <w:rPr>
          <w:sz w:val="22"/>
          <w:szCs w:val="22"/>
        </w:rPr>
        <w:t>RAS-18FSXNS2E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B54D03" w:rsidRDefault="00B54D03" w:rsidP="00B54D03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B54D03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B54D03" w:rsidRPr="00F312E9" w:rsidRDefault="00B54D03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B54D03" w:rsidRPr="00F312E9" w:rsidRDefault="00B54D03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Pr="00F312E9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B54D0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Pr="007B2CEF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66399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66399" w:rsidRDefault="00A66399" w:rsidP="00A663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66399" w:rsidRPr="00A66399" w:rsidRDefault="00A66399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66399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66399" w:rsidRDefault="00A66399" w:rsidP="00A663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</w:t>
            </w:r>
            <w:r w:rsidRPr="001A4597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12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>
              <w:rPr>
                <w:sz w:val="22"/>
                <w:szCs w:val="22"/>
              </w:rPr>
              <w:t>15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1A4597">
              <w:rPr>
                <w:sz w:val="22"/>
                <w:szCs w:val="22"/>
              </w:rPr>
              <w:t>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66399" w:rsidRPr="00A66399" w:rsidRDefault="00A66399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Pr="00F312E9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Default="00B54D03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Pr="00F312E9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F312E9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8A3192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C11FB0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C11FB0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C11FB0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54D03" w:rsidRPr="008A3192" w:rsidRDefault="00B54D03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54D03" w:rsidRDefault="00B54D03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762625" cy="7854031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4969" cy="78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5072C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RAS-18FSXNS2E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6639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5072C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RAS-18FSXNS2E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257" w:rsidRDefault="00A40257">
      <w:r>
        <w:separator/>
      </w:r>
    </w:p>
  </w:endnote>
  <w:endnote w:type="continuationSeparator" w:id="0">
    <w:p w:rsidR="00A40257" w:rsidRDefault="00A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65072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B7687E" w:rsidRDefault="00A402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77A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97D21" w:rsidRDefault="00A402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345D9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40257" w:rsidRPr="009D7031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40257" w:rsidRPr="0058149E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65072C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RAS-18FSXNS2E</w:t>
                              </w:r>
                            </w:p>
                            <w:p w:rsidR="00A40257" w:rsidRPr="00AF301F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40257" w:rsidRPr="00613EFB" w:rsidRDefault="00A402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40257" w:rsidRPr="00D35EE4" w:rsidRDefault="0065072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B7687E" w:rsidRDefault="00A402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A77A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40257" w:rsidRPr="00797D21" w:rsidRDefault="00A402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40257" w:rsidRPr="007345D9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40257" w:rsidRPr="009D7031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40257" w:rsidRPr="0058149E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65072C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RAS-18FSXNS2E</w:t>
                        </w:r>
                      </w:p>
                      <w:p w:rsidR="00A40257" w:rsidRPr="00AF301F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40257" w:rsidRPr="00613EFB" w:rsidRDefault="00A402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77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65072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C23BB2" w:rsidRDefault="00A402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40257" w:rsidRPr="00EC2FF5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77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40257" w:rsidRPr="00D35EE4" w:rsidRDefault="0065072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C23BB2" w:rsidRDefault="00A402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40257" w:rsidRPr="00EC2FF5" w:rsidRDefault="00A402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77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C2FF5" w:rsidRDefault="0065072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77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40257" w:rsidRPr="00EC2FF5" w:rsidRDefault="0065072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257" w:rsidRDefault="00A40257">
      <w:r>
        <w:separator/>
      </w:r>
    </w:p>
  </w:footnote>
  <w:footnote w:type="continuationSeparator" w:id="0">
    <w:p w:rsidR="00A40257" w:rsidRDefault="00A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0F96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9F3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E782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399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54D03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4051A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A77A9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6F173-CB6D-4B68-B2F2-EE6F00D2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17</TotalTime>
  <Pages>40</Pages>
  <Words>7484</Words>
  <Characters>42664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2024-07-10T13:30:00Z</dcterms:created>
  <dcterms:modified xsi:type="dcterms:W3CDTF">2025-08-15T13:53:00Z</dcterms:modified>
</cp:coreProperties>
</file>