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08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03F3F" w:rsidTr="00210E04">
        <w:trPr>
          <w:jc w:val="center"/>
        </w:trPr>
        <w:tc>
          <w:tcPr>
            <w:tcW w:w="8080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E76D20" w:rsidRPr="00E76D20">
              <w:rPr>
                <w:b/>
                <w:szCs w:val="28"/>
              </w:rPr>
              <w:t>RAS-16HNBCMQ</w:t>
            </w:r>
          </w:p>
        </w:tc>
      </w:tr>
      <w:tr w:rsidR="00D03F3F" w:rsidTr="00210E04">
        <w:trPr>
          <w:jc w:val="center"/>
        </w:trPr>
        <w:tc>
          <w:tcPr>
            <w:tcW w:w="808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E76D20" w:rsidP="00D03F3F">
            <w:pPr>
              <w:jc w:val="center"/>
              <w:rPr>
                <w:b/>
                <w:szCs w:val="28"/>
              </w:rPr>
            </w:pPr>
            <w:r w:rsidRPr="00E76D20">
              <w:rPr>
                <w:b/>
                <w:szCs w:val="28"/>
              </w:rPr>
              <w:t>RAS-16HNBCMQ</w:t>
            </w:r>
            <w:r w:rsidR="00210E0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10E04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39DF" w:rsidRDefault="00810B70" w:rsidP="009839DF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839DF">
        <w:rPr>
          <w:b/>
          <w:sz w:val="22"/>
          <w:szCs w:val="22"/>
        </w:rPr>
        <w:lastRenderedPageBreak/>
        <w:t>СОДЕРЖАНИЕ</w:t>
      </w:r>
      <w:r w:rsidR="00231E1B" w:rsidRPr="009839DF">
        <w:rPr>
          <w:b/>
          <w:sz w:val="22"/>
          <w:szCs w:val="22"/>
        </w:rPr>
        <w:t xml:space="preserve"> </w:t>
      </w:r>
    </w:p>
    <w:p w:rsidR="009839DF" w:rsidRPr="009839DF" w:rsidRDefault="00810B70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39DF">
        <w:rPr>
          <w:sz w:val="22"/>
          <w:szCs w:val="22"/>
        </w:rPr>
        <w:fldChar w:fldCharType="begin"/>
      </w:r>
      <w:r w:rsidRPr="009839DF">
        <w:rPr>
          <w:sz w:val="22"/>
          <w:szCs w:val="22"/>
        </w:rPr>
        <w:instrText xml:space="preserve"> TOC \o "1-3" \h \z \u </w:instrText>
      </w:r>
      <w:r w:rsidRPr="009839DF">
        <w:rPr>
          <w:sz w:val="22"/>
          <w:szCs w:val="22"/>
        </w:rPr>
        <w:fldChar w:fldCharType="separate"/>
      </w:r>
      <w:hyperlink w:anchor="_Toc108012985" w:history="1">
        <w:r w:rsidR="009839DF" w:rsidRPr="009839DF">
          <w:rPr>
            <w:rStyle w:val="ad"/>
            <w:noProof/>
            <w:sz w:val="22"/>
            <w:szCs w:val="22"/>
          </w:rPr>
          <w:t>Введение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6" w:history="1">
        <w:r w:rsidR="009839DF" w:rsidRPr="009839DF">
          <w:rPr>
            <w:rStyle w:val="ad"/>
            <w:noProof/>
            <w:sz w:val="22"/>
            <w:szCs w:val="22"/>
          </w:rPr>
          <w:t>1.</w:t>
        </w:r>
        <w:r w:rsidR="009839DF" w:rsidRPr="009839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39DF" w:rsidRPr="009839DF">
          <w:rPr>
            <w:rStyle w:val="ad"/>
            <w:noProof/>
            <w:sz w:val="22"/>
            <w:szCs w:val="22"/>
          </w:rPr>
          <w:t>Общие сведения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7" w:history="1">
        <w:r w:rsidR="009839DF" w:rsidRPr="009839D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8" w:history="1">
        <w:r w:rsidR="009839DF" w:rsidRPr="009839DF">
          <w:rPr>
            <w:rStyle w:val="ad"/>
            <w:noProof/>
            <w:sz w:val="22"/>
            <w:szCs w:val="22"/>
          </w:rPr>
          <w:t>2.2 Описание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9" w:history="1">
        <w:r w:rsidR="009839DF" w:rsidRPr="009839DF">
          <w:rPr>
            <w:rStyle w:val="ad"/>
            <w:noProof/>
            <w:sz w:val="22"/>
            <w:szCs w:val="22"/>
          </w:rPr>
          <w:t>2.3 Принцип работы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0" w:history="1">
        <w:r w:rsidR="009839DF" w:rsidRPr="009839D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1" w:history="1">
        <w:r w:rsidR="009839DF" w:rsidRPr="009839DF">
          <w:rPr>
            <w:rStyle w:val="ad"/>
            <w:noProof/>
            <w:sz w:val="22"/>
            <w:szCs w:val="22"/>
          </w:rPr>
          <w:t>2.5 Оптимальная эксплуатация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2" w:history="1">
        <w:r w:rsidR="009839DF" w:rsidRPr="009839DF">
          <w:rPr>
            <w:rStyle w:val="ad"/>
            <w:noProof/>
            <w:sz w:val="22"/>
            <w:szCs w:val="22"/>
          </w:rPr>
          <w:t>2.6 Маркировка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3" w:history="1">
        <w:r w:rsidR="009839DF" w:rsidRPr="009839DF">
          <w:rPr>
            <w:rStyle w:val="ad"/>
            <w:noProof/>
            <w:sz w:val="22"/>
            <w:szCs w:val="22"/>
          </w:rPr>
          <w:t>3. Комплектность поставки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4" w:history="1">
        <w:r w:rsidR="009839DF" w:rsidRPr="009839DF">
          <w:rPr>
            <w:rStyle w:val="ad"/>
            <w:noProof/>
            <w:sz w:val="22"/>
            <w:szCs w:val="22"/>
          </w:rPr>
          <w:t>4. Чертеж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5" w:history="1">
        <w:r w:rsidR="009839DF" w:rsidRPr="009839DF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6" w:history="1">
        <w:r w:rsidR="009839DF" w:rsidRPr="009839D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7" w:history="1">
        <w:r w:rsidR="009839DF" w:rsidRPr="009839DF">
          <w:rPr>
            <w:rStyle w:val="ad"/>
            <w:noProof/>
            <w:sz w:val="22"/>
            <w:szCs w:val="22"/>
          </w:rPr>
          <w:t>5. Гарантии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8" w:history="1">
        <w:r w:rsidR="009839DF" w:rsidRPr="009839D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9" w:history="1">
        <w:r w:rsidR="009839DF" w:rsidRPr="009839DF">
          <w:rPr>
            <w:rStyle w:val="ad"/>
            <w:noProof/>
            <w:sz w:val="22"/>
            <w:szCs w:val="22"/>
          </w:rPr>
          <w:t>7. Свидетельство о приемке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0" w:history="1">
        <w:r w:rsidR="009839DF" w:rsidRPr="009839DF">
          <w:rPr>
            <w:rStyle w:val="ad"/>
            <w:noProof/>
            <w:sz w:val="22"/>
            <w:szCs w:val="22"/>
          </w:rPr>
          <w:t>8. Консервация</w:t>
        </w:r>
        <w:r w:rsidR="009839DF" w:rsidRPr="009839DF">
          <w:rPr>
            <w:rStyle w:val="ad"/>
            <w:noProof/>
            <w:sz w:val="22"/>
            <w:szCs w:val="22"/>
            <w:lang w:val="en-US"/>
          </w:rPr>
          <w:t>*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1" w:history="1">
        <w:r w:rsidR="009839DF" w:rsidRPr="009839DF">
          <w:rPr>
            <w:rStyle w:val="ad"/>
            <w:noProof/>
            <w:sz w:val="22"/>
            <w:szCs w:val="22"/>
          </w:rPr>
          <w:t>9. Сведения об утилизации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2" w:history="1">
        <w:r w:rsidR="009839DF" w:rsidRPr="009839DF">
          <w:rPr>
            <w:rStyle w:val="ad"/>
            <w:noProof/>
            <w:sz w:val="22"/>
            <w:szCs w:val="22"/>
          </w:rPr>
          <w:t>10. Требования безопасности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3" w:history="1">
        <w:r w:rsidR="009839DF" w:rsidRPr="009839DF">
          <w:rPr>
            <w:rStyle w:val="ad"/>
            <w:noProof/>
            <w:sz w:val="22"/>
            <w:szCs w:val="22"/>
          </w:rPr>
          <w:t>10.1 Общие требования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4" w:history="1">
        <w:r w:rsidR="009839DF" w:rsidRPr="009839DF">
          <w:rPr>
            <w:rStyle w:val="ad"/>
            <w:noProof/>
            <w:sz w:val="22"/>
            <w:szCs w:val="22"/>
          </w:rPr>
          <w:t>11. Прием и передача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5" w:history="1">
        <w:r w:rsidR="009839DF" w:rsidRPr="009839DF">
          <w:rPr>
            <w:rStyle w:val="ad"/>
            <w:noProof/>
            <w:sz w:val="22"/>
            <w:szCs w:val="22"/>
          </w:rPr>
          <w:t>12. Учет работы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6" w:history="1">
        <w:r w:rsidR="009839DF" w:rsidRPr="009839D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7" w:history="1">
        <w:r w:rsidR="009839DF" w:rsidRPr="009839DF">
          <w:rPr>
            <w:rStyle w:val="ad"/>
            <w:noProof/>
            <w:sz w:val="22"/>
            <w:szCs w:val="22"/>
          </w:rPr>
          <w:t>14. Работы при эксплуатации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8" w:history="1">
        <w:r w:rsidR="009839DF" w:rsidRPr="009839DF">
          <w:rPr>
            <w:rStyle w:val="ad"/>
            <w:noProof/>
            <w:sz w:val="22"/>
            <w:szCs w:val="22"/>
          </w:rPr>
          <w:t>14.1 Учет выполнения работ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9" w:history="1">
        <w:r w:rsidR="009839DF" w:rsidRPr="009839D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0" w:history="1">
        <w:r w:rsidR="009839DF" w:rsidRPr="009839D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1" w:history="1">
        <w:r w:rsidR="009839DF" w:rsidRPr="009839D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29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2" w:history="1">
        <w:r w:rsidR="009839DF" w:rsidRPr="009839D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3" w:history="1">
        <w:r w:rsidR="009839DF" w:rsidRPr="009839D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4" w:history="1">
        <w:r w:rsidR="009839DF" w:rsidRPr="009839DF">
          <w:rPr>
            <w:rStyle w:val="ad"/>
            <w:noProof/>
            <w:sz w:val="22"/>
            <w:szCs w:val="22"/>
          </w:rPr>
          <w:t>16.1 Транспортировка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5" w:history="1">
        <w:r w:rsidR="009839DF" w:rsidRPr="009839DF">
          <w:rPr>
            <w:rStyle w:val="ad"/>
            <w:noProof/>
            <w:sz w:val="22"/>
            <w:szCs w:val="22"/>
          </w:rPr>
          <w:t>16.2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6" w:history="1">
        <w:r w:rsidR="009839DF" w:rsidRPr="009839DF">
          <w:rPr>
            <w:rStyle w:val="ad"/>
            <w:noProof/>
            <w:sz w:val="22"/>
            <w:szCs w:val="22"/>
          </w:rPr>
          <w:t>17. Ремонт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7" w:history="1">
        <w:r w:rsidR="009839DF" w:rsidRPr="009839DF">
          <w:rPr>
            <w:rStyle w:val="ad"/>
            <w:noProof/>
            <w:sz w:val="22"/>
            <w:szCs w:val="22"/>
          </w:rPr>
          <w:t>18. Сведения о рекламациях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39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8" w:history="1">
        <w:r w:rsidR="009839DF" w:rsidRPr="009839DF">
          <w:rPr>
            <w:rStyle w:val="ad"/>
            <w:noProof/>
            <w:sz w:val="22"/>
            <w:szCs w:val="22"/>
          </w:rPr>
          <w:t>19. Особые отметки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40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5D40E5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9" w:history="1">
        <w:r w:rsidR="009839DF" w:rsidRPr="009839D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B7709">
          <w:rPr>
            <w:noProof/>
            <w:webHidden/>
            <w:sz w:val="22"/>
            <w:szCs w:val="22"/>
          </w:rPr>
          <w:t>41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9839DF">
      <w:pPr>
        <w:pStyle w:val="21"/>
        <w:spacing w:line="20" w:lineRule="atLeast"/>
        <w:ind w:firstLine="142"/>
        <w:rPr>
          <w:rStyle w:val="ae"/>
        </w:rPr>
      </w:pPr>
      <w:r w:rsidRPr="009839D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0129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210E04">
        <w:rPr>
          <w:sz w:val="22"/>
          <w:szCs w:val="22"/>
        </w:rPr>
        <w:t>промышленного назначения</w:t>
      </w:r>
      <w:r w:rsidR="00210E04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EB050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0129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C46984" w:rsidRDefault="00C46984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C46984" w:rsidRDefault="00C4698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210E04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210E04" w:rsidRPr="009D7031" w:rsidRDefault="00210E0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210E04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E76D20" w:rsidP="00C55158">
            <w:pPr>
              <w:jc w:val="center"/>
              <w:rPr>
                <w:sz w:val="22"/>
                <w:szCs w:val="22"/>
              </w:rPr>
            </w:pPr>
            <w:r w:rsidRPr="00E76D20">
              <w:rPr>
                <w:sz w:val="22"/>
                <w:szCs w:val="22"/>
              </w:rPr>
              <w:t>RAS-16HNBCMQ</w:t>
            </w:r>
          </w:p>
        </w:tc>
      </w:tr>
      <w:tr w:rsidR="006A3296" w:rsidRPr="00CC2C20" w:rsidTr="00210E04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E76D20" w:rsidP="00297FD5">
            <w:pPr>
              <w:jc w:val="center"/>
              <w:rPr>
                <w:sz w:val="22"/>
                <w:szCs w:val="22"/>
              </w:rPr>
            </w:pPr>
            <w:r w:rsidRPr="00E76D20">
              <w:rPr>
                <w:sz w:val="22"/>
                <w:szCs w:val="22"/>
              </w:rPr>
              <w:t>RAS-16HNBCMQ</w:t>
            </w:r>
          </w:p>
        </w:tc>
      </w:tr>
      <w:tr w:rsidR="00210E04" w:rsidRPr="00CC2C20" w:rsidTr="00210E04">
        <w:trPr>
          <w:trHeight w:val="553"/>
        </w:trPr>
        <w:tc>
          <w:tcPr>
            <w:tcW w:w="2490" w:type="dxa"/>
            <w:vAlign w:val="center"/>
          </w:tcPr>
          <w:p w:rsidR="00210E04" w:rsidRPr="00CC2C20" w:rsidRDefault="00210E0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10E04" w:rsidRPr="0029731C" w:rsidRDefault="00210E04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210E04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210E04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10E04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210E04">
        <w:trPr>
          <w:trHeight w:val="420"/>
        </w:trPr>
        <w:tc>
          <w:tcPr>
            <w:tcW w:w="2490" w:type="dxa"/>
            <w:vAlign w:val="center"/>
          </w:tcPr>
          <w:p w:rsidR="00200C8E" w:rsidRPr="00CC2C20" w:rsidRDefault="00200C8E" w:rsidP="00E62A9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210E04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C46984" w:rsidRPr="00CC2C20" w:rsidTr="00210E04">
        <w:trPr>
          <w:trHeight w:val="456"/>
        </w:trPr>
        <w:tc>
          <w:tcPr>
            <w:tcW w:w="2490" w:type="dxa"/>
            <w:vAlign w:val="center"/>
          </w:tcPr>
          <w:p w:rsidR="00C46984" w:rsidRPr="00CC2C20" w:rsidRDefault="00C46984" w:rsidP="00C469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C46984" w:rsidRPr="00C53E80" w:rsidRDefault="00C46984" w:rsidP="00C46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210E04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210E04" w:rsidRDefault="00210E04" w:rsidP="00210E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210E04" w:rsidRPr="00C47193" w:rsidRDefault="00210E04" w:rsidP="00210E04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10E04" w:rsidRPr="00042260" w:rsidRDefault="00210E04" w:rsidP="00210E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10E04" w:rsidRPr="00042260" w:rsidRDefault="00210E04" w:rsidP="00210E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10E04" w:rsidRPr="00042260" w:rsidRDefault="00210E04" w:rsidP="00210E0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210E04" w:rsidP="00210E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2A9A" w:rsidRPr="005E3B45" w:rsidTr="00210E04">
        <w:trPr>
          <w:trHeight w:val="492"/>
        </w:trPr>
        <w:tc>
          <w:tcPr>
            <w:tcW w:w="2490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62A9A" w:rsidRPr="00CC2C20" w:rsidTr="00210E04">
        <w:trPr>
          <w:trHeight w:val="553"/>
        </w:trPr>
        <w:tc>
          <w:tcPr>
            <w:tcW w:w="2490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D274B" w:rsidRPr="005E3B45" w:rsidTr="00210E04">
        <w:trPr>
          <w:trHeight w:val="553"/>
        </w:trPr>
        <w:tc>
          <w:tcPr>
            <w:tcW w:w="2490" w:type="dxa"/>
            <w:vAlign w:val="center"/>
          </w:tcPr>
          <w:p w:rsidR="00FD274B" w:rsidRPr="00CC2C20" w:rsidRDefault="00FD274B" w:rsidP="00FD274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FD274B" w:rsidRPr="00C777B3" w:rsidRDefault="00FD274B" w:rsidP="00FD274B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FD274B" w:rsidRPr="00CC2C20" w:rsidTr="00210E04">
        <w:trPr>
          <w:trHeight w:val="553"/>
        </w:trPr>
        <w:tc>
          <w:tcPr>
            <w:tcW w:w="2490" w:type="dxa"/>
            <w:vAlign w:val="center"/>
          </w:tcPr>
          <w:p w:rsidR="00FD274B" w:rsidRPr="00CC2C20" w:rsidRDefault="00FD274B" w:rsidP="00FD274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FD274B" w:rsidRPr="00D263FB" w:rsidRDefault="00FD274B" w:rsidP="00FD274B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FD274B" w:rsidRPr="00375B4C" w:rsidTr="00210E04">
        <w:trPr>
          <w:trHeight w:val="553"/>
        </w:trPr>
        <w:tc>
          <w:tcPr>
            <w:tcW w:w="2490" w:type="dxa"/>
            <w:vAlign w:val="center"/>
          </w:tcPr>
          <w:p w:rsidR="00FD274B" w:rsidRPr="00CC2C20" w:rsidRDefault="00FD274B" w:rsidP="00FD274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D274B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FD274B" w:rsidRPr="00FF3A97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D274B" w:rsidRPr="007B5D5B" w:rsidRDefault="00FD274B" w:rsidP="00FD274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D274B" w:rsidRPr="007319AD" w:rsidRDefault="00FD274B" w:rsidP="00FD274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C46984" w:rsidRPr="00D263FB" w:rsidRDefault="00C46984" w:rsidP="00200C8E">
      <w:pPr>
        <w:jc w:val="center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80129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Pr="00C46984" w:rsidRDefault="00200C8E" w:rsidP="00200C8E">
      <w:pPr>
        <w:outlineLvl w:val="0"/>
        <w:rPr>
          <w:b/>
          <w:sz w:val="22"/>
          <w:szCs w:val="22"/>
        </w:rPr>
      </w:pPr>
    </w:p>
    <w:p w:rsidR="00C46984" w:rsidRPr="00C46984" w:rsidRDefault="00C46984" w:rsidP="00200C8E">
      <w:pPr>
        <w:outlineLvl w:val="0"/>
        <w:rPr>
          <w:b/>
          <w:sz w:val="22"/>
          <w:szCs w:val="22"/>
        </w:rPr>
      </w:pPr>
    </w:p>
    <w:p w:rsidR="00B701D9" w:rsidRDefault="00200C8E" w:rsidP="00B701D9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701D9" w:rsidRPr="00B701D9" w:rsidRDefault="00B701D9" w:rsidP="00B701D9">
      <w:pPr>
        <w:spacing w:line="360" w:lineRule="auto"/>
        <w:ind w:firstLine="709"/>
        <w:jc w:val="both"/>
        <w:rPr>
          <w:sz w:val="16"/>
          <w:szCs w:val="16"/>
        </w:rPr>
      </w:pPr>
    </w:p>
    <w:p w:rsidR="001F5638" w:rsidRDefault="00200C8E" w:rsidP="00B701D9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C46984" w:rsidRPr="00B701D9" w:rsidRDefault="00C46984" w:rsidP="00B701D9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5"/>
        <w:gridCol w:w="2344"/>
        <w:gridCol w:w="1272"/>
        <w:gridCol w:w="3798"/>
      </w:tblGrid>
      <w:tr w:rsidR="001402D7" w:rsidRPr="00D130D6" w:rsidTr="0004526A">
        <w:trPr>
          <w:trHeight w:val="159"/>
          <w:jc w:val="center"/>
        </w:trPr>
        <w:tc>
          <w:tcPr>
            <w:tcW w:w="4849" w:type="dxa"/>
            <w:gridSpan w:val="2"/>
            <w:vAlign w:val="center"/>
          </w:tcPr>
          <w:p w:rsidR="001402D7" w:rsidRPr="00FD1823" w:rsidRDefault="001402D7" w:rsidP="001402D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1402D7" w:rsidRPr="00FD1823" w:rsidRDefault="001402D7" w:rsidP="001402D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8" w:type="dxa"/>
            <w:vAlign w:val="center"/>
          </w:tcPr>
          <w:p w:rsidR="001402D7" w:rsidRPr="00FD1823" w:rsidRDefault="001402D7" w:rsidP="001402D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1F5638" w:rsidRPr="00D130D6" w:rsidTr="0004526A">
        <w:trPr>
          <w:trHeight w:val="159"/>
          <w:jc w:val="center"/>
        </w:trPr>
        <w:tc>
          <w:tcPr>
            <w:tcW w:w="2505" w:type="dxa"/>
            <w:vMerge w:val="restart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98" w:type="dxa"/>
            <w:vAlign w:val="center"/>
          </w:tcPr>
          <w:p w:rsidR="001F5638" w:rsidRPr="004A383B" w:rsidRDefault="008E45F4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1F5638" w:rsidRPr="00D130D6" w:rsidTr="0004526A">
        <w:trPr>
          <w:trHeight w:val="159"/>
          <w:jc w:val="center"/>
        </w:trPr>
        <w:tc>
          <w:tcPr>
            <w:tcW w:w="2505" w:type="dxa"/>
            <w:vMerge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4A383B" w:rsidRDefault="008E45F4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F5638" w:rsidRPr="00D130D6" w:rsidTr="0004526A">
        <w:trPr>
          <w:trHeight w:val="159"/>
          <w:jc w:val="center"/>
        </w:trPr>
        <w:tc>
          <w:tcPr>
            <w:tcW w:w="4849" w:type="dxa"/>
            <w:gridSpan w:val="2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 w:rsidR="008E45F4">
              <w:rPr>
                <w:sz w:val="22"/>
                <w:szCs w:val="22"/>
                <w:lang w:val="en-US"/>
              </w:rPr>
              <w:t>4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04526A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798" w:type="dxa"/>
            <w:vAlign w:val="center"/>
          </w:tcPr>
          <w:p w:rsidR="001F5638" w:rsidRPr="00D130D6" w:rsidRDefault="008E45F4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</w:tr>
      <w:tr w:rsidR="001F5638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0.</w:t>
            </w:r>
            <w:r w:rsidR="00D11740">
              <w:rPr>
                <w:sz w:val="22"/>
                <w:szCs w:val="22"/>
              </w:rPr>
              <w:t>39</w:t>
            </w:r>
            <w:r>
              <w:rPr>
                <w:sz w:val="22"/>
                <w:szCs w:val="22"/>
              </w:rPr>
              <w:t>х2</w:t>
            </w:r>
          </w:p>
        </w:tc>
      </w:tr>
      <w:tr w:rsidR="001F5638" w:rsidRPr="00D130D6" w:rsidTr="0004526A">
        <w:trPr>
          <w:jc w:val="center"/>
        </w:trPr>
        <w:tc>
          <w:tcPr>
            <w:tcW w:w="2505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1F5638" w:rsidRPr="00D130D6" w:rsidTr="0004526A">
        <w:trPr>
          <w:jc w:val="center"/>
        </w:trPr>
        <w:tc>
          <w:tcPr>
            <w:tcW w:w="2505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1F5638" w:rsidRPr="00D130D6" w:rsidTr="0004526A">
        <w:trPr>
          <w:jc w:val="center"/>
        </w:trPr>
        <w:tc>
          <w:tcPr>
            <w:tcW w:w="2505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4687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</w:p>
        </w:tc>
      </w:tr>
      <w:tr w:rsidR="001F5638" w:rsidRPr="00D130D6" w:rsidTr="0004526A">
        <w:trPr>
          <w:jc w:val="center"/>
        </w:trPr>
        <w:tc>
          <w:tcPr>
            <w:tcW w:w="2505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246876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</w:tr>
      <w:tr w:rsidR="001F5638" w:rsidRPr="00D130D6" w:rsidTr="0004526A">
        <w:trPr>
          <w:trHeight w:val="159"/>
          <w:jc w:val="center"/>
        </w:trPr>
        <w:tc>
          <w:tcPr>
            <w:tcW w:w="2505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798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1F5638" w:rsidRPr="00D130D6" w:rsidTr="0004526A">
        <w:trPr>
          <w:trHeight w:val="321"/>
          <w:jc w:val="center"/>
        </w:trPr>
        <w:tc>
          <w:tcPr>
            <w:tcW w:w="2505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1F5638" w:rsidRPr="00D130D6" w:rsidRDefault="001F5638" w:rsidP="00C46984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1F5638" w:rsidRPr="00D130D6" w:rsidRDefault="001F5638" w:rsidP="008E45F4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 w:rsidR="008E45F4">
              <w:rPr>
                <w:sz w:val="22"/>
                <w:szCs w:val="22"/>
              </w:rPr>
              <w:t>28.5</w:t>
            </w:r>
          </w:p>
        </w:tc>
      </w:tr>
      <w:tr w:rsidR="003252E5" w:rsidRPr="00D130D6" w:rsidTr="0004526A">
        <w:trPr>
          <w:jc w:val="center"/>
        </w:trPr>
        <w:tc>
          <w:tcPr>
            <w:tcW w:w="2505" w:type="dxa"/>
            <w:vMerge w:val="restart"/>
            <w:vAlign w:val="center"/>
          </w:tcPr>
          <w:p w:rsidR="003252E5" w:rsidRDefault="003252E5" w:rsidP="00325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344" w:type="dxa"/>
            <w:vAlign w:val="center"/>
          </w:tcPr>
          <w:p w:rsidR="003252E5" w:rsidRDefault="003252E5" w:rsidP="00C469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Align w:val="center"/>
          </w:tcPr>
          <w:p w:rsidR="003252E5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798" w:type="dxa"/>
            <w:vAlign w:val="center"/>
          </w:tcPr>
          <w:p w:rsidR="003252E5" w:rsidRPr="00EE1B5C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3252E5" w:rsidRPr="00D130D6" w:rsidTr="0004526A">
        <w:trPr>
          <w:jc w:val="center"/>
        </w:trPr>
        <w:tc>
          <w:tcPr>
            <w:tcW w:w="2505" w:type="dxa"/>
            <w:vMerge/>
            <w:vAlign w:val="center"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3252E5" w:rsidRPr="00D130D6" w:rsidRDefault="003252E5" w:rsidP="00C469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3252E5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252E5" w:rsidRPr="00D130D6" w:rsidTr="00C46984">
        <w:trPr>
          <w:trHeight w:val="306"/>
          <w:jc w:val="center"/>
        </w:trPr>
        <w:tc>
          <w:tcPr>
            <w:tcW w:w="4849" w:type="dxa"/>
            <w:gridSpan w:val="2"/>
            <w:vAlign w:val="center"/>
          </w:tcPr>
          <w:p w:rsidR="003252E5" w:rsidRDefault="003252E5" w:rsidP="00325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3252E5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798" w:type="dxa"/>
            <w:vAlign w:val="center"/>
          </w:tcPr>
          <w:p w:rsidR="003252E5" w:rsidRPr="00EE1B5C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252E5" w:rsidRPr="00D130D6" w:rsidTr="00C46984">
        <w:trPr>
          <w:trHeight w:val="269"/>
          <w:jc w:val="center"/>
        </w:trPr>
        <w:tc>
          <w:tcPr>
            <w:tcW w:w="4849" w:type="dxa"/>
            <w:gridSpan w:val="2"/>
            <w:vAlign w:val="center"/>
          </w:tcPr>
          <w:p w:rsidR="003252E5" w:rsidRPr="00EE1B5C" w:rsidRDefault="003252E5" w:rsidP="003252E5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252E5" w:rsidRPr="00EE1B5C" w:rsidRDefault="003252E5" w:rsidP="003252E5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798" w:type="dxa"/>
            <w:vAlign w:val="center"/>
          </w:tcPr>
          <w:p w:rsidR="003252E5" w:rsidRPr="00EE1B5C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3252E5" w:rsidRPr="00D130D6" w:rsidTr="0004526A">
        <w:trPr>
          <w:jc w:val="center"/>
        </w:trPr>
        <w:tc>
          <w:tcPr>
            <w:tcW w:w="4849" w:type="dxa"/>
            <w:gridSpan w:val="2"/>
            <w:vAlign w:val="center"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98" w:type="dxa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3252E5" w:rsidRPr="00D130D6" w:rsidTr="00C46984">
        <w:trPr>
          <w:trHeight w:val="378"/>
          <w:jc w:val="center"/>
        </w:trPr>
        <w:tc>
          <w:tcPr>
            <w:tcW w:w="9919" w:type="dxa"/>
            <w:gridSpan w:val="4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252E5" w:rsidRPr="00D130D6" w:rsidTr="0004526A">
        <w:trPr>
          <w:jc w:val="center"/>
        </w:trPr>
        <w:tc>
          <w:tcPr>
            <w:tcW w:w="4849" w:type="dxa"/>
            <w:gridSpan w:val="2"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798" w:type="dxa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3252E5" w:rsidRPr="00D130D6" w:rsidTr="0004526A">
        <w:trPr>
          <w:trHeight w:val="318"/>
          <w:jc w:val="center"/>
        </w:trPr>
        <w:tc>
          <w:tcPr>
            <w:tcW w:w="2505" w:type="dxa"/>
            <w:vMerge w:val="restart"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344" w:type="dxa"/>
            <w:vAlign w:val="center"/>
          </w:tcPr>
          <w:p w:rsidR="003252E5" w:rsidRPr="00BA45D7" w:rsidRDefault="003252E5" w:rsidP="00C46984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98" w:type="dxa"/>
            <w:vAlign w:val="center"/>
          </w:tcPr>
          <w:p w:rsidR="003252E5" w:rsidRPr="00494F88" w:rsidRDefault="003252E5" w:rsidP="003252E5">
            <w:pPr>
              <w:jc w:val="center"/>
              <w:rPr>
                <w:sz w:val="22"/>
                <w:szCs w:val="22"/>
              </w:rPr>
            </w:pPr>
            <w:r w:rsidRPr="00494F88">
              <w:rPr>
                <w:sz w:val="22"/>
                <w:szCs w:val="22"/>
              </w:rPr>
              <w:t>13.43</w:t>
            </w:r>
          </w:p>
        </w:tc>
      </w:tr>
      <w:tr w:rsidR="003252E5" w:rsidRPr="00D130D6" w:rsidTr="0004526A">
        <w:trPr>
          <w:trHeight w:val="318"/>
          <w:jc w:val="center"/>
        </w:trPr>
        <w:tc>
          <w:tcPr>
            <w:tcW w:w="2505" w:type="dxa"/>
            <w:vMerge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3252E5" w:rsidRPr="00BA45D7" w:rsidRDefault="003252E5" w:rsidP="00C46984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3252E5" w:rsidRPr="00494F88" w:rsidRDefault="003252E5" w:rsidP="003252E5">
            <w:pPr>
              <w:jc w:val="center"/>
              <w:rPr>
                <w:sz w:val="22"/>
                <w:szCs w:val="22"/>
              </w:rPr>
            </w:pPr>
            <w:r w:rsidRPr="00494F88">
              <w:rPr>
                <w:sz w:val="22"/>
                <w:szCs w:val="22"/>
              </w:rPr>
              <w:t>13.16</w:t>
            </w:r>
          </w:p>
        </w:tc>
      </w:tr>
      <w:tr w:rsidR="003252E5" w:rsidRPr="00D130D6" w:rsidTr="0004526A">
        <w:trPr>
          <w:trHeight w:val="318"/>
          <w:jc w:val="center"/>
        </w:trPr>
        <w:tc>
          <w:tcPr>
            <w:tcW w:w="2505" w:type="dxa"/>
            <w:vMerge w:val="restart"/>
            <w:vAlign w:val="center"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344" w:type="dxa"/>
            <w:vAlign w:val="center"/>
          </w:tcPr>
          <w:p w:rsidR="003252E5" w:rsidRPr="00BA45D7" w:rsidRDefault="003252E5" w:rsidP="00C46984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798" w:type="dxa"/>
            <w:vAlign w:val="center"/>
          </w:tcPr>
          <w:p w:rsidR="003252E5" w:rsidRPr="00494F88" w:rsidRDefault="003252E5" w:rsidP="003252E5">
            <w:pPr>
              <w:jc w:val="center"/>
              <w:rPr>
                <w:sz w:val="22"/>
                <w:szCs w:val="22"/>
              </w:rPr>
            </w:pPr>
            <w:r w:rsidRPr="00494F88">
              <w:rPr>
                <w:sz w:val="22"/>
                <w:szCs w:val="22"/>
              </w:rPr>
              <w:t>22.1</w:t>
            </w:r>
          </w:p>
        </w:tc>
      </w:tr>
      <w:tr w:rsidR="003252E5" w:rsidRPr="00D130D6" w:rsidTr="0004526A">
        <w:trPr>
          <w:trHeight w:val="318"/>
          <w:jc w:val="center"/>
        </w:trPr>
        <w:tc>
          <w:tcPr>
            <w:tcW w:w="2505" w:type="dxa"/>
            <w:vMerge/>
          </w:tcPr>
          <w:p w:rsidR="003252E5" w:rsidRPr="00D130D6" w:rsidRDefault="003252E5" w:rsidP="003252E5">
            <w:pPr>
              <w:rPr>
                <w:sz w:val="22"/>
                <w:szCs w:val="22"/>
              </w:rPr>
            </w:pPr>
          </w:p>
        </w:tc>
        <w:tc>
          <w:tcPr>
            <w:tcW w:w="2344" w:type="dxa"/>
            <w:vAlign w:val="center"/>
          </w:tcPr>
          <w:p w:rsidR="003252E5" w:rsidRPr="00BA45D7" w:rsidRDefault="003252E5" w:rsidP="00C46984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252E5" w:rsidRPr="00D130D6" w:rsidRDefault="003252E5" w:rsidP="003252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8" w:type="dxa"/>
            <w:vAlign w:val="center"/>
          </w:tcPr>
          <w:p w:rsidR="003252E5" w:rsidRPr="00494F88" w:rsidRDefault="003252E5" w:rsidP="003252E5">
            <w:pPr>
              <w:jc w:val="center"/>
              <w:rPr>
                <w:sz w:val="22"/>
                <w:szCs w:val="22"/>
                <w:lang w:val="en-US"/>
              </w:rPr>
            </w:pPr>
            <w:r w:rsidRPr="00494F88">
              <w:rPr>
                <w:sz w:val="22"/>
                <w:szCs w:val="22"/>
              </w:rPr>
              <w:t>21.6</w:t>
            </w:r>
          </w:p>
        </w:tc>
      </w:tr>
      <w:tr w:rsidR="003252E5" w:rsidRPr="00D130D6" w:rsidTr="0004526A">
        <w:trPr>
          <w:jc w:val="center"/>
        </w:trPr>
        <w:tc>
          <w:tcPr>
            <w:tcW w:w="4849" w:type="dxa"/>
            <w:gridSpan w:val="2"/>
          </w:tcPr>
          <w:p w:rsidR="003252E5" w:rsidRPr="007C6E59" w:rsidRDefault="003252E5" w:rsidP="00325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2" w:type="dxa"/>
          </w:tcPr>
          <w:p w:rsidR="003252E5" w:rsidRPr="006A7E95" w:rsidRDefault="003252E5" w:rsidP="003252E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8" w:type="dxa"/>
          </w:tcPr>
          <w:p w:rsidR="003252E5" w:rsidRPr="006A7E95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3252E5" w:rsidRPr="00D130D6" w:rsidTr="0004526A">
        <w:trPr>
          <w:jc w:val="center"/>
        </w:trPr>
        <w:tc>
          <w:tcPr>
            <w:tcW w:w="4849" w:type="dxa"/>
            <w:gridSpan w:val="2"/>
          </w:tcPr>
          <w:p w:rsidR="003252E5" w:rsidRDefault="003252E5" w:rsidP="003252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2" w:type="dxa"/>
          </w:tcPr>
          <w:p w:rsidR="003252E5" w:rsidRDefault="003252E5" w:rsidP="00325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8" w:type="dxa"/>
          </w:tcPr>
          <w:p w:rsidR="003252E5" w:rsidRPr="007C6E59" w:rsidRDefault="003252E5" w:rsidP="003252E5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C46984" w:rsidRDefault="00C46984" w:rsidP="00EE69CD">
      <w:pPr>
        <w:jc w:val="both"/>
        <w:rPr>
          <w:noProof/>
          <w:sz w:val="20"/>
          <w:szCs w:val="20"/>
        </w:rPr>
      </w:pPr>
    </w:p>
    <w:p w:rsidR="00C46984" w:rsidRDefault="00C46984" w:rsidP="00EE69CD">
      <w:pPr>
        <w:jc w:val="both"/>
        <w:rPr>
          <w:noProof/>
          <w:sz w:val="20"/>
          <w:szCs w:val="20"/>
        </w:rPr>
      </w:pPr>
    </w:p>
    <w:p w:rsidR="00C46984" w:rsidRDefault="00C46984" w:rsidP="00EE69CD">
      <w:pPr>
        <w:jc w:val="both"/>
        <w:rPr>
          <w:noProof/>
          <w:sz w:val="20"/>
          <w:szCs w:val="20"/>
        </w:rPr>
      </w:pPr>
    </w:p>
    <w:p w:rsidR="00C46984" w:rsidRDefault="00C46984" w:rsidP="00EE69CD">
      <w:pPr>
        <w:jc w:val="both"/>
        <w:rPr>
          <w:noProof/>
          <w:sz w:val="20"/>
          <w:szCs w:val="20"/>
        </w:rPr>
      </w:pPr>
    </w:p>
    <w:p w:rsidR="00C46984" w:rsidRDefault="00C46984" w:rsidP="00EE69CD">
      <w:pPr>
        <w:jc w:val="both"/>
        <w:rPr>
          <w:noProof/>
          <w:sz w:val="20"/>
          <w:szCs w:val="20"/>
        </w:rPr>
      </w:pPr>
    </w:p>
    <w:p w:rsidR="00EE69CD" w:rsidRDefault="00EE69CD" w:rsidP="00EE69CD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EE69CD" w:rsidRDefault="00EE69CD" w:rsidP="00EE69CD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1272"/>
        <w:gridCol w:w="3083"/>
      </w:tblGrid>
      <w:tr w:rsidR="00C46984" w:rsidRPr="00D130D6" w:rsidTr="00C46984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84" w:rsidRPr="00C46984" w:rsidRDefault="00C46984" w:rsidP="001D51D8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C46984" w:rsidRPr="00D130D6" w:rsidTr="00C46984">
        <w:trPr>
          <w:trHeight w:val="111"/>
          <w:jc w:val="center"/>
        </w:trPr>
        <w:tc>
          <w:tcPr>
            <w:tcW w:w="4849" w:type="dxa"/>
            <w:shd w:val="clear" w:color="auto" w:fill="auto"/>
          </w:tcPr>
          <w:p w:rsidR="00C46984" w:rsidRPr="00D130D6" w:rsidRDefault="00C46984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C46984" w:rsidRPr="00D130D6" w:rsidRDefault="00C46984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083" w:type="dxa"/>
            <w:vAlign w:val="center"/>
          </w:tcPr>
          <w:p w:rsidR="00C46984" w:rsidRPr="00D130D6" w:rsidRDefault="00C46984" w:rsidP="001D51D8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C46984" w:rsidRPr="00D130D6" w:rsidTr="00C46984">
        <w:trPr>
          <w:jc w:val="center"/>
        </w:trPr>
        <w:tc>
          <w:tcPr>
            <w:tcW w:w="4849" w:type="dxa"/>
            <w:shd w:val="clear" w:color="auto" w:fill="auto"/>
            <w:vAlign w:val="center"/>
          </w:tcPr>
          <w:p w:rsidR="00C46984" w:rsidRPr="00D130D6" w:rsidRDefault="00C46984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C46984" w:rsidRPr="00D130D6" w:rsidRDefault="00C46984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083" w:type="dxa"/>
            <w:vAlign w:val="center"/>
          </w:tcPr>
          <w:p w:rsidR="00C46984" w:rsidRPr="00D130D6" w:rsidRDefault="00C46984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D130D6">
                <w:rPr>
                  <w:sz w:val="22"/>
                  <w:szCs w:val="22"/>
                </w:rPr>
                <w:t>дифторметана</w:t>
              </w:r>
              <w:proofErr w:type="spellEnd"/>
              <w:r w:rsidRPr="00D130D6">
                <w:rPr>
                  <w:sz w:val="22"/>
                  <w:szCs w:val="22"/>
                </w:rPr>
                <w:t xml:space="preserve">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proofErr w:type="spellStart"/>
              <w:r w:rsidRPr="00D130D6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D130D6">
                <w:rPr>
                  <w:sz w:val="22"/>
                  <w:szCs w:val="22"/>
                </w:rPr>
                <w:t xml:space="preserve">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C46984" w:rsidRPr="003E32BD" w:rsidTr="00C46984">
        <w:trPr>
          <w:jc w:val="center"/>
        </w:trPr>
        <w:tc>
          <w:tcPr>
            <w:tcW w:w="4849" w:type="dxa"/>
          </w:tcPr>
          <w:p w:rsidR="00C46984" w:rsidRPr="00D130D6" w:rsidRDefault="00C46984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C46984" w:rsidRPr="00D130D6" w:rsidRDefault="00C46984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3083" w:type="dxa"/>
            <w:vAlign w:val="center"/>
          </w:tcPr>
          <w:p w:rsidR="00C46984" w:rsidRPr="003E32BD" w:rsidRDefault="00C46984" w:rsidP="001D51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</w:tr>
      <w:tr w:rsidR="00EE69CD" w:rsidRPr="00AD1C4D" w:rsidTr="00C46984">
        <w:trPr>
          <w:jc w:val="center"/>
        </w:trPr>
        <w:tc>
          <w:tcPr>
            <w:tcW w:w="9204" w:type="dxa"/>
            <w:gridSpan w:val="3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1F5638" w:rsidRPr="00AD1C4D" w:rsidTr="00C46984">
        <w:trPr>
          <w:jc w:val="center"/>
        </w:trPr>
        <w:tc>
          <w:tcPr>
            <w:tcW w:w="4849" w:type="dxa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1F5638" w:rsidRPr="00AD1C4D" w:rsidRDefault="001F5638" w:rsidP="00C469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083" w:type="dxa"/>
            <w:vAlign w:val="center"/>
          </w:tcPr>
          <w:p w:rsidR="001F5638" w:rsidRPr="00087661" w:rsidRDefault="00E4106A" w:rsidP="001F56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1F5638" w:rsidRPr="00AD1C4D" w:rsidTr="00C46984">
        <w:trPr>
          <w:jc w:val="center"/>
        </w:trPr>
        <w:tc>
          <w:tcPr>
            <w:tcW w:w="4849" w:type="dxa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1F5638" w:rsidRPr="00AD1C4D" w:rsidRDefault="001F5638" w:rsidP="00C469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3" w:type="dxa"/>
            <w:vAlign w:val="center"/>
          </w:tcPr>
          <w:p w:rsidR="001F5638" w:rsidRPr="00AD1C4D" w:rsidRDefault="001F5638" w:rsidP="001F5638">
            <w:pPr>
              <w:jc w:val="center"/>
              <w:rPr>
                <w:sz w:val="22"/>
                <w:szCs w:val="22"/>
              </w:rPr>
            </w:pPr>
          </w:p>
        </w:tc>
      </w:tr>
      <w:tr w:rsidR="001F5638" w:rsidRPr="00AD1C4D" w:rsidTr="00C46984">
        <w:trPr>
          <w:jc w:val="center"/>
        </w:trPr>
        <w:tc>
          <w:tcPr>
            <w:tcW w:w="4849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1F5638" w:rsidRPr="00AD1C4D" w:rsidRDefault="001F5638" w:rsidP="00C469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083" w:type="dxa"/>
            <w:vAlign w:val="center"/>
          </w:tcPr>
          <w:p w:rsidR="001F5638" w:rsidRPr="00724483" w:rsidRDefault="001F5638" w:rsidP="001F563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1F5638" w:rsidRPr="00AD1C4D" w:rsidTr="00C46984">
        <w:trPr>
          <w:jc w:val="center"/>
        </w:trPr>
        <w:tc>
          <w:tcPr>
            <w:tcW w:w="4849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1F5638" w:rsidRPr="00AD1C4D" w:rsidRDefault="001F5638" w:rsidP="00C469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083" w:type="dxa"/>
            <w:vAlign w:val="center"/>
          </w:tcPr>
          <w:p w:rsidR="001F5638" w:rsidRPr="003E32BD" w:rsidRDefault="001F5638" w:rsidP="001F56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</w:t>
            </w:r>
          </w:p>
        </w:tc>
      </w:tr>
      <w:tr w:rsidR="001F5638" w:rsidRPr="00AD1C4D" w:rsidTr="00C46984">
        <w:trPr>
          <w:jc w:val="center"/>
        </w:trPr>
        <w:tc>
          <w:tcPr>
            <w:tcW w:w="4849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1F5638" w:rsidRPr="00AD1C4D" w:rsidRDefault="001F5638" w:rsidP="00C469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083" w:type="dxa"/>
            <w:vAlign w:val="center"/>
          </w:tcPr>
          <w:p w:rsidR="001F5638" w:rsidRPr="00724483" w:rsidRDefault="001F5638" w:rsidP="001F563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C46984" w:rsidRDefault="00C46984" w:rsidP="00C46984">
      <w:pPr>
        <w:rPr>
          <w:rFonts w:eastAsia="ArialMT"/>
          <w:sz w:val="20"/>
          <w:szCs w:val="20"/>
        </w:rPr>
      </w:pPr>
      <w:bookmarkStart w:id="8" w:name="_Toc237846875"/>
      <w:bookmarkStart w:id="9" w:name="_Toc351643119"/>
    </w:p>
    <w:p w:rsidR="00C46984" w:rsidRPr="002F2D11" w:rsidRDefault="00C46984" w:rsidP="00C46984">
      <w:pPr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bookmarkEnd w:id="8"/>
    <w:bookmarkEnd w:id="9"/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801298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B16FB7" w:rsidRDefault="00B16FB7" w:rsidP="00B16FB7">
      <w:pPr>
        <w:rPr>
          <w:sz w:val="22"/>
          <w:szCs w:val="22"/>
        </w:rPr>
      </w:pPr>
    </w:p>
    <w:p w:rsidR="006F16A1" w:rsidRPr="006F16A1" w:rsidRDefault="006F16A1" w:rsidP="00B16FB7">
      <w:pPr>
        <w:rPr>
          <w:sz w:val="22"/>
          <w:szCs w:val="22"/>
        </w:rPr>
      </w:pPr>
    </w:p>
    <w:p w:rsidR="00BF4239" w:rsidRPr="00904E98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76D20" w:rsidRPr="00E76D20">
        <w:rPr>
          <w:sz w:val="22"/>
          <w:szCs w:val="22"/>
          <w:lang w:val="en-US"/>
        </w:rPr>
        <w:t>RAS</w:t>
      </w:r>
      <w:r w:rsidR="00E76D20" w:rsidRPr="00E76D20">
        <w:rPr>
          <w:sz w:val="22"/>
          <w:szCs w:val="22"/>
        </w:rPr>
        <w:t>-16</w:t>
      </w:r>
      <w:r w:rsidR="00E76D20" w:rsidRPr="00E76D20">
        <w:rPr>
          <w:sz w:val="22"/>
          <w:szCs w:val="22"/>
          <w:lang w:val="en-US"/>
        </w:rPr>
        <w:t>HNBCMQ</w:t>
      </w:r>
      <w:r w:rsidR="00E76D20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F4239" w:rsidRPr="00297BFA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один </w:t>
      </w:r>
      <w:r>
        <w:rPr>
          <w:rFonts w:ascii="Times New Roman" w:hAnsi="Times New Roman"/>
        </w:rPr>
        <w:t>компрессор;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F4239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F4239" w:rsidRDefault="00BF4239" w:rsidP="00BF423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F4239" w:rsidRPr="002E2B87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BF4239" w:rsidRPr="002C7A3B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F4239" w:rsidRPr="002E2B87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F4239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F4239" w:rsidRPr="002C7A3B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80129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6F16A1" w:rsidRPr="006F16A1" w:rsidRDefault="006F16A1" w:rsidP="00200C8E">
      <w:pPr>
        <w:outlineLvl w:val="0"/>
        <w:rPr>
          <w:b/>
          <w:sz w:val="22"/>
          <w:szCs w:val="22"/>
        </w:rPr>
      </w:pPr>
    </w:p>
    <w:p w:rsidR="001B7709" w:rsidRPr="008F31F7" w:rsidRDefault="001B7709" w:rsidP="001B770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B7709" w:rsidRPr="003F1F02" w:rsidRDefault="001B7709" w:rsidP="001B770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B7709" w:rsidRDefault="001B7709" w:rsidP="001B770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B7709" w:rsidRPr="003F1F02" w:rsidRDefault="001B7709" w:rsidP="001B770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B7709" w:rsidRDefault="001B7709" w:rsidP="001B770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F4A24" w:rsidRDefault="001F4A24" w:rsidP="001F4A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4C4359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14500" cy="2552700"/>
            <wp:effectExtent l="0" t="0" r="635" b="0"/>
            <wp:docPr id="121" name="Рисунок 121" descr="общий вид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бщий вид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331" cy="256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80129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Default="00FA7A5C" w:rsidP="00FA7A5C">
      <w:pPr>
        <w:rPr>
          <w:sz w:val="22"/>
          <w:szCs w:val="22"/>
        </w:rPr>
      </w:pPr>
    </w:p>
    <w:p w:rsidR="006F16A1" w:rsidRPr="006F16A1" w:rsidRDefault="006F16A1" w:rsidP="00FA7A5C">
      <w:pPr>
        <w:rPr>
          <w:sz w:val="22"/>
          <w:szCs w:val="22"/>
        </w:rPr>
      </w:pPr>
    </w:p>
    <w:p w:rsidR="00751E6A" w:rsidRDefault="00751E6A" w:rsidP="00751E6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751E6A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751E6A" w:rsidRPr="00DD359F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751E6A" w:rsidRPr="00DD359F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751E6A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751E6A" w:rsidRPr="00DD359F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751E6A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751E6A" w:rsidRPr="00DD359F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751E6A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751E6A" w:rsidRPr="00DD359F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751E6A" w:rsidRPr="006C7EEC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751E6A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751E6A" w:rsidRPr="00463760" w:rsidRDefault="00751E6A" w:rsidP="006F16A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751E6A" w:rsidRPr="006C7EEC" w:rsidRDefault="00751E6A" w:rsidP="00751E6A">
      <w:pPr>
        <w:ind w:firstLine="709"/>
        <w:jc w:val="both"/>
        <w:outlineLvl w:val="0"/>
        <w:rPr>
          <w:sz w:val="22"/>
          <w:szCs w:val="22"/>
        </w:rPr>
      </w:pPr>
    </w:p>
    <w:p w:rsidR="00751E6A" w:rsidRPr="008D6770" w:rsidRDefault="00751E6A" w:rsidP="00751E6A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751E6A" w:rsidRPr="008D6770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Pr="0026749B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751E6A" w:rsidRPr="008D6770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751E6A" w:rsidRPr="0026749B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751E6A" w:rsidRPr="00071C02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751E6A" w:rsidRPr="00071C02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751E6A" w:rsidRPr="00071C02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751E6A" w:rsidRPr="00071C02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751E6A" w:rsidRDefault="00751E6A" w:rsidP="006F16A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751E6A" w:rsidRDefault="00751E6A" w:rsidP="00AF08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141DCD" w:rsidRPr="00071C02" w:rsidRDefault="00141DCD" w:rsidP="00AF0861">
      <w:pPr>
        <w:ind w:firstLine="709"/>
        <w:jc w:val="both"/>
        <w:rPr>
          <w:sz w:val="22"/>
          <w:szCs w:val="22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40382" cy="2562225"/>
            <wp:effectExtent l="0" t="0" r="0" b="0"/>
            <wp:docPr id="87" name="Рисунок 87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235" cy="25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DCD" w:rsidRDefault="00141DCD" w:rsidP="00AF0861">
      <w:pPr>
        <w:jc w:val="center"/>
        <w:rPr>
          <w:sz w:val="20"/>
          <w:szCs w:val="20"/>
        </w:rPr>
      </w:pPr>
    </w:p>
    <w:p w:rsidR="00751E6A" w:rsidRDefault="00751E6A" w:rsidP="00AF086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141DCD" w:rsidRDefault="00141DCD" w:rsidP="00AF0861">
      <w:pPr>
        <w:jc w:val="center"/>
        <w:rPr>
          <w:sz w:val="20"/>
          <w:szCs w:val="20"/>
        </w:rPr>
      </w:pPr>
    </w:p>
    <w:p w:rsidR="00751E6A" w:rsidRDefault="00751E6A" w:rsidP="00751E6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Default="00751E6A" w:rsidP="00751E6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</w:p>
    <w:p w:rsidR="00751E6A" w:rsidRDefault="00751E6A" w:rsidP="00751E6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141DCD" w:rsidRPr="008D6770" w:rsidRDefault="00141DCD" w:rsidP="00751E6A">
      <w:pPr>
        <w:ind w:firstLine="720"/>
        <w:rPr>
          <w:sz w:val="22"/>
          <w:szCs w:val="22"/>
        </w:rPr>
      </w:pPr>
    </w:p>
    <w:p w:rsidR="00751E6A" w:rsidRDefault="00751E6A" w:rsidP="00AF0861">
      <w:pPr>
        <w:jc w:val="center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262678" cy="2324100"/>
            <wp:effectExtent l="0" t="0" r="0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173" cy="233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141DCD" w:rsidRDefault="00141DCD" w:rsidP="00AF0861">
      <w:pPr>
        <w:jc w:val="center"/>
        <w:rPr>
          <w:rFonts w:eastAsia="ArialMT"/>
          <w:sz w:val="20"/>
          <w:szCs w:val="20"/>
        </w:rPr>
      </w:pPr>
    </w:p>
    <w:p w:rsidR="00141DCD" w:rsidRDefault="00141DCD" w:rsidP="00AF0861">
      <w:pPr>
        <w:jc w:val="center"/>
        <w:rPr>
          <w:rFonts w:eastAsia="ArialMT"/>
          <w:sz w:val="20"/>
          <w:szCs w:val="20"/>
        </w:rPr>
      </w:pPr>
    </w:p>
    <w:p w:rsidR="00141DCD" w:rsidRPr="001A248D" w:rsidRDefault="00141DCD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751E6A">
      <w:pPr>
        <w:outlineLvl w:val="0"/>
        <w:rPr>
          <w:rFonts w:ascii="Arial" w:eastAsia="ArialMT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083868" cy="2266950"/>
            <wp:effectExtent l="0" t="0" r="254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531" cy="22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608511" cy="2143125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614" cy="214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141DCD" w:rsidRPr="001A248D" w:rsidRDefault="00141DCD" w:rsidP="00AF0861">
      <w:pPr>
        <w:jc w:val="center"/>
        <w:rPr>
          <w:rFonts w:eastAsia="ArialMT"/>
          <w:sz w:val="20"/>
          <w:szCs w:val="20"/>
        </w:rPr>
      </w:pP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203A24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66C88" w:rsidRDefault="00666C88" w:rsidP="00751E6A">
      <w:pPr>
        <w:ind w:firstLine="720"/>
        <w:jc w:val="both"/>
        <w:rPr>
          <w:sz w:val="22"/>
          <w:szCs w:val="22"/>
        </w:rPr>
      </w:pPr>
    </w:p>
    <w:p w:rsidR="00141DCD" w:rsidRDefault="00141DCD" w:rsidP="00751E6A">
      <w:pPr>
        <w:ind w:firstLine="720"/>
        <w:jc w:val="both"/>
        <w:rPr>
          <w:sz w:val="22"/>
          <w:szCs w:val="22"/>
        </w:rPr>
      </w:pPr>
    </w:p>
    <w:p w:rsidR="00141DCD" w:rsidRDefault="00141DCD" w:rsidP="00751E6A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0801299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41DCD" w:rsidRDefault="00141DCD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8012992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>
      <w:pPr>
        <w:rPr>
          <w:sz w:val="22"/>
          <w:szCs w:val="22"/>
        </w:rPr>
      </w:pPr>
    </w:p>
    <w:p w:rsidR="00141DCD" w:rsidRPr="00141DCD" w:rsidRDefault="00141DCD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666C88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8" name="Рисунок 88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8" w:rsidRDefault="00666C88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5D40E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141DCD" w:rsidRDefault="00141DCD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801299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Default="00200C8E" w:rsidP="00200C8E">
      <w:pPr>
        <w:rPr>
          <w:noProof/>
          <w:sz w:val="22"/>
          <w:szCs w:val="22"/>
        </w:rPr>
      </w:pPr>
    </w:p>
    <w:p w:rsidR="00141DCD" w:rsidRPr="00057246" w:rsidRDefault="00141DCD" w:rsidP="00200C8E">
      <w:pPr>
        <w:rPr>
          <w:noProof/>
          <w:sz w:val="22"/>
          <w:szCs w:val="22"/>
        </w:rPr>
      </w:pPr>
    </w:p>
    <w:p w:rsidR="00200C8E" w:rsidRDefault="00200C8E" w:rsidP="002247F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141DCD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80129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141DCD" w:rsidRPr="00141DCD" w:rsidRDefault="00141DCD" w:rsidP="00141DCD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6"/>
      <w:bookmarkStart w:id="26" w:name="_Toc10801299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5"/>
      <w:bookmarkEnd w:id="26"/>
    </w:p>
    <w:p w:rsidR="00B52A7C" w:rsidRDefault="00B52A7C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3E5" w:rsidRPr="009773E5" w:rsidRDefault="009773E5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noProof/>
          <w:sz w:val="22"/>
          <w:szCs w:val="22"/>
        </w:rPr>
        <w:t>рисунке 7</w:t>
      </w:r>
      <w:r w:rsidRPr="00EB3053">
        <w:rPr>
          <w:noProof/>
          <w:sz w:val="22"/>
          <w:szCs w:val="22"/>
        </w:rPr>
        <w:t>.</w:t>
      </w:r>
    </w:p>
    <w:p w:rsidR="009009DC" w:rsidRPr="009009DC" w:rsidRDefault="009009DC" w:rsidP="009009DC"/>
    <w:p w:rsidR="00EA6703" w:rsidRDefault="00FF665C" w:rsidP="009D1DCD">
      <w:pPr>
        <w:ind w:hanging="284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207503" cy="6896100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513" cy="690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026517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7"/>
      <w:bookmarkStart w:id="28" w:name="_Toc10801299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27"/>
      <w:bookmarkEnd w:id="28"/>
    </w:p>
    <w:p w:rsidR="00B52A7C" w:rsidRPr="00B52A7C" w:rsidRDefault="00B52A7C" w:rsidP="00B52A7C"/>
    <w:p w:rsidR="00B52A7C" w:rsidRPr="00B52A7C" w:rsidRDefault="00B52A7C" w:rsidP="00B52A7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>Чертеж ос</w:t>
      </w:r>
      <w:r>
        <w:rPr>
          <w:noProof/>
          <w:sz w:val="22"/>
          <w:szCs w:val="22"/>
        </w:rPr>
        <w:t xml:space="preserve">новных узлов и деталей изделия </w:t>
      </w:r>
      <w:r w:rsidRPr="00361B87">
        <w:rPr>
          <w:noProof/>
          <w:sz w:val="22"/>
          <w:szCs w:val="22"/>
        </w:rPr>
        <w:t xml:space="preserve">представлен на </w:t>
      </w:r>
      <w:r>
        <w:rPr>
          <w:noProof/>
          <w:sz w:val="22"/>
          <w:szCs w:val="22"/>
        </w:rPr>
        <w:t>рисунке 8</w:t>
      </w:r>
      <w:r w:rsidRPr="00361B87">
        <w:rPr>
          <w:noProof/>
          <w:sz w:val="22"/>
          <w:szCs w:val="22"/>
        </w:rPr>
        <w:t>.</w:t>
      </w:r>
    </w:p>
    <w:p w:rsidR="00EA6703" w:rsidRPr="00847FF3" w:rsidRDefault="008C44E0" w:rsidP="00BB6C38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05475" cy="8019260"/>
            <wp:effectExtent l="0" t="0" r="0" b="127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181" cy="803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026517">
      <w:pPr>
        <w:spacing w:line="360" w:lineRule="auto"/>
        <w:jc w:val="center"/>
        <w:rPr>
          <w:bCs/>
          <w:color w:val="000000"/>
          <w:sz w:val="20"/>
          <w:szCs w:val="20"/>
        </w:rPr>
      </w:pPr>
      <w:bookmarkStart w:id="29" w:name="_GoBack"/>
      <w:bookmarkEnd w:id="29"/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0801299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141DCD">
        <w:rPr>
          <w:sz w:val="22"/>
          <w:szCs w:val="22"/>
        </w:rPr>
        <w:t xml:space="preserve"> нему срок гарантии составляет 3 (Три</w:t>
      </w:r>
      <w:r w:rsidR="00B14BCF">
        <w:rPr>
          <w:sz w:val="22"/>
          <w:szCs w:val="22"/>
        </w:rPr>
        <w:t>) год</w:t>
      </w:r>
      <w:r w:rsidR="00141DC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Ref87351038"/>
      <w:bookmarkStart w:id="37" w:name="_Toc10801299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16074F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76D20" w:rsidP="00BB3360">
            <w:pPr>
              <w:spacing w:before="60"/>
              <w:ind w:right="-28"/>
              <w:jc w:val="center"/>
            </w:pPr>
            <w:r w:rsidRPr="00E76D20">
              <w:rPr>
                <w:b/>
                <w:sz w:val="22"/>
                <w:szCs w:val="22"/>
              </w:rPr>
              <w:t>RAS-16HNBCMQ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6074F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07ED5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37D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D40E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0801299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76D2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E76D20">
              <w:rPr>
                <w:b/>
                <w:sz w:val="22"/>
                <w:szCs w:val="22"/>
              </w:rPr>
              <w:t>RAS-16HNBCMQ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14BCF" w:rsidRDefault="00B14BC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9" w:name="_Toc85529581"/>
      <w:bookmarkStart w:id="40" w:name="_Toc10801300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9"/>
      <w:bookmarkEnd w:id="4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2"/>
      <w:bookmarkStart w:id="42" w:name="_Ref87351056"/>
      <w:bookmarkStart w:id="43" w:name="_Toc10801300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1"/>
      <w:bookmarkEnd w:id="42"/>
      <w:bookmarkEnd w:id="4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85529583"/>
      <w:bookmarkStart w:id="45" w:name="_Toc10801300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4"/>
      <w:bookmarkEnd w:id="4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 xml:space="preserve">оборудования, соответствуют спецификации и требованиям, указанным в инструкции. </w:t>
      </w:r>
      <w:r w:rsidRPr="00014906">
        <w:rPr>
          <w:sz w:val="22"/>
          <w:szCs w:val="22"/>
        </w:rPr>
        <w:lastRenderedPageBreak/>
        <w:t>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84"/>
      <w:bookmarkStart w:id="47" w:name="_Toc1080130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6"/>
      <w:bookmarkEnd w:id="4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68407D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8" w:name="_Toc489886376"/>
      <w:bookmarkStart w:id="49" w:name="_Ref75275862"/>
      <w:bookmarkStart w:id="5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1080130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7"/>
      <w:bookmarkStart w:id="53" w:name="_Ref75275866"/>
      <w:bookmarkStart w:id="54" w:name="_Toc85529586"/>
      <w:bookmarkStart w:id="55" w:name="_Toc10801300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8"/>
      <w:bookmarkStart w:id="57" w:name="_Ref75275870"/>
      <w:bookmarkStart w:id="58" w:name="_Toc85529587"/>
      <w:bookmarkStart w:id="59" w:name="_Toc10801300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0" w:name="_Toc489886379"/>
      <w:bookmarkStart w:id="61" w:name="_Ref75275874"/>
      <w:bookmarkStart w:id="6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10801300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0801300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10801300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9" w:name="_Toc489886382"/>
      <w:bookmarkStart w:id="70" w:name="_Ref75275890"/>
      <w:bookmarkStart w:id="71" w:name="_Toc85529591"/>
      <w:bookmarkStart w:id="72" w:name="_Toc10801301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9"/>
      <w:bookmarkEnd w:id="70"/>
      <w:bookmarkEnd w:id="71"/>
      <w:bookmarkEnd w:id="7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85529592"/>
      <w:bookmarkStart w:id="74" w:name="_Toc10801301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3"/>
      <w:bookmarkStart w:id="76" w:name="_Toc10801301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5"/>
      <w:bookmarkEnd w:id="7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4"/>
      <w:bookmarkStart w:id="78" w:name="_Ref87351134"/>
      <w:bookmarkStart w:id="79" w:name="_Toc10801301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7"/>
      <w:bookmarkEnd w:id="78"/>
      <w:bookmarkEnd w:id="7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108013014"/>
      <w:bookmarkStart w:id="81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0"/>
    </w:p>
    <w:bookmarkEnd w:id="81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6C0BA7" w:rsidRPr="00F31197" w:rsidRDefault="006C0BA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6C0BA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F31197" w:rsidRPr="006C0BA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F31197" w:rsidRPr="00144ED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6C0BA7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5E3B45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6C0BA7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6C0BA7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 w:rsidP="006C0BA7">
      <w:pPr>
        <w:jc w:val="center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2" w:name="_Toc85529595"/>
      <w:bookmarkStart w:id="83" w:name="_Toc108013015"/>
      <w:bookmarkStart w:id="8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2"/>
      <w:bookmarkEnd w:id="83"/>
    </w:p>
    <w:bookmarkEnd w:id="8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489886385"/>
      <w:bookmarkStart w:id="86" w:name="_Ref75275917"/>
      <w:bookmarkStart w:id="87" w:name="_Toc85529596"/>
      <w:bookmarkStart w:id="88" w:name="_Toc10801301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801301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801301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Toc10801301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83" w:rsidRDefault="00181E83">
      <w:r>
        <w:separator/>
      </w:r>
    </w:p>
  </w:endnote>
  <w:endnote w:type="continuationSeparator" w:id="0">
    <w:p w:rsidR="00181E83" w:rsidRDefault="0018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E76D2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76D2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B7687E" w:rsidRDefault="00181E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40E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16074F" w:rsidRDefault="0016074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9D7031" w:rsidRDefault="00181E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81E83" w:rsidRPr="0058149E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E76D20" w:rsidRPr="00E76D2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RAS-16HNBCMQ</w:t>
                              </w:r>
                            </w:p>
                            <w:p w:rsidR="00181E83" w:rsidRPr="00AF301F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81E83" w:rsidRPr="00613EFB" w:rsidRDefault="00181E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1E83" w:rsidRPr="00D35EE4" w:rsidRDefault="00E76D2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76D2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B7687E" w:rsidRDefault="00181E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D40E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1E83" w:rsidRPr="0016074F" w:rsidRDefault="0016074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1E83" w:rsidRPr="009D7031" w:rsidRDefault="00181E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81E83" w:rsidRPr="0058149E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E76D20" w:rsidRPr="00E76D2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RAS-16HNBCMQ</w:t>
                        </w:r>
                      </w:p>
                      <w:p w:rsidR="00181E83" w:rsidRPr="00AF301F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81E83" w:rsidRPr="00613EFB" w:rsidRDefault="00181E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40E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E76D20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76D2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C23BB2" w:rsidRDefault="00181E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1E83" w:rsidRPr="00EC2FF5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40E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1E83" w:rsidRPr="00D35EE4" w:rsidRDefault="00E76D20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76D2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C23BB2" w:rsidRDefault="00181E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1E83" w:rsidRPr="00EC2FF5" w:rsidRDefault="00181E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40E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C2FF5" w:rsidRDefault="00E76D20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E76D2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40E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81E83" w:rsidRPr="00EC2FF5" w:rsidRDefault="00E76D20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E76D2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83" w:rsidRDefault="00181E83">
      <w:r>
        <w:separator/>
      </w:r>
    </w:p>
  </w:footnote>
  <w:footnote w:type="continuationSeparator" w:id="0">
    <w:p w:rsidR="00181E83" w:rsidRDefault="0018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B90768E"/>
    <w:multiLevelType w:val="hybridMultilevel"/>
    <w:tmpl w:val="DF0A00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6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2"/>
  </w:num>
  <w:num w:numId="8">
    <w:abstractNumId w:val="17"/>
  </w:num>
  <w:num w:numId="9">
    <w:abstractNumId w:val="27"/>
  </w:num>
  <w:num w:numId="10">
    <w:abstractNumId w:val="14"/>
  </w:num>
  <w:num w:numId="11">
    <w:abstractNumId w:val="6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6"/>
  </w:num>
  <w:num w:numId="20">
    <w:abstractNumId w:val="4"/>
  </w:num>
  <w:num w:numId="21">
    <w:abstractNumId w:val="12"/>
  </w:num>
  <w:num w:numId="22">
    <w:abstractNumId w:val="30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5"/>
  </w:num>
  <w:num w:numId="28">
    <w:abstractNumId w:val="10"/>
  </w:num>
  <w:num w:numId="29">
    <w:abstractNumId w:val="35"/>
  </w:num>
  <w:num w:numId="30">
    <w:abstractNumId w:val="31"/>
  </w:num>
  <w:num w:numId="31">
    <w:abstractNumId w:val="7"/>
  </w:num>
  <w:num w:numId="32">
    <w:abstractNumId w:val="18"/>
  </w:num>
  <w:num w:numId="33">
    <w:abstractNumId w:val="29"/>
  </w:num>
  <w:num w:numId="34">
    <w:abstractNumId w:val="3"/>
  </w:num>
  <w:num w:numId="35">
    <w:abstractNumId w:val="28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6517"/>
    <w:rsid w:val="00037425"/>
    <w:rsid w:val="0004526A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9479C"/>
    <w:rsid w:val="0009526F"/>
    <w:rsid w:val="000B2A0A"/>
    <w:rsid w:val="000B3B54"/>
    <w:rsid w:val="000B6784"/>
    <w:rsid w:val="000B7CBA"/>
    <w:rsid w:val="000C74A2"/>
    <w:rsid w:val="000D11B2"/>
    <w:rsid w:val="000D3915"/>
    <w:rsid w:val="000E142F"/>
    <w:rsid w:val="000E62F4"/>
    <w:rsid w:val="000E638C"/>
    <w:rsid w:val="000E7B2C"/>
    <w:rsid w:val="000F2BB4"/>
    <w:rsid w:val="000F2CFF"/>
    <w:rsid w:val="000F4C07"/>
    <w:rsid w:val="000F6C0B"/>
    <w:rsid w:val="00116614"/>
    <w:rsid w:val="00117ADC"/>
    <w:rsid w:val="00122066"/>
    <w:rsid w:val="00127EE8"/>
    <w:rsid w:val="001329B4"/>
    <w:rsid w:val="00135C40"/>
    <w:rsid w:val="001402D7"/>
    <w:rsid w:val="00141DCD"/>
    <w:rsid w:val="00146A9B"/>
    <w:rsid w:val="00154925"/>
    <w:rsid w:val="0016074F"/>
    <w:rsid w:val="00163C45"/>
    <w:rsid w:val="00165C84"/>
    <w:rsid w:val="00165ED7"/>
    <w:rsid w:val="00171036"/>
    <w:rsid w:val="00180D0F"/>
    <w:rsid w:val="00181E83"/>
    <w:rsid w:val="00186F6B"/>
    <w:rsid w:val="001A0A60"/>
    <w:rsid w:val="001A6BBE"/>
    <w:rsid w:val="001B4294"/>
    <w:rsid w:val="001B7709"/>
    <w:rsid w:val="001C0038"/>
    <w:rsid w:val="001C18B3"/>
    <w:rsid w:val="001C1974"/>
    <w:rsid w:val="001C3EDB"/>
    <w:rsid w:val="001D56EC"/>
    <w:rsid w:val="001E2E2E"/>
    <w:rsid w:val="001E45FC"/>
    <w:rsid w:val="001F4A24"/>
    <w:rsid w:val="001F5638"/>
    <w:rsid w:val="001F7544"/>
    <w:rsid w:val="00200C8E"/>
    <w:rsid w:val="00201938"/>
    <w:rsid w:val="00210E04"/>
    <w:rsid w:val="00211155"/>
    <w:rsid w:val="00216ED8"/>
    <w:rsid w:val="00220DC9"/>
    <w:rsid w:val="002247F7"/>
    <w:rsid w:val="00231E1B"/>
    <w:rsid w:val="00231F3F"/>
    <w:rsid w:val="002322B2"/>
    <w:rsid w:val="002338D9"/>
    <w:rsid w:val="00234107"/>
    <w:rsid w:val="0023535B"/>
    <w:rsid w:val="002446F6"/>
    <w:rsid w:val="00244B04"/>
    <w:rsid w:val="00246876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67DB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52E5"/>
    <w:rsid w:val="00326079"/>
    <w:rsid w:val="00343FCA"/>
    <w:rsid w:val="00344173"/>
    <w:rsid w:val="00345C5B"/>
    <w:rsid w:val="00353DE4"/>
    <w:rsid w:val="003543AE"/>
    <w:rsid w:val="00357BBD"/>
    <w:rsid w:val="0036188A"/>
    <w:rsid w:val="00366190"/>
    <w:rsid w:val="00371DD6"/>
    <w:rsid w:val="00371E72"/>
    <w:rsid w:val="00372A29"/>
    <w:rsid w:val="00375B4C"/>
    <w:rsid w:val="003861BA"/>
    <w:rsid w:val="003964AD"/>
    <w:rsid w:val="003A57A4"/>
    <w:rsid w:val="003B1DD4"/>
    <w:rsid w:val="003D1C42"/>
    <w:rsid w:val="003E3AD4"/>
    <w:rsid w:val="003E6FA8"/>
    <w:rsid w:val="003F28A1"/>
    <w:rsid w:val="003F43C3"/>
    <w:rsid w:val="00400873"/>
    <w:rsid w:val="004106D7"/>
    <w:rsid w:val="004158E2"/>
    <w:rsid w:val="00433717"/>
    <w:rsid w:val="00435B10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4F88"/>
    <w:rsid w:val="004965E7"/>
    <w:rsid w:val="004A14D0"/>
    <w:rsid w:val="004B6F5E"/>
    <w:rsid w:val="004C1297"/>
    <w:rsid w:val="004C329E"/>
    <w:rsid w:val="004C4359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45F86"/>
    <w:rsid w:val="00554566"/>
    <w:rsid w:val="00557D90"/>
    <w:rsid w:val="005615C2"/>
    <w:rsid w:val="0058149E"/>
    <w:rsid w:val="00584062"/>
    <w:rsid w:val="00590895"/>
    <w:rsid w:val="00592BC8"/>
    <w:rsid w:val="005A162E"/>
    <w:rsid w:val="005B68E2"/>
    <w:rsid w:val="005B7781"/>
    <w:rsid w:val="005D0574"/>
    <w:rsid w:val="005D40E5"/>
    <w:rsid w:val="005E38BC"/>
    <w:rsid w:val="005E3B45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66C88"/>
    <w:rsid w:val="0067163B"/>
    <w:rsid w:val="0067315B"/>
    <w:rsid w:val="006752A0"/>
    <w:rsid w:val="0068407D"/>
    <w:rsid w:val="00684159"/>
    <w:rsid w:val="00684693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0BA7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16A1"/>
    <w:rsid w:val="006F412D"/>
    <w:rsid w:val="0070650B"/>
    <w:rsid w:val="00714C0B"/>
    <w:rsid w:val="0072515B"/>
    <w:rsid w:val="007319AD"/>
    <w:rsid w:val="0073406F"/>
    <w:rsid w:val="00740801"/>
    <w:rsid w:val="00745BD9"/>
    <w:rsid w:val="00747FC7"/>
    <w:rsid w:val="00751720"/>
    <w:rsid w:val="00751E6A"/>
    <w:rsid w:val="00751FA7"/>
    <w:rsid w:val="00756591"/>
    <w:rsid w:val="00756CF5"/>
    <w:rsid w:val="00763090"/>
    <w:rsid w:val="00776934"/>
    <w:rsid w:val="0078177F"/>
    <w:rsid w:val="007877E0"/>
    <w:rsid w:val="007B0392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1CB7"/>
    <w:rsid w:val="0088349B"/>
    <w:rsid w:val="0088749B"/>
    <w:rsid w:val="00892902"/>
    <w:rsid w:val="00896986"/>
    <w:rsid w:val="00897EAB"/>
    <w:rsid w:val="008A1F9D"/>
    <w:rsid w:val="008A3192"/>
    <w:rsid w:val="008A4FB2"/>
    <w:rsid w:val="008A5005"/>
    <w:rsid w:val="008A504E"/>
    <w:rsid w:val="008C44E0"/>
    <w:rsid w:val="008D09DC"/>
    <w:rsid w:val="008D1693"/>
    <w:rsid w:val="008E0B73"/>
    <w:rsid w:val="008E45F4"/>
    <w:rsid w:val="008F7D55"/>
    <w:rsid w:val="009009DC"/>
    <w:rsid w:val="00910B53"/>
    <w:rsid w:val="00912E27"/>
    <w:rsid w:val="00913F03"/>
    <w:rsid w:val="009148F2"/>
    <w:rsid w:val="009150ED"/>
    <w:rsid w:val="00922280"/>
    <w:rsid w:val="009273CF"/>
    <w:rsid w:val="0094137F"/>
    <w:rsid w:val="00941985"/>
    <w:rsid w:val="009454F1"/>
    <w:rsid w:val="009457C2"/>
    <w:rsid w:val="0096270C"/>
    <w:rsid w:val="0097670D"/>
    <w:rsid w:val="009773E5"/>
    <w:rsid w:val="009839DF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1DCD"/>
    <w:rsid w:val="009D300F"/>
    <w:rsid w:val="009D5B4E"/>
    <w:rsid w:val="009D5F49"/>
    <w:rsid w:val="009D7031"/>
    <w:rsid w:val="009D75C2"/>
    <w:rsid w:val="009E0337"/>
    <w:rsid w:val="00A0340F"/>
    <w:rsid w:val="00A038D9"/>
    <w:rsid w:val="00A07ED5"/>
    <w:rsid w:val="00A13ED0"/>
    <w:rsid w:val="00A17EAC"/>
    <w:rsid w:val="00A20C9D"/>
    <w:rsid w:val="00A220A4"/>
    <w:rsid w:val="00A22CCA"/>
    <w:rsid w:val="00A22D2C"/>
    <w:rsid w:val="00A33FB8"/>
    <w:rsid w:val="00A40E51"/>
    <w:rsid w:val="00A4159D"/>
    <w:rsid w:val="00A41DE7"/>
    <w:rsid w:val="00A440B9"/>
    <w:rsid w:val="00A45D7D"/>
    <w:rsid w:val="00A52243"/>
    <w:rsid w:val="00A5473F"/>
    <w:rsid w:val="00A56FE4"/>
    <w:rsid w:val="00A6124E"/>
    <w:rsid w:val="00A63AC1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0861"/>
    <w:rsid w:val="00AF1F03"/>
    <w:rsid w:val="00AF301F"/>
    <w:rsid w:val="00B02AA8"/>
    <w:rsid w:val="00B05947"/>
    <w:rsid w:val="00B13063"/>
    <w:rsid w:val="00B14BCF"/>
    <w:rsid w:val="00B14F7A"/>
    <w:rsid w:val="00B16FB7"/>
    <w:rsid w:val="00B2430D"/>
    <w:rsid w:val="00B263D1"/>
    <w:rsid w:val="00B47447"/>
    <w:rsid w:val="00B52A7C"/>
    <w:rsid w:val="00B627FC"/>
    <w:rsid w:val="00B65EF5"/>
    <w:rsid w:val="00B701D9"/>
    <w:rsid w:val="00B713E6"/>
    <w:rsid w:val="00B757EC"/>
    <w:rsid w:val="00B82743"/>
    <w:rsid w:val="00B853CA"/>
    <w:rsid w:val="00B90BCF"/>
    <w:rsid w:val="00B930C4"/>
    <w:rsid w:val="00BA4D5C"/>
    <w:rsid w:val="00BA595D"/>
    <w:rsid w:val="00BA79AF"/>
    <w:rsid w:val="00BA7C55"/>
    <w:rsid w:val="00BB1D2A"/>
    <w:rsid w:val="00BB28FA"/>
    <w:rsid w:val="00BB3360"/>
    <w:rsid w:val="00BB6C38"/>
    <w:rsid w:val="00BC0D71"/>
    <w:rsid w:val="00BC0F37"/>
    <w:rsid w:val="00BC6A6E"/>
    <w:rsid w:val="00BC6B44"/>
    <w:rsid w:val="00BE154B"/>
    <w:rsid w:val="00BE5E3D"/>
    <w:rsid w:val="00BF4239"/>
    <w:rsid w:val="00C0352C"/>
    <w:rsid w:val="00C0404E"/>
    <w:rsid w:val="00C10A1E"/>
    <w:rsid w:val="00C11FB0"/>
    <w:rsid w:val="00C241C9"/>
    <w:rsid w:val="00C2699D"/>
    <w:rsid w:val="00C419C1"/>
    <w:rsid w:val="00C46984"/>
    <w:rsid w:val="00C47F87"/>
    <w:rsid w:val="00C510BE"/>
    <w:rsid w:val="00C51B10"/>
    <w:rsid w:val="00C55158"/>
    <w:rsid w:val="00C612CD"/>
    <w:rsid w:val="00C64DFA"/>
    <w:rsid w:val="00C6599A"/>
    <w:rsid w:val="00C66856"/>
    <w:rsid w:val="00C76CC9"/>
    <w:rsid w:val="00C817E2"/>
    <w:rsid w:val="00C85720"/>
    <w:rsid w:val="00C87F09"/>
    <w:rsid w:val="00C92446"/>
    <w:rsid w:val="00C9260D"/>
    <w:rsid w:val="00CA105D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D00B1D"/>
    <w:rsid w:val="00D02C8E"/>
    <w:rsid w:val="00D03CA1"/>
    <w:rsid w:val="00D03F3F"/>
    <w:rsid w:val="00D04DE4"/>
    <w:rsid w:val="00D07290"/>
    <w:rsid w:val="00D11740"/>
    <w:rsid w:val="00D21FC0"/>
    <w:rsid w:val="00D2476B"/>
    <w:rsid w:val="00D263FB"/>
    <w:rsid w:val="00D31D52"/>
    <w:rsid w:val="00D3422E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4106A"/>
    <w:rsid w:val="00E50936"/>
    <w:rsid w:val="00E515AE"/>
    <w:rsid w:val="00E62A9A"/>
    <w:rsid w:val="00E646AB"/>
    <w:rsid w:val="00E72244"/>
    <w:rsid w:val="00E76D20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E69CD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A3A55"/>
    <w:rsid w:val="00FA64EB"/>
    <w:rsid w:val="00FA7A5C"/>
    <w:rsid w:val="00FC3D97"/>
    <w:rsid w:val="00FC694B"/>
    <w:rsid w:val="00FC6D6C"/>
    <w:rsid w:val="00FD274B"/>
    <w:rsid w:val="00FD298C"/>
    <w:rsid w:val="00FD64C5"/>
    <w:rsid w:val="00FE08C8"/>
    <w:rsid w:val="00FE481F"/>
    <w:rsid w:val="00FF3E85"/>
    <w:rsid w:val="00FF410C"/>
    <w:rsid w:val="00FF506A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5A68B05E"/>
  <w15:docId w15:val="{C2AE85C1-AF17-47FC-BD98-543A5BD3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508D4-A42A-48DC-960C-676AF2FF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28</TotalTime>
  <Pages>41</Pages>
  <Words>7655</Words>
  <Characters>43636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25</cp:revision>
  <cp:lastPrinted>2021-03-26T08:29:00Z</cp:lastPrinted>
  <dcterms:created xsi:type="dcterms:W3CDTF">2022-07-06T12:45:00Z</dcterms:created>
  <dcterms:modified xsi:type="dcterms:W3CDTF">2024-04-22T07:29:00Z</dcterms:modified>
</cp:coreProperties>
</file>