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RPr="00966A7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966A7F" w:rsidRDefault="002E1622" w:rsidP="00B1032E">
            <w:pPr>
              <w:jc w:val="center"/>
              <w:rPr>
                <w:b/>
                <w:szCs w:val="28"/>
                <w:lang w:val="en-US"/>
              </w:rPr>
            </w:pPr>
            <w:r w:rsidRPr="007C2003">
              <w:rPr>
                <w:b/>
                <w:szCs w:val="28"/>
              </w:rPr>
              <w:t>НАЗНАЧЕНИЯ</w:t>
            </w:r>
            <w:r w:rsidRPr="00966A7F">
              <w:rPr>
                <w:b/>
                <w:szCs w:val="28"/>
                <w:lang w:val="en-US"/>
              </w:rPr>
              <w:t xml:space="preserve"> </w:t>
            </w:r>
            <w:r w:rsidR="00966A7F">
              <w:rPr>
                <w:b/>
                <w:szCs w:val="28"/>
              </w:rPr>
              <w:t>RAS-1</w:t>
            </w:r>
            <w:r w:rsidR="00B1032E">
              <w:rPr>
                <w:b/>
                <w:szCs w:val="28"/>
                <w:lang w:val="en-US"/>
              </w:rPr>
              <w:t>6</w:t>
            </w:r>
            <w:r w:rsidR="00966A7F">
              <w:rPr>
                <w:b/>
                <w:szCs w:val="28"/>
              </w:rPr>
              <w:t>FSXN</w:t>
            </w:r>
            <w:r w:rsidR="00966A7F">
              <w:rPr>
                <w:b/>
                <w:szCs w:val="28"/>
                <w:lang w:val="en-US"/>
              </w:rPr>
              <w:t>S</w:t>
            </w:r>
            <w:r w:rsidR="00966A7F" w:rsidRPr="002433AE">
              <w:rPr>
                <w:b/>
                <w:szCs w:val="28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9F134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RAS-1</w:t>
            </w:r>
            <w:r w:rsidR="00B1032E">
              <w:rPr>
                <w:b/>
                <w:szCs w:val="28"/>
                <w:lang w:val="en-US"/>
              </w:rPr>
              <w:t>6</w:t>
            </w:r>
            <w:r>
              <w:rPr>
                <w:b/>
                <w:szCs w:val="28"/>
              </w:rPr>
              <w:t>FSXN</w:t>
            </w:r>
            <w:r>
              <w:rPr>
                <w:b/>
                <w:szCs w:val="28"/>
                <w:lang w:val="en-US"/>
              </w:rPr>
              <w:t>S</w:t>
            </w:r>
            <w:r w:rsidRPr="002433AE">
              <w:rPr>
                <w:b/>
                <w:szCs w:val="28"/>
              </w:rPr>
              <w:t>E</w:t>
            </w:r>
            <w:r w:rsidR="00B4072C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40245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B4072C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303E2F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303E2F">
        <w:rPr>
          <w:b/>
          <w:sz w:val="22"/>
          <w:szCs w:val="22"/>
        </w:rPr>
        <w:lastRenderedPageBreak/>
        <w:t>СОДЕРЖАНИЕ</w:t>
      </w:r>
      <w:r w:rsidR="00231E1B" w:rsidRPr="00303E2F">
        <w:rPr>
          <w:b/>
          <w:sz w:val="22"/>
          <w:szCs w:val="22"/>
        </w:rPr>
        <w:t xml:space="preserve"> </w:t>
      </w:r>
    </w:p>
    <w:p w:rsidR="007D4E6B" w:rsidRPr="00303E2F" w:rsidRDefault="00810B70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03E2F">
        <w:rPr>
          <w:sz w:val="22"/>
          <w:szCs w:val="22"/>
        </w:rPr>
        <w:fldChar w:fldCharType="begin"/>
      </w:r>
      <w:r w:rsidRPr="00303E2F">
        <w:rPr>
          <w:sz w:val="22"/>
          <w:szCs w:val="22"/>
        </w:rPr>
        <w:instrText xml:space="preserve"> TOC \o "1-3" \h \z \u </w:instrText>
      </w:r>
      <w:r w:rsidRPr="00303E2F">
        <w:rPr>
          <w:sz w:val="22"/>
          <w:szCs w:val="22"/>
        </w:rPr>
        <w:fldChar w:fldCharType="separate"/>
      </w:r>
      <w:hyperlink w:anchor="введение" w:history="1">
        <w:r w:rsidR="007D4E6B" w:rsidRPr="00303E2F">
          <w:rPr>
            <w:rStyle w:val="ad"/>
            <w:noProof/>
            <w:sz w:val="22"/>
            <w:szCs w:val="22"/>
          </w:rPr>
          <w:t>Введение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_Ref87349458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3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left" w:pos="440"/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303E2F">
          <w:rPr>
            <w:rStyle w:val="ad"/>
            <w:noProof/>
            <w:sz w:val="22"/>
            <w:szCs w:val="22"/>
          </w:rPr>
          <w:t>1.</w:t>
        </w:r>
        <w:r w:rsidR="007D4E6B" w:rsidRPr="00303E2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303E2F">
          <w:rPr>
            <w:rStyle w:val="ad"/>
            <w:noProof/>
            <w:sz w:val="22"/>
            <w:szCs w:val="22"/>
          </w:rPr>
          <w:t>Общие сведения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общие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4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303E2F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_Ref87349479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5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303E2F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_Ref87349484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6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303E2F">
          <w:rPr>
            <w:rStyle w:val="ad"/>
            <w:noProof/>
            <w:sz w:val="22"/>
            <w:szCs w:val="22"/>
          </w:rPr>
          <w:t>2.3 Принцип работы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_Ref87349491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6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567101">
          <w:rPr>
            <w:rStyle w:val="ad"/>
            <w:noProof/>
            <w:sz w:val="22"/>
            <w:szCs w:val="22"/>
          </w:rPr>
          <w:t>2.4</w:t>
        </w:r>
        <w:r w:rsidR="007D4E6B" w:rsidRPr="00303E2F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_Ref87349496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7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567101">
          <w:rPr>
            <w:rStyle w:val="ad"/>
            <w:noProof/>
            <w:sz w:val="22"/>
            <w:szCs w:val="22"/>
          </w:rPr>
          <w:t>2.5</w:t>
        </w:r>
        <w:r w:rsidR="007D4E6B" w:rsidRPr="00303E2F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_Ref87349503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9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567101">
          <w:rPr>
            <w:rStyle w:val="ad"/>
            <w:noProof/>
            <w:sz w:val="22"/>
            <w:szCs w:val="22"/>
          </w:rPr>
          <w:t>2.6</w:t>
        </w:r>
        <w:r w:rsidR="007D4E6B" w:rsidRPr="00303E2F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_Ref87349519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t>10</w:t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303E2F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_Ref89782226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11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303E2F">
          <w:rPr>
            <w:rStyle w:val="ad"/>
            <w:noProof/>
            <w:sz w:val="22"/>
            <w:szCs w:val="22"/>
          </w:rPr>
          <w:t>4. Чертеж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_Ref89782234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12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303E2F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_Ref89782241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12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303E2F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_Ref87349538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_Ref89782245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13</w:t>
        </w:r>
        <w:r w:rsidR="004004AF">
          <w:rPr>
            <w:noProof/>
            <w:webHidden/>
            <w:sz w:val="22"/>
            <w:szCs w:val="22"/>
          </w:rPr>
          <w:fldChar w:fldCharType="end"/>
        </w:r>
        <w:r w:rsidR="0069448C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303E2F">
          <w:rPr>
            <w:rStyle w:val="ad"/>
            <w:noProof/>
            <w:sz w:val="22"/>
            <w:szCs w:val="22"/>
          </w:rPr>
          <w:t>5. Гарантии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_Ref89782251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14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303E2F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_Ref89782256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15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303E2F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_Ref89782274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16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303E2F">
          <w:rPr>
            <w:rStyle w:val="ad"/>
            <w:noProof/>
            <w:sz w:val="22"/>
            <w:szCs w:val="22"/>
          </w:rPr>
          <w:t>8. Консервация</w:t>
        </w:r>
        <w:r w:rsidR="007D4E6B" w:rsidRPr="00303E2F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_Ref89782278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17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303E2F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_Ref89782286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18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303E2F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_Ref89782291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18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303E2F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_Ref89782295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22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303E2F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_Ref89782305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23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303E2F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_Ref89782310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24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303E2F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_Ref89782317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25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303E2F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_Ref89782325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26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303E2F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_Ref89782331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26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303E2F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_Ref89782343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27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303E2F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_Ref89782352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28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303E2F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_Ref75275894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29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303E2F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_Ref89782370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30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303E2F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_Ref89782380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34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21"/>
        <w:spacing w:line="32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303E2F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_Ref89782386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34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32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303E2F">
          <w:rPr>
            <w:rStyle w:val="ad"/>
            <w:noProof/>
            <w:sz w:val="22"/>
            <w:szCs w:val="22"/>
          </w:rPr>
          <w:t>16.2 Хранение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_Ref89782392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35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303E2F">
          <w:rPr>
            <w:rStyle w:val="ad"/>
            <w:noProof/>
            <w:sz w:val="22"/>
            <w:szCs w:val="22"/>
          </w:rPr>
          <w:t>17. Ремонт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_Ref89782396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37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303E2F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_Ref89782400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38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303E2F">
          <w:rPr>
            <w:rStyle w:val="ad"/>
            <w:noProof/>
            <w:sz w:val="22"/>
            <w:szCs w:val="22"/>
          </w:rPr>
          <w:t>19. Особые отметки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7D4E6B" w:rsidRPr="00303E2F">
          <w:rPr>
            <w:noProof/>
            <w:webHidden/>
            <w:sz w:val="22"/>
            <w:szCs w:val="22"/>
          </w:rPr>
          <w:fldChar w:fldCharType="begin"/>
        </w:r>
        <w:r w:rsidR="007D4E6B" w:rsidRPr="00303E2F">
          <w:rPr>
            <w:noProof/>
            <w:webHidden/>
            <w:sz w:val="22"/>
            <w:szCs w:val="22"/>
          </w:rPr>
          <w:instrText xml:space="preserve"> PAGEREF _Toc85727959 \h </w:instrText>
        </w:r>
        <w:r w:rsidR="007D4E6B" w:rsidRPr="00303E2F">
          <w:rPr>
            <w:noProof/>
            <w:webHidden/>
            <w:sz w:val="22"/>
            <w:szCs w:val="22"/>
          </w:rPr>
        </w:r>
        <w:r w:rsidR="007D4E6B" w:rsidRPr="00303E2F">
          <w:rPr>
            <w:noProof/>
            <w:webHidden/>
            <w:sz w:val="22"/>
            <w:szCs w:val="22"/>
          </w:rPr>
          <w:fldChar w:fldCharType="separate"/>
        </w:r>
        <w:r w:rsidR="0069448C">
          <w:rPr>
            <w:noProof/>
            <w:webHidden/>
            <w:sz w:val="22"/>
            <w:szCs w:val="22"/>
          </w:rPr>
          <w:fldChar w:fldCharType="begin"/>
        </w:r>
        <w:r w:rsidR="0069448C">
          <w:rPr>
            <w:noProof/>
            <w:webHidden/>
            <w:sz w:val="22"/>
            <w:szCs w:val="22"/>
          </w:rPr>
          <w:instrText xml:space="preserve"> PAGEREF _Ref87349676 \h </w:instrText>
        </w:r>
        <w:r w:rsidR="0069448C">
          <w:rPr>
            <w:noProof/>
            <w:webHidden/>
            <w:sz w:val="22"/>
            <w:szCs w:val="22"/>
          </w:rPr>
        </w:r>
        <w:r w:rsidR="0069448C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_Ref89782404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39</w:t>
        </w:r>
        <w:r w:rsidR="004004AF">
          <w:rPr>
            <w:noProof/>
            <w:webHidden/>
            <w:sz w:val="22"/>
            <w:szCs w:val="22"/>
          </w:rPr>
          <w:fldChar w:fldCharType="end"/>
        </w:r>
        <w:r w:rsidR="0069448C">
          <w:rPr>
            <w:noProof/>
            <w:webHidden/>
            <w:sz w:val="22"/>
            <w:szCs w:val="22"/>
          </w:rPr>
          <w:fldChar w:fldCharType="end"/>
        </w:r>
        <w:r w:rsidR="007D4E6B" w:rsidRPr="00303E2F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303E2F" w:rsidRDefault="006C3C44" w:rsidP="00614A1F">
      <w:pPr>
        <w:pStyle w:val="12"/>
        <w:tabs>
          <w:tab w:val="right" w:leader="dot" w:pos="9913"/>
        </w:tabs>
        <w:spacing w:line="240" w:lineRule="exact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303E2F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303E2F">
          <w:rPr>
            <w:noProof/>
            <w:webHidden/>
            <w:sz w:val="22"/>
            <w:szCs w:val="22"/>
          </w:rPr>
          <w:tab/>
        </w:r>
        <w:r w:rsidR="004004AF">
          <w:rPr>
            <w:noProof/>
            <w:webHidden/>
            <w:sz w:val="22"/>
            <w:szCs w:val="22"/>
          </w:rPr>
          <w:fldChar w:fldCharType="begin"/>
        </w:r>
        <w:r w:rsidR="004004AF">
          <w:rPr>
            <w:noProof/>
            <w:webHidden/>
            <w:sz w:val="22"/>
            <w:szCs w:val="22"/>
          </w:rPr>
          <w:instrText xml:space="preserve"> PAGEREF _Ref89782409 \h </w:instrText>
        </w:r>
        <w:r w:rsidR="004004AF">
          <w:rPr>
            <w:noProof/>
            <w:webHidden/>
            <w:sz w:val="22"/>
            <w:szCs w:val="22"/>
          </w:rPr>
        </w:r>
        <w:r w:rsidR="004004AF">
          <w:rPr>
            <w:noProof/>
            <w:webHidden/>
            <w:sz w:val="22"/>
            <w:szCs w:val="22"/>
          </w:rPr>
          <w:fldChar w:fldCharType="separate"/>
        </w:r>
        <w:r w:rsidR="004004AF">
          <w:rPr>
            <w:noProof/>
            <w:webHidden/>
            <w:sz w:val="22"/>
            <w:szCs w:val="22"/>
          </w:rPr>
          <w:t>40</w:t>
        </w:r>
        <w:r w:rsidR="004004AF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810B70" w:rsidP="00614A1F">
      <w:pPr>
        <w:pStyle w:val="21"/>
        <w:spacing w:line="20" w:lineRule="atLeast"/>
        <w:ind w:firstLine="142"/>
        <w:rPr>
          <w:szCs w:val="28"/>
        </w:rPr>
      </w:pPr>
      <w:r w:rsidRPr="00303E2F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85727925"/>
      <w:bookmarkStart w:id="3" w:name="_Ref87349458"/>
      <w:bookmarkStart w:id="4" w:name="введение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bookmarkEnd w:id="4"/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0A6C10">
        <w:rPr>
          <w:sz w:val="22"/>
          <w:szCs w:val="22"/>
        </w:rPr>
        <w:t>промышленного назначения</w:t>
      </w:r>
      <w:r w:rsidR="000A6C10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61E9F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бщие"/>
      <w:bookmarkStart w:id="6" w:name="_Toc85529566"/>
      <w:bookmarkStart w:id="7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  <w:bookmarkEnd w:id="7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797"/>
      </w:tblGrid>
      <w:tr w:rsidR="00200C8E" w:rsidRPr="00CC2C20" w:rsidTr="004C393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7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0A6C10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4C3930">
        <w:trPr>
          <w:trHeight w:val="553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7" w:type="dxa"/>
            <w:vAlign w:val="center"/>
          </w:tcPr>
          <w:p w:rsidR="00CA105D" w:rsidRPr="009D7031" w:rsidRDefault="00B1032E" w:rsidP="00D628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RAS-16</w:t>
            </w:r>
            <w:r w:rsidR="00D62841" w:rsidRPr="00D62841">
              <w:rPr>
                <w:sz w:val="22"/>
                <w:szCs w:val="22"/>
              </w:rPr>
              <w:t>FSXNSE</w:t>
            </w:r>
          </w:p>
        </w:tc>
      </w:tr>
      <w:tr w:rsidR="006A3296" w:rsidRPr="00CC2C20" w:rsidTr="004C3930">
        <w:trPr>
          <w:trHeight w:val="553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7" w:type="dxa"/>
            <w:vAlign w:val="center"/>
          </w:tcPr>
          <w:p w:rsidR="006A3296" w:rsidRPr="009D7031" w:rsidRDefault="00B1032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RAS-16</w:t>
            </w:r>
            <w:r w:rsidR="00D62841" w:rsidRPr="00D62841">
              <w:rPr>
                <w:sz w:val="22"/>
                <w:szCs w:val="22"/>
              </w:rPr>
              <w:t>FSXNSE</w:t>
            </w:r>
          </w:p>
        </w:tc>
      </w:tr>
      <w:tr w:rsidR="00B4072C" w:rsidRPr="00CC2C20" w:rsidTr="004C3930">
        <w:trPr>
          <w:trHeight w:val="553"/>
        </w:trPr>
        <w:tc>
          <w:tcPr>
            <w:tcW w:w="2268" w:type="dxa"/>
            <w:vAlign w:val="center"/>
          </w:tcPr>
          <w:p w:rsidR="00B4072C" w:rsidRPr="00CC2C20" w:rsidRDefault="00B4072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7" w:type="dxa"/>
            <w:vAlign w:val="center"/>
          </w:tcPr>
          <w:p w:rsidR="00B4072C" w:rsidRPr="0029731C" w:rsidRDefault="00B4072C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4C393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7" w:type="dxa"/>
            <w:vAlign w:val="center"/>
          </w:tcPr>
          <w:p w:rsidR="00200C8E" w:rsidRPr="009D7031" w:rsidRDefault="00B4072C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C393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7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4C393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740245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7" w:type="dxa"/>
            <w:vAlign w:val="center"/>
          </w:tcPr>
          <w:p w:rsidR="00200C8E" w:rsidRPr="00CC2C20" w:rsidRDefault="00B4072C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6C3C44" w:rsidRPr="00CC2C20" w:rsidTr="004C3930">
        <w:trPr>
          <w:trHeight w:val="553"/>
        </w:trPr>
        <w:tc>
          <w:tcPr>
            <w:tcW w:w="2268" w:type="dxa"/>
            <w:vAlign w:val="center"/>
          </w:tcPr>
          <w:p w:rsidR="006C3C44" w:rsidRDefault="006C3C44" w:rsidP="006C3C44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</w:t>
            </w:r>
            <w:bookmarkStart w:id="8" w:name="_GoBack"/>
            <w:bookmarkEnd w:id="8"/>
            <w:r>
              <w:rPr>
                <w:b/>
                <w:sz w:val="22"/>
                <w:szCs w:val="22"/>
                <w:lang w:eastAsia="en-US"/>
              </w:rPr>
              <w:t>ы</w:t>
            </w:r>
          </w:p>
        </w:tc>
        <w:tc>
          <w:tcPr>
            <w:tcW w:w="7797" w:type="dxa"/>
            <w:vAlign w:val="center"/>
          </w:tcPr>
          <w:p w:rsidR="006C3C44" w:rsidRDefault="006C3C44" w:rsidP="006C3C4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CC2C20" w:rsidTr="004C3930">
        <w:trPr>
          <w:trHeight w:val="492"/>
        </w:trPr>
        <w:tc>
          <w:tcPr>
            <w:tcW w:w="2268" w:type="dxa"/>
            <w:vAlign w:val="center"/>
          </w:tcPr>
          <w:p w:rsidR="00200C8E" w:rsidRPr="00CC2C20" w:rsidRDefault="0092106E" w:rsidP="0092106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7" w:type="dxa"/>
            <w:vAlign w:val="center"/>
          </w:tcPr>
          <w:p w:rsidR="002A4498" w:rsidRDefault="002A4498" w:rsidP="002A44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2A4498" w:rsidRPr="00C47193" w:rsidRDefault="002A4498" w:rsidP="002A4498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2A4498" w:rsidRPr="00042260" w:rsidRDefault="002A4498" w:rsidP="002A44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2A4498" w:rsidRPr="00042260" w:rsidRDefault="002A4498" w:rsidP="002A44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A4498" w:rsidRPr="00042260" w:rsidRDefault="002A4498" w:rsidP="002A44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4C3930" w:rsidRPr="00CC2C20" w:rsidRDefault="002A4498" w:rsidP="002A44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200C8E" w:rsidRPr="006C3C44" w:rsidTr="004C3930">
        <w:trPr>
          <w:trHeight w:val="492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4C393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4C393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4C393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4C3930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7" w:type="dxa"/>
            <w:vAlign w:val="center"/>
          </w:tcPr>
          <w:p w:rsidR="002A4498" w:rsidRPr="00FF3A97" w:rsidRDefault="002A4498" w:rsidP="002A449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A4498" w:rsidRPr="00FF3A97" w:rsidRDefault="002A4498" w:rsidP="002A449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A4498" w:rsidRPr="00FF3A97" w:rsidRDefault="002A4498" w:rsidP="002A449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A4498" w:rsidRDefault="002A4498" w:rsidP="002A449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2A4498" w:rsidRPr="00FF3A97" w:rsidRDefault="002A4498" w:rsidP="002A449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2A4498" w:rsidRPr="00FF3A97" w:rsidRDefault="002A4498" w:rsidP="002A449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A4498" w:rsidRPr="00FF3A97" w:rsidRDefault="002A4498" w:rsidP="002A449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A4498" w:rsidRPr="007B5D5B" w:rsidRDefault="002A4498" w:rsidP="002A4498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CC2C20" w:rsidRDefault="00200C8E" w:rsidP="00B4072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A4498" w:rsidRDefault="002A4498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9" w:name="оснтехданные"/>
      <w:r w:rsidRPr="00D263FB">
        <w:rPr>
          <w:b/>
          <w:szCs w:val="28"/>
        </w:rPr>
        <w:t>Основные технические данные</w:t>
      </w:r>
      <w:bookmarkEnd w:id="9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7"/>
      <w:bookmarkStart w:id="11" w:name="_Toc85727927"/>
      <w:bookmarkStart w:id="12" w:name="_Ref8734947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10"/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1435"/>
        <w:gridCol w:w="2330"/>
        <w:gridCol w:w="1272"/>
        <w:gridCol w:w="3365"/>
      </w:tblGrid>
      <w:tr w:rsidR="00B4072C" w:rsidRPr="00E96A1C" w:rsidTr="00BA4DCD">
        <w:trPr>
          <w:trHeight w:val="159"/>
          <w:jc w:val="center"/>
        </w:trPr>
        <w:tc>
          <w:tcPr>
            <w:tcW w:w="5449" w:type="dxa"/>
            <w:gridSpan w:val="3"/>
            <w:vAlign w:val="center"/>
          </w:tcPr>
          <w:p w:rsidR="00B4072C" w:rsidRPr="00FD1823" w:rsidRDefault="00B4072C" w:rsidP="00B4072C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2" w:type="dxa"/>
            <w:vAlign w:val="center"/>
          </w:tcPr>
          <w:p w:rsidR="00B4072C" w:rsidRPr="00FD1823" w:rsidRDefault="00B4072C" w:rsidP="00B4072C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68" w:type="dxa"/>
            <w:vAlign w:val="center"/>
          </w:tcPr>
          <w:p w:rsidR="00B4072C" w:rsidRPr="00FD1823" w:rsidRDefault="00B4072C" w:rsidP="00B4072C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B1032E" w:rsidRPr="00E96A1C" w:rsidTr="00B1032E">
        <w:trPr>
          <w:trHeight w:val="159"/>
          <w:jc w:val="center"/>
        </w:trPr>
        <w:tc>
          <w:tcPr>
            <w:tcW w:w="2952" w:type="dxa"/>
            <w:gridSpan w:val="2"/>
            <w:vMerge w:val="restart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497" w:type="dxa"/>
            <w:vAlign w:val="center"/>
          </w:tcPr>
          <w:p w:rsidR="00B1032E" w:rsidRPr="00E96A1C" w:rsidRDefault="00B1032E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кВт</w:t>
            </w:r>
          </w:p>
        </w:tc>
        <w:tc>
          <w:tcPr>
            <w:tcW w:w="3568" w:type="dxa"/>
            <w:vAlign w:val="center"/>
          </w:tcPr>
          <w:p w:rsidR="00B1032E" w:rsidRPr="00B924FB" w:rsidRDefault="00B1032E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45.0</w:t>
            </w:r>
          </w:p>
        </w:tc>
      </w:tr>
      <w:tr w:rsidR="00B1032E" w:rsidRPr="00E96A1C" w:rsidTr="00B1032E">
        <w:trPr>
          <w:trHeight w:val="159"/>
          <w:jc w:val="center"/>
        </w:trPr>
        <w:tc>
          <w:tcPr>
            <w:tcW w:w="2952" w:type="dxa"/>
            <w:gridSpan w:val="2"/>
            <w:vMerge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B1032E" w:rsidRPr="00E96A1C" w:rsidRDefault="00B1032E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B1032E" w:rsidRPr="00B924FB" w:rsidRDefault="00B1032E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50.0</w:t>
            </w:r>
          </w:p>
        </w:tc>
      </w:tr>
      <w:tr w:rsidR="00B1032E" w:rsidRPr="00E96A1C" w:rsidTr="00B1032E">
        <w:trPr>
          <w:jc w:val="center"/>
        </w:trPr>
        <w:tc>
          <w:tcPr>
            <w:tcW w:w="5449" w:type="dxa"/>
            <w:gridSpan w:val="3"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дБ(А)</w:t>
            </w:r>
          </w:p>
        </w:tc>
        <w:tc>
          <w:tcPr>
            <w:tcW w:w="3568" w:type="dxa"/>
            <w:vAlign w:val="center"/>
          </w:tcPr>
          <w:p w:rsidR="00B1032E" w:rsidRPr="00492F94" w:rsidRDefault="00B1032E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63</w:t>
            </w:r>
          </w:p>
        </w:tc>
      </w:tr>
      <w:tr w:rsidR="00B1032E" w:rsidRPr="00E96A1C" w:rsidTr="00B1032E">
        <w:trPr>
          <w:jc w:val="center"/>
        </w:trPr>
        <w:tc>
          <w:tcPr>
            <w:tcW w:w="5449" w:type="dxa"/>
            <w:gridSpan w:val="3"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Компрессор: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B1032E" w:rsidRPr="00806410" w:rsidRDefault="00B1032E" w:rsidP="007C5BE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Герметичный спиральный</w:t>
            </w:r>
          </w:p>
        </w:tc>
      </w:tr>
      <w:tr w:rsidR="00B1032E" w:rsidRPr="00E96A1C" w:rsidTr="00B1032E">
        <w:trPr>
          <w:jc w:val="center"/>
        </w:trPr>
        <w:tc>
          <w:tcPr>
            <w:tcW w:w="5449" w:type="dxa"/>
            <w:gridSpan w:val="3"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Количество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шт</w:t>
            </w:r>
          </w:p>
        </w:tc>
        <w:tc>
          <w:tcPr>
            <w:tcW w:w="3568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1</w:t>
            </w:r>
          </w:p>
        </w:tc>
      </w:tr>
      <w:tr w:rsidR="00B1032E" w:rsidRPr="00E96A1C" w:rsidTr="00B1032E">
        <w:trPr>
          <w:jc w:val="center"/>
        </w:trPr>
        <w:tc>
          <w:tcPr>
            <w:tcW w:w="2952" w:type="dxa"/>
            <w:gridSpan w:val="2"/>
            <w:vMerge w:val="restart"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97" w:type="dxa"/>
            <w:vAlign w:val="center"/>
          </w:tcPr>
          <w:p w:rsidR="00B1032E" w:rsidRPr="00E96A1C" w:rsidRDefault="00B1032E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3568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-5</w:t>
            </w:r>
            <w:r w:rsidRPr="00806410">
              <w:rPr>
                <w:sz w:val="22"/>
                <w:szCs w:val="22"/>
                <w:lang w:val="en-US"/>
              </w:rPr>
              <w:t>~</w:t>
            </w:r>
            <w:r w:rsidRPr="00806410">
              <w:rPr>
                <w:sz w:val="22"/>
                <w:szCs w:val="22"/>
              </w:rPr>
              <w:t>+48</w:t>
            </w:r>
          </w:p>
        </w:tc>
      </w:tr>
      <w:tr w:rsidR="00B1032E" w:rsidRPr="00E96A1C" w:rsidTr="00B1032E">
        <w:trPr>
          <w:jc w:val="center"/>
        </w:trPr>
        <w:tc>
          <w:tcPr>
            <w:tcW w:w="2952" w:type="dxa"/>
            <w:gridSpan w:val="2"/>
            <w:vMerge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B1032E" w:rsidRPr="00E96A1C" w:rsidRDefault="00B1032E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  <w:lang w:val="en-US"/>
              </w:rPr>
              <w:t>-20~</w:t>
            </w:r>
            <w:r w:rsidRPr="00806410">
              <w:rPr>
                <w:sz w:val="22"/>
                <w:szCs w:val="22"/>
              </w:rPr>
              <w:t>+15</w:t>
            </w:r>
          </w:p>
        </w:tc>
      </w:tr>
      <w:tr w:rsidR="00B1032E" w:rsidRPr="00E96A1C" w:rsidTr="00B1032E">
        <w:trPr>
          <w:jc w:val="center"/>
        </w:trPr>
        <w:tc>
          <w:tcPr>
            <w:tcW w:w="2952" w:type="dxa"/>
            <w:gridSpan w:val="2"/>
            <w:vMerge w:val="restart"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97" w:type="dxa"/>
            <w:vAlign w:val="center"/>
          </w:tcPr>
          <w:p w:rsidR="00B1032E" w:rsidRPr="00E96A1C" w:rsidRDefault="00B1032E" w:rsidP="007C5BE3">
            <w:pPr>
              <w:jc w:val="center"/>
              <w:rPr>
                <w:sz w:val="22"/>
                <w:szCs w:val="22"/>
                <w:lang w:val="en-US"/>
              </w:rPr>
            </w:pPr>
            <w:r w:rsidRPr="00E96A1C">
              <w:rPr>
                <w:sz w:val="22"/>
                <w:szCs w:val="22"/>
              </w:rPr>
              <w:t xml:space="preserve">Охлаждение </w:t>
            </w:r>
            <w:r w:rsidRPr="00E96A1C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902" w:type="dxa"/>
            <w:vMerge w:val="restart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Вт/Вт</w:t>
            </w:r>
          </w:p>
        </w:tc>
        <w:tc>
          <w:tcPr>
            <w:tcW w:w="3568" w:type="dxa"/>
            <w:vAlign w:val="center"/>
          </w:tcPr>
          <w:p w:rsidR="00B1032E" w:rsidRPr="0053558B" w:rsidRDefault="0053558B" w:rsidP="007C5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3.25</w:t>
            </w:r>
          </w:p>
        </w:tc>
      </w:tr>
      <w:tr w:rsidR="00B1032E" w:rsidRPr="00E96A1C" w:rsidTr="00B1032E">
        <w:trPr>
          <w:jc w:val="center"/>
        </w:trPr>
        <w:tc>
          <w:tcPr>
            <w:tcW w:w="2952" w:type="dxa"/>
            <w:gridSpan w:val="2"/>
            <w:vMerge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B1032E" w:rsidRPr="00E96A1C" w:rsidRDefault="00B1032E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Нагрев</w:t>
            </w:r>
            <w:r w:rsidRPr="00E96A1C"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902" w:type="dxa"/>
            <w:vMerge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B1032E" w:rsidRPr="0053558B" w:rsidRDefault="0053558B" w:rsidP="007C5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3.37</w:t>
            </w:r>
          </w:p>
        </w:tc>
      </w:tr>
      <w:tr w:rsidR="00B1032E" w:rsidRPr="00E96A1C" w:rsidTr="00B1032E">
        <w:trPr>
          <w:trHeight w:val="159"/>
          <w:jc w:val="center"/>
        </w:trPr>
        <w:tc>
          <w:tcPr>
            <w:tcW w:w="1517" w:type="dxa"/>
            <w:vMerge w:val="restart"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1435" w:type="dxa"/>
            <w:vMerge w:val="restart"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Двухтрубная система</w:t>
            </w:r>
          </w:p>
        </w:tc>
        <w:tc>
          <w:tcPr>
            <w:tcW w:w="2497" w:type="dxa"/>
            <w:vAlign w:val="center"/>
          </w:tcPr>
          <w:p w:rsidR="00B1032E" w:rsidRPr="00E96A1C" w:rsidRDefault="00B1032E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Жидкость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rFonts w:hint="eastAsia"/>
                <w:sz w:val="22"/>
                <w:szCs w:val="22"/>
              </w:rPr>
              <w:t>Ø</w:t>
            </w:r>
            <w:r w:rsidRPr="00806410">
              <w:rPr>
                <w:sz w:val="22"/>
                <w:szCs w:val="22"/>
              </w:rPr>
              <w:t xml:space="preserve"> 12.7</w:t>
            </w:r>
          </w:p>
        </w:tc>
      </w:tr>
      <w:tr w:rsidR="00B1032E" w:rsidRPr="00E96A1C" w:rsidTr="00B1032E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B1032E" w:rsidRPr="00E96A1C" w:rsidRDefault="00B1032E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Газ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B1032E" w:rsidRPr="00635376" w:rsidRDefault="00B1032E" w:rsidP="007C5BE3">
            <w:pPr>
              <w:jc w:val="center"/>
              <w:rPr>
                <w:sz w:val="22"/>
                <w:szCs w:val="22"/>
                <w:lang w:val="en-US"/>
              </w:rPr>
            </w:pPr>
            <w:r w:rsidRPr="00806410">
              <w:rPr>
                <w:rFonts w:hint="eastAsia"/>
                <w:sz w:val="22"/>
                <w:szCs w:val="22"/>
              </w:rPr>
              <w:t>Ø</w:t>
            </w:r>
            <w:r w:rsidRPr="00806410">
              <w:rPr>
                <w:sz w:val="22"/>
                <w:szCs w:val="22"/>
              </w:rPr>
              <w:t xml:space="preserve"> 2</w:t>
            </w:r>
            <w:r>
              <w:rPr>
                <w:sz w:val="22"/>
                <w:szCs w:val="22"/>
                <w:lang w:val="en-US"/>
              </w:rPr>
              <w:t>8</w:t>
            </w:r>
            <w:r w:rsidRPr="0080641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58</w:t>
            </w:r>
          </w:p>
        </w:tc>
      </w:tr>
      <w:tr w:rsidR="00B1032E" w:rsidRPr="00E96A1C" w:rsidTr="00B1032E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 w:val="restart"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Трехтрубная система</w:t>
            </w:r>
          </w:p>
        </w:tc>
        <w:tc>
          <w:tcPr>
            <w:tcW w:w="2497" w:type="dxa"/>
            <w:vAlign w:val="center"/>
          </w:tcPr>
          <w:p w:rsidR="00B1032E" w:rsidRPr="00E96A1C" w:rsidRDefault="00B1032E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Газ низкого давления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B1032E" w:rsidRPr="00635376" w:rsidRDefault="00B1032E" w:rsidP="007C5BE3">
            <w:pPr>
              <w:jc w:val="center"/>
              <w:rPr>
                <w:sz w:val="22"/>
                <w:szCs w:val="22"/>
                <w:lang w:val="en-US"/>
              </w:rPr>
            </w:pPr>
            <w:r w:rsidRPr="00806410">
              <w:rPr>
                <w:rFonts w:hint="eastAsia"/>
                <w:sz w:val="22"/>
                <w:szCs w:val="22"/>
              </w:rPr>
              <w:t>Ø</w:t>
            </w:r>
            <w:r w:rsidRPr="00806410">
              <w:rPr>
                <w:sz w:val="22"/>
                <w:szCs w:val="22"/>
              </w:rPr>
              <w:t xml:space="preserve"> 2</w:t>
            </w:r>
            <w:r>
              <w:rPr>
                <w:sz w:val="22"/>
                <w:szCs w:val="22"/>
                <w:lang w:val="en-US"/>
              </w:rPr>
              <w:t>8</w:t>
            </w:r>
            <w:r w:rsidRPr="0080641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58</w:t>
            </w:r>
          </w:p>
        </w:tc>
      </w:tr>
      <w:tr w:rsidR="00B1032E" w:rsidRPr="00E96A1C" w:rsidTr="00B1032E">
        <w:trPr>
          <w:trHeight w:val="159"/>
          <w:jc w:val="center"/>
        </w:trPr>
        <w:tc>
          <w:tcPr>
            <w:tcW w:w="1517" w:type="dxa"/>
            <w:vMerge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B1032E" w:rsidRPr="00E96A1C" w:rsidRDefault="00B1032E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rFonts w:hint="eastAsia"/>
                <w:sz w:val="22"/>
                <w:szCs w:val="22"/>
              </w:rPr>
              <w:t>Ø</w:t>
            </w:r>
            <w:r w:rsidRPr="00806410">
              <w:rPr>
                <w:sz w:val="22"/>
                <w:szCs w:val="22"/>
              </w:rPr>
              <w:t xml:space="preserve"> 22.2</w:t>
            </w:r>
          </w:p>
        </w:tc>
      </w:tr>
      <w:tr w:rsidR="00B1032E" w:rsidRPr="00E96A1C" w:rsidTr="00B1032E">
        <w:trPr>
          <w:trHeight w:val="254"/>
          <w:jc w:val="center"/>
        </w:trPr>
        <w:tc>
          <w:tcPr>
            <w:tcW w:w="1517" w:type="dxa"/>
            <w:vMerge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</w:p>
        </w:tc>
        <w:tc>
          <w:tcPr>
            <w:tcW w:w="1435" w:type="dxa"/>
            <w:vMerge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B1032E" w:rsidRPr="00E96A1C" w:rsidRDefault="00B1032E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Жидкость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rFonts w:hint="eastAsia"/>
                <w:sz w:val="22"/>
                <w:szCs w:val="22"/>
              </w:rPr>
              <w:t>Ø</w:t>
            </w:r>
            <w:r w:rsidRPr="00806410">
              <w:rPr>
                <w:sz w:val="22"/>
                <w:szCs w:val="22"/>
              </w:rPr>
              <w:t xml:space="preserve"> 12.7</w:t>
            </w:r>
          </w:p>
        </w:tc>
      </w:tr>
      <w:tr w:rsidR="00B1032E" w:rsidRPr="00E96A1C" w:rsidTr="00B1032E">
        <w:trPr>
          <w:jc w:val="center"/>
        </w:trPr>
        <w:tc>
          <w:tcPr>
            <w:tcW w:w="5449" w:type="dxa"/>
            <w:gridSpan w:val="3"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шт</w:t>
            </w:r>
          </w:p>
        </w:tc>
        <w:tc>
          <w:tcPr>
            <w:tcW w:w="3568" w:type="dxa"/>
            <w:vAlign w:val="center"/>
          </w:tcPr>
          <w:p w:rsidR="00B1032E" w:rsidRPr="00806410" w:rsidRDefault="00F41FA0" w:rsidP="007C5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B1032E" w:rsidRPr="00E96A1C" w:rsidTr="00B1032E">
        <w:trPr>
          <w:jc w:val="center"/>
        </w:trPr>
        <w:tc>
          <w:tcPr>
            <w:tcW w:w="5449" w:type="dxa"/>
            <w:gridSpan w:val="3"/>
            <w:vAlign w:val="center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м3</w:t>
            </w:r>
          </w:p>
        </w:tc>
        <w:tc>
          <w:tcPr>
            <w:tcW w:w="3568" w:type="dxa"/>
            <w:vAlign w:val="center"/>
          </w:tcPr>
          <w:p w:rsidR="00B1032E" w:rsidRPr="00B924FB" w:rsidRDefault="00B1032E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256</w:t>
            </w:r>
          </w:p>
        </w:tc>
      </w:tr>
      <w:tr w:rsidR="00B1032E" w:rsidRPr="00E96A1C" w:rsidTr="007C5BE3">
        <w:trPr>
          <w:jc w:val="center"/>
        </w:trPr>
        <w:tc>
          <w:tcPr>
            <w:tcW w:w="9919" w:type="dxa"/>
            <w:gridSpan w:val="5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B1032E" w:rsidRPr="00E96A1C" w:rsidTr="00B1032E">
        <w:trPr>
          <w:jc w:val="center"/>
        </w:trPr>
        <w:tc>
          <w:tcPr>
            <w:tcW w:w="5449" w:type="dxa"/>
            <w:gridSpan w:val="3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В/ф/Гц</w:t>
            </w:r>
          </w:p>
        </w:tc>
        <w:tc>
          <w:tcPr>
            <w:tcW w:w="3568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380/3/50</w:t>
            </w:r>
          </w:p>
        </w:tc>
      </w:tr>
      <w:tr w:rsidR="00B1032E" w:rsidRPr="00E96A1C" w:rsidTr="00B1032E">
        <w:trPr>
          <w:trHeight w:val="318"/>
          <w:jc w:val="center"/>
        </w:trPr>
        <w:tc>
          <w:tcPr>
            <w:tcW w:w="2952" w:type="dxa"/>
            <w:gridSpan w:val="2"/>
            <w:vMerge w:val="restart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Потребляемая  мощность</w:t>
            </w:r>
          </w:p>
        </w:tc>
        <w:tc>
          <w:tcPr>
            <w:tcW w:w="2497" w:type="dxa"/>
            <w:vAlign w:val="center"/>
          </w:tcPr>
          <w:p w:rsidR="00B1032E" w:rsidRPr="00E96A1C" w:rsidRDefault="00B1032E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Охлаждение</w:t>
            </w:r>
          </w:p>
        </w:tc>
        <w:tc>
          <w:tcPr>
            <w:tcW w:w="902" w:type="dxa"/>
            <w:vMerge w:val="restart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кВт</w:t>
            </w:r>
          </w:p>
        </w:tc>
        <w:tc>
          <w:tcPr>
            <w:tcW w:w="3568" w:type="dxa"/>
            <w:vAlign w:val="center"/>
          </w:tcPr>
          <w:p w:rsidR="00B1032E" w:rsidRPr="00B924FB" w:rsidRDefault="00B1032E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13.85</w:t>
            </w:r>
          </w:p>
        </w:tc>
      </w:tr>
      <w:tr w:rsidR="00B1032E" w:rsidRPr="00E96A1C" w:rsidTr="00B1032E">
        <w:trPr>
          <w:trHeight w:val="318"/>
          <w:jc w:val="center"/>
        </w:trPr>
        <w:tc>
          <w:tcPr>
            <w:tcW w:w="2952" w:type="dxa"/>
            <w:gridSpan w:val="2"/>
            <w:vMerge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B1032E" w:rsidRPr="00E96A1C" w:rsidRDefault="00B1032E" w:rsidP="007C5BE3">
            <w:pPr>
              <w:jc w:val="center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Нагрев</w:t>
            </w:r>
          </w:p>
        </w:tc>
        <w:tc>
          <w:tcPr>
            <w:tcW w:w="902" w:type="dxa"/>
            <w:vMerge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B1032E" w:rsidRPr="00B924FB" w:rsidRDefault="00B1032E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14.84</w:t>
            </w:r>
          </w:p>
        </w:tc>
      </w:tr>
      <w:tr w:rsidR="00B1032E" w:rsidRPr="00E96A1C" w:rsidTr="007C5BE3">
        <w:trPr>
          <w:jc w:val="center"/>
        </w:trPr>
        <w:tc>
          <w:tcPr>
            <w:tcW w:w="9919" w:type="dxa"/>
            <w:gridSpan w:val="5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b/>
                <w:sz w:val="22"/>
                <w:szCs w:val="22"/>
              </w:rPr>
              <w:t>Хладагент</w:t>
            </w:r>
          </w:p>
        </w:tc>
      </w:tr>
      <w:tr w:rsidR="00B1032E" w:rsidRPr="00E96A1C" w:rsidTr="00B1032E">
        <w:trPr>
          <w:trHeight w:val="111"/>
          <w:jc w:val="center"/>
        </w:trPr>
        <w:tc>
          <w:tcPr>
            <w:tcW w:w="5449" w:type="dxa"/>
            <w:gridSpan w:val="3"/>
            <w:shd w:val="clear" w:color="auto" w:fill="auto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Вид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-</w:t>
            </w:r>
          </w:p>
        </w:tc>
        <w:tc>
          <w:tcPr>
            <w:tcW w:w="3568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  <w:lang w:val="en-US"/>
              </w:rPr>
            </w:pPr>
            <w:r w:rsidRPr="00806410">
              <w:rPr>
                <w:sz w:val="22"/>
                <w:szCs w:val="22"/>
                <w:lang w:val="en-US"/>
              </w:rPr>
              <w:t>R410A</w:t>
            </w:r>
          </w:p>
        </w:tc>
      </w:tr>
      <w:tr w:rsidR="00B1032E" w:rsidRPr="00E96A1C" w:rsidTr="00B1032E">
        <w:trPr>
          <w:jc w:val="center"/>
        </w:trPr>
        <w:tc>
          <w:tcPr>
            <w:tcW w:w="5449" w:type="dxa"/>
            <w:gridSpan w:val="3"/>
            <w:shd w:val="clear" w:color="auto" w:fill="auto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Состав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-</w:t>
            </w:r>
          </w:p>
        </w:tc>
        <w:tc>
          <w:tcPr>
            <w:tcW w:w="3568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неазеотропная смесь из 50</w:t>
            </w:r>
            <w:r w:rsidRPr="00806410">
              <w:rPr>
                <w:sz w:val="22"/>
                <w:szCs w:val="22"/>
                <w:lang w:val="en-US"/>
              </w:rPr>
              <w:t> </w:t>
            </w:r>
            <w:r w:rsidRPr="00806410">
              <w:rPr>
                <w:sz w:val="22"/>
                <w:szCs w:val="22"/>
              </w:rPr>
              <w:t>%</w:t>
            </w:r>
            <w:r w:rsidRPr="00806410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806410">
                <w:rPr>
                  <w:sz w:val="22"/>
                  <w:szCs w:val="22"/>
                </w:rPr>
                <w:t>дифторметана R-32</w:t>
              </w:r>
            </w:hyperlink>
            <w:r w:rsidRPr="00806410">
              <w:rPr>
                <w:sz w:val="22"/>
                <w:szCs w:val="22"/>
              </w:rPr>
              <w:t>(CH</w:t>
            </w:r>
            <w:r w:rsidRPr="00806410">
              <w:rPr>
                <w:sz w:val="22"/>
                <w:szCs w:val="22"/>
                <w:vertAlign w:val="subscript"/>
              </w:rPr>
              <w:t>2</w:t>
            </w:r>
            <w:r w:rsidRPr="00806410">
              <w:rPr>
                <w:sz w:val="22"/>
                <w:szCs w:val="22"/>
              </w:rPr>
              <w:t>F</w:t>
            </w:r>
            <w:r w:rsidRPr="00806410">
              <w:rPr>
                <w:sz w:val="22"/>
                <w:szCs w:val="22"/>
                <w:vertAlign w:val="subscript"/>
              </w:rPr>
              <w:t>2</w:t>
            </w:r>
            <w:r w:rsidRPr="00806410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806410">
                <w:rPr>
                  <w:sz w:val="22"/>
                  <w:szCs w:val="22"/>
                </w:rPr>
                <w:t>пентафторэтана R-125</w:t>
              </w:r>
            </w:hyperlink>
            <w:r w:rsidRPr="00806410">
              <w:rPr>
                <w:sz w:val="22"/>
                <w:szCs w:val="22"/>
              </w:rPr>
              <w:t>(CHF</w:t>
            </w:r>
            <w:r w:rsidRPr="00806410">
              <w:rPr>
                <w:sz w:val="22"/>
                <w:szCs w:val="22"/>
                <w:vertAlign w:val="subscript"/>
              </w:rPr>
              <w:t>2</w:t>
            </w:r>
            <w:r w:rsidRPr="00806410">
              <w:rPr>
                <w:sz w:val="22"/>
                <w:szCs w:val="22"/>
              </w:rPr>
              <w:t>CF</w:t>
            </w:r>
            <w:r w:rsidRPr="00806410">
              <w:rPr>
                <w:sz w:val="22"/>
                <w:szCs w:val="22"/>
                <w:vertAlign w:val="subscript"/>
              </w:rPr>
              <w:t>3</w:t>
            </w:r>
            <w:r w:rsidRPr="00806410">
              <w:rPr>
                <w:sz w:val="22"/>
                <w:szCs w:val="22"/>
              </w:rPr>
              <w:t>)</w:t>
            </w:r>
          </w:p>
        </w:tc>
      </w:tr>
      <w:tr w:rsidR="00B1032E" w:rsidRPr="00E96A1C" w:rsidTr="00B1032E">
        <w:trPr>
          <w:jc w:val="center"/>
        </w:trPr>
        <w:tc>
          <w:tcPr>
            <w:tcW w:w="5449" w:type="dxa"/>
            <w:gridSpan w:val="3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Масса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кг</w:t>
            </w:r>
          </w:p>
        </w:tc>
        <w:tc>
          <w:tcPr>
            <w:tcW w:w="3568" w:type="dxa"/>
            <w:vAlign w:val="center"/>
          </w:tcPr>
          <w:p w:rsidR="00B1032E" w:rsidRPr="00637FC3" w:rsidRDefault="00B1032E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9.9</w:t>
            </w:r>
          </w:p>
        </w:tc>
      </w:tr>
      <w:tr w:rsidR="00B1032E" w:rsidRPr="00E96A1C" w:rsidTr="007C5BE3">
        <w:trPr>
          <w:jc w:val="center"/>
        </w:trPr>
        <w:tc>
          <w:tcPr>
            <w:tcW w:w="9919" w:type="dxa"/>
            <w:gridSpan w:val="5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B1032E" w:rsidRPr="00E96A1C" w:rsidTr="00B1032E">
        <w:trPr>
          <w:jc w:val="center"/>
        </w:trPr>
        <w:tc>
          <w:tcPr>
            <w:tcW w:w="5449" w:type="dxa"/>
            <w:gridSpan w:val="3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Транспортировочный вес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кг</w:t>
            </w:r>
          </w:p>
        </w:tc>
        <w:tc>
          <w:tcPr>
            <w:tcW w:w="3568" w:type="dxa"/>
            <w:vAlign w:val="center"/>
          </w:tcPr>
          <w:p w:rsidR="00B1032E" w:rsidRPr="00077052" w:rsidRDefault="00B1032E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329</w:t>
            </w:r>
          </w:p>
        </w:tc>
      </w:tr>
      <w:tr w:rsidR="00B1032E" w:rsidRPr="00E96A1C" w:rsidTr="00B1032E">
        <w:trPr>
          <w:jc w:val="center"/>
        </w:trPr>
        <w:tc>
          <w:tcPr>
            <w:tcW w:w="5449" w:type="dxa"/>
            <w:gridSpan w:val="3"/>
          </w:tcPr>
          <w:p w:rsidR="00B1032E" w:rsidRPr="00E96A1C" w:rsidRDefault="00B1032E" w:rsidP="007C5BE3">
            <w:pPr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Габариты: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68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</w:p>
        </w:tc>
      </w:tr>
      <w:tr w:rsidR="00B1032E" w:rsidRPr="00E96A1C" w:rsidTr="00B1032E">
        <w:trPr>
          <w:jc w:val="center"/>
        </w:trPr>
        <w:tc>
          <w:tcPr>
            <w:tcW w:w="5449" w:type="dxa"/>
            <w:gridSpan w:val="3"/>
          </w:tcPr>
          <w:p w:rsidR="00B1032E" w:rsidRPr="00E96A1C" w:rsidRDefault="00B1032E" w:rsidP="007C5BE3">
            <w:pPr>
              <w:ind w:firstLine="396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общая длина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784</w:t>
            </w:r>
          </w:p>
        </w:tc>
      </w:tr>
      <w:tr w:rsidR="00B1032E" w:rsidRPr="00E96A1C" w:rsidTr="00B1032E">
        <w:trPr>
          <w:jc w:val="center"/>
        </w:trPr>
        <w:tc>
          <w:tcPr>
            <w:tcW w:w="5449" w:type="dxa"/>
            <w:gridSpan w:val="3"/>
          </w:tcPr>
          <w:p w:rsidR="00B1032E" w:rsidRPr="00E96A1C" w:rsidRDefault="00B1032E" w:rsidP="007C5BE3">
            <w:pPr>
              <w:ind w:firstLine="396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B1032E" w:rsidRPr="00637FC3" w:rsidRDefault="00B1032E" w:rsidP="007C5BE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1219</w:t>
            </w:r>
          </w:p>
        </w:tc>
      </w:tr>
      <w:tr w:rsidR="00B1032E" w:rsidRPr="00E96A1C" w:rsidTr="00B1032E">
        <w:trPr>
          <w:jc w:val="center"/>
        </w:trPr>
        <w:tc>
          <w:tcPr>
            <w:tcW w:w="5449" w:type="dxa"/>
            <w:gridSpan w:val="3"/>
          </w:tcPr>
          <w:p w:rsidR="00B1032E" w:rsidRPr="00E96A1C" w:rsidRDefault="00B1032E" w:rsidP="007C5BE3">
            <w:pPr>
              <w:ind w:firstLine="396"/>
              <w:rPr>
                <w:sz w:val="22"/>
                <w:szCs w:val="22"/>
              </w:rPr>
            </w:pPr>
            <w:r w:rsidRPr="00E96A1C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2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мм</w:t>
            </w:r>
          </w:p>
        </w:tc>
        <w:tc>
          <w:tcPr>
            <w:tcW w:w="3568" w:type="dxa"/>
            <w:vAlign w:val="center"/>
          </w:tcPr>
          <w:p w:rsidR="00B1032E" w:rsidRPr="00806410" w:rsidRDefault="00B1032E" w:rsidP="007C5BE3">
            <w:pPr>
              <w:jc w:val="center"/>
              <w:rPr>
                <w:sz w:val="22"/>
                <w:szCs w:val="22"/>
              </w:rPr>
            </w:pPr>
            <w:r w:rsidRPr="00806410">
              <w:rPr>
                <w:sz w:val="22"/>
                <w:szCs w:val="22"/>
              </w:rPr>
              <w:t>1725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CC6CF1" w:rsidRDefault="00CC6CF1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8"/>
      <w:bookmarkStart w:id="14" w:name="_Toc85727928"/>
      <w:bookmarkStart w:id="15" w:name="_Ref87349484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3"/>
      <w:bookmarkEnd w:id="14"/>
      <w:bookmarkEnd w:id="15"/>
    </w:p>
    <w:p w:rsidR="00B16FB7" w:rsidRPr="00B16FB7" w:rsidRDefault="00B16FB7" w:rsidP="00B16FB7"/>
    <w:p w:rsidR="00757122" w:rsidRPr="00904E98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B1032E">
        <w:rPr>
          <w:sz w:val="22"/>
          <w:szCs w:val="22"/>
        </w:rPr>
        <w:t>RAS-16</w:t>
      </w:r>
      <w:r w:rsidRPr="001F0FBB">
        <w:rPr>
          <w:sz w:val="22"/>
          <w:szCs w:val="22"/>
        </w:rPr>
        <w:t>FSXNSE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0CBF" w:rsidRDefault="00710CBF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757122" w:rsidRPr="00297BFA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57122" w:rsidRPr="00904E98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57122" w:rsidRDefault="00757122" w:rsidP="00757122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57122" w:rsidRDefault="00757122" w:rsidP="00757122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57122" w:rsidRPr="00A067D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B1032E">
        <w:rPr>
          <w:sz w:val="22"/>
          <w:szCs w:val="22"/>
        </w:rPr>
        <w:t>RAS-16</w:t>
      </w:r>
      <w:r w:rsidRPr="001F0FBB">
        <w:rPr>
          <w:sz w:val="22"/>
          <w:szCs w:val="22"/>
        </w:rPr>
        <w:t>FSXNSE</w:t>
      </w:r>
      <w:r>
        <w:rPr>
          <w:sz w:val="22"/>
          <w:szCs w:val="22"/>
        </w:rPr>
        <w:t xml:space="preserve"> является универсальным и может применяться как в системе двухтрубной, так и в системе</w:t>
      </w:r>
      <w:r w:rsidRPr="00A067DB">
        <w:rPr>
          <w:sz w:val="22"/>
          <w:szCs w:val="22"/>
        </w:rPr>
        <w:t xml:space="preserve"> с рекуперацией тепла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57122" w:rsidRPr="009225E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9225E4">
        <w:rPr>
          <w:sz w:val="22"/>
          <w:szCs w:val="22"/>
        </w:rPr>
        <w:t>Суммарная производительность внутренних блоков должн</w:t>
      </w:r>
      <w:r>
        <w:rPr>
          <w:sz w:val="22"/>
          <w:szCs w:val="22"/>
        </w:rPr>
        <w:t>а лежать в пределах от 50 до 13</w:t>
      </w:r>
      <w:r w:rsidRPr="009225E4">
        <w:rPr>
          <w:sz w:val="22"/>
          <w:szCs w:val="22"/>
        </w:rPr>
        <w:t>0% от производительности наружных блоков.</w:t>
      </w:r>
    </w:p>
    <w:p w:rsidR="00757122" w:rsidRPr="002E2B87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757122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757122" w:rsidRPr="00173F04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многопортовых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757122" w:rsidRPr="002C7A3B" w:rsidRDefault="00757122" w:rsidP="007571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757122" w:rsidRPr="002E2B87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757122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757122" w:rsidRPr="002C7A3B" w:rsidRDefault="00757122" w:rsidP="00757122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69"/>
      <w:bookmarkStart w:id="17" w:name="_Toc85727929"/>
      <w:bookmarkStart w:id="18" w:name="_Ref87349491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6"/>
      <w:bookmarkEnd w:id="17"/>
      <w:bookmarkEnd w:id="18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6E4162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</w:t>
      </w:r>
      <w:r w:rsidRPr="008F31F7">
        <w:rPr>
          <w:sz w:val="22"/>
          <w:szCs w:val="22"/>
        </w:rPr>
        <w:lastRenderedPageBreak/>
        <w:t>холодильного контура - фаз</w:t>
      </w:r>
      <w:r w:rsidR="006E4162"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 w:rsidR="006E4162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ED72D4" w:rsidP="00B11E0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1DB51E9" wp14:editId="43713E1F">
            <wp:extent cx="4124325" cy="3057525"/>
            <wp:effectExtent l="0" t="0" r="9525" b="9525"/>
            <wp:docPr id="79" name="Рисунок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Рисунок 79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5529571"/>
      <w:bookmarkStart w:id="20" w:name="_Toc85727931"/>
      <w:bookmarkStart w:id="21" w:name="_Ref8734949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9"/>
      <w:bookmarkEnd w:id="20"/>
      <w:bookmarkEnd w:id="21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D155C8" w:rsidRPr="00A7721A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D155C8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D155C8" w:rsidRPr="006A4FF0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D155C8" w:rsidRPr="00C07CB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D155C8" w:rsidRPr="00C07CBB" w:rsidRDefault="00D155C8" w:rsidP="00D155C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155C8" w:rsidRPr="00C07CBB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D155C8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D155C8" w:rsidRPr="00C07CB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D155C8" w:rsidRPr="00FC50FB" w:rsidRDefault="00D155C8" w:rsidP="00D155C8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D155C8" w:rsidRPr="00F94D51" w:rsidRDefault="00D155C8" w:rsidP="00D155C8">
      <w:pPr>
        <w:autoSpaceDE w:val="0"/>
        <w:autoSpaceDN w:val="0"/>
        <w:adjustRightInd w:val="0"/>
        <w:rPr>
          <w:sz w:val="22"/>
          <w:szCs w:val="22"/>
        </w:rPr>
      </w:pPr>
    </w:p>
    <w:p w:rsidR="00D155C8" w:rsidRDefault="00D155C8" w:rsidP="00D155C8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D155C8" w:rsidRPr="00071C02" w:rsidRDefault="00D155C8" w:rsidP="00D155C8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755265" cy="2339340"/>
            <wp:effectExtent l="0" t="0" r="6985" b="381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26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B11E09" w:rsidRDefault="00B11E09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Default="00D155C8" w:rsidP="00D155C8">
      <w:pPr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D155C8" w:rsidRPr="005F153E" w:rsidRDefault="00D155C8" w:rsidP="00D155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D155C8" w:rsidRDefault="00D155C8" w:rsidP="00D155C8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lastRenderedPageBreak/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D155C8" w:rsidRDefault="00D155C8" w:rsidP="00D155C8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D155C8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Pr="00BC66B4" w:rsidRDefault="00D155C8" w:rsidP="00D155C8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D155C8" w:rsidRPr="00BC66B4" w:rsidRDefault="00D155C8" w:rsidP="00D155C8">
      <w:pPr>
        <w:ind w:firstLine="720"/>
        <w:rPr>
          <w:sz w:val="22"/>
          <w:szCs w:val="22"/>
        </w:rPr>
      </w:pPr>
    </w:p>
    <w:p w:rsidR="00D155C8" w:rsidRDefault="00D155C8" w:rsidP="00D155C8">
      <w:pPr>
        <w:jc w:val="center"/>
        <w:outlineLvl w:val="0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244725" cy="1603375"/>
            <wp:effectExtent l="0" t="0" r="3175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60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Pr="000546D0" w:rsidRDefault="00D155C8" w:rsidP="00D155C8">
      <w:pPr>
        <w:jc w:val="center"/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Pr="001A248D" w:rsidRDefault="00D155C8" w:rsidP="00D155C8">
      <w:pPr>
        <w:jc w:val="center"/>
        <w:outlineLvl w:val="0"/>
        <w:rPr>
          <w:rFonts w:eastAsia="ArialMT"/>
          <w:sz w:val="20"/>
          <w:szCs w:val="20"/>
        </w:rPr>
      </w:pPr>
    </w:p>
    <w:p w:rsidR="00D155C8" w:rsidRPr="001A248D" w:rsidRDefault="00D155C8" w:rsidP="00D155C8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D155C8" w:rsidRDefault="00D155C8" w:rsidP="00D155C8">
      <w:pPr>
        <w:outlineLvl w:val="0"/>
        <w:rPr>
          <w:rFonts w:ascii="Arial" w:eastAsia="ArialMT" w:hAnsi="Arial" w:cs="Arial"/>
          <w:sz w:val="18"/>
          <w:szCs w:val="18"/>
        </w:rPr>
      </w:pPr>
    </w:p>
    <w:p w:rsidR="00D155C8" w:rsidRPr="000546D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</w:p>
    <w:p w:rsidR="00D155C8" w:rsidRDefault="00D155C8" w:rsidP="00D155C8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1995170" cy="1472565"/>
            <wp:effectExtent l="0" t="0" r="5080" b="0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Pr="000546D0" w:rsidRDefault="00D155C8" w:rsidP="00D155C8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Default="00D155C8" w:rsidP="00D155C8">
      <w:pPr>
        <w:jc w:val="center"/>
        <w:outlineLvl w:val="0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D155C8" w:rsidRPr="000546D0" w:rsidRDefault="00D155C8" w:rsidP="00D155C8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Pr="008D6770" w:rsidRDefault="00D155C8" w:rsidP="00D155C8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D155C8" w:rsidRPr="008D6770" w:rsidRDefault="00D155C8" w:rsidP="00D155C8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D155C8" w:rsidRDefault="00D155C8" w:rsidP="00D155C8">
      <w:pPr>
        <w:outlineLvl w:val="0"/>
        <w:rPr>
          <w:rFonts w:ascii="Arial" w:hAnsi="Arial" w:cs="Arial"/>
          <w:sz w:val="18"/>
          <w:szCs w:val="18"/>
        </w:rPr>
      </w:pPr>
    </w:p>
    <w:p w:rsidR="00D155C8" w:rsidRDefault="00D155C8" w:rsidP="00D155C8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647950" cy="1579245"/>
            <wp:effectExtent l="0" t="0" r="0" b="1905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5C8" w:rsidRDefault="00D155C8" w:rsidP="00D155C8">
      <w:pPr>
        <w:jc w:val="center"/>
        <w:outlineLvl w:val="0"/>
        <w:rPr>
          <w:rFonts w:ascii="Arial" w:hAnsi="Arial" w:cs="Arial"/>
          <w:sz w:val="18"/>
          <w:szCs w:val="18"/>
          <w:lang w:val="en-US"/>
        </w:rPr>
      </w:pPr>
    </w:p>
    <w:p w:rsidR="00D155C8" w:rsidRDefault="00D155C8" w:rsidP="00D155C8">
      <w:pPr>
        <w:jc w:val="center"/>
        <w:outlineLvl w:val="0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B11E09" w:rsidRPr="00BC66B4" w:rsidRDefault="00B11E09" w:rsidP="00D155C8">
      <w:pPr>
        <w:jc w:val="center"/>
        <w:outlineLvl w:val="0"/>
        <w:rPr>
          <w:rFonts w:eastAsia="ArialMT"/>
          <w:sz w:val="20"/>
          <w:szCs w:val="20"/>
        </w:rPr>
      </w:pP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D155C8" w:rsidRPr="00FC021C" w:rsidRDefault="00D155C8" w:rsidP="00D155C8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D155C8" w:rsidRPr="00A83FF2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</w:t>
      </w:r>
      <w:r w:rsidRPr="00A02ED0">
        <w:rPr>
          <w:sz w:val="22"/>
          <w:szCs w:val="22"/>
        </w:rPr>
        <w:t>°</w:t>
      </w:r>
      <w:r w:rsidRPr="008D6770">
        <w:rPr>
          <w:sz w:val="22"/>
          <w:szCs w:val="22"/>
        </w:rPr>
        <w:t>С). Если температура выше и имеется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D155C8" w:rsidRPr="008D6770" w:rsidRDefault="00D155C8" w:rsidP="00D155C8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2"/>
      <w:bookmarkStart w:id="23" w:name="_Toc85727932"/>
      <w:bookmarkStart w:id="24" w:name="_Ref8734950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2"/>
      <w:bookmarkEnd w:id="23"/>
      <w:bookmarkEnd w:id="24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7B2CEF" w:rsidRPr="008D6770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7B2CEF" w:rsidRPr="006C7EEC" w:rsidRDefault="007B2CEF" w:rsidP="007B2CEF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AE6511">
        <w:rPr>
          <w:sz w:val="22"/>
          <w:szCs w:val="22"/>
        </w:rPr>
        <w:t>блока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3"/>
      <w:bookmarkStart w:id="26" w:name="_Toc85727933"/>
      <w:bookmarkStart w:id="27" w:name="_Ref87349519"/>
      <w:bookmarkStart w:id="2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5"/>
      <w:bookmarkEnd w:id="26"/>
      <w:bookmarkEnd w:id="27"/>
    </w:p>
    <w:bookmarkEnd w:id="2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6D487A">
        <w:rPr>
          <w:noProof/>
          <w:sz w:val="22"/>
          <w:szCs w:val="22"/>
        </w:rPr>
        <w:t xml:space="preserve"> </w:t>
      </w:r>
      <w:r w:rsidR="00EA2EDA">
        <w:rPr>
          <w:noProof/>
          <w:sz w:val="22"/>
          <w:szCs w:val="22"/>
        </w:rPr>
        <w:t>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Pr="00EA2EDA" w:rsidRDefault="007B2CEF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E09" w:rsidRDefault="00B11E09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Рисунок</w:t>
      </w:r>
      <w:r w:rsidR="00EA2EDA">
        <w:rPr>
          <w:sz w:val="20"/>
          <w:szCs w:val="20"/>
        </w:rPr>
        <w:t xml:space="preserve"> 6</w:t>
      </w:r>
    </w:p>
    <w:p w:rsidR="007208AE" w:rsidRDefault="007208AE" w:rsidP="00200C8E">
      <w:pPr>
        <w:ind w:firstLine="720"/>
        <w:jc w:val="center"/>
        <w:rPr>
          <w:sz w:val="20"/>
          <w:szCs w:val="20"/>
        </w:rPr>
      </w:pPr>
    </w:p>
    <w:p w:rsidR="007208AE" w:rsidRDefault="007208AE" w:rsidP="00200C8E">
      <w:pPr>
        <w:ind w:firstLine="720"/>
        <w:jc w:val="center"/>
        <w:rPr>
          <w:sz w:val="20"/>
          <w:szCs w:val="20"/>
        </w:rPr>
      </w:pPr>
    </w:p>
    <w:p w:rsidR="007208AE" w:rsidRDefault="007208AE" w:rsidP="00200C8E">
      <w:pPr>
        <w:ind w:firstLine="720"/>
        <w:jc w:val="center"/>
        <w:rPr>
          <w:sz w:val="20"/>
          <w:szCs w:val="20"/>
        </w:rPr>
      </w:pPr>
    </w:p>
    <w:p w:rsidR="007208AE" w:rsidRDefault="007208AE" w:rsidP="00200C8E">
      <w:pPr>
        <w:ind w:firstLine="720"/>
        <w:jc w:val="center"/>
        <w:rPr>
          <w:sz w:val="20"/>
          <w:szCs w:val="20"/>
        </w:rPr>
      </w:pPr>
    </w:p>
    <w:p w:rsidR="007208AE" w:rsidRDefault="007208AE" w:rsidP="00200C8E">
      <w:pPr>
        <w:ind w:firstLine="720"/>
        <w:jc w:val="center"/>
        <w:rPr>
          <w:sz w:val="20"/>
          <w:szCs w:val="20"/>
        </w:rPr>
      </w:pPr>
    </w:p>
    <w:p w:rsidR="007208AE" w:rsidRDefault="007208A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85529574"/>
      <w:bookmarkStart w:id="30" w:name="_Toc85727934"/>
      <w:bookmarkStart w:id="31" w:name="_Ref87349524"/>
      <w:bookmarkStart w:id="32" w:name="_Ref89782226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9"/>
      <w:bookmarkEnd w:id="30"/>
      <w:bookmarkEnd w:id="31"/>
      <w:bookmarkEnd w:id="3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208AE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CC6CF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0A6C1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>ID22,2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 w:rsidR="006D6C37">
              <w:rPr>
                <w:sz w:val="22"/>
                <w:szCs w:val="22"/>
              </w:rPr>
              <w:t>OD28,58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D6C37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6C37" w:rsidRPr="00EA0C0B" w:rsidRDefault="006D6C37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 труб</w:t>
            </w:r>
            <w:r>
              <w:rPr>
                <w:sz w:val="22"/>
                <w:szCs w:val="22"/>
              </w:rPr>
              <w:t xml:space="preserve"> ID25,4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>
              <w:rPr>
                <w:sz w:val="22"/>
                <w:szCs w:val="22"/>
              </w:rPr>
              <w:t>OD28,58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6C37" w:rsidRDefault="006D6C3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Зажим для шнура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источника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питания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74EED" w:rsidRPr="00274EED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передачи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</w:p>
          <w:p w:rsidR="00200C8E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Резиновая втулка д</w:t>
            </w:r>
            <w:r w:rsidRPr="00274EED">
              <w:rPr>
                <w:rFonts w:hint="eastAsia"/>
                <w:sz w:val="22"/>
                <w:szCs w:val="22"/>
              </w:rPr>
              <w:t>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кабеля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управления</w:t>
            </w:r>
            <w:r w:rsidRPr="00274EED">
              <w:rPr>
                <w:sz w:val="22"/>
                <w:szCs w:val="22"/>
              </w:rPr>
              <w:t xml:space="preserve"> (</w:t>
            </w:r>
            <w:r w:rsidRPr="00274EED">
              <w:rPr>
                <w:rFonts w:hint="eastAsia"/>
                <w:sz w:val="22"/>
                <w:szCs w:val="22"/>
              </w:rPr>
              <w:t>нижняя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основа</w:t>
            </w:r>
            <w:r w:rsidRPr="00274EED">
              <w:rPr>
                <w:sz w:val="22"/>
                <w:szCs w:val="22"/>
              </w:rPr>
              <w:t xml:space="preserve">, </w:t>
            </w:r>
            <w:r w:rsidRPr="00274EED">
              <w:rPr>
                <w:rFonts w:hint="eastAsia"/>
                <w:sz w:val="22"/>
                <w:szCs w:val="22"/>
              </w:rPr>
              <w:t>крышка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трубопровода</w:t>
            </w:r>
            <w:r w:rsidRPr="00274EED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Этикетка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модели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комбинированного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4EED">
              <w:rPr>
                <w:rFonts w:hint="eastAsia"/>
                <w:sz w:val="22"/>
                <w:szCs w:val="22"/>
              </w:rPr>
              <w:t>Защитная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пластиковая</w:t>
            </w:r>
            <w:r w:rsidRPr="00274EED">
              <w:rPr>
                <w:sz w:val="22"/>
                <w:szCs w:val="22"/>
              </w:rPr>
              <w:t xml:space="preserve"> </w:t>
            </w:r>
            <w:r w:rsidRPr="00274EED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D0AC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D0AC2" w:rsidRPr="00C11FB0" w:rsidRDefault="00274EED" w:rsidP="00274EE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D0AC2" w:rsidRDefault="00274EE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3" w:name="_Toc85529575"/>
      <w:bookmarkStart w:id="34" w:name="_Toc85727935"/>
      <w:bookmarkStart w:id="35" w:name="_Ref87349528"/>
      <w:bookmarkStart w:id="36" w:name="_Ref8978223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3"/>
      <w:bookmarkEnd w:id="34"/>
      <w:bookmarkEnd w:id="35"/>
      <w:bookmarkEnd w:id="36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76"/>
      <w:bookmarkStart w:id="38" w:name="_Toc85727936"/>
      <w:bookmarkStart w:id="39" w:name="_Ref87349532"/>
      <w:bookmarkStart w:id="40" w:name="_Ref89782241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7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7"/>
      <w:bookmarkEnd w:id="38"/>
      <w:bookmarkEnd w:id="39"/>
      <w:bookmarkEnd w:id="40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C36A3D" w:rsidP="009009DC">
      <w:pPr>
        <w:jc w:val="center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09F3A737" wp14:editId="6F3A70CF">
            <wp:extent cx="5705475" cy="566737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F31D82">
        <w:rPr>
          <w:bCs/>
          <w:color w:val="000000"/>
          <w:sz w:val="20"/>
          <w:szCs w:val="20"/>
        </w:rPr>
        <w:t xml:space="preserve"> 7</w:t>
      </w:r>
    </w:p>
    <w:p w:rsidR="007208AE" w:rsidRDefault="007208AE" w:rsidP="00FC694B">
      <w:pPr>
        <w:jc w:val="center"/>
        <w:rPr>
          <w:bCs/>
          <w:color w:val="000000"/>
          <w:sz w:val="20"/>
          <w:szCs w:val="20"/>
        </w:rPr>
      </w:pPr>
    </w:p>
    <w:p w:rsidR="007208AE" w:rsidRDefault="007208AE" w:rsidP="00FC694B">
      <w:pPr>
        <w:jc w:val="center"/>
        <w:rPr>
          <w:bCs/>
          <w:color w:val="000000"/>
          <w:sz w:val="20"/>
          <w:szCs w:val="20"/>
        </w:rPr>
      </w:pPr>
    </w:p>
    <w:p w:rsidR="007208AE" w:rsidRDefault="007208AE" w:rsidP="00FC694B">
      <w:pPr>
        <w:jc w:val="center"/>
        <w:rPr>
          <w:bCs/>
          <w:color w:val="000000"/>
          <w:sz w:val="20"/>
          <w:szCs w:val="20"/>
        </w:rPr>
      </w:pPr>
    </w:p>
    <w:p w:rsidR="007208AE" w:rsidRDefault="007208AE" w:rsidP="00FC694B">
      <w:pPr>
        <w:jc w:val="center"/>
        <w:rPr>
          <w:bCs/>
          <w:color w:val="000000"/>
          <w:sz w:val="20"/>
          <w:szCs w:val="20"/>
        </w:rPr>
      </w:pPr>
    </w:p>
    <w:p w:rsidR="007208AE" w:rsidRDefault="007208AE" w:rsidP="00FC694B">
      <w:pPr>
        <w:jc w:val="center"/>
        <w:rPr>
          <w:bCs/>
          <w:color w:val="000000"/>
          <w:sz w:val="20"/>
          <w:szCs w:val="20"/>
        </w:rPr>
      </w:pPr>
    </w:p>
    <w:p w:rsidR="007208AE" w:rsidRDefault="007208AE" w:rsidP="00FC694B">
      <w:pPr>
        <w:jc w:val="center"/>
        <w:rPr>
          <w:bCs/>
          <w:color w:val="000000"/>
          <w:sz w:val="20"/>
          <w:szCs w:val="20"/>
        </w:rPr>
      </w:pPr>
    </w:p>
    <w:p w:rsidR="007208AE" w:rsidRPr="006619E3" w:rsidRDefault="007208AE" w:rsidP="00FC694B">
      <w:pPr>
        <w:jc w:val="center"/>
        <w:rPr>
          <w:bCs/>
          <w:color w:val="000000"/>
          <w:sz w:val="20"/>
          <w:szCs w:val="2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1" w:name="_Toc85529577"/>
      <w:bookmarkStart w:id="42" w:name="_Toc85727937"/>
      <w:bookmarkStart w:id="43" w:name="_Ref87349538"/>
      <w:bookmarkStart w:id="44" w:name="_Ref89782245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F31D82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41"/>
      <w:bookmarkEnd w:id="42"/>
      <w:bookmarkEnd w:id="43"/>
      <w:bookmarkEnd w:id="44"/>
    </w:p>
    <w:p w:rsidR="00EA6703" w:rsidRPr="00590494" w:rsidRDefault="00EA6703" w:rsidP="00EA6703"/>
    <w:p w:rsidR="00EA6703" w:rsidRPr="00847FF3" w:rsidRDefault="00720B9D" w:rsidP="00FA4813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800100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F31D82">
        <w:rPr>
          <w:bCs/>
          <w:color w:val="000000"/>
          <w:sz w:val="20"/>
          <w:szCs w:val="20"/>
        </w:rPr>
        <w:t>8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3"/>
      <w:bookmarkStart w:id="46" w:name="_Ref75275475"/>
      <w:bookmarkStart w:id="47" w:name="_Toc85529578"/>
      <w:bookmarkStart w:id="48" w:name="_Toc85727938"/>
      <w:bookmarkStart w:id="49" w:name="_Ref87349543"/>
      <w:bookmarkStart w:id="50" w:name="_Ref8978225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5"/>
      <w:bookmarkEnd w:id="46"/>
      <w:bookmarkEnd w:id="47"/>
      <w:bookmarkEnd w:id="48"/>
      <w:bookmarkEnd w:id="49"/>
      <w:bookmarkEnd w:id="50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6C3C44">
        <w:rPr>
          <w:sz w:val="22"/>
          <w:szCs w:val="22"/>
        </w:rPr>
        <w:t>3 (Три</w:t>
      </w:r>
      <w:r w:rsidR="000A6C10">
        <w:rPr>
          <w:sz w:val="22"/>
          <w:szCs w:val="22"/>
        </w:rPr>
        <w:t>) год</w:t>
      </w:r>
      <w:r w:rsidR="006C3C4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1" w:name="_Toc489886374"/>
      <w:bookmarkStart w:id="52" w:name="_Toc85529579"/>
      <w:bookmarkStart w:id="53" w:name="_Toc85727939"/>
      <w:bookmarkStart w:id="54" w:name="_Ref87349552"/>
      <w:bookmarkStart w:id="55" w:name="_Ref8978225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1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2"/>
      <w:bookmarkEnd w:id="53"/>
      <w:bookmarkEnd w:id="54"/>
      <w:bookmarkEnd w:id="5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69"/>
        <w:gridCol w:w="236"/>
        <w:gridCol w:w="3831"/>
        <w:gridCol w:w="236"/>
      </w:tblGrid>
      <w:tr w:rsidR="00EA6703" w:rsidTr="000A6C10">
        <w:trPr>
          <w:jc w:val="center"/>
        </w:trPr>
        <w:tc>
          <w:tcPr>
            <w:tcW w:w="4069" w:type="dxa"/>
            <w:vAlign w:val="center"/>
          </w:tcPr>
          <w:p w:rsidR="00EA6703" w:rsidRPr="00913753" w:rsidRDefault="009009DC" w:rsidP="00B4072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0A6C1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2712FF" w:rsidP="009009DC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RAS-16</w:t>
            </w:r>
            <w:r w:rsidR="00F31D82" w:rsidRPr="00F31D82">
              <w:rPr>
                <w:b/>
                <w:sz w:val="22"/>
                <w:szCs w:val="22"/>
              </w:rPr>
              <w:t>FSXNSE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A6C10">
        <w:trPr>
          <w:jc w:val="center"/>
        </w:trPr>
        <w:tc>
          <w:tcPr>
            <w:tcW w:w="4069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3FB1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C3C4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7208AE" w:rsidRDefault="007208AE" w:rsidP="0050033F">
      <w:pPr>
        <w:spacing w:line="360" w:lineRule="auto"/>
        <w:jc w:val="both"/>
      </w:pPr>
    </w:p>
    <w:p w:rsidR="007208AE" w:rsidRDefault="007208AE" w:rsidP="0050033F">
      <w:pPr>
        <w:spacing w:line="360" w:lineRule="auto"/>
        <w:jc w:val="both"/>
      </w:pPr>
    </w:p>
    <w:p w:rsidR="007208AE" w:rsidRDefault="007208AE" w:rsidP="0050033F">
      <w:pPr>
        <w:spacing w:line="360" w:lineRule="auto"/>
        <w:jc w:val="both"/>
      </w:pPr>
    </w:p>
    <w:p w:rsidR="007208AE" w:rsidRDefault="007208A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85727940"/>
      <w:bookmarkStart w:id="57" w:name="_Ref87349556"/>
      <w:bookmarkStart w:id="58" w:name="_Ref8978227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6"/>
      <w:bookmarkEnd w:id="57"/>
      <w:bookmarkEnd w:id="5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27"/>
        <w:gridCol w:w="236"/>
        <w:gridCol w:w="3641"/>
        <w:gridCol w:w="426"/>
      </w:tblGrid>
      <w:tr w:rsidR="00EA6703" w:rsidRPr="004E0417" w:rsidTr="000A6C10">
        <w:trPr>
          <w:jc w:val="center"/>
        </w:trPr>
        <w:tc>
          <w:tcPr>
            <w:tcW w:w="3927" w:type="dxa"/>
            <w:vAlign w:val="center"/>
          </w:tcPr>
          <w:p w:rsidR="00EA6703" w:rsidRPr="004E0417" w:rsidRDefault="007B751F" w:rsidP="00B4072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0A6C1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2712FF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RAS-16</w:t>
            </w:r>
            <w:r w:rsidR="00F31D82" w:rsidRPr="00F31D82">
              <w:rPr>
                <w:b/>
                <w:sz w:val="22"/>
                <w:szCs w:val="22"/>
              </w:rPr>
              <w:t>FSXNSE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A6C10">
        <w:trPr>
          <w:jc w:val="center"/>
        </w:trPr>
        <w:tc>
          <w:tcPr>
            <w:tcW w:w="39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A6C10" w:rsidRDefault="000A6C10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7208AE" w:rsidRDefault="007208AE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9" w:name="_Toc85529581"/>
      <w:bookmarkStart w:id="60" w:name="_Toc85727941"/>
      <w:bookmarkStart w:id="61" w:name="_Ref87349563"/>
      <w:bookmarkStart w:id="62" w:name="_Ref8978227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9"/>
      <w:bookmarkEnd w:id="60"/>
      <w:bookmarkEnd w:id="61"/>
      <w:bookmarkEnd w:id="6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529582"/>
      <w:bookmarkStart w:id="64" w:name="_Toc85727942"/>
      <w:bookmarkStart w:id="65" w:name="_Ref87349567"/>
      <w:bookmarkStart w:id="66" w:name="_Ref8978228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63"/>
      <w:bookmarkEnd w:id="64"/>
      <w:bookmarkEnd w:id="65"/>
      <w:bookmarkEnd w:id="6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85529583"/>
      <w:bookmarkStart w:id="68" w:name="_Toc85727943"/>
      <w:bookmarkStart w:id="69" w:name="_Ref87349572"/>
      <w:bookmarkStart w:id="70" w:name="_Ref89782291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67"/>
      <w:bookmarkEnd w:id="68"/>
      <w:bookmarkEnd w:id="69"/>
      <w:bookmarkEnd w:id="70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2F1254" w:rsidRPr="00715349" w:rsidRDefault="002F1254" w:rsidP="002F1254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2F1254" w:rsidRPr="00715349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2F1254" w:rsidRDefault="002F1254" w:rsidP="002F1254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2F1254" w:rsidRPr="00152FCB" w:rsidRDefault="002F1254" w:rsidP="002F1254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2F1254" w:rsidRDefault="002F1254" w:rsidP="002F1254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2F1254" w:rsidRPr="00AC1D78" w:rsidRDefault="002F1254" w:rsidP="002F1254">
      <w:pPr>
        <w:ind w:left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lastRenderedPageBreak/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2F1254" w:rsidRPr="006C7EEC" w:rsidRDefault="002F1254" w:rsidP="002F1254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2F1254" w:rsidRPr="00AC1D78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2F1254" w:rsidRPr="00E75370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может привести к удушью находящихся </w:t>
      </w:r>
      <w:r w:rsidRPr="006C7EEC">
        <w:rPr>
          <w:sz w:val="22"/>
          <w:szCs w:val="22"/>
        </w:rPr>
        <w:lastRenderedPageBreak/>
        <w:t>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2F1254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2F1254" w:rsidRPr="006C7EEC" w:rsidRDefault="002F1254" w:rsidP="002F1254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2F1254" w:rsidRPr="006C7EEC" w:rsidRDefault="002F1254" w:rsidP="002F1254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оборудования расположены вблизи линиий электропитания</w:t>
      </w:r>
    </w:p>
    <w:p w:rsidR="002F1254" w:rsidRDefault="002F1254" w:rsidP="002F1254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2F1254" w:rsidRPr="006C7EEC" w:rsidRDefault="002F1254" w:rsidP="002F1254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lastRenderedPageBreak/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2F1254" w:rsidRPr="00E75370" w:rsidRDefault="002F1254" w:rsidP="002F1254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2F1254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2F1254" w:rsidRPr="00014906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2F1254" w:rsidRPr="00FC069A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2F1254" w:rsidRPr="00E75370" w:rsidRDefault="002F1254" w:rsidP="002F1254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2F1254" w:rsidRPr="00F56342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2F1254" w:rsidRPr="00E75370" w:rsidRDefault="002F1254" w:rsidP="002F1254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2F1254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2F1254" w:rsidRPr="00E75370" w:rsidRDefault="002F1254" w:rsidP="002F1254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2F1254" w:rsidRPr="00E75370" w:rsidRDefault="002F1254" w:rsidP="002F12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2F1254" w:rsidRPr="00E75370" w:rsidRDefault="002F1254" w:rsidP="002F125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2F1254" w:rsidRPr="006C7EEC" w:rsidRDefault="002F1254" w:rsidP="002F125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2F1254" w:rsidRPr="00E75370" w:rsidRDefault="002F1254" w:rsidP="002F1254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  <w:r>
        <w:rPr>
          <w:sz w:val="22"/>
          <w:szCs w:val="22"/>
        </w:rPr>
        <w:t>.</w:t>
      </w:r>
    </w:p>
    <w:p w:rsidR="002A75EE" w:rsidRPr="00E75370" w:rsidRDefault="002A75EE" w:rsidP="002F1254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1" w:name="_Toc85529584"/>
      <w:bookmarkStart w:id="72" w:name="_Toc85727944"/>
      <w:bookmarkStart w:id="73" w:name="_Ref87349579"/>
      <w:bookmarkStart w:id="74" w:name="_Ref89782295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71"/>
      <w:bookmarkEnd w:id="72"/>
      <w:bookmarkEnd w:id="73"/>
      <w:bookmarkEnd w:id="7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75" w:name="_Toc489886376"/>
      <w:bookmarkStart w:id="76" w:name="_Ref75275862"/>
      <w:bookmarkStart w:id="7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8" w:name="_Toc85727945"/>
      <w:bookmarkStart w:id="79" w:name="_Ref87349587"/>
      <w:bookmarkStart w:id="80" w:name="_Ref89782305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75"/>
      <w:bookmarkEnd w:id="76"/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1" w:name="_Toc489886377"/>
      <w:bookmarkStart w:id="82" w:name="_Ref75275866"/>
      <w:bookmarkStart w:id="83" w:name="_Toc85529586"/>
      <w:bookmarkStart w:id="84" w:name="_Toc85727946"/>
      <w:bookmarkStart w:id="85" w:name="_Ref87349592"/>
      <w:bookmarkStart w:id="86" w:name="_Ref8978231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81"/>
      <w:bookmarkEnd w:id="82"/>
      <w:bookmarkEnd w:id="83"/>
      <w:bookmarkEnd w:id="84"/>
      <w:bookmarkEnd w:id="85"/>
      <w:bookmarkEnd w:id="8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0D0AC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7" w:name="_Toc489886378"/>
      <w:bookmarkStart w:id="88" w:name="_Ref75275870"/>
      <w:bookmarkStart w:id="89" w:name="_Toc85529587"/>
      <w:bookmarkStart w:id="90" w:name="_Toc85727947"/>
      <w:bookmarkStart w:id="91" w:name="_Ref87349608"/>
      <w:bookmarkStart w:id="92" w:name="_Ref8978231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87"/>
      <w:bookmarkEnd w:id="88"/>
      <w:bookmarkEnd w:id="89"/>
      <w:bookmarkEnd w:id="90"/>
      <w:bookmarkEnd w:id="91"/>
      <w:bookmarkEnd w:id="9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93" w:name="_Toc489886379"/>
      <w:bookmarkStart w:id="94" w:name="_Ref75275874"/>
      <w:bookmarkStart w:id="9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6" w:name="_Toc85727948"/>
      <w:bookmarkStart w:id="97" w:name="_Ref87349615"/>
      <w:bookmarkStart w:id="98" w:name="_Ref8978232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93"/>
      <w:bookmarkEnd w:id="94"/>
      <w:bookmarkEnd w:id="95"/>
      <w:bookmarkEnd w:id="96"/>
      <w:bookmarkEnd w:id="97"/>
      <w:bookmarkEnd w:id="9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9" w:name="_Toc489886380"/>
      <w:bookmarkStart w:id="100" w:name="_Ref75275878"/>
      <w:bookmarkStart w:id="101" w:name="_Toc85529589"/>
      <w:bookmarkStart w:id="102" w:name="_Toc85727949"/>
      <w:bookmarkStart w:id="103" w:name="_Ref87349621"/>
      <w:bookmarkStart w:id="104" w:name="_Ref89782331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99"/>
      <w:bookmarkEnd w:id="100"/>
      <w:bookmarkEnd w:id="101"/>
      <w:bookmarkEnd w:id="102"/>
      <w:bookmarkEnd w:id="103"/>
      <w:bookmarkEnd w:id="10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5" w:name="_Toc85727950"/>
      <w:bookmarkStart w:id="106" w:name="_Ref87349626"/>
      <w:bookmarkStart w:id="107" w:name="_Ref8978234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05"/>
      <w:bookmarkEnd w:id="106"/>
      <w:bookmarkEnd w:id="10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08" w:name="_Toc489886382"/>
      <w:bookmarkStart w:id="109" w:name="_Ref75275890"/>
      <w:bookmarkStart w:id="110" w:name="_Toc85529591"/>
      <w:bookmarkStart w:id="111" w:name="_Toc85727951"/>
      <w:bookmarkStart w:id="112" w:name="_Ref87349635"/>
      <w:bookmarkStart w:id="113" w:name="_Ref8978235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08"/>
      <w:bookmarkEnd w:id="109"/>
      <w:bookmarkEnd w:id="110"/>
      <w:bookmarkEnd w:id="111"/>
      <w:bookmarkEnd w:id="112"/>
      <w:bookmarkEnd w:id="11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4" w:name="_Ref75275894"/>
      <w:bookmarkStart w:id="115" w:name="_Toc85529592"/>
      <w:bookmarkStart w:id="116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14"/>
      <w:bookmarkEnd w:id="115"/>
      <w:bookmarkEnd w:id="11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7" w:name="_Toc85529593"/>
      <w:bookmarkStart w:id="118" w:name="_Toc85727953"/>
      <w:bookmarkStart w:id="119" w:name="_Ref87349647"/>
      <w:bookmarkStart w:id="120" w:name="_Ref8978237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17"/>
      <w:bookmarkEnd w:id="118"/>
      <w:bookmarkEnd w:id="119"/>
      <w:bookmarkEnd w:id="12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0D0AC2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0D0AC2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0D0AC2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0D0AC2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CA4B60" w:rsidRPr="003B1DD4" w:rsidRDefault="00CA4B60" w:rsidP="000D0AC2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наружными </w:t>
            </w:r>
            <w:r w:rsidRPr="002F1381">
              <w:rPr>
                <w:color w:val="000000"/>
                <w:sz w:val="22"/>
                <w:szCs w:val="22"/>
              </w:rPr>
              <w:lastRenderedPageBreak/>
              <w:t>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lastRenderedPageBreak/>
              <w:t xml:space="preserve">Неправильное подключение, неплотный </w:t>
            </w:r>
            <w:r w:rsidRPr="002F1381">
              <w:rPr>
                <w:color w:val="000000"/>
                <w:sz w:val="22"/>
                <w:szCs w:val="22"/>
              </w:rPr>
              <w:lastRenderedPageBreak/>
              <w:t>контакт, обрыв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B83EBA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CA4B60" w:rsidRPr="00EA4383" w:rsidRDefault="00CA4B60" w:rsidP="000D0AC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1" w:name="_Toc85529594"/>
      <w:bookmarkStart w:id="122" w:name="_Toc85727954"/>
      <w:bookmarkStart w:id="123" w:name="_Ref87349652"/>
      <w:bookmarkStart w:id="124" w:name="_Ref8978238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21"/>
      <w:bookmarkEnd w:id="122"/>
      <w:bookmarkEnd w:id="123"/>
      <w:bookmarkEnd w:id="12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5" w:name="_Toc85727955"/>
      <w:bookmarkStart w:id="126" w:name="_Ref87349657"/>
      <w:bookmarkStart w:id="127" w:name="_Ref89782386"/>
      <w:bookmarkStart w:id="128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25"/>
      <w:bookmarkEnd w:id="126"/>
      <w:bookmarkEnd w:id="127"/>
    </w:p>
    <w:bookmarkEnd w:id="128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Перед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распаковкой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переместите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продукт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как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можно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ближе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месту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установки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Не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размещайте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никакие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материалы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поверхности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продукта</w:t>
      </w:r>
      <w:r w:rsidRPr="00C51B10">
        <w:rPr>
          <w:sz w:val="20"/>
          <w:szCs w:val="20"/>
        </w:rPr>
        <w:t xml:space="preserve">. 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При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использовании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подъемного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крана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применяйте</w:t>
      </w:r>
      <w:r w:rsidRPr="00C51B10">
        <w:rPr>
          <w:sz w:val="20"/>
          <w:szCs w:val="20"/>
        </w:rPr>
        <w:t xml:space="preserve"> 4 </w:t>
      </w:r>
      <w:r w:rsidRPr="00C51B10">
        <w:rPr>
          <w:rFonts w:hint="eastAsia"/>
          <w:sz w:val="20"/>
          <w:szCs w:val="20"/>
        </w:rPr>
        <w:t>троса</w:t>
      </w:r>
      <w:r w:rsidRPr="00C51B10">
        <w:rPr>
          <w:sz w:val="20"/>
          <w:szCs w:val="20"/>
        </w:rPr>
        <w:t xml:space="preserve">. 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При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подвешивании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блока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убедитесь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его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равновесии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проверьте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безопасность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поднимайте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постепенно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перемещении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устройства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должны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принимать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участие</w:t>
      </w:r>
      <w:r w:rsidRPr="00C51B10">
        <w:rPr>
          <w:sz w:val="20"/>
          <w:szCs w:val="20"/>
        </w:rPr>
        <w:t xml:space="preserve"> 2 </w:t>
      </w:r>
      <w:r w:rsidRPr="00C51B10">
        <w:rPr>
          <w:rFonts w:hint="eastAsia"/>
          <w:sz w:val="20"/>
          <w:szCs w:val="20"/>
        </w:rPr>
        <w:t>или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более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человека</w:t>
      </w:r>
      <w:r w:rsidRPr="00C51B10">
        <w:rPr>
          <w:sz w:val="20"/>
          <w:szCs w:val="20"/>
        </w:rPr>
        <w:t xml:space="preserve">. </w:t>
      </w:r>
      <w:r w:rsidRPr="00C51B10">
        <w:rPr>
          <w:rFonts w:hint="eastAsia"/>
          <w:sz w:val="20"/>
          <w:szCs w:val="20"/>
        </w:rPr>
        <w:t>Не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удаляйте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упаковочные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материалы</w:t>
      </w:r>
      <w:r w:rsidRPr="00C51B10">
        <w:rPr>
          <w:sz w:val="20"/>
          <w:szCs w:val="20"/>
        </w:rPr>
        <w:t>.</w:t>
      </w:r>
    </w:p>
    <w:p w:rsidR="00A5473F" w:rsidRPr="00C51B10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rFonts w:hint="eastAsia"/>
          <w:sz w:val="20"/>
          <w:szCs w:val="20"/>
        </w:rPr>
        <w:t>Подвесьте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вместе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с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упаковкой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используя</w:t>
      </w:r>
      <w:r w:rsidRPr="00C51B10">
        <w:rPr>
          <w:sz w:val="20"/>
          <w:szCs w:val="20"/>
        </w:rPr>
        <w:t xml:space="preserve"> 2 </w:t>
      </w:r>
      <w:r w:rsidRPr="00C51B10">
        <w:rPr>
          <w:rFonts w:hint="eastAsia"/>
          <w:sz w:val="20"/>
          <w:szCs w:val="20"/>
        </w:rPr>
        <w:t>веревки</w:t>
      </w:r>
      <w:r w:rsidRPr="00C51B10">
        <w:rPr>
          <w:sz w:val="20"/>
          <w:szCs w:val="20"/>
        </w:rPr>
        <w:t xml:space="preserve">, как показано на рисунке 7. </w:t>
      </w:r>
      <w:r w:rsidRPr="00C51B10">
        <w:rPr>
          <w:rFonts w:hint="eastAsia"/>
          <w:sz w:val="20"/>
          <w:szCs w:val="20"/>
        </w:rPr>
        <w:t>В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целях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безопасности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убедитесь</w:t>
      </w:r>
      <w:r w:rsidRPr="00C51B10">
        <w:rPr>
          <w:sz w:val="20"/>
          <w:szCs w:val="20"/>
        </w:rPr>
        <w:t xml:space="preserve">, </w:t>
      </w:r>
      <w:r w:rsidRPr="00C51B10">
        <w:rPr>
          <w:rFonts w:hint="eastAsia"/>
          <w:sz w:val="20"/>
          <w:szCs w:val="20"/>
        </w:rPr>
        <w:t>что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наружный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блок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поднимается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плавно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и</w:t>
      </w:r>
      <w:r w:rsidRPr="00C51B10">
        <w:rPr>
          <w:sz w:val="20"/>
          <w:szCs w:val="20"/>
        </w:rPr>
        <w:t xml:space="preserve"> </w:t>
      </w:r>
      <w:r w:rsidRPr="00C51B10">
        <w:rPr>
          <w:rFonts w:hint="eastAsia"/>
          <w:sz w:val="20"/>
          <w:szCs w:val="20"/>
        </w:rPr>
        <w:t>ровно</w:t>
      </w:r>
      <w:r w:rsidRPr="00C51B10">
        <w:rPr>
          <w:sz w:val="20"/>
          <w:szCs w:val="20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lastRenderedPageBreak/>
        <w:drawing>
          <wp:inline distT="0" distB="0" distL="0" distR="0">
            <wp:extent cx="4722495" cy="2270125"/>
            <wp:effectExtent l="0" t="0" r="1905" b="0"/>
            <wp:docPr id="89" name="Рисунок 89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A5473F" w:rsidRPr="00734E09" w:rsidRDefault="00A5473F" w:rsidP="00A5473F">
      <w:pPr>
        <w:jc w:val="center"/>
        <w:outlineLvl w:val="0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>
        <w:rPr>
          <w:bCs/>
          <w:sz w:val="20"/>
          <w:szCs w:val="20"/>
          <w:lang w:val="en-US"/>
        </w:rPr>
        <w:t>7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29" w:name="_Toc85529595"/>
      <w:bookmarkStart w:id="130" w:name="_Toc85727956"/>
      <w:bookmarkStart w:id="131" w:name="_Ref87349663"/>
      <w:bookmarkStart w:id="132" w:name="_Ref89782392"/>
      <w:bookmarkStart w:id="133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29"/>
      <w:bookmarkEnd w:id="130"/>
      <w:bookmarkEnd w:id="131"/>
      <w:bookmarkEnd w:id="132"/>
    </w:p>
    <w:bookmarkEnd w:id="133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34" w:name="_Toc489886385"/>
      <w:bookmarkStart w:id="135" w:name="_Ref75275917"/>
      <w:bookmarkStart w:id="136" w:name="_Toc85529596"/>
      <w:bookmarkStart w:id="137" w:name="_Toc85727957"/>
      <w:bookmarkStart w:id="138" w:name="_Ref87349668"/>
      <w:bookmarkStart w:id="139" w:name="_Ref8978239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34"/>
      <w:bookmarkEnd w:id="135"/>
      <w:bookmarkEnd w:id="136"/>
      <w:bookmarkEnd w:id="137"/>
      <w:bookmarkEnd w:id="138"/>
      <w:bookmarkEnd w:id="13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0" w:name="_Toc85529597"/>
      <w:bookmarkStart w:id="141" w:name="_Toc85727958"/>
      <w:bookmarkStart w:id="142" w:name="_Ref87349671"/>
      <w:bookmarkStart w:id="143" w:name="_Ref8978240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40"/>
      <w:bookmarkEnd w:id="141"/>
      <w:bookmarkEnd w:id="142"/>
      <w:bookmarkEnd w:id="14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44" w:name="_Toc85529598"/>
      <w:bookmarkStart w:id="145" w:name="_Toc85727959"/>
      <w:bookmarkStart w:id="146" w:name="_Ref87349676"/>
      <w:bookmarkStart w:id="147" w:name="_Ref8978240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44"/>
      <w:bookmarkEnd w:id="145"/>
      <w:bookmarkEnd w:id="146"/>
      <w:bookmarkEnd w:id="14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48" w:name="_Toc489886387"/>
      <w:bookmarkStart w:id="149" w:name="_Ref75275934"/>
      <w:bookmarkStart w:id="150" w:name="_Toc85529599"/>
      <w:bookmarkStart w:id="151" w:name="_Toc85727960"/>
      <w:bookmarkStart w:id="152" w:name="_Ref87349681"/>
      <w:bookmarkStart w:id="153" w:name="_Ref8978240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48"/>
      <w:bookmarkEnd w:id="149"/>
      <w:bookmarkEnd w:id="150"/>
      <w:bookmarkEnd w:id="151"/>
      <w:bookmarkEnd w:id="152"/>
      <w:bookmarkEnd w:id="15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AC2" w:rsidRDefault="000D0AC2">
      <w:r>
        <w:separator/>
      </w:r>
    </w:p>
  </w:endnote>
  <w:endnote w:type="continuationSeparator" w:id="0">
    <w:p w:rsidR="000D0AC2" w:rsidRDefault="000D0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D0AC2" w:rsidRDefault="000D0AC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D0AC2" w:rsidRDefault="000D0A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D0AC2" w:rsidRDefault="000D0A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D0AC2" w:rsidRDefault="000D0A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D35EE4" w:rsidRDefault="00B1032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RAS-16</w:t>
                              </w:r>
                              <w:r w:rsidR="000D0AC2" w:rsidRPr="00D628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FSXNSE</w:t>
                              </w:r>
                              <w:r w:rsidR="000D0AC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D0AC2" w:rsidRPr="00B7687E" w:rsidRDefault="000D0AC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ED1531" w:rsidRDefault="000D0AC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C3C4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ED1531" w:rsidRDefault="000D0A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AC2" w:rsidRPr="00B4072C" w:rsidRDefault="00B4072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1375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D0AC2" w:rsidRPr="009D7031" w:rsidRDefault="000D0AC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0D0AC2" w:rsidRDefault="000D0A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9F1340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</w:t>
                              </w:r>
                              <w:r w:rsidR="009F1340" w:rsidRPr="009F1340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9F1340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="00B1032E">
                                <w:rPr>
                                  <w:b/>
                                  <w:sz w:val="18"/>
                                  <w:szCs w:val="18"/>
                                </w:rPr>
                                <w:t>-16</w:t>
                              </w:r>
                              <w:r w:rsidRPr="00D62841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FSXNSE</w:t>
                              </w: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0D0AC2" w:rsidRPr="00AF301F" w:rsidRDefault="000D0A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D0AC2" w:rsidRPr="00613EFB" w:rsidRDefault="000D0AC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D0AC2" w:rsidRPr="00D35EE4" w:rsidRDefault="00B1032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RAS-16</w:t>
                        </w:r>
                        <w:r w:rsidR="000D0AC2" w:rsidRPr="00D628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FSXNSE</w:t>
                        </w:r>
                        <w:r w:rsidR="000D0AC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D0AC2" w:rsidRPr="00B7687E" w:rsidRDefault="000D0AC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D0AC2" w:rsidRPr="00ED1531" w:rsidRDefault="000D0AC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C3C4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D0AC2" w:rsidRPr="00ED1531" w:rsidRDefault="000D0A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D0AC2" w:rsidRPr="00B4072C" w:rsidRDefault="00B4072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13753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D0AC2" w:rsidRPr="009D7031" w:rsidRDefault="000D0AC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0D0AC2" w:rsidRDefault="000D0A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9F1340">
                          <w:rPr>
                            <w:b/>
                            <w:sz w:val="18"/>
                            <w:szCs w:val="18"/>
                          </w:rPr>
                          <w:t>НАЗНАЧЕНИЯ</w:t>
                        </w:r>
                        <w:r w:rsidR="009F1340" w:rsidRPr="009F1340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9F1340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="00B1032E">
                          <w:rPr>
                            <w:b/>
                            <w:sz w:val="18"/>
                            <w:szCs w:val="18"/>
                          </w:rPr>
                          <w:t>-16</w:t>
                        </w:r>
                        <w:r w:rsidRPr="00D62841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FSXNSE</w:t>
                        </w:r>
                        <w:r w:rsidRPr="00747FC7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0D0AC2" w:rsidRPr="00AF301F" w:rsidRDefault="000D0A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D0AC2" w:rsidRPr="00613EFB" w:rsidRDefault="000D0AC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AF301F" w:rsidRDefault="000D0A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C3C4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D35EE4" w:rsidRDefault="00B1032E" w:rsidP="00D628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RAS-16</w:t>
                              </w:r>
                              <w:r w:rsidR="000D0AC2" w:rsidRPr="00D628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FSXNSE</w:t>
                              </w:r>
                              <w:r w:rsidR="000D0AC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D0AC2" w:rsidRPr="00C23BB2" w:rsidRDefault="000D0AC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D0AC2" w:rsidRPr="00EC2FF5" w:rsidRDefault="000D0AC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D0AC2" w:rsidRPr="00AF301F" w:rsidRDefault="000D0A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C3C4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D0AC2" w:rsidRPr="00D35EE4" w:rsidRDefault="00B1032E" w:rsidP="00D628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RAS-16</w:t>
                        </w:r>
                        <w:r w:rsidR="000D0AC2" w:rsidRPr="00D628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FSXNSE</w:t>
                        </w:r>
                        <w:r w:rsidR="000D0AC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D0AC2" w:rsidRPr="00C23BB2" w:rsidRDefault="000D0AC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D0AC2" w:rsidRPr="00EC2FF5" w:rsidRDefault="000D0AC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Default="000D0A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AF301F" w:rsidRDefault="000D0A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C3C4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D0AC2" w:rsidRPr="00D35EE4" w:rsidRDefault="000D0AC2" w:rsidP="00D628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628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</w:t>
                              </w:r>
                              <w:r w:rsidR="00B1032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6</w:t>
                              </w:r>
                              <w:r w:rsidRPr="00D6284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FSXNSE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0D0AC2" w:rsidRPr="00EC2FF5" w:rsidRDefault="000D0AC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D0AC2" w:rsidRDefault="000D0A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D0AC2" w:rsidRPr="00AF301F" w:rsidRDefault="000D0A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C3C4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D0AC2" w:rsidRPr="00D35EE4" w:rsidRDefault="000D0AC2" w:rsidP="00D628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628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</w:t>
                        </w:r>
                        <w:r w:rsidR="00B1032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6</w:t>
                        </w:r>
                        <w:r w:rsidRPr="00D6284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FSXNSE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0D0AC2" w:rsidRPr="00EC2FF5" w:rsidRDefault="000D0AC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AC2" w:rsidRDefault="000D0AC2">
      <w:r>
        <w:separator/>
      </w:r>
    </w:p>
  </w:footnote>
  <w:footnote w:type="continuationSeparator" w:id="0">
    <w:p w:rsidR="000D0AC2" w:rsidRDefault="000D0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D0AC2" w:rsidRDefault="000D0AC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AC2" w:rsidRDefault="000D0AC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98126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25C4787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6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158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526F"/>
    <w:rsid w:val="000A6C10"/>
    <w:rsid w:val="000B2A0A"/>
    <w:rsid w:val="000B3B54"/>
    <w:rsid w:val="000B7CBA"/>
    <w:rsid w:val="000C74A2"/>
    <w:rsid w:val="000D0AC2"/>
    <w:rsid w:val="000D11B2"/>
    <w:rsid w:val="000D3915"/>
    <w:rsid w:val="000E62F4"/>
    <w:rsid w:val="000E638C"/>
    <w:rsid w:val="000E7B2C"/>
    <w:rsid w:val="000F2CFF"/>
    <w:rsid w:val="000F4C07"/>
    <w:rsid w:val="00106D1D"/>
    <w:rsid w:val="0010763D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FBB"/>
    <w:rsid w:val="001F7544"/>
    <w:rsid w:val="00200C8E"/>
    <w:rsid w:val="00201938"/>
    <w:rsid w:val="00216ED8"/>
    <w:rsid w:val="00216F05"/>
    <w:rsid w:val="00220DC9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12FF"/>
    <w:rsid w:val="00274EED"/>
    <w:rsid w:val="00276931"/>
    <w:rsid w:val="00282779"/>
    <w:rsid w:val="00290A2E"/>
    <w:rsid w:val="00293885"/>
    <w:rsid w:val="00293EFE"/>
    <w:rsid w:val="002970FA"/>
    <w:rsid w:val="00297FD5"/>
    <w:rsid w:val="002A1BAD"/>
    <w:rsid w:val="002A4498"/>
    <w:rsid w:val="002A49F0"/>
    <w:rsid w:val="002A75EE"/>
    <w:rsid w:val="002B0E60"/>
    <w:rsid w:val="002B4BD3"/>
    <w:rsid w:val="002C2364"/>
    <w:rsid w:val="002C44E0"/>
    <w:rsid w:val="002E1622"/>
    <w:rsid w:val="002F1254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B1DD4"/>
    <w:rsid w:val="003D1C42"/>
    <w:rsid w:val="003E3AD4"/>
    <w:rsid w:val="003E6FA8"/>
    <w:rsid w:val="003F28A1"/>
    <w:rsid w:val="003F43C3"/>
    <w:rsid w:val="004004AF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C3930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3558B"/>
    <w:rsid w:val="005411CB"/>
    <w:rsid w:val="00554566"/>
    <w:rsid w:val="00557D90"/>
    <w:rsid w:val="005615C2"/>
    <w:rsid w:val="00567101"/>
    <w:rsid w:val="0058149E"/>
    <w:rsid w:val="00581613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70F9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448C"/>
    <w:rsid w:val="00697856"/>
    <w:rsid w:val="006A3296"/>
    <w:rsid w:val="006A4752"/>
    <w:rsid w:val="006A7C74"/>
    <w:rsid w:val="006B0C6E"/>
    <w:rsid w:val="006B12BE"/>
    <w:rsid w:val="006B3F2C"/>
    <w:rsid w:val="006C3C44"/>
    <w:rsid w:val="006D19F8"/>
    <w:rsid w:val="006D1C51"/>
    <w:rsid w:val="006D3295"/>
    <w:rsid w:val="006D487A"/>
    <w:rsid w:val="006D6A03"/>
    <w:rsid w:val="006D6C37"/>
    <w:rsid w:val="006E30DA"/>
    <w:rsid w:val="006E4162"/>
    <w:rsid w:val="006E54B4"/>
    <w:rsid w:val="006E631E"/>
    <w:rsid w:val="006F412D"/>
    <w:rsid w:val="0070650B"/>
    <w:rsid w:val="00710CBF"/>
    <w:rsid w:val="007208AE"/>
    <w:rsid w:val="00720B9D"/>
    <w:rsid w:val="0072515B"/>
    <w:rsid w:val="0073406F"/>
    <w:rsid w:val="00740245"/>
    <w:rsid w:val="00740801"/>
    <w:rsid w:val="00745BD9"/>
    <w:rsid w:val="00747FC7"/>
    <w:rsid w:val="00751720"/>
    <w:rsid w:val="00751FA7"/>
    <w:rsid w:val="00756591"/>
    <w:rsid w:val="00757122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61D5"/>
    <w:rsid w:val="00842788"/>
    <w:rsid w:val="00842C8C"/>
    <w:rsid w:val="00850DCA"/>
    <w:rsid w:val="00851CB0"/>
    <w:rsid w:val="0085316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E0B73"/>
    <w:rsid w:val="008E4414"/>
    <w:rsid w:val="008F7D55"/>
    <w:rsid w:val="009009DC"/>
    <w:rsid w:val="00910B53"/>
    <w:rsid w:val="00912E27"/>
    <w:rsid w:val="00913F03"/>
    <w:rsid w:val="009148F2"/>
    <w:rsid w:val="0092106E"/>
    <w:rsid w:val="00922280"/>
    <w:rsid w:val="0094137F"/>
    <w:rsid w:val="00941985"/>
    <w:rsid w:val="009454F1"/>
    <w:rsid w:val="009457C2"/>
    <w:rsid w:val="0096270C"/>
    <w:rsid w:val="00966A7F"/>
    <w:rsid w:val="0097670D"/>
    <w:rsid w:val="00984D44"/>
    <w:rsid w:val="00985AEE"/>
    <w:rsid w:val="00985B81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9F1340"/>
    <w:rsid w:val="00A040A8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E3840"/>
    <w:rsid w:val="00AE6511"/>
    <w:rsid w:val="00AF1F03"/>
    <w:rsid w:val="00AF301F"/>
    <w:rsid w:val="00B02AA8"/>
    <w:rsid w:val="00B05947"/>
    <w:rsid w:val="00B1032E"/>
    <w:rsid w:val="00B11E09"/>
    <w:rsid w:val="00B14F7A"/>
    <w:rsid w:val="00B16FB7"/>
    <w:rsid w:val="00B2430D"/>
    <w:rsid w:val="00B263D1"/>
    <w:rsid w:val="00B4072C"/>
    <w:rsid w:val="00B57C22"/>
    <w:rsid w:val="00B65EF5"/>
    <w:rsid w:val="00B713E6"/>
    <w:rsid w:val="00B757EC"/>
    <w:rsid w:val="00B853CA"/>
    <w:rsid w:val="00B930C4"/>
    <w:rsid w:val="00BA31AB"/>
    <w:rsid w:val="00BA4D5C"/>
    <w:rsid w:val="00BA79AF"/>
    <w:rsid w:val="00BA7C55"/>
    <w:rsid w:val="00BB1D2A"/>
    <w:rsid w:val="00BB28FA"/>
    <w:rsid w:val="00BC0D71"/>
    <w:rsid w:val="00BC0F37"/>
    <w:rsid w:val="00BC6A6E"/>
    <w:rsid w:val="00BD2AB9"/>
    <w:rsid w:val="00BE154B"/>
    <w:rsid w:val="00C0352C"/>
    <w:rsid w:val="00C0404E"/>
    <w:rsid w:val="00C10A1E"/>
    <w:rsid w:val="00C11FB0"/>
    <w:rsid w:val="00C241C9"/>
    <w:rsid w:val="00C2699D"/>
    <w:rsid w:val="00C36A3D"/>
    <w:rsid w:val="00C419C1"/>
    <w:rsid w:val="00C468CB"/>
    <w:rsid w:val="00C47F87"/>
    <w:rsid w:val="00C510BE"/>
    <w:rsid w:val="00C51B10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C6CF1"/>
    <w:rsid w:val="00CE6BD2"/>
    <w:rsid w:val="00CE7293"/>
    <w:rsid w:val="00CF2551"/>
    <w:rsid w:val="00D00B1D"/>
    <w:rsid w:val="00D02C8E"/>
    <w:rsid w:val="00D03CA1"/>
    <w:rsid w:val="00D03F3F"/>
    <w:rsid w:val="00D07290"/>
    <w:rsid w:val="00D155C8"/>
    <w:rsid w:val="00D21FC0"/>
    <w:rsid w:val="00D2476B"/>
    <w:rsid w:val="00D263FB"/>
    <w:rsid w:val="00D27E84"/>
    <w:rsid w:val="00D31D52"/>
    <w:rsid w:val="00D357F4"/>
    <w:rsid w:val="00D35EE4"/>
    <w:rsid w:val="00D549B4"/>
    <w:rsid w:val="00D551FA"/>
    <w:rsid w:val="00D566EE"/>
    <w:rsid w:val="00D62841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54929"/>
    <w:rsid w:val="00E646AB"/>
    <w:rsid w:val="00E72244"/>
    <w:rsid w:val="00E774B2"/>
    <w:rsid w:val="00E8345E"/>
    <w:rsid w:val="00E90897"/>
    <w:rsid w:val="00E91B22"/>
    <w:rsid w:val="00EA206C"/>
    <w:rsid w:val="00EA2EDA"/>
    <w:rsid w:val="00EA6703"/>
    <w:rsid w:val="00EB0EC2"/>
    <w:rsid w:val="00EB25BE"/>
    <w:rsid w:val="00EC78F9"/>
    <w:rsid w:val="00EC79A8"/>
    <w:rsid w:val="00ED72D4"/>
    <w:rsid w:val="00EE40B5"/>
    <w:rsid w:val="00EF2B2F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31D82"/>
    <w:rsid w:val="00F40BEC"/>
    <w:rsid w:val="00F41FA0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4813"/>
    <w:rsid w:val="00FA64EB"/>
    <w:rsid w:val="00FA7A5C"/>
    <w:rsid w:val="00FC694B"/>
    <w:rsid w:val="00FC6D6C"/>
    <w:rsid w:val="00FD298C"/>
    <w:rsid w:val="00FD64C5"/>
    <w:rsid w:val="00FE08C8"/>
    <w:rsid w:val="00FE2700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21"/>
    <o:shapelayout v:ext="edit">
      <o:idmap v:ext="edit" data="1"/>
    </o:shapelayout>
  </w:shapeDefaults>
  <w:decimalSymbol w:val=","/>
  <w:listSeparator w:val=";"/>
  <w14:docId w14:val="3631060E"/>
  <w15:docId w15:val="{5D8CB9DA-2E18-4435-94F0-9325E3984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A4C1D-331A-4C31-AECA-35498FEEC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E0AD177F</Template>
  <TotalTime>34</TotalTime>
  <Pages>40</Pages>
  <Words>7254</Words>
  <Characters>41351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21</cp:revision>
  <cp:lastPrinted>2021-03-26T08:29:00Z</cp:lastPrinted>
  <dcterms:created xsi:type="dcterms:W3CDTF">2022-01-19T11:25:00Z</dcterms:created>
  <dcterms:modified xsi:type="dcterms:W3CDTF">2024-05-24T09:48:00Z</dcterms:modified>
</cp:coreProperties>
</file>