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EF416A">
              <w:rPr>
                <w:b/>
                <w:szCs w:val="28"/>
              </w:rPr>
              <w:t>RAS-16FSXNS2E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EF416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RAS-16FSXNS2E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308B7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F35472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183100172" w:history="1">
        <w:r w:rsidR="00F35472" w:rsidRPr="00963B2D">
          <w:rPr>
            <w:rStyle w:val="ad"/>
            <w:noProof/>
          </w:rPr>
          <w:t>Введение</w:t>
        </w:r>
        <w:r w:rsidR="00F35472">
          <w:rPr>
            <w:noProof/>
            <w:webHidden/>
          </w:rPr>
          <w:tab/>
        </w:r>
        <w:r w:rsidR="00F35472">
          <w:rPr>
            <w:noProof/>
            <w:webHidden/>
          </w:rPr>
          <w:fldChar w:fldCharType="begin"/>
        </w:r>
        <w:r w:rsidR="00F35472">
          <w:rPr>
            <w:noProof/>
            <w:webHidden/>
          </w:rPr>
          <w:instrText xml:space="preserve"> PAGEREF _Toc183100172 \h </w:instrText>
        </w:r>
        <w:r w:rsidR="00F35472">
          <w:rPr>
            <w:noProof/>
            <w:webHidden/>
          </w:rPr>
        </w:r>
        <w:r w:rsidR="00F35472">
          <w:rPr>
            <w:noProof/>
            <w:webHidden/>
          </w:rPr>
          <w:fldChar w:fldCharType="separate"/>
        </w:r>
        <w:r w:rsidR="00F35472">
          <w:rPr>
            <w:noProof/>
            <w:webHidden/>
          </w:rPr>
          <w:t>4</w:t>
        </w:r>
        <w:r w:rsidR="00F35472">
          <w:rPr>
            <w:noProof/>
            <w:webHidden/>
          </w:rPr>
          <w:fldChar w:fldCharType="end"/>
        </w:r>
      </w:hyperlink>
    </w:p>
    <w:p w:rsidR="00F35472" w:rsidRPr="002C6496" w:rsidRDefault="0067363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3" w:history="1">
        <w:r w:rsidR="00F35472" w:rsidRPr="002C6496">
          <w:rPr>
            <w:rStyle w:val="ad"/>
            <w:noProof/>
            <w:sz w:val="22"/>
            <w:szCs w:val="22"/>
          </w:rPr>
          <w:t>1.</w:t>
        </w:r>
        <w:r w:rsidR="00F35472" w:rsidRPr="002C649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35472" w:rsidRPr="002C6496">
          <w:rPr>
            <w:rStyle w:val="ad"/>
            <w:noProof/>
            <w:sz w:val="22"/>
            <w:szCs w:val="22"/>
          </w:rPr>
          <w:t>Общие сведения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4" w:history="1">
        <w:r w:rsidR="00F35472" w:rsidRPr="002C649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5" w:history="1">
        <w:r w:rsidR="00F35472" w:rsidRPr="002C6496">
          <w:rPr>
            <w:rStyle w:val="ad"/>
            <w:noProof/>
            <w:sz w:val="22"/>
            <w:szCs w:val="22"/>
          </w:rPr>
          <w:t>2.2 Описание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6" w:history="1">
        <w:r w:rsidR="00F35472" w:rsidRPr="002C6496">
          <w:rPr>
            <w:rStyle w:val="ad"/>
            <w:noProof/>
            <w:sz w:val="22"/>
            <w:szCs w:val="22"/>
          </w:rPr>
          <w:t>2.3 Принцип работы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7" w:history="1">
        <w:r w:rsidR="00F35472" w:rsidRPr="002C6496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8" w:history="1">
        <w:r w:rsidR="00F35472" w:rsidRPr="002C6496">
          <w:rPr>
            <w:rStyle w:val="ad"/>
            <w:noProof/>
            <w:sz w:val="22"/>
            <w:szCs w:val="22"/>
          </w:rPr>
          <w:t>2.5 Оптимальная эксплуатация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79" w:history="1">
        <w:r w:rsidR="00F35472" w:rsidRPr="002C6496">
          <w:rPr>
            <w:rStyle w:val="ad"/>
            <w:noProof/>
            <w:sz w:val="22"/>
            <w:szCs w:val="22"/>
          </w:rPr>
          <w:t>2.6 Маркировка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_Toc183100179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0" w:history="1">
        <w:r w:rsidR="00F35472" w:rsidRPr="002C6496">
          <w:rPr>
            <w:rStyle w:val="ad"/>
            <w:noProof/>
            <w:sz w:val="22"/>
            <w:szCs w:val="22"/>
          </w:rPr>
          <w:t>3. Комплектность поставки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12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1" w:history="1">
        <w:r w:rsidR="00F35472" w:rsidRPr="002C6496">
          <w:rPr>
            <w:rStyle w:val="ad"/>
            <w:noProof/>
            <w:sz w:val="22"/>
            <w:szCs w:val="22"/>
          </w:rPr>
          <w:t>4. Чертеж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2" w:history="1">
        <w:r w:rsidR="00F35472" w:rsidRPr="002C6496">
          <w:rPr>
            <w:rStyle w:val="ad"/>
            <w:noProof/>
            <w:sz w:val="22"/>
            <w:szCs w:val="22"/>
          </w:rPr>
          <w:t>4.1 Чертеж основных узлов и деталей изделия представлен на рисунке 8.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3" w:history="1">
        <w:r w:rsidR="00F35472" w:rsidRPr="002C6496">
          <w:rPr>
            <w:rStyle w:val="ad"/>
            <w:noProof/>
            <w:sz w:val="22"/>
            <w:szCs w:val="22"/>
          </w:rPr>
          <w:t>5. Гарантии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4" w:history="1">
        <w:r w:rsidR="00F35472" w:rsidRPr="002C649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5" w:history="1">
        <w:r w:rsidR="00F35472" w:rsidRPr="002C6496">
          <w:rPr>
            <w:rStyle w:val="ad"/>
            <w:noProof/>
            <w:sz w:val="22"/>
            <w:szCs w:val="22"/>
          </w:rPr>
          <w:t>7. Свидетельство о приемке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6" w:history="1">
        <w:r w:rsidR="00F35472" w:rsidRPr="002C6496">
          <w:rPr>
            <w:rStyle w:val="ad"/>
            <w:noProof/>
            <w:sz w:val="22"/>
            <w:szCs w:val="22"/>
          </w:rPr>
          <w:t>8. Консервация</w:t>
        </w:r>
        <w:r w:rsidR="00F35472" w:rsidRPr="002C6496">
          <w:rPr>
            <w:rStyle w:val="ad"/>
            <w:noProof/>
            <w:sz w:val="22"/>
            <w:szCs w:val="22"/>
            <w:lang w:val="en-US"/>
          </w:rPr>
          <w:t>*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7" w:history="1">
        <w:r w:rsidR="00F35472" w:rsidRPr="002C6496">
          <w:rPr>
            <w:rStyle w:val="ad"/>
            <w:noProof/>
            <w:sz w:val="22"/>
            <w:szCs w:val="22"/>
          </w:rPr>
          <w:t>9. Сведения об утилизации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8" w:history="1">
        <w:r w:rsidR="00F35472" w:rsidRPr="002C6496">
          <w:rPr>
            <w:rStyle w:val="ad"/>
            <w:noProof/>
            <w:sz w:val="22"/>
            <w:szCs w:val="22"/>
          </w:rPr>
          <w:t>10. Требования безопасности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18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89" w:history="1">
        <w:r w:rsidR="00F35472" w:rsidRPr="002C6496">
          <w:rPr>
            <w:rStyle w:val="ad"/>
            <w:noProof/>
            <w:sz w:val="22"/>
            <w:szCs w:val="22"/>
          </w:rPr>
          <w:t>10.1 Общие требования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_Toc183100189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22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0" w:history="1">
        <w:r w:rsidR="00F35472" w:rsidRPr="002C6496">
          <w:rPr>
            <w:rStyle w:val="ad"/>
            <w:noProof/>
            <w:sz w:val="22"/>
            <w:szCs w:val="22"/>
          </w:rPr>
          <w:t>11. Прием и передача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23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1" w:history="1">
        <w:r w:rsidR="00F35472" w:rsidRPr="002C6496">
          <w:rPr>
            <w:rStyle w:val="ad"/>
            <w:noProof/>
            <w:sz w:val="22"/>
            <w:szCs w:val="22"/>
          </w:rPr>
          <w:t>12. Учет работы изделия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2" w:history="1">
        <w:r w:rsidR="00F35472" w:rsidRPr="002C649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25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3" w:history="1">
        <w:r w:rsidR="00F35472" w:rsidRPr="002C6496">
          <w:rPr>
            <w:rStyle w:val="ad"/>
            <w:noProof/>
            <w:sz w:val="22"/>
            <w:szCs w:val="22"/>
          </w:rPr>
          <w:t>14. Работы при эксплуатации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4" w:history="1">
        <w:r w:rsidR="00F35472" w:rsidRPr="002C6496">
          <w:rPr>
            <w:rStyle w:val="ad"/>
            <w:noProof/>
            <w:sz w:val="22"/>
            <w:szCs w:val="22"/>
          </w:rPr>
          <w:t>14.1 Учет выполнения работ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26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5" w:history="1">
        <w:r w:rsidR="00F35472" w:rsidRPr="002C649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6" w:history="1">
        <w:r w:rsidR="00F35472" w:rsidRPr="002C649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_Toc183100196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7" w:history="1">
        <w:r w:rsidR="00F35472" w:rsidRPr="002C649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_Toc183100197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29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8" w:history="1">
        <w:r w:rsidR="00F35472" w:rsidRPr="002C649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_Toc183100198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30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199" w:history="1">
        <w:r w:rsidR="00F35472" w:rsidRPr="002C649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_Toc183100199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0" w:history="1">
        <w:r w:rsidR="00F35472" w:rsidRPr="002C6496">
          <w:rPr>
            <w:rStyle w:val="ad"/>
            <w:noProof/>
            <w:sz w:val="22"/>
            <w:szCs w:val="22"/>
          </w:rPr>
          <w:t>16.1 Транспортировка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_Toc183100200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34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1" w:history="1">
        <w:r w:rsidR="00F35472" w:rsidRPr="002C6496">
          <w:rPr>
            <w:rStyle w:val="ad"/>
            <w:noProof/>
            <w:sz w:val="22"/>
            <w:szCs w:val="22"/>
          </w:rPr>
          <w:t>16.2 Хранение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_Toc183100201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37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2" w:history="1">
        <w:r w:rsidR="00F35472" w:rsidRPr="002C6496">
          <w:rPr>
            <w:rStyle w:val="ad"/>
            <w:noProof/>
            <w:sz w:val="22"/>
            <w:szCs w:val="22"/>
          </w:rPr>
          <w:t>17. Ремонт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_Toc183100202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38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3" w:history="1">
        <w:r w:rsidR="00F35472" w:rsidRPr="002C6496">
          <w:rPr>
            <w:rStyle w:val="ad"/>
            <w:noProof/>
            <w:sz w:val="22"/>
            <w:szCs w:val="22"/>
          </w:rPr>
          <w:t>18. Сведения о рекламациях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_Toc183100203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39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4" w:history="1">
        <w:r w:rsidR="00F35472" w:rsidRPr="002C6496">
          <w:rPr>
            <w:rStyle w:val="ad"/>
            <w:noProof/>
            <w:sz w:val="22"/>
            <w:szCs w:val="22"/>
          </w:rPr>
          <w:t>19. Особые отметки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_Toc183100204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40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F35472" w:rsidRPr="002C6496" w:rsidRDefault="0067363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3100205" w:history="1">
        <w:r w:rsidR="00F35472" w:rsidRPr="002C649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F35472" w:rsidRPr="002C6496">
          <w:rPr>
            <w:noProof/>
            <w:webHidden/>
            <w:sz w:val="22"/>
            <w:szCs w:val="22"/>
          </w:rPr>
          <w:tab/>
        </w:r>
        <w:r w:rsidR="00F35472" w:rsidRPr="002C6496">
          <w:rPr>
            <w:noProof/>
            <w:webHidden/>
            <w:sz w:val="22"/>
            <w:szCs w:val="22"/>
          </w:rPr>
          <w:fldChar w:fldCharType="begin"/>
        </w:r>
        <w:r w:rsidR="00F35472" w:rsidRPr="002C6496">
          <w:rPr>
            <w:noProof/>
            <w:webHidden/>
            <w:sz w:val="22"/>
            <w:szCs w:val="22"/>
          </w:rPr>
          <w:instrText xml:space="preserve"> PAGEREF _Toc183100205 \h </w:instrText>
        </w:r>
        <w:r w:rsidR="00F35472" w:rsidRPr="002C6496">
          <w:rPr>
            <w:noProof/>
            <w:webHidden/>
            <w:sz w:val="22"/>
            <w:szCs w:val="22"/>
          </w:rPr>
        </w:r>
        <w:r w:rsidR="00F35472" w:rsidRPr="002C6496">
          <w:rPr>
            <w:noProof/>
            <w:webHidden/>
            <w:sz w:val="22"/>
            <w:szCs w:val="22"/>
          </w:rPr>
          <w:fldChar w:fldCharType="separate"/>
        </w:r>
        <w:r w:rsidR="00F35472" w:rsidRPr="002C6496">
          <w:rPr>
            <w:noProof/>
            <w:webHidden/>
            <w:sz w:val="22"/>
            <w:szCs w:val="22"/>
          </w:rPr>
          <w:t>41</w:t>
        </w:r>
        <w:r w:rsidR="00F35472" w:rsidRPr="002C6496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31001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31001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EF416A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EF416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9308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308B7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73635" w:rsidRPr="009C0E86" w:rsidRDefault="00673635" w:rsidP="006736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673635" w:rsidP="0067363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AE4AB4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AE4AB4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31001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96123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E23CF">
              <w:rPr>
                <w:sz w:val="22"/>
                <w:szCs w:val="22"/>
              </w:rPr>
              <w:t>5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696123" w:rsidRDefault="00DE23C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DE23CF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DE23CF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DE23CF"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DE23CF" w:rsidP="00DE23C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DE23C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DE23CF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DE23CF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E23CF"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64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DE23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E23CF">
              <w:rPr>
                <w:sz w:val="22"/>
                <w:szCs w:val="22"/>
              </w:rPr>
              <w:t>5</w:t>
            </w:r>
            <w:r w:rsidR="00AA23BF">
              <w:rPr>
                <w:sz w:val="22"/>
                <w:szCs w:val="22"/>
              </w:rPr>
              <w:t>.</w:t>
            </w:r>
            <w:r w:rsidR="00DE23CF">
              <w:rPr>
                <w:sz w:val="22"/>
                <w:szCs w:val="22"/>
              </w:rPr>
              <w:t>14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1448B6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1448B6">
              <w:rPr>
                <w:sz w:val="22"/>
                <w:szCs w:val="22"/>
              </w:rPr>
              <w:t>2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144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1448B6">
              <w:rPr>
                <w:sz w:val="22"/>
                <w:szCs w:val="22"/>
              </w:rPr>
              <w:t>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831001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F416A">
        <w:rPr>
          <w:sz w:val="22"/>
          <w:szCs w:val="22"/>
        </w:rPr>
        <w:t>RAS-16FSXNS2E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F416A">
        <w:rPr>
          <w:sz w:val="22"/>
          <w:szCs w:val="22"/>
        </w:rPr>
        <w:t>RAS-16FSXNS2E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831001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831001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83100178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8310017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18310018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AE4AB4" w:rsidRDefault="00AE4AB4" w:rsidP="00AE4AB4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AE4AB4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AE4AB4" w:rsidRPr="00F312E9" w:rsidRDefault="00AE4AB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AE4AB4" w:rsidRPr="00F312E9" w:rsidRDefault="00AE4AB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7B2CEF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AE4AB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 w:rsidRPr="00AE4AB4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 w:rsidRPr="00AE4AB4"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AE4AB4" w:rsidRDefault="00AE4AB4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Pr="00F312E9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F312E9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8A3192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C11FB0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E4AB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E4AB4" w:rsidRPr="008A3192" w:rsidRDefault="00AE4AB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E4AB4" w:rsidRDefault="00AE4AB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8310018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183100182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850890" cy="7974330"/>
            <wp:effectExtent l="0" t="0" r="0" b="762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97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83100183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8310018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F416A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RAS-16FSXNS2E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E4AB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8310018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F416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RAS-16FSXNS2E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8310018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8310018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8310018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DB4A02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DB4A02" w:rsidRDefault="00DB4A02" w:rsidP="00EA6703">
      <w:pPr>
        <w:ind w:firstLine="720"/>
        <w:jc w:val="both"/>
        <w:rPr>
          <w:sz w:val="22"/>
          <w:szCs w:val="22"/>
        </w:rPr>
      </w:pPr>
    </w:p>
    <w:p w:rsidR="00DB4A02" w:rsidRDefault="00DB4A02" w:rsidP="00EA6703">
      <w:pPr>
        <w:ind w:firstLine="720"/>
        <w:jc w:val="both"/>
        <w:rPr>
          <w:sz w:val="22"/>
          <w:szCs w:val="22"/>
        </w:rPr>
      </w:pPr>
    </w:p>
    <w:p w:rsidR="00DB4A02" w:rsidRPr="00AC1D78" w:rsidRDefault="00DB4A02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8310018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8310019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8310019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8310019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8310019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8310019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8310019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8310019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8310019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8310019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8310019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183100200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183100201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8310020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8310020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8310020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8310020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5472" w:rsidRDefault="00F35472">
      <w:r>
        <w:separator/>
      </w:r>
    </w:p>
  </w:endnote>
  <w:endnote w:type="continuationSeparator" w:id="0">
    <w:p w:rsidR="00F35472" w:rsidRDefault="00F3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5472" w:rsidRDefault="00F3547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35472" w:rsidRDefault="00F3547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D35EE4" w:rsidRDefault="00F3547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5472" w:rsidRPr="00B7687E" w:rsidRDefault="00F3547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D1531" w:rsidRDefault="00F3547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363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D1531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Pr="00797D21" w:rsidRDefault="00F3547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472" w:rsidRPr="007345D9" w:rsidRDefault="00F3547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F35472" w:rsidRPr="009D7031" w:rsidRDefault="00F3547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35472" w:rsidRPr="0058149E" w:rsidRDefault="00F3547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EF416A">
                                <w:rPr>
                                  <w:b/>
                                  <w:sz w:val="18"/>
                                  <w:szCs w:val="18"/>
                                </w:rPr>
                                <w:t>-16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EF416A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F35472" w:rsidRPr="00AF301F" w:rsidRDefault="00F3547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35472" w:rsidRPr="00613EFB" w:rsidRDefault="00F3547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35472" w:rsidRPr="00D35EE4" w:rsidRDefault="00F3547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5472" w:rsidRPr="00B7687E" w:rsidRDefault="00F3547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35472" w:rsidRPr="00ED1531" w:rsidRDefault="00F3547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7363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35472" w:rsidRPr="00ED1531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35472" w:rsidRPr="00797D21" w:rsidRDefault="00F3547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35472" w:rsidRPr="007345D9" w:rsidRDefault="00F3547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F35472" w:rsidRPr="009D7031" w:rsidRDefault="00F3547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35472" w:rsidRPr="0058149E" w:rsidRDefault="00F3547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EF416A">
                          <w:rPr>
                            <w:b/>
                            <w:sz w:val="18"/>
                            <w:szCs w:val="18"/>
                          </w:rPr>
                          <w:t>-16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EF416A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F35472" w:rsidRPr="00AF301F" w:rsidRDefault="00F3547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35472" w:rsidRPr="00613EFB" w:rsidRDefault="00F3547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AF301F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36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D35EE4" w:rsidRDefault="00F35472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F35472" w:rsidRPr="00C23BB2" w:rsidRDefault="00F3547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35472" w:rsidRPr="00EC2FF5" w:rsidRDefault="00F3547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35472" w:rsidRPr="00AF301F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736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35472" w:rsidRPr="00D35EE4" w:rsidRDefault="00F35472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F35472" w:rsidRPr="00C23BB2" w:rsidRDefault="00F3547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35472" w:rsidRPr="00EC2FF5" w:rsidRDefault="00F3547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Default="00F3547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AF301F" w:rsidRDefault="00F3547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7363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5472" w:rsidRPr="00EC2FF5" w:rsidRDefault="00F35472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35472" w:rsidRDefault="00F3547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35472" w:rsidRPr="00AF301F" w:rsidRDefault="00F3547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7363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35472" w:rsidRPr="00EC2FF5" w:rsidRDefault="00F35472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5472" w:rsidRDefault="00F35472">
      <w:r>
        <w:separator/>
      </w:r>
    </w:p>
  </w:footnote>
  <w:footnote w:type="continuationSeparator" w:id="0">
    <w:p w:rsidR="00F35472" w:rsidRDefault="00F35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5472" w:rsidRDefault="00F3547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5472" w:rsidRDefault="00F3547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48B6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C6496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3635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1C8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08B7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E4AB4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2EDB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43DD6"/>
    <w:rsid w:val="00D549B4"/>
    <w:rsid w:val="00D551FA"/>
    <w:rsid w:val="00D566EE"/>
    <w:rsid w:val="00D6500E"/>
    <w:rsid w:val="00D652C8"/>
    <w:rsid w:val="00D70F85"/>
    <w:rsid w:val="00D96268"/>
    <w:rsid w:val="00D97C02"/>
    <w:rsid w:val="00DA1841"/>
    <w:rsid w:val="00DA1947"/>
    <w:rsid w:val="00DA234E"/>
    <w:rsid w:val="00DA4E1F"/>
    <w:rsid w:val="00DB4A02"/>
    <w:rsid w:val="00DB6753"/>
    <w:rsid w:val="00DC42C5"/>
    <w:rsid w:val="00DC56ED"/>
    <w:rsid w:val="00DE23CF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EF416A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35472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05DA3-1EE9-4599-8675-289201747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16</TotalTime>
  <Pages>40</Pages>
  <Words>7510</Words>
  <Characters>42811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2024-11-20T10:27:00Z</dcterms:created>
  <dcterms:modified xsi:type="dcterms:W3CDTF">2025-08-15T13:55:00Z</dcterms:modified>
</cp:coreProperties>
</file>