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A11536">
              <w:rPr>
                <w:b/>
                <w:szCs w:val="28"/>
              </w:rPr>
              <w:t>RAS-16FSXNS2E NORD-30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A1153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RAS-16FSXNS2E NORD-30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308B7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F35472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183100172" w:history="1">
        <w:r w:rsidR="00F35472" w:rsidRPr="00963B2D">
          <w:rPr>
            <w:rStyle w:val="ad"/>
            <w:noProof/>
          </w:rPr>
          <w:t>Введение</w:t>
        </w:r>
        <w:r w:rsidR="00F35472">
          <w:rPr>
            <w:noProof/>
            <w:webHidden/>
          </w:rPr>
          <w:tab/>
        </w:r>
        <w:r w:rsidR="00F35472">
          <w:rPr>
            <w:noProof/>
            <w:webHidden/>
          </w:rPr>
          <w:fldChar w:fldCharType="begin"/>
        </w:r>
        <w:r w:rsidR="00F35472">
          <w:rPr>
            <w:noProof/>
            <w:webHidden/>
          </w:rPr>
          <w:instrText xml:space="preserve"> PAGEREF _Toc183100172 \h </w:instrText>
        </w:r>
        <w:r w:rsidR="00F35472">
          <w:rPr>
            <w:noProof/>
            <w:webHidden/>
          </w:rPr>
        </w:r>
        <w:r w:rsidR="00F35472">
          <w:rPr>
            <w:noProof/>
            <w:webHidden/>
          </w:rPr>
          <w:fldChar w:fldCharType="separate"/>
        </w:r>
        <w:r w:rsidR="00AE71E6">
          <w:rPr>
            <w:noProof/>
            <w:webHidden/>
          </w:rPr>
          <w:t>3</w:t>
        </w:r>
        <w:r w:rsidR="00F35472">
          <w:rPr>
            <w:noProof/>
            <w:webHidden/>
          </w:rPr>
          <w:fldChar w:fldCharType="end"/>
        </w:r>
      </w:hyperlink>
    </w:p>
    <w:p w:rsidR="00F35472" w:rsidRPr="002C6496" w:rsidRDefault="00AE71E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3" w:history="1">
        <w:r w:rsidR="00F35472" w:rsidRPr="002C6496">
          <w:rPr>
            <w:rStyle w:val="ad"/>
            <w:noProof/>
            <w:sz w:val="22"/>
            <w:szCs w:val="22"/>
          </w:rPr>
          <w:t>1.</w:t>
        </w:r>
        <w:r w:rsidR="00F35472" w:rsidRPr="002C649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35472" w:rsidRPr="002C6496">
          <w:rPr>
            <w:rStyle w:val="ad"/>
            <w:noProof/>
            <w:sz w:val="22"/>
            <w:szCs w:val="22"/>
          </w:rPr>
          <w:t>Общие сведения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_Toc183100173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4" w:history="1">
        <w:r w:rsidR="00F35472" w:rsidRPr="002C6496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_Toc183100174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5" w:history="1">
        <w:r w:rsidR="00F35472" w:rsidRPr="002C6496">
          <w:rPr>
            <w:rStyle w:val="ad"/>
            <w:noProof/>
            <w:sz w:val="22"/>
            <w:szCs w:val="22"/>
          </w:rPr>
          <w:t>2.2 Описание изделия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_Toc183100175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6" w:history="1">
        <w:r w:rsidR="00F35472" w:rsidRPr="002C6496">
          <w:rPr>
            <w:rStyle w:val="ad"/>
            <w:noProof/>
            <w:sz w:val="22"/>
            <w:szCs w:val="22"/>
          </w:rPr>
          <w:t>2.3 Принцип работы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_Toc183100176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7" w:history="1">
        <w:r w:rsidR="00F35472" w:rsidRPr="002C6496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_Toc183100177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8" w:history="1">
        <w:r w:rsidR="00F35472" w:rsidRPr="002C6496">
          <w:rPr>
            <w:rStyle w:val="ad"/>
            <w:noProof/>
            <w:sz w:val="22"/>
            <w:szCs w:val="22"/>
          </w:rPr>
          <w:t>2.5 Оптимальная эксплуатация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_Toc183100178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9" w:history="1">
        <w:r w:rsidR="00F35472" w:rsidRPr="002C6496">
          <w:rPr>
            <w:rStyle w:val="ad"/>
            <w:noProof/>
            <w:sz w:val="22"/>
            <w:szCs w:val="22"/>
          </w:rPr>
          <w:t>2.6 Маркировка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_Toc183100179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0" w:history="1">
        <w:r w:rsidR="00F35472" w:rsidRPr="002C6496">
          <w:rPr>
            <w:rStyle w:val="ad"/>
            <w:noProof/>
            <w:sz w:val="22"/>
            <w:szCs w:val="22"/>
          </w:rPr>
          <w:t>3. Комплектность поставки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_Toc183100180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1" w:history="1">
        <w:r w:rsidR="00F35472" w:rsidRPr="002C6496">
          <w:rPr>
            <w:rStyle w:val="ad"/>
            <w:noProof/>
            <w:sz w:val="22"/>
            <w:szCs w:val="22"/>
          </w:rPr>
          <w:t>4. Чертеж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_Toc183100181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2" w:history="1">
        <w:r w:rsidR="00F35472" w:rsidRPr="002C6496">
          <w:rPr>
            <w:rStyle w:val="ad"/>
            <w:noProof/>
            <w:sz w:val="22"/>
            <w:szCs w:val="22"/>
          </w:rPr>
          <w:t>4.1 Чертеж основных узлов и деталей изделия представлен на рисунке 8.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_Toc183100182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3" w:history="1">
        <w:r w:rsidR="00F35472" w:rsidRPr="002C6496">
          <w:rPr>
            <w:rStyle w:val="ad"/>
            <w:noProof/>
            <w:sz w:val="22"/>
            <w:szCs w:val="22"/>
          </w:rPr>
          <w:t>5. Гарантии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_Toc183100183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4" w:history="1">
        <w:r w:rsidR="00F35472" w:rsidRPr="002C6496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_Toc183100184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5" w:history="1">
        <w:r w:rsidR="00F35472" w:rsidRPr="002C6496">
          <w:rPr>
            <w:rStyle w:val="ad"/>
            <w:noProof/>
            <w:sz w:val="22"/>
            <w:szCs w:val="22"/>
          </w:rPr>
          <w:t>7. Свидетельство о приемке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_Toc183100185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6" w:history="1">
        <w:r w:rsidR="00F35472" w:rsidRPr="002C6496">
          <w:rPr>
            <w:rStyle w:val="ad"/>
            <w:noProof/>
            <w:sz w:val="22"/>
            <w:szCs w:val="22"/>
          </w:rPr>
          <w:t>8. Консервация</w:t>
        </w:r>
        <w:r w:rsidR="00F35472" w:rsidRPr="002C6496">
          <w:rPr>
            <w:rStyle w:val="ad"/>
            <w:noProof/>
            <w:sz w:val="22"/>
            <w:szCs w:val="22"/>
            <w:lang w:val="en-US"/>
          </w:rPr>
          <w:t>*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_Toc183100186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7" w:history="1">
        <w:r w:rsidR="00F35472" w:rsidRPr="002C6496">
          <w:rPr>
            <w:rStyle w:val="ad"/>
            <w:noProof/>
            <w:sz w:val="22"/>
            <w:szCs w:val="22"/>
          </w:rPr>
          <w:t>9. Сведения об утилизации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_Toc183100187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8" w:history="1">
        <w:r w:rsidR="00F35472" w:rsidRPr="002C6496">
          <w:rPr>
            <w:rStyle w:val="ad"/>
            <w:noProof/>
            <w:sz w:val="22"/>
            <w:szCs w:val="22"/>
          </w:rPr>
          <w:t>10. Требования безопасности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_Toc183100188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9" w:history="1">
        <w:r w:rsidR="00F35472" w:rsidRPr="002C6496">
          <w:rPr>
            <w:rStyle w:val="ad"/>
            <w:noProof/>
            <w:sz w:val="22"/>
            <w:szCs w:val="22"/>
          </w:rPr>
          <w:t>10.1 Общие требования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_Toc183100189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0" w:history="1">
        <w:r w:rsidR="00F35472" w:rsidRPr="002C6496">
          <w:rPr>
            <w:rStyle w:val="ad"/>
            <w:noProof/>
            <w:sz w:val="22"/>
            <w:szCs w:val="22"/>
          </w:rPr>
          <w:t>11. Прием и передача изделия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_Toc183100190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1" w:history="1">
        <w:r w:rsidR="00F35472" w:rsidRPr="002C6496">
          <w:rPr>
            <w:rStyle w:val="ad"/>
            <w:noProof/>
            <w:sz w:val="22"/>
            <w:szCs w:val="22"/>
          </w:rPr>
          <w:t>12. Учет работы издел</w:t>
        </w:r>
        <w:bookmarkStart w:id="1" w:name="_GoBack"/>
        <w:bookmarkEnd w:id="1"/>
        <w:r w:rsidR="00F35472" w:rsidRPr="002C6496">
          <w:rPr>
            <w:rStyle w:val="ad"/>
            <w:noProof/>
            <w:sz w:val="22"/>
            <w:szCs w:val="22"/>
          </w:rPr>
          <w:t>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_Toc183100191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2" w:history="1">
        <w:r w:rsidR="00F35472" w:rsidRPr="002C6496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_Toc183100192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3" w:history="1">
        <w:r w:rsidR="00F35472" w:rsidRPr="002C6496">
          <w:rPr>
            <w:rStyle w:val="ad"/>
            <w:noProof/>
            <w:sz w:val="22"/>
            <w:szCs w:val="22"/>
          </w:rPr>
          <w:t>14. Работы при эксплуатации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_Toc183100193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4" w:history="1">
        <w:r w:rsidR="00F35472" w:rsidRPr="002C6496">
          <w:rPr>
            <w:rStyle w:val="ad"/>
            <w:noProof/>
            <w:sz w:val="22"/>
            <w:szCs w:val="22"/>
          </w:rPr>
          <w:t>14.1 Учет выполнения работ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_Toc183100194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5" w:history="1">
        <w:r w:rsidR="00F35472" w:rsidRPr="002C6496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_Toc183100195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6" w:history="1">
        <w:r w:rsidR="00F35472" w:rsidRPr="002C6496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_Toc183100196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7" w:history="1">
        <w:r w:rsidR="00F35472" w:rsidRPr="002C6496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_Toc183100197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8" w:history="1">
        <w:r w:rsidR="00F35472" w:rsidRPr="002C6496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_Toc183100198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9" w:history="1">
        <w:r w:rsidR="00F35472" w:rsidRPr="002C6496">
          <w:rPr>
            <w:rStyle w:val="ad"/>
            <w:noProof/>
            <w:sz w:val="22"/>
            <w:szCs w:val="22"/>
          </w:rPr>
          <w:t>16. Транспортировка и хранение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_Toc183100199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0" w:history="1">
        <w:r w:rsidR="00F35472" w:rsidRPr="002C6496">
          <w:rPr>
            <w:rStyle w:val="ad"/>
            <w:noProof/>
            <w:sz w:val="22"/>
            <w:szCs w:val="22"/>
          </w:rPr>
          <w:t>16.1 Транспортировка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_Toc183100200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1" w:history="1">
        <w:r w:rsidR="00F35472" w:rsidRPr="002C6496">
          <w:rPr>
            <w:rStyle w:val="ad"/>
            <w:noProof/>
            <w:sz w:val="22"/>
            <w:szCs w:val="22"/>
          </w:rPr>
          <w:t>16.2 Хранение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_Toc183100201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2" w:history="1">
        <w:r w:rsidR="00F35472" w:rsidRPr="002C6496">
          <w:rPr>
            <w:rStyle w:val="ad"/>
            <w:noProof/>
            <w:sz w:val="22"/>
            <w:szCs w:val="22"/>
          </w:rPr>
          <w:t>17. Ремонт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_Toc183100202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3" w:history="1">
        <w:r w:rsidR="00F35472" w:rsidRPr="002C6496">
          <w:rPr>
            <w:rStyle w:val="ad"/>
            <w:noProof/>
            <w:sz w:val="22"/>
            <w:szCs w:val="22"/>
          </w:rPr>
          <w:t>18. Сведения о рекламациях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_Toc183100203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38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4" w:history="1">
        <w:r w:rsidR="00F35472" w:rsidRPr="002C6496">
          <w:rPr>
            <w:rStyle w:val="ad"/>
            <w:noProof/>
            <w:sz w:val="22"/>
            <w:szCs w:val="22"/>
          </w:rPr>
          <w:t>19. Особые отметки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_Toc183100204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39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AE71E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5" w:history="1">
        <w:r w:rsidR="00F35472" w:rsidRPr="002C6496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_Toc183100205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40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8310017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8310017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4737DF" w:rsidRDefault="004737DF" w:rsidP="004737DF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4737DF" w:rsidP="00473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 с установленным низкотемпературным комплектом NORD-30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A11536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RAS-16FSXNS2E NORD-30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A1153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RAS-16FSXNS2E NORD-30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9308B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308B7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73635" w:rsidRPr="009C0E86" w:rsidRDefault="00673635" w:rsidP="006736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673635" w:rsidP="00673635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797D21" w:rsidRPr="00A11536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A11536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8310017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12D" w:rsidRDefault="00696123" w:rsidP="00DE23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DE23CF">
              <w:rPr>
                <w:sz w:val="22"/>
                <w:szCs w:val="22"/>
              </w:rPr>
              <w:t>5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696123" w:rsidRDefault="00DE23CF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DE23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E23CF"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0826C1" w:rsidRDefault="00291664" w:rsidP="004737DF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-</w:t>
            </w:r>
            <w:r w:rsidR="004737DF">
              <w:rPr>
                <w:sz w:val="22"/>
                <w:szCs w:val="22"/>
                <w:lang w:val="en-US"/>
              </w:rPr>
              <w:t>3</w:t>
            </w:r>
            <w:r w:rsidR="000826C1" w:rsidRPr="000826C1">
              <w:rPr>
                <w:sz w:val="22"/>
                <w:szCs w:val="22"/>
                <w:lang w:val="en-US"/>
              </w:rPr>
              <w:t>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65072C" w:rsidRDefault="00AA23BF" w:rsidP="00DE23CF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2.</w:t>
            </w:r>
            <w:r w:rsidR="00DE23CF">
              <w:rPr>
                <w:sz w:val="22"/>
                <w:szCs w:val="22"/>
              </w:rPr>
              <w:t>64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0826C1" w:rsidRDefault="00DE23CF" w:rsidP="00DE23C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AA23BF" w:rsidRPr="000826C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="0069612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7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DE23C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DE23CF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DE23CF">
              <w:rPr>
                <w:sz w:val="22"/>
                <w:szCs w:val="22"/>
              </w:rPr>
              <w:t>58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6507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5072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722135" w:rsidRDefault="00DE23CF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AD1C4D" w:rsidRDefault="0065072C" w:rsidP="00DE23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E23CF">
              <w:rPr>
                <w:sz w:val="22"/>
                <w:szCs w:val="22"/>
              </w:rPr>
              <w:t>5</w:t>
            </w:r>
            <w:r w:rsidR="00AA23BF">
              <w:rPr>
                <w:sz w:val="22"/>
                <w:szCs w:val="22"/>
              </w:rPr>
              <w:t>.</w:t>
            </w:r>
            <w:r w:rsidR="00DE23CF">
              <w:rPr>
                <w:sz w:val="22"/>
                <w:szCs w:val="22"/>
              </w:rPr>
              <w:t>64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AD1C4D" w:rsidRDefault="000966BC" w:rsidP="00DE23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E23CF">
              <w:rPr>
                <w:sz w:val="22"/>
                <w:szCs w:val="22"/>
              </w:rPr>
              <w:t>5</w:t>
            </w:r>
            <w:r w:rsidR="00AA23BF">
              <w:rPr>
                <w:sz w:val="22"/>
                <w:szCs w:val="22"/>
              </w:rPr>
              <w:t>.</w:t>
            </w:r>
            <w:r w:rsidR="00DE23CF">
              <w:rPr>
                <w:sz w:val="22"/>
                <w:szCs w:val="22"/>
              </w:rPr>
              <w:t>14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916322" w:rsidRDefault="001448B6" w:rsidP="00144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4800BA" w:rsidRDefault="0065072C" w:rsidP="00144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1448B6">
              <w:rPr>
                <w:sz w:val="22"/>
                <w:szCs w:val="22"/>
              </w:rPr>
              <w:t>2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Default="0065072C" w:rsidP="00144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1448B6">
              <w:rPr>
                <w:sz w:val="22"/>
                <w:szCs w:val="22"/>
              </w:rPr>
              <w:t>1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4800BA" w:rsidRDefault="00CD2E91" w:rsidP="001E5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E5B44">
              <w:rPr>
                <w:sz w:val="22"/>
                <w:szCs w:val="22"/>
              </w:rPr>
              <w:t>63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186ACB" w:rsidRDefault="00CD2E91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208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5B1FE4">
              <w:rPr>
                <w:sz w:val="22"/>
                <w:szCs w:val="22"/>
              </w:rPr>
              <w:t>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284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8310017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11536">
        <w:rPr>
          <w:sz w:val="22"/>
          <w:szCs w:val="22"/>
        </w:rPr>
        <w:t>RAS-16FSXNS2E NORD-30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  <w:r w:rsidR="004737DF">
        <w:rPr>
          <w:sz w:val="22"/>
          <w:szCs w:val="22"/>
        </w:rPr>
        <w:t>Установленный в изделии низкотемпературный комплект NORD -30 обеспечивает работу изделия в режиме охлаждения при температурах наружного воздуха до минус 30°С</w:t>
      </w:r>
      <w:r w:rsidR="004737DF" w:rsidRPr="002A54ED">
        <w:rPr>
          <w:sz w:val="22"/>
          <w:szCs w:val="22"/>
        </w:rPr>
        <w:t>.</w:t>
      </w:r>
    </w:p>
    <w:p w:rsidR="004737DF" w:rsidRPr="00904E98" w:rsidRDefault="004737DF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11536">
        <w:rPr>
          <w:sz w:val="22"/>
          <w:szCs w:val="22"/>
        </w:rPr>
        <w:t>RAS-16FSXNS2E NORD-30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8310017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Pr="004737DF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 xml:space="preserve">дачи </w:t>
      </w:r>
      <w:r w:rsidR="00FB3FF8">
        <w:rPr>
          <w:sz w:val="22"/>
          <w:szCs w:val="22"/>
        </w:rPr>
        <w:lastRenderedPageBreak/>
        <w:t>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  <w:r w:rsidR="004737DF" w:rsidRPr="004737DF">
        <w:rPr>
          <w:sz w:val="22"/>
          <w:szCs w:val="22"/>
        </w:rPr>
        <w:t xml:space="preserve"> </w:t>
      </w:r>
      <w:r w:rsidR="004737DF">
        <w:rPr>
          <w:sz w:val="22"/>
          <w:szCs w:val="22"/>
        </w:rPr>
        <w:t>Установленный в изделии н</w:t>
      </w:r>
      <w:r w:rsidR="004737DF" w:rsidRPr="00464F10">
        <w:rPr>
          <w:sz w:val="22"/>
          <w:szCs w:val="22"/>
        </w:rPr>
        <w:t>изкотемпературный комплект</w:t>
      </w:r>
      <w:r w:rsidR="004737DF">
        <w:rPr>
          <w:sz w:val="22"/>
          <w:szCs w:val="22"/>
        </w:rPr>
        <w:t>,</w:t>
      </w:r>
      <w:r w:rsidR="004737DF" w:rsidRPr="00464F10">
        <w:rPr>
          <w:sz w:val="22"/>
          <w:szCs w:val="22"/>
        </w:rPr>
        <w:t xml:space="preserve"> модели «NORD-30</w:t>
      </w:r>
      <w:r w:rsidR="004737DF">
        <w:rPr>
          <w:sz w:val="22"/>
          <w:szCs w:val="22"/>
        </w:rPr>
        <w:t>»,</w:t>
      </w:r>
      <w:r w:rsidR="004737DF" w:rsidRPr="00464F10">
        <w:rPr>
          <w:sz w:val="22"/>
          <w:szCs w:val="22"/>
        </w:rPr>
        <w:t xml:space="preserve"> предназначен для расширения рабочего температурного диапазона инверторных кондиционеров производства компании Hitachi при работе в режиме «охлаждение» в сторону низких температур. В состав комплекта входят специальный электронный модуль (встроен в систему автоматики наружного блока на заводе и не требует установки дополнительных устройств автоматики) и подогреватель картера компрессора для «NORD-30</w:t>
      </w:r>
      <w:r w:rsidR="004737DF">
        <w:rPr>
          <w:sz w:val="22"/>
          <w:szCs w:val="22"/>
        </w:rPr>
        <w:t>».</w:t>
      </w:r>
      <w:r w:rsidR="004737DF" w:rsidRPr="00464F10">
        <w:rPr>
          <w:sz w:val="22"/>
          <w:szCs w:val="22"/>
        </w:rPr>
        <w:t xml:space="preserve"> Данны</w:t>
      </w:r>
      <w:r w:rsidR="004737DF">
        <w:rPr>
          <w:sz w:val="22"/>
          <w:szCs w:val="22"/>
        </w:rPr>
        <w:t>й</w:t>
      </w:r>
      <w:r w:rsidR="004737DF" w:rsidRPr="00464F10">
        <w:rPr>
          <w:sz w:val="22"/>
          <w:szCs w:val="22"/>
        </w:rPr>
        <w:t xml:space="preserve"> комплект предназначен для обеспечения работоспособности кондиционеров фирмы Hitachi в режиме «охлаждение» при температуре окружающей среды по сухому термометру до -30°С.</w:t>
      </w:r>
      <w:r w:rsidR="004737DF">
        <w:rPr>
          <w:sz w:val="22"/>
          <w:szCs w:val="22"/>
        </w:rPr>
        <w:t xml:space="preserve"> </w:t>
      </w:r>
      <w:r w:rsidR="004737DF" w:rsidRPr="00464F10">
        <w:rPr>
          <w:sz w:val="22"/>
          <w:szCs w:val="22"/>
        </w:rPr>
        <w:t>Составляющие комплекта предназначены для установки только в наружных блоках инверторных мультизональных кондиционеров Hitachi серии RAS.</w:t>
      </w:r>
      <w:r w:rsidR="004737DF">
        <w:rPr>
          <w:sz w:val="22"/>
          <w:szCs w:val="22"/>
        </w:rPr>
        <w:t xml:space="preserve"> Подробно комплектность и работа н</w:t>
      </w:r>
      <w:r w:rsidR="004737DF" w:rsidRPr="00464F10">
        <w:rPr>
          <w:sz w:val="22"/>
          <w:szCs w:val="22"/>
        </w:rPr>
        <w:t>изкотемпературн</w:t>
      </w:r>
      <w:r w:rsidR="004737DF">
        <w:rPr>
          <w:sz w:val="22"/>
          <w:szCs w:val="22"/>
        </w:rPr>
        <w:t>ых</w:t>
      </w:r>
      <w:r w:rsidR="004737DF" w:rsidRPr="00464F10">
        <w:rPr>
          <w:sz w:val="22"/>
          <w:szCs w:val="22"/>
        </w:rPr>
        <w:t xml:space="preserve"> комплект</w:t>
      </w:r>
      <w:r w:rsidR="004737DF">
        <w:rPr>
          <w:sz w:val="22"/>
          <w:szCs w:val="22"/>
        </w:rPr>
        <w:t xml:space="preserve">ов модели </w:t>
      </w:r>
      <w:r w:rsidR="004737DF" w:rsidRPr="00464F10">
        <w:rPr>
          <w:sz w:val="22"/>
          <w:szCs w:val="22"/>
        </w:rPr>
        <w:t>NORD</w:t>
      </w:r>
      <w:r w:rsidR="004737DF">
        <w:rPr>
          <w:sz w:val="22"/>
          <w:szCs w:val="22"/>
        </w:rPr>
        <w:t xml:space="preserve"> описаны в техническом паспорте на комплекты </w:t>
      </w:r>
      <w:r w:rsidR="004737DF">
        <w:rPr>
          <w:sz w:val="22"/>
          <w:szCs w:val="22"/>
          <w:lang w:val="en-US"/>
        </w:rPr>
        <w:t>NORD</w:t>
      </w:r>
      <w:r w:rsidR="004737DF">
        <w:rPr>
          <w:sz w:val="22"/>
          <w:szCs w:val="22"/>
        </w:rPr>
        <w:t>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0966BC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9F75816" wp14:editId="24EF22DC">
            <wp:extent cx="2219942" cy="2955341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33534" cy="297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8310017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4737DF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</w:t>
      </w:r>
      <w:r>
        <w:rPr>
          <w:rFonts w:hint="eastAsia"/>
          <w:sz w:val="22"/>
          <w:szCs w:val="22"/>
        </w:rPr>
        <w:t>а</w:t>
      </w:r>
      <w:r w:rsidRPr="00A7721A">
        <w:rPr>
          <w:rFonts w:hint="eastAsia"/>
          <w:sz w:val="22"/>
          <w:szCs w:val="22"/>
        </w:rPr>
        <w:t>в</w:t>
      </w:r>
      <w:r>
        <w:rPr>
          <w:rFonts w:hint="eastAsia"/>
          <w:sz w:val="22"/>
          <w:szCs w:val="22"/>
        </w:rPr>
        <w:t>ливай</w:t>
      </w:r>
      <w:r w:rsidRPr="00A7721A">
        <w:rPr>
          <w:rFonts w:hint="eastAsia"/>
          <w:sz w:val="22"/>
          <w:szCs w:val="22"/>
        </w:rPr>
        <w:t>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закрытом от прямых солнечных 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 месте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минимально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>
        <w:rPr>
          <w:rFonts w:hint="eastAsia"/>
          <w:sz w:val="22"/>
          <w:szCs w:val="22"/>
        </w:rPr>
        <w:t>М</w:t>
      </w:r>
      <w:r w:rsidRPr="00A7721A">
        <w:rPr>
          <w:rFonts w:hint="eastAsia"/>
          <w:sz w:val="22"/>
          <w:szCs w:val="22"/>
        </w:rPr>
        <w:t>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4737DF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обильный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защитные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</w:t>
      </w:r>
      <w:r>
        <w:rPr>
          <w:sz w:val="22"/>
          <w:szCs w:val="22"/>
        </w:rPr>
        <w:t>ой организацией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="003861BA" w:rsidRPr="00A7721A">
        <w:rPr>
          <w:sz w:val="22"/>
          <w:szCs w:val="22"/>
        </w:rPr>
        <w:t>.</w:t>
      </w:r>
      <w:r w:rsidR="003861BA"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69612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="00696123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4737DF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Обеспечьте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="003861BA"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4737DF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закольцовывания потоков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</w:t>
      </w:r>
      <w:r>
        <w:rPr>
          <w:rFonts w:hint="eastAsia"/>
          <w:sz w:val="22"/>
          <w:szCs w:val="22"/>
        </w:rPr>
        <w:t>его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</w:t>
      </w:r>
      <w:r>
        <w:rPr>
          <w:rFonts w:hint="eastAsia"/>
          <w:sz w:val="22"/>
          <w:szCs w:val="22"/>
        </w:rPr>
        <w:t>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</w:t>
      </w:r>
      <w:r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направляющий </w:t>
      </w:r>
      <w:r w:rsidRPr="00FC50FB">
        <w:rPr>
          <w:rFonts w:hint="eastAsia"/>
          <w:sz w:val="22"/>
          <w:szCs w:val="22"/>
        </w:rPr>
        <w:t>канал</w:t>
      </w:r>
      <w:r w:rsidR="003861BA"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lastRenderedPageBreak/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696123" w:rsidRDefault="00696123" w:rsidP="003861BA">
      <w:pPr>
        <w:ind w:firstLine="720"/>
        <w:jc w:val="both"/>
        <w:rPr>
          <w:sz w:val="22"/>
          <w:szCs w:val="22"/>
        </w:rPr>
      </w:pP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="004737DF">
        <w:rPr>
          <w:sz w:val="22"/>
          <w:szCs w:val="22"/>
        </w:rPr>
        <w:t>до +</w:t>
      </w:r>
      <w:r w:rsidR="004737DF" w:rsidRPr="00FC021C">
        <w:rPr>
          <w:sz w:val="22"/>
          <w:szCs w:val="22"/>
        </w:rPr>
        <w:t>35</w:t>
      </w:r>
      <w:r w:rsidR="004737DF" w:rsidRPr="00FC021C">
        <w:rPr>
          <w:rFonts w:hint="eastAsia"/>
          <w:sz w:val="22"/>
          <w:szCs w:val="22"/>
        </w:rPr>
        <w:t>°</w:t>
      </w:r>
      <w:r w:rsidR="004737DF" w:rsidRPr="00FC021C">
        <w:rPr>
          <w:sz w:val="22"/>
          <w:szCs w:val="22"/>
        </w:rPr>
        <w:t>C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условиях эксплуатации (режим работы - Охлаждение, температура наружного воздуха </w:t>
      </w:r>
      <w:r w:rsidR="004737DF">
        <w:rPr>
          <w:sz w:val="22"/>
          <w:szCs w:val="22"/>
        </w:rPr>
        <w:t>до +</w:t>
      </w:r>
      <w:r w:rsidR="004737DF" w:rsidRPr="00FC021C">
        <w:rPr>
          <w:sz w:val="22"/>
          <w:szCs w:val="22"/>
        </w:rPr>
        <w:t>35</w:t>
      </w:r>
      <w:r w:rsidR="004737DF" w:rsidRPr="00FC021C">
        <w:rPr>
          <w:rFonts w:hint="eastAsia"/>
          <w:sz w:val="22"/>
          <w:szCs w:val="22"/>
        </w:rPr>
        <w:t>°</w:t>
      </w:r>
      <w:r w:rsidR="004737DF" w:rsidRPr="00FC021C">
        <w:rPr>
          <w:sz w:val="22"/>
          <w:szCs w:val="22"/>
        </w:rPr>
        <w:t>C</w:t>
      </w:r>
      <w:r w:rsidRPr="008D6770">
        <w:rPr>
          <w:sz w:val="22"/>
          <w:szCs w:val="22"/>
        </w:rPr>
        <w:t>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83100178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FA3618" w:rsidRDefault="00FA3618" w:rsidP="00FA3618">
      <w:pPr>
        <w:ind w:firstLine="720"/>
        <w:jc w:val="both"/>
        <w:rPr>
          <w:sz w:val="22"/>
          <w:szCs w:val="22"/>
        </w:rPr>
      </w:pPr>
    </w:p>
    <w:p w:rsidR="00FA3618" w:rsidRPr="007B35BA" w:rsidRDefault="00FA3618" w:rsidP="00FA36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Дополнительные р</w:t>
      </w:r>
      <w:r w:rsidRPr="007B35BA">
        <w:rPr>
          <w:sz w:val="22"/>
          <w:szCs w:val="22"/>
        </w:rPr>
        <w:t xml:space="preserve">екомендации по эксплуатации </w:t>
      </w:r>
      <w:r>
        <w:rPr>
          <w:sz w:val="22"/>
          <w:szCs w:val="22"/>
        </w:rPr>
        <w:t>наружных блоков с установленным низкотемпературным комплектом</w:t>
      </w:r>
      <w:r w:rsidRPr="007B35BA">
        <w:rPr>
          <w:sz w:val="22"/>
          <w:szCs w:val="22"/>
        </w:rPr>
        <w:t>**</w:t>
      </w:r>
    </w:p>
    <w:p w:rsidR="00FA3618" w:rsidRPr="007B35BA" w:rsidRDefault="00FA3618" w:rsidP="00FA3618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При температуре наружного воздуха ниже -15°С, для надежной и безаварийной работы оборудования, рекомендуется установить на пульт</w:t>
      </w:r>
      <w:r>
        <w:rPr>
          <w:sz w:val="22"/>
          <w:szCs w:val="22"/>
        </w:rPr>
        <w:t>ах</w:t>
      </w:r>
      <w:r w:rsidRPr="007B35BA">
        <w:rPr>
          <w:sz w:val="22"/>
          <w:szCs w:val="22"/>
        </w:rPr>
        <w:t xml:space="preserve"> управления </w:t>
      </w:r>
      <w:r>
        <w:rPr>
          <w:sz w:val="22"/>
          <w:szCs w:val="22"/>
        </w:rPr>
        <w:t xml:space="preserve">внутренними блоками </w:t>
      </w:r>
      <w:r w:rsidRPr="007B35BA">
        <w:rPr>
          <w:sz w:val="22"/>
          <w:szCs w:val="22"/>
        </w:rPr>
        <w:t>следующие режимы работы:</w:t>
      </w:r>
    </w:p>
    <w:p w:rsidR="00FA3618" w:rsidRPr="007B35BA" w:rsidRDefault="00FA3618" w:rsidP="00FA3618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скорость вентилятор</w:t>
      </w:r>
      <w:r>
        <w:rPr>
          <w:sz w:val="22"/>
          <w:szCs w:val="22"/>
        </w:rPr>
        <w:t>ов</w:t>
      </w:r>
      <w:r w:rsidRPr="007B35BA">
        <w:rPr>
          <w:sz w:val="22"/>
          <w:szCs w:val="22"/>
        </w:rPr>
        <w:t xml:space="preserve"> внутренн</w:t>
      </w:r>
      <w:r>
        <w:rPr>
          <w:sz w:val="22"/>
          <w:szCs w:val="22"/>
        </w:rPr>
        <w:t xml:space="preserve">их блоков </w:t>
      </w:r>
      <w:r w:rsidRPr="007B35BA">
        <w:rPr>
          <w:sz w:val="22"/>
          <w:szCs w:val="22"/>
        </w:rPr>
        <w:t>– «максимум»;</w:t>
      </w:r>
    </w:p>
    <w:p w:rsidR="00FA3618" w:rsidRPr="007B35BA" w:rsidRDefault="00FA3618" w:rsidP="00FA3618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уставка температуры воздуха в помещении – не ниже +23 °С.</w:t>
      </w:r>
    </w:p>
    <w:p w:rsidR="00FA3618" w:rsidRPr="007B35BA" w:rsidRDefault="00FA3618" w:rsidP="00FA3618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• не </w:t>
      </w:r>
      <w:r>
        <w:rPr>
          <w:sz w:val="22"/>
          <w:szCs w:val="22"/>
        </w:rPr>
        <w:t>вы</w:t>
      </w:r>
      <w:r w:rsidRPr="007B35BA">
        <w:rPr>
          <w:sz w:val="22"/>
          <w:szCs w:val="22"/>
        </w:rPr>
        <w:t>ключать кондиционер на ночь или в выходные дни.</w:t>
      </w:r>
    </w:p>
    <w:p w:rsidR="00FA3618" w:rsidRPr="007B35BA" w:rsidRDefault="00FA3618" w:rsidP="00FA3618">
      <w:pPr>
        <w:ind w:firstLine="720"/>
        <w:jc w:val="both"/>
        <w:rPr>
          <w:sz w:val="22"/>
          <w:szCs w:val="22"/>
        </w:rPr>
      </w:pPr>
    </w:p>
    <w:p w:rsidR="00FA3618" w:rsidRPr="006C7EEC" w:rsidRDefault="00FA3618" w:rsidP="00FA3618">
      <w:pPr>
        <w:spacing w:line="264" w:lineRule="auto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** </w:t>
      </w:r>
      <w:r w:rsidRPr="00757F06">
        <w:rPr>
          <w:sz w:val="20"/>
          <w:szCs w:val="20"/>
        </w:rPr>
        <w:t>Выполнение этих рекомендаций увеличит срок службы кондиционера, так как старт кондиционера после длительной остановки при низкой температуре воздуха допустим, но является самым напряженным режимом работы.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83100179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18310018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AE4AB4" w:rsidRDefault="00AE4AB4" w:rsidP="00AE4AB4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AE4AB4" w:rsidRPr="00F312E9" w:rsidTr="005E58B0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AE4AB4" w:rsidRPr="00F312E9" w:rsidRDefault="00AE4AB4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AE4AB4" w:rsidRPr="00F312E9" w:rsidRDefault="00AE4AB4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Pr="00F312E9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E4AB4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 xml:space="preserve">ID25.4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Pr="007B2CEF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E4AB4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Default="00AE4AB4" w:rsidP="00AE4AB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ID2</w:t>
            </w:r>
            <w:r w:rsidRPr="00AE4AB4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>.</w:t>
            </w:r>
            <w:r w:rsidRPr="00AE4AB4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Pr="00AE4AB4" w:rsidRDefault="00AE4AB4" w:rsidP="005E58B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Pr="00F312E9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Default="00AE4AB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Pr="00F312E9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8A3192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C11FB0" w:rsidRDefault="001D1BD7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</w:t>
            </w:r>
            <w:r w:rsidRPr="00FC60FD">
              <w:rPr>
                <w:sz w:val="22"/>
                <w:szCs w:val="22"/>
              </w:rPr>
              <w:t xml:space="preserve">крепления </w:t>
            </w:r>
            <w:r>
              <w:rPr>
                <w:sz w:val="22"/>
                <w:szCs w:val="22"/>
              </w:rPr>
              <w:t>хомута и стяжек</w:t>
            </w:r>
            <w:r w:rsidRPr="00FC60FD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C11FB0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1D1BD7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C11FB0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8A3192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8310018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183100182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847FF3" w:rsidRDefault="0065072C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F45D09D" wp14:editId="33A2A49A">
            <wp:extent cx="5850890" cy="7974330"/>
            <wp:effectExtent l="0" t="0" r="0" b="762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97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8310018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8310018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11536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RAS-16FSXNS2E NORD-30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1153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8310018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11536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RAS-16FSXNS2E NORD-30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8310018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8310018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83100188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DB4A02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DB4A02" w:rsidRDefault="00DB4A02" w:rsidP="00EA6703">
      <w:pPr>
        <w:ind w:firstLine="720"/>
        <w:jc w:val="both"/>
        <w:rPr>
          <w:sz w:val="22"/>
          <w:szCs w:val="22"/>
        </w:rPr>
      </w:pPr>
    </w:p>
    <w:p w:rsidR="00DB4A02" w:rsidRDefault="00DB4A02" w:rsidP="00EA6703">
      <w:pPr>
        <w:ind w:firstLine="720"/>
        <w:jc w:val="both"/>
        <w:rPr>
          <w:sz w:val="22"/>
          <w:szCs w:val="22"/>
        </w:rPr>
      </w:pPr>
    </w:p>
    <w:p w:rsidR="00DB4A02" w:rsidRPr="00AC1D78" w:rsidRDefault="00DB4A02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83100189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18310019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18310019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18310019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18310019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18310019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18310019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18310019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18310019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18310019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183100199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183100200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183100201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18310020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18310020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18310020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18310020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472" w:rsidRDefault="00F35472">
      <w:r>
        <w:separator/>
      </w:r>
    </w:p>
  </w:endnote>
  <w:endnote w:type="continuationSeparator" w:id="0">
    <w:p w:rsidR="00F35472" w:rsidRDefault="00F3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5472" w:rsidRDefault="00F3547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35472" w:rsidRDefault="00F3547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35472" w:rsidRDefault="00F3547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35472" w:rsidRDefault="00F3547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D35EE4" w:rsidRDefault="00A1153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RAS-16FSXNS2E NORD-30</w:t>
                              </w:r>
                              <w:r w:rsidR="00F3547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35472" w:rsidRPr="00B7687E" w:rsidRDefault="00F3547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ED1531" w:rsidRDefault="00F3547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71E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ED1531" w:rsidRDefault="00F3547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5472" w:rsidRPr="00797D21" w:rsidRDefault="00F3547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5472" w:rsidRPr="007345D9" w:rsidRDefault="00F3547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F35472" w:rsidRPr="009D7031" w:rsidRDefault="00F3547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35472" w:rsidRPr="0058149E" w:rsidRDefault="00F3547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A1153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="00A11536" w:rsidRPr="004737DF">
                                <w:rPr>
                                  <w:b/>
                                  <w:sz w:val="18"/>
                                  <w:szCs w:val="18"/>
                                </w:rPr>
                                <w:t>-16</w:t>
                              </w:r>
                              <w:r w:rsidR="00A1153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="00A11536" w:rsidRPr="004737DF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 w:rsidR="00A1153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  <w:r w:rsidR="00A11536" w:rsidRPr="004737D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A1153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NORD</w:t>
                              </w:r>
                              <w:r w:rsidR="00A11536" w:rsidRPr="004737DF">
                                <w:rPr>
                                  <w:b/>
                                  <w:sz w:val="18"/>
                                  <w:szCs w:val="18"/>
                                </w:rPr>
                                <w:t>-30</w:t>
                              </w:r>
                            </w:p>
                            <w:p w:rsidR="00F35472" w:rsidRPr="00AF301F" w:rsidRDefault="00F3547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35472" w:rsidRPr="00613EFB" w:rsidRDefault="00F3547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35472" w:rsidRPr="00D35EE4" w:rsidRDefault="00A1153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RAS-16FSXNS2E NORD-30</w:t>
                        </w:r>
                        <w:r w:rsidR="00F3547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35472" w:rsidRPr="00B7687E" w:rsidRDefault="00F3547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35472" w:rsidRPr="00ED1531" w:rsidRDefault="00F3547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E71E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35472" w:rsidRPr="00ED1531" w:rsidRDefault="00F3547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35472" w:rsidRPr="00797D21" w:rsidRDefault="00F3547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35472" w:rsidRPr="007345D9" w:rsidRDefault="00F3547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F35472" w:rsidRPr="009D7031" w:rsidRDefault="00F3547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35472" w:rsidRPr="0058149E" w:rsidRDefault="00F3547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A1153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="00A11536" w:rsidRPr="004737DF">
                          <w:rPr>
                            <w:b/>
                            <w:sz w:val="18"/>
                            <w:szCs w:val="18"/>
                          </w:rPr>
                          <w:t>-16</w:t>
                        </w:r>
                        <w:r w:rsidR="00A1153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="00A11536" w:rsidRPr="004737DF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 w:rsidR="00A1153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  <w:r w:rsidR="00A11536" w:rsidRPr="004737DF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A1153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NORD</w:t>
                        </w:r>
                        <w:r w:rsidR="00A11536" w:rsidRPr="004737DF">
                          <w:rPr>
                            <w:b/>
                            <w:sz w:val="18"/>
                            <w:szCs w:val="18"/>
                          </w:rPr>
                          <w:t>-30</w:t>
                        </w:r>
                      </w:p>
                      <w:p w:rsidR="00F35472" w:rsidRPr="00AF301F" w:rsidRDefault="00F3547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35472" w:rsidRPr="00613EFB" w:rsidRDefault="00F3547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AF301F" w:rsidRDefault="00F3547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71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D35EE4" w:rsidRDefault="00A11536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RAS-16FSXNS2E NORD-30</w:t>
                              </w:r>
                              <w:r w:rsidR="00F3547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35472" w:rsidRPr="00C23BB2" w:rsidRDefault="00F3547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35472" w:rsidRPr="00EC2FF5" w:rsidRDefault="00F3547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35472" w:rsidRPr="00AF301F" w:rsidRDefault="00F3547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E71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35472" w:rsidRPr="00D35EE4" w:rsidRDefault="00A11536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RAS-16FSXNS2E NORD-30</w:t>
                        </w:r>
                        <w:r w:rsidR="00F3547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35472" w:rsidRPr="00C23BB2" w:rsidRDefault="00F3547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35472" w:rsidRPr="00EC2FF5" w:rsidRDefault="00F3547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AF301F" w:rsidRDefault="00F3547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71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EC2FF5" w:rsidRDefault="00A11536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RAS-16FSXNS2E NORD-30</w:t>
                              </w:r>
                              <w:r w:rsidR="00F3547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35472" w:rsidRPr="00AF301F" w:rsidRDefault="00F3547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E71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35472" w:rsidRPr="00EC2FF5" w:rsidRDefault="00A11536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RAS-16FSXNS2E NORD-30</w:t>
                        </w:r>
                        <w:r w:rsidR="00F3547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472" w:rsidRDefault="00F35472">
      <w:r>
        <w:separator/>
      </w:r>
    </w:p>
  </w:footnote>
  <w:footnote w:type="continuationSeparator" w:id="0">
    <w:p w:rsidR="00F35472" w:rsidRDefault="00F35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5472" w:rsidRDefault="00F3547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48B6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18B3"/>
    <w:rsid w:val="001C1974"/>
    <w:rsid w:val="001C3EDB"/>
    <w:rsid w:val="001D1BD7"/>
    <w:rsid w:val="001D56EC"/>
    <w:rsid w:val="001E2E2E"/>
    <w:rsid w:val="001E45FC"/>
    <w:rsid w:val="001E5B44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C6496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37DF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6CE5"/>
    <w:rsid w:val="0065072C"/>
    <w:rsid w:val="00656098"/>
    <w:rsid w:val="00663893"/>
    <w:rsid w:val="00663BA6"/>
    <w:rsid w:val="0067315B"/>
    <w:rsid w:val="00673635"/>
    <w:rsid w:val="006752A0"/>
    <w:rsid w:val="006774B6"/>
    <w:rsid w:val="00680AD8"/>
    <w:rsid w:val="00684159"/>
    <w:rsid w:val="006866EC"/>
    <w:rsid w:val="00687F0A"/>
    <w:rsid w:val="006912EC"/>
    <w:rsid w:val="00696123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1C8"/>
    <w:rsid w:val="0087148A"/>
    <w:rsid w:val="00872746"/>
    <w:rsid w:val="00876CCF"/>
    <w:rsid w:val="0088349B"/>
    <w:rsid w:val="0088749B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308B7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32B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1536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E4AB4"/>
    <w:rsid w:val="00AE71E6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C00CD4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2EDB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43DD6"/>
    <w:rsid w:val="00D549B4"/>
    <w:rsid w:val="00D551FA"/>
    <w:rsid w:val="00D566EE"/>
    <w:rsid w:val="00D6500E"/>
    <w:rsid w:val="00D652C8"/>
    <w:rsid w:val="00D70F85"/>
    <w:rsid w:val="00D96268"/>
    <w:rsid w:val="00D97C02"/>
    <w:rsid w:val="00DA1841"/>
    <w:rsid w:val="00DA1947"/>
    <w:rsid w:val="00DA234E"/>
    <w:rsid w:val="00DA4E1F"/>
    <w:rsid w:val="00DB4A02"/>
    <w:rsid w:val="00DB6753"/>
    <w:rsid w:val="00DC42C5"/>
    <w:rsid w:val="00DC56ED"/>
    <w:rsid w:val="00DE23CF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EF416A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35472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618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89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D7BD9-EBA4-4548-B175-377000B2B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2292F119</Template>
  <TotalTime>9</TotalTime>
  <Pages>40</Pages>
  <Words>7803</Words>
  <Characters>44478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2025-12-19T07:58:00Z</dcterms:created>
  <dcterms:modified xsi:type="dcterms:W3CDTF">2025-12-19T09:00:00Z</dcterms:modified>
</cp:coreProperties>
</file>