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RPr="00966A7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966A7F" w:rsidRDefault="002E1622" w:rsidP="002E1622">
            <w:pPr>
              <w:jc w:val="center"/>
              <w:rPr>
                <w:b/>
                <w:szCs w:val="28"/>
                <w:lang w:val="en-US"/>
              </w:rPr>
            </w:pPr>
            <w:r w:rsidRPr="007C2003">
              <w:rPr>
                <w:b/>
                <w:szCs w:val="28"/>
              </w:rPr>
              <w:t>НАЗНАЧЕНИЯ</w:t>
            </w:r>
            <w:r w:rsidRPr="00966A7F">
              <w:rPr>
                <w:b/>
                <w:szCs w:val="28"/>
                <w:lang w:val="en-US"/>
              </w:rPr>
              <w:t xml:space="preserve"> </w:t>
            </w:r>
            <w:r w:rsidR="00966A7F">
              <w:rPr>
                <w:b/>
                <w:szCs w:val="28"/>
              </w:rPr>
              <w:t>RAS-1</w:t>
            </w:r>
            <w:r w:rsidR="00966A7F">
              <w:rPr>
                <w:b/>
                <w:szCs w:val="28"/>
                <w:lang w:val="en-US"/>
              </w:rPr>
              <w:t>4</w:t>
            </w:r>
            <w:r w:rsidR="00966A7F">
              <w:rPr>
                <w:b/>
                <w:szCs w:val="28"/>
              </w:rPr>
              <w:t>FSXN</w:t>
            </w:r>
            <w:r w:rsidR="00966A7F">
              <w:rPr>
                <w:b/>
                <w:szCs w:val="28"/>
                <w:lang w:val="en-US"/>
              </w:rPr>
              <w:t>S</w:t>
            </w:r>
            <w:r w:rsidR="00966A7F"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9F134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</w:t>
            </w:r>
            <w:r>
              <w:rPr>
                <w:b/>
                <w:szCs w:val="28"/>
                <w:lang w:val="en-US"/>
              </w:rPr>
              <w:t>4</w:t>
            </w:r>
            <w:r>
              <w:rPr>
                <w:b/>
                <w:szCs w:val="28"/>
              </w:rPr>
              <w:t>FSXN</w:t>
            </w:r>
            <w:r>
              <w:rPr>
                <w:b/>
                <w:szCs w:val="28"/>
                <w:lang w:val="en-US"/>
              </w:rPr>
              <w:t>S</w:t>
            </w:r>
            <w:r w:rsidRPr="002433AE">
              <w:rPr>
                <w:b/>
                <w:szCs w:val="28"/>
              </w:rPr>
              <w:t>E</w:t>
            </w:r>
            <w:r w:rsidR="0076129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43A1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61296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75E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75E7">
        <w:rPr>
          <w:b/>
          <w:sz w:val="22"/>
          <w:szCs w:val="22"/>
        </w:rPr>
        <w:lastRenderedPageBreak/>
        <w:t>СОДЕРЖАНИЕ</w:t>
      </w:r>
      <w:r w:rsidR="00231E1B" w:rsidRPr="008375E7">
        <w:rPr>
          <w:b/>
          <w:sz w:val="22"/>
          <w:szCs w:val="22"/>
        </w:rPr>
        <w:t xml:space="preserve"> </w:t>
      </w:r>
    </w:p>
    <w:p w:rsidR="008375E7" w:rsidRPr="008375E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75E7">
        <w:rPr>
          <w:sz w:val="22"/>
          <w:szCs w:val="22"/>
        </w:rPr>
        <w:fldChar w:fldCharType="begin"/>
      </w:r>
      <w:r w:rsidRPr="008375E7">
        <w:rPr>
          <w:sz w:val="22"/>
          <w:szCs w:val="22"/>
        </w:rPr>
        <w:instrText xml:space="preserve"> TOC \o "1-3" \h \z \u </w:instrText>
      </w:r>
      <w:r w:rsidRPr="008375E7">
        <w:rPr>
          <w:sz w:val="22"/>
          <w:szCs w:val="22"/>
        </w:rPr>
        <w:fldChar w:fldCharType="separate"/>
      </w:r>
      <w:hyperlink w:anchor="_Toc96335439" w:history="1">
        <w:r w:rsidR="008375E7" w:rsidRPr="008375E7">
          <w:rPr>
            <w:rStyle w:val="ad"/>
            <w:noProof/>
            <w:sz w:val="22"/>
            <w:szCs w:val="22"/>
          </w:rPr>
          <w:t>Введение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_Toc96335439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0" w:history="1">
        <w:r w:rsidR="008375E7" w:rsidRPr="008375E7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375E7" w:rsidRPr="008375E7">
          <w:rPr>
            <w:rStyle w:val="ad"/>
            <w:noProof/>
            <w:sz w:val="22"/>
            <w:szCs w:val="22"/>
          </w:rPr>
          <w:t xml:space="preserve">Общие </w:t>
        </w:r>
        <w:r w:rsidR="008375E7" w:rsidRPr="008375E7">
          <w:rPr>
            <w:rStyle w:val="ad"/>
            <w:noProof/>
            <w:sz w:val="22"/>
            <w:szCs w:val="22"/>
          </w:rPr>
          <w:t>с</w:t>
        </w:r>
        <w:r w:rsidR="008375E7" w:rsidRPr="008375E7">
          <w:rPr>
            <w:rStyle w:val="ad"/>
            <w:noProof/>
            <w:sz w:val="22"/>
            <w:szCs w:val="22"/>
          </w:rPr>
          <w:t>ведения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_Toc96335440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4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1" w:history="1">
        <w:r w:rsidR="008375E7" w:rsidRPr="008375E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_Toc96335441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5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2" w:history="1">
        <w:r w:rsidR="008375E7" w:rsidRPr="008375E7">
          <w:rPr>
            <w:rStyle w:val="ad"/>
            <w:noProof/>
            <w:sz w:val="22"/>
            <w:szCs w:val="22"/>
          </w:rPr>
          <w:t>2.2 Описание изделия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_Toc96335442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6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3" w:history="1">
        <w:r w:rsidR="008375E7" w:rsidRPr="008375E7">
          <w:rPr>
            <w:rStyle w:val="ad"/>
            <w:noProof/>
            <w:sz w:val="22"/>
            <w:szCs w:val="22"/>
          </w:rPr>
          <w:t>2.3 Принцип работы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_Toc96335443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6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4" w:history="1">
        <w:r w:rsidR="008375E7" w:rsidRPr="008375E7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_Toc96335444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7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5" w:history="1">
        <w:r w:rsidR="008375E7" w:rsidRPr="008375E7">
          <w:rPr>
            <w:rStyle w:val="ad"/>
            <w:noProof/>
            <w:sz w:val="22"/>
            <w:szCs w:val="22"/>
          </w:rPr>
          <w:t>2.5 Оптимальная эксплуатация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_Toc96335445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10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6" w:history="1">
        <w:r w:rsidR="008375E7" w:rsidRPr="008375E7">
          <w:rPr>
            <w:rStyle w:val="ad"/>
            <w:noProof/>
            <w:sz w:val="22"/>
            <w:szCs w:val="22"/>
          </w:rPr>
          <w:t>2.6 Маркировка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_Toc96335446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10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7" w:history="1">
        <w:r w:rsidR="008375E7" w:rsidRPr="008375E7">
          <w:rPr>
            <w:rStyle w:val="ad"/>
            <w:noProof/>
            <w:sz w:val="22"/>
            <w:szCs w:val="22"/>
          </w:rPr>
          <w:t>3. Комплектность поставки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_Toc96335447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11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8" w:history="1">
        <w:r w:rsidR="008375E7" w:rsidRPr="008375E7">
          <w:rPr>
            <w:rStyle w:val="ad"/>
            <w:noProof/>
            <w:sz w:val="22"/>
            <w:szCs w:val="22"/>
          </w:rPr>
          <w:t>4. Чертеж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_Toc96335448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12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49" w:history="1">
        <w:r w:rsidR="008375E7" w:rsidRPr="008375E7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_Toc96335449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12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0" w:history="1">
        <w:r w:rsidR="008375E7" w:rsidRPr="008375E7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_Toc96335450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13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1" w:history="1">
        <w:r w:rsidR="008375E7" w:rsidRPr="008375E7">
          <w:rPr>
            <w:rStyle w:val="ad"/>
            <w:noProof/>
            <w:sz w:val="22"/>
            <w:szCs w:val="22"/>
          </w:rPr>
          <w:t>5. Гарант</w:t>
        </w:r>
        <w:r w:rsidR="008375E7" w:rsidRPr="008375E7">
          <w:rPr>
            <w:rStyle w:val="ad"/>
            <w:noProof/>
            <w:sz w:val="22"/>
            <w:szCs w:val="22"/>
          </w:rPr>
          <w:t>и</w:t>
        </w:r>
        <w:r w:rsidR="008375E7" w:rsidRPr="008375E7">
          <w:rPr>
            <w:rStyle w:val="ad"/>
            <w:noProof/>
            <w:sz w:val="22"/>
            <w:szCs w:val="22"/>
          </w:rPr>
          <w:t>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_Toc96335451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14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2" w:history="1">
        <w:r w:rsidR="008375E7" w:rsidRPr="008375E7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_Toc96335452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15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3" w:history="1">
        <w:r w:rsidR="008375E7" w:rsidRPr="008375E7">
          <w:rPr>
            <w:rStyle w:val="ad"/>
            <w:noProof/>
            <w:sz w:val="22"/>
            <w:szCs w:val="22"/>
          </w:rPr>
          <w:t>7. Свидетельство о приемке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_Toc96335453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16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4" w:history="1">
        <w:r w:rsidR="008375E7" w:rsidRPr="008375E7">
          <w:rPr>
            <w:rStyle w:val="ad"/>
            <w:noProof/>
            <w:sz w:val="22"/>
            <w:szCs w:val="22"/>
          </w:rPr>
          <w:t>8. Консервация</w:t>
        </w:r>
        <w:r w:rsidR="008375E7" w:rsidRPr="008375E7">
          <w:rPr>
            <w:rStyle w:val="ad"/>
            <w:noProof/>
            <w:sz w:val="22"/>
            <w:szCs w:val="22"/>
            <w:lang w:val="en-US"/>
          </w:rPr>
          <w:t>*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_Toc96335454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17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5" w:history="1">
        <w:r w:rsidR="008375E7" w:rsidRPr="008375E7">
          <w:rPr>
            <w:rStyle w:val="ad"/>
            <w:noProof/>
            <w:sz w:val="22"/>
            <w:szCs w:val="22"/>
          </w:rPr>
          <w:t>9. Сведения об утилизации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_Toc96335455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18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6" w:history="1">
        <w:r w:rsidR="008375E7" w:rsidRPr="008375E7">
          <w:rPr>
            <w:rStyle w:val="ad"/>
            <w:noProof/>
            <w:sz w:val="22"/>
            <w:szCs w:val="22"/>
          </w:rPr>
          <w:t>10. Требования безопасности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_Toc96335456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18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7" w:history="1">
        <w:r w:rsidR="008375E7" w:rsidRPr="008375E7">
          <w:rPr>
            <w:rStyle w:val="ad"/>
            <w:noProof/>
            <w:sz w:val="22"/>
            <w:szCs w:val="22"/>
          </w:rPr>
          <w:t>10.1 Общие требования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_Toc96335457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22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8" w:history="1">
        <w:r w:rsidR="008375E7" w:rsidRPr="008375E7">
          <w:rPr>
            <w:rStyle w:val="ad"/>
            <w:noProof/>
            <w:sz w:val="22"/>
            <w:szCs w:val="22"/>
          </w:rPr>
          <w:t>11. Прием и передача изделия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_Toc96335458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23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59" w:history="1">
        <w:r w:rsidR="008375E7" w:rsidRPr="008375E7">
          <w:rPr>
            <w:rStyle w:val="ad"/>
            <w:noProof/>
            <w:sz w:val="22"/>
            <w:szCs w:val="22"/>
          </w:rPr>
          <w:t>12. Учет работы изделия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_Toc96335459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24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0" w:history="1">
        <w:r w:rsidR="008375E7" w:rsidRPr="008375E7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_Toc96335460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25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1" w:history="1">
        <w:r w:rsidR="008375E7" w:rsidRPr="008375E7">
          <w:rPr>
            <w:rStyle w:val="ad"/>
            <w:noProof/>
            <w:sz w:val="22"/>
            <w:szCs w:val="22"/>
          </w:rPr>
          <w:t>14. Работы при эксплуатации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_Toc96335461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26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2" w:history="1">
        <w:r w:rsidR="008375E7" w:rsidRPr="008375E7">
          <w:rPr>
            <w:rStyle w:val="ad"/>
            <w:noProof/>
            <w:sz w:val="22"/>
            <w:szCs w:val="22"/>
          </w:rPr>
          <w:t>14.1 Учет выполнения работ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_Toc96335462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26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3" w:history="1">
        <w:r w:rsidR="008375E7" w:rsidRPr="008375E7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_Toc96335463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27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4" w:history="1">
        <w:r w:rsidR="008375E7" w:rsidRPr="008375E7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_Toc96335464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28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5" w:history="1">
        <w:r w:rsidR="008375E7" w:rsidRPr="008375E7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_Toc96335465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29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6" w:history="1">
        <w:r w:rsidR="008375E7" w:rsidRPr="008375E7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_Toc96335466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30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7" w:history="1">
        <w:r w:rsidR="008375E7" w:rsidRPr="008375E7">
          <w:rPr>
            <w:rStyle w:val="ad"/>
            <w:noProof/>
            <w:sz w:val="22"/>
            <w:szCs w:val="22"/>
          </w:rPr>
          <w:t>16. Транспортировка и хранение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_Toc96335467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34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8" w:history="1">
        <w:r w:rsidR="008375E7" w:rsidRPr="008375E7">
          <w:rPr>
            <w:rStyle w:val="ad"/>
            <w:noProof/>
            <w:sz w:val="22"/>
            <w:szCs w:val="22"/>
          </w:rPr>
          <w:t>16.1 Транспортировка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_Toc96335468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34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69" w:history="1">
        <w:r w:rsidR="008375E7" w:rsidRPr="008375E7">
          <w:rPr>
            <w:rStyle w:val="ad"/>
            <w:noProof/>
            <w:sz w:val="22"/>
            <w:szCs w:val="22"/>
          </w:rPr>
          <w:t>16.2 Хранение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_Toc96335469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35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70" w:history="1">
        <w:r w:rsidR="008375E7" w:rsidRPr="008375E7">
          <w:rPr>
            <w:rStyle w:val="ad"/>
            <w:noProof/>
            <w:sz w:val="22"/>
            <w:szCs w:val="22"/>
          </w:rPr>
          <w:t>17. Ремонт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_Toc96335470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36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71" w:history="1">
        <w:r w:rsidR="008375E7" w:rsidRPr="008375E7">
          <w:rPr>
            <w:rStyle w:val="ad"/>
            <w:noProof/>
            <w:sz w:val="22"/>
            <w:szCs w:val="22"/>
          </w:rPr>
          <w:t>18. Сведения о рекламациях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_Toc96335471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37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375E7" w:rsidRPr="008375E7" w:rsidRDefault="006324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472" w:history="1">
        <w:r w:rsidR="008375E7" w:rsidRPr="008375E7">
          <w:rPr>
            <w:rStyle w:val="ad"/>
            <w:noProof/>
            <w:sz w:val="22"/>
            <w:szCs w:val="22"/>
          </w:rPr>
          <w:t>19. Особые отметки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_Toc96335472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38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6324F6" w:rsidP="008375E7">
      <w:pPr>
        <w:pStyle w:val="12"/>
        <w:tabs>
          <w:tab w:val="right" w:leader="dot" w:pos="9913"/>
        </w:tabs>
        <w:rPr>
          <w:szCs w:val="28"/>
        </w:rPr>
      </w:pPr>
      <w:hyperlink w:anchor="_Toc96335473" w:history="1">
        <w:r w:rsidR="008375E7" w:rsidRPr="008375E7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8375E7" w:rsidRPr="008375E7">
          <w:rPr>
            <w:noProof/>
            <w:webHidden/>
            <w:sz w:val="22"/>
            <w:szCs w:val="22"/>
          </w:rPr>
          <w:tab/>
        </w:r>
        <w:r w:rsidR="008375E7" w:rsidRPr="008375E7">
          <w:rPr>
            <w:noProof/>
            <w:webHidden/>
            <w:sz w:val="22"/>
            <w:szCs w:val="22"/>
          </w:rPr>
          <w:fldChar w:fldCharType="begin"/>
        </w:r>
        <w:r w:rsidR="008375E7" w:rsidRPr="008375E7">
          <w:rPr>
            <w:noProof/>
            <w:webHidden/>
            <w:sz w:val="22"/>
            <w:szCs w:val="22"/>
          </w:rPr>
          <w:instrText xml:space="preserve"> PAGEREF _Toc96335473 \h </w:instrText>
        </w:r>
        <w:r w:rsidR="008375E7" w:rsidRPr="008375E7">
          <w:rPr>
            <w:noProof/>
            <w:webHidden/>
            <w:sz w:val="22"/>
            <w:szCs w:val="22"/>
          </w:rPr>
        </w:r>
        <w:r w:rsidR="008375E7" w:rsidRPr="008375E7">
          <w:rPr>
            <w:noProof/>
            <w:webHidden/>
            <w:sz w:val="22"/>
            <w:szCs w:val="22"/>
          </w:rPr>
          <w:fldChar w:fldCharType="separate"/>
        </w:r>
        <w:r w:rsidR="00DD28FC">
          <w:rPr>
            <w:noProof/>
            <w:webHidden/>
            <w:sz w:val="22"/>
            <w:szCs w:val="22"/>
          </w:rPr>
          <w:t>39</w:t>
        </w:r>
        <w:r w:rsidR="008375E7" w:rsidRPr="008375E7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75E7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9633543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6D38E2">
        <w:rPr>
          <w:sz w:val="22"/>
          <w:szCs w:val="22"/>
        </w:rPr>
        <w:t>промышленного назначения</w:t>
      </w:r>
      <w:r w:rsidR="006D38E2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E219E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9633544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8080"/>
      </w:tblGrid>
      <w:tr w:rsidR="00200C8E" w:rsidRPr="00CC2C20" w:rsidTr="00761296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8080" w:type="dxa"/>
            <w:vAlign w:val="center"/>
          </w:tcPr>
          <w:p w:rsidR="00453F8B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6D38E2">
              <w:rPr>
                <w:sz w:val="22"/>
                <w:szCs w:val="22"/>
              </w:rPr>
              <w:t xml:space="preserve"> </w:t>
            </w:r>
          </w:p>
          <w:p w:rsidR="00200C8E" w:rsidRPr="009D7031" w:rsidRDefault="006D38E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761296">
        <w:trPr>
          <w:trHeight w:val="553"/>
        </w:trPr>
        <w:tc>
          <w:tcPr>
            <w:tcW w:w="1985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8080" w:type="dxa"/>
            <w:vAlign w:val="center"/>
          </w:tcPr>
          <w:p w:rsidR="00CA105D" w:rsidRPr="009D7031" w:rsidRDefault="009F1340" w:rsidP="00D628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RAS-14</w:t>
            </w:r>
            <w:r w:rsidR="00D62841" w:rsidRPr="00D62841">
              <w:rPr>
                <w:sz w:val="22"/>
                <w:szCs w:val="22"/>
              </w:rPr>
              <w:t>FSXNSE</w:t>
            </w:r>
          </w:p>
        </w:tc>
      </w:tr>
      <w:tr w:rsidR="006A3296" w:rsidRPr="00CC2C20" w:rsidTr="00761296">
        <w:trPr>
          <w:trHeight w:val="553"/>
        </w:trPr>
        <w:tc>
          <w:tcPr>
            <w:tcW w:w="1985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8080" w:type="dxa"/>
            <w:vAlign w:val="center"/>
          </w:tcPr>
          <w:p w:rsidR="006A3296" w:rsidRPr="009D7031" w:rsidRDefault="009F134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RAS-14</w:t>
            </w:r>
            <w:r w:rsidR="00D62841" w:rsidRPr="00D62841">
              <w:rPr>
                <w:sz w:val="22"/>
                <w:szCs w:val="22"/>
              </w:rPr>
              <w:t>FSXNSE</w:t>
            </w:r>
          </w:p>
        </w:tc>
      </w:tr>
      <w:tr w:rsidR="00761296" w:rsidRPr="00CC2C20" w:rsidTr="00761296">
        <w:trPr>
          <w:trHeight w:val="553"/>
        </w:trPr>
        <w:tc>
          <w:tcPr>
            <w:tcW w:w="1985" w:type="dxa"/>
            <w:vAlign w:val="center"/>
          </w:tcPr>
          <w:p w:rsidR="00761296" w:rsidRPr="00CC2C20" w:rsidRDefault="00761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8080" w:type="dxa"/>
            <w:vAlign w:val="center"/>
          </w:tcPr>
          <w:p w:rsidR="00761296" w:rsidRPr="0029731C" w:rsidRDefault="00761296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761296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8080" w:type="dxa"/>
            <w:vAlign w:val="center"/>
          </w:tcPr>
          <w:p w:rsidR="00200C8E" w:rsidRPr="009D7031" w:rsidRDefault="00761296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761296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8080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761296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043A1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 w:rsidR="00043A1E"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8080" w:type="dxa"/>
            <w:vAlign w:val="center"/>
          </w:tcPr>
          <w:p w:rsidR="00200C8E" w:rsidRPr="00CC2C20" w:rsidRDefault="00C143D2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6324F6" w:rsidRPr="00CC2C20" w:rsidTr="00761296">
        <w:trPr>
          <w:trHeight w:val="553"/>
        </w:trPr>
        <w:tc>
          <w:tcPr>
            <w:tcW w:w="1985" w:type="dxa"/>
            <w:vAlign w:val="center"/>
          </w:tcPr>
          <w:p w:rsidR="006324F6" w:rsidRDefault="006324F6" w:rsidP="006324F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8080" w:type="dxa"/>
            <w:vAlign w:val="center"/>
          </w:tcPr>
          <w:p w:rsidR="006324F6" w:rsidRDefault="006324F6" w:rsidP="006324F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CC2C20" w:rsidTr="00453F8B">
        <w:trPr>
          <w:trHeight w:val="1638"/>
        </w:trPr>
        <w:tc>
          <w:tcPr>
            <w:tcW w:w="1985" w:type="dxa"/>
            <w:vAlign w:val="center"/>
          </w:tcPr>
          <w:p w:rsidR="00200C8E" w:rsidRPr="00CC2C20" w:rsidRDefault="005A6F8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8080" w:type="dxa"/>
            <w:vAlign w:val="center"/>
          </w:tcPr>
          <w:p w:rsidR="00453F8B" w:rsidRDefault="00453F8B" w:rsidP="00453F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453F8B" w:rsidRPr="00C47193" w:rsidRDefault="00453F8B" w:rsidP="00453F8B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453F8B" w:rsidRPr="00042260" w:rsidRDefault="00453F8B" w:rsidP="00453F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453F8B" w:rsidRPr="00042260" w:rsidRDefault="00453F8B" w:rsidP="00453F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53F8B" w:rsidRPr="00042260" w:rsidRDefault="00453F8B" w:rsidP="00453F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453F8B" w:rsidP="00453F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6324F6" w:rsidTr="00761296">
        <w:trPr>
          <w:trHeight w:val="492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761296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761296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761296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453F8B" w:rsidTr="00761296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8080" w:type="dxa"/>
            <w:vAlign w:val="center"/>
          </w:tcPr>
          <w:p w:rsidR="00453F8B" w:rsidRPr="00FF3A97" w:rsidRDefault="00453F8B" w:rsidP="00453F8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53F8B" w:rsidRPr="00FF3A97" w:rsidRDefault="00453F8B" w:rsidP="00453F8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53F8B" w:rsidRPr="00FF3A97" w:rsidRDefault="00453F8B" w:rsidP="00453F8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53F8B" w:rsidRDefault="00453F8B" w:rsidP="00453F8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453F8B" w:rsidRPr="00FF3A97" w:rsidRDefault="00453F8B" w:rsidP="00453F8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453F8B" w:rsidRPr="00FF3A97" w:rsidRDefault="00453F8B" w:rsidP="00453F8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53F8B" w:rsidRPr="00FF3A97" w:rsidRDefault="00453F8B" w:rsidP="00453F8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53F8B" w:rsidRPr="007B5D5B" w:rsidRDefault="00453F8B" w:rsidP="00453F8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453F8B" w:rsidRDefault="00200C8E" w:rsidP="00F16CC7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A13DD8" w:rsidRDefault="00A13DD8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44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435"/>
        <w:gridCol w:w="2330"/>
        <w:gridCol w:w="1272"/>
        <w:gridCol w:w="3365"/>
      </w:tblGrid>
      <w:tr w:rsidR="00F16CC7" w:rsidRPr="00E96A1C" w:rsidTr="00CE1867">
        <w:trPr>
          <w:trHeight w:val="159"/>
          <w:jc w:val="center"/>
        </w:trPr>
        <w:tc>
          <w:tcPr>
            <w:tcW w:w="5449" w:type="dxa"/>
            <w:gridSpan w:val="3"/>
            <w:vAlign w:val="center"/>
          </w:tcPr>
          <w:p w:rsidR="00F16CC7" w:rsidRPr="00FD1823" w:rsidRDefault="00F16CC7" w:rsidP="00F16CC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2" w:type="dxa"/>
            <w:vAlign w:val="center"/>
          </w:tcPr>
          <w:p w:rsidR="00F16CC7" w:rsidRPr="00FD1823" w:rsidRDefault="00F16CC7" w:rsidP="00F16CC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68" w:type="dxa"/>
            <w:vAlign w:val="center"/>
          </w:tcPr>
          <w:p w:rsidR="00F16CC7" w:rsidRPr="00FD1823" w:rsidRDefault="00F16CC7" w:rsidP="00F16CC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9F1340" w:rsidRPr="00E96A1C" w:rsidTr="009F1340">
        <w:trPr>
          <w:trHeight w:val="159"/>
          <w:jc w:val="center"/>
        </w:trPr>
        <w:tc>
          <w:tcPr>
            <w:tcW w:w="2952" w:type="dxa"/>
            <w:gridSpan w:val="2"/>
            <w:vMerge w:val="restart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9F1340" w:rsidRPr="00B924FB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40.0</w:t>
            </w:r>
          </w:p>
        </w:tc>
      </w:tr>
      <w:tr w:rsidR="009F1340" w:rsidRPr="00E96A1C" w:rsidTr="009F1340">
        <w:trPr>
          <w:trHeight w:val="159"/>
          <w:jc w:val="center"/>
        </w:trPr>
        <w:tc>
          <w:tcPr>
            <w:tcW w:w="2952" w:type="dxa"/>
            <w:gridSpan w:val="2"/>
            <w:vMerge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F1340" w:rsidRPr="00B924FB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45.0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дБ(А)</w:t>
            </w:r>
          </w:p>
        </w:tc>
        <w:tc>
          <w:tcPr>
            <w:tcW w:w="3568" w:type="dxa"/>
            <w:vAlign w:val="center"/>
          </w:tcPr>
          <w:p w:rsidR="009F1340" w:rsidRPr="002768FF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Компрессор: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Герметичный спиральный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Количество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шт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1</w:t>
            </w:r>
          </w:p>
        </w:tc>
      </w:tr>
      <w:tr w:rsidR="009F1340" w:rsidRPr="00E96A1C" w:rsidTr="009F1340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-5</w:t>
            </w:r>
            <w:r w:rsidRPr="00806410">
              <w:rPr>
                <w:sz w:val="22"/>
                <w:szCs w:val="22"/>
                <w:lang w:val="en-US"/>
              </w:rPr>
              <w:t>~</w:t>
            </w:r>
            <w:r w:rsidRPr="00806410">
              <w:rPr>
                <w:sz w:val="22"/>
                <w:szCs w:val="22"/>
              </w:rPr>
              <w:t>+48</w:t>
            </w:r>
          </w:p>
        </w:tc>
      </w:tr>
      <w:tr w:rsidR="009F1340" w:rsidRPr="00E96A1C" w:rsidTr="009F1340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  <w:lang w:val="en-US"/>
              </w:rPr>
              <w:t>-20~</w:t>
            </w:r>
            <w:r w:rsidRPr="00806410">
              <w:rPr>
                <w:sz w:val="22"/>
                <w:szCs w:val="22"/>
              </w:rPr>
              <w:t>+15</w:t>
            </w:r>
          </w:p>
        </w:tc>
      </w:tr>
      <w:tr w:rsidR="009F1340" w:rsidRPr="00E96A1C" w:rsidTr="009F1340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sz w:val="22"/>
                <w:szCs w:val="22"/>
              </w:rPr>
              <w:t xml:space="preserve">Охлаждение </w:t>
            </w:r>
            <w:r w:rsidRPr="00E96A1C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2" w:type="dxa"/>
            <w:vMerge w:val="restart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Вт/Вт</w:t>
            </w:r>
          </w:p>
        </w:tc>
        <w:tc>
          <w:tcPr>
            <w:tcW w:w="3568" w:type="dxa"/>
            <w:vAlign w:val="center"/>
          </w:tcPr>
          <w:p w:rsidR="009F1340" w:rsidRPr="00EF0462" w:rsidRDefault="00EF0462" w:rsidP="007C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9F1340" w:rsidRPr="00E96A1C" w:rsidTr="009F1340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  <w:r w:rsidRPr="00E96A1C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2" w:type="dxa"/>
            <w:vMerge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F1340" w:rsidRPr="00EF0462" w:rsidRDefault="00EF0462" w:rsidP="007C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3.74</w:t>
            </w:r>
          </w:p>
        </w:tc>
      </w:tr>
      <w:tr w:rsidR="009F1340" w:rsidRPr="00E96A1C" w:rsidTr="009F1340">
        <w:trPr>
          <w:trHeight w:val="159"/>
          <w:jc w:val="center"/>
        </w:trPr>
        <w:tc>
          <w:tcPr>
            <w:tcW w:w="1517" w:type="dxa"/>
            <w:vMerge w:val="restart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35" w:type="dxa"/>
            <w:vMerge w:val="restart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Двухтрубная система</w:t>
            </w: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12.7</w:t>
            </w:r>
          </w:p>
        </w:tc>
      </w:tr>
      <w:tr w:rsidR="009F1340" w:rsidRPr="00E96A1C" w:rsidTr="009F1340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25.4</w:t>
            </w:r>
          </w:p>
        </w:tc>
      </w:tr>
      <w:tr w:rsidR="009F1340" w:rsidRPr="00E96A1C" w:rsidTr="009F1340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 w:val="restart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Трехтрубная система</w:t>
            </w: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25.4</w:t>
            </w:r>
          </w:p>
        </w:tc>
      </w:tr>
      <w:tr w:rsidR="009F1340" w:rsidRPr="00E96A1C" w:rsidTr="009F1340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22.2</w:t>
            </w:r>
          </w:p>
        </w:tc>
      </w:tr>
      <w:tr w:rsidR="009F1340" w:rsidRPr="00E96A1C" w:rsidTr="009F1340">
        <w:trPr>
          <w:trHeight w:val="254"/>
          <w:jc w:val="center"/>
        </w:trPr>
        <w:tc>
          <w:tcPr>
            <w:tcW w:w="1517" w:type="dxa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12.7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шт</w:t>
            </w:r>
          </w:p>
        </w:tc>
        <w:tc>
          <w:tcPr>
            <w:tcW w:w="3568" w:type="dxa"/>
            <w:vAlign w:val="center"/>
          </w:tcPr>
          <w:p w:rsidR="009F1340" w:rsidRPr="00806410" w:rsidRDefault="00000BEB" w:rsidP="007C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  <w:vAlign w:val="center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м3</w:t>
            </w:r>
          </w:p>
        </w:tc>
        <w:tc>
          <w:tcPr>
            <w:tcW w:w="3568" w:type="dxa"/>
            <w:vAlign w:val="center"/>
          </w:tcPr>
          <w:p w:rsidR="009F1340" w:rsidRPr="00B924FB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239</w:t>
            </w:r>
          </w:p>
        </w:tc>
      </w:tr>
      <w:tr w:rsidR="009F1340" w:rsidRPr="00E96A1C" w:rsidTr="007C5BE3">
        <w:trPr>
          <w:jc w:val="center"/>
        </w:trPr>
        <w:tc>
          <w:tcPr>
            <w:tcW w:w="9919" w:type="dxa"/>
            <w:gridSpan w:val="5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В/ф/Гц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380/3/50</w:t>
            </w:r>
          </w:p>
        </w:tc>
      </w:tr>
      <w:tr w:rsidR="009F1340" w:rsidRPr="00E96A1C" w:rsidTr="009F1340">
        <w:trPr>
          <w:trHeight w:val="318"/>
          <w:jc w:val="center"/>
        </w:trPr>
        <w:tc>
          <w:tcPr>
            <w:tcW w:w="2952" w:type="dxa"/>
            <w:gridSpan w:val="2"/>
            <w:vMerge w:val="restart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9F1340" w:rsidRPr="00B924FB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12.12</w:t>
            </w:r>
          </w:p>
        </w:tc>
      </w:tr>
      <w:tr w:rsidR="009F1340" w:rsidRPr="00E96A1C" w:rsidTr="009F1340">
        <w:trPr>
          <w:trHeight w:val="318"/>
          <w:jc w:val="center"/>
        </w:trPr>
        <w:tc>
          <w:tcPr>
            <w:tcW w:w="2952" w:type="dxa"/>
            <w:gridSpan w:val="2"/>
            <w:vMerge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F1340" w:rsidRPr="00E96A1C" w:rsidRDefault="009F1340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F1340" w:rsidRPr="00B924FB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12.03</w:t>
            </w:r>
          </w:p>
        </w:tc>
      </w:tr>
      <w:tr w:rsidR="009F1340" w:rsidRPr="00E96A1C" w:rsidTr="007C5BE3">
        <w:trPr>
          <w:jc w:val="center"/>
        </w:trPr>
        <w:tc>
          <w:tcPr>
            <w:tcW w:w="9919" w:type="dxa"/>
            <w:gridSpan w:val="5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b/>
                <w:sz w:val="22"/>
                <w:szCs w:val="22"/>
              </w:rPr>
              <w:t>Хладагент</w:t>
            </w:r>
          </w:p>
        </w:tc>
      </w:tr>
      <w:tr w:rsidR="009F1340" w:rsidRPr="00E96A1C" w:rsidTr="009F1340">
        <w:trPr>
          <w:trHeight w:val="111"/>
          <w:jc w:val="center"/>
        </w:trPr>
        <w:tc>
          <w:tcPr>
            <w:tcW w:w="5449" w:type="dxa"/>
            <w:gridSpan w:val="3"/>
            <w:shd w:val="clear" w:color="auto" w:fill="auto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Вид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 w:rsidRPr="00806410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  <w:shd w:val="clear" w:color="auto" w:fill="auto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Состав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неазеотропная смесь из 50</w:t>
            </w:r>
            <w:r w:rsidRPr="00806410">
              <w:rPr>
                <w:sz w:val="22"/>
                <w:szCs w:val="22"/>
                <w:lang w:val="en-US"/>
              </w:rPr>
              <w:t> </w:t>
            </w:r>
            <w:r w:rsidRPr="00806410">
              <w:rPr>
                <w:sz w:val="22"/>
                <w:szCs w:val="22"/>
              </w:rPr>
              <w:t>%</w:t>
            </w:r>
            <w:r w:rsidRPr="00806410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806410">
                <w:rPr>
                  <w:sz w:val="22"/>
                  <w:szCs w:val="22"/>
                </w:rPr>
                <w:t>дифторметана R-32</w:t>
              </w:r>
            </w:hyperlink>
            <w:r w:rsidRPr="00806410">
              <w:rPr>
                <w:sz w:val="22"/>
                <w:szCs w:val="22"/>
              </w:rPr>
              <w:t>(CH</w:t>
            </w:r>
            <w:r w:rsidRPr="00806410">
              <w:rPr>
                <w:sz w:val="22"/>
                <w:szCs w:val="22"/>
                <w:vertAlign w:val="subscript"/>
              </w:rPr>
              <w:t>2</w:t>
            </w:r>
            <w:r w:rsidRPr="00806410">
              <w:rPr>
                <w:sz w:val="22"/>
                <w:szCs w:val="22"/>
              </w:rPr>
              <w:t>F</w:t>
            </w:r>
            <w:r w:rsidRPr="00806410">
              <w:rPr>
                <w:sz w:val="22"/>
                <w:szCs w:val="22"/>
                <w:vertAlign w:val="subscript"/>
              </w:rPr>
              <w:t>2</w:t>
            </w:r>
            <w:r w:rsidRPr="00806410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806410">
                <w:rPr>
                  <w:sz w:val="22"/>
                  <w:szCs w:val="22"/>
                </w:rPr>
                <w:t>пентафторэтана R-125</w:t>
              </w:r>
            </w:hyperlink>
            <w:r w:rsidRPr="00806410">
              <w:rPr>
                <w:sz w:val="22"/>
                <w:szCs w:val="22"/>
              </w:rPr>
              <w:t>(CHF</w:t>
            </w:r>
            <w:r w:rsidRPr="00806410">
              <w:rPr>
                <w:sz w:val="22"/>
                <w:szCs w:val="22"/>
                <w:vertAlign w:val="subscript"/>
              </w:rPr>
              <w:t>2</w:t>
            </w:r>
            <w:r w:rsidRPr="00806410">
              <w:rPr>
                <w:sz w:val="22"/>
                <w:szCs w:val="22"/>
              </w:rPr>
              <w:t>CF</w:t>
            </w:r>
            <w:r w:rsidRPr="00806410">
              <w:rPr>
                <w:sz w:val="22"/>
                <w:szCs w:val="22"/>
                <w:vertAlign w:val="subscript"/>
              </w:rPr>
              <w:t>3</w:t>
            </w:r>
            <w:r w:rsidRPr="00806410">
              <w:rPr>
                <w:sz w:val="22"/>
                <w:szCs w:val="22"/>
              </w:rPr>
              <w:t>)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Масса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9F1340" w:rsidRPr="00637FC3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8.9</w:t>
            </w:r>
          </w:p>
        </w:tc>
      </w:tr>
      <w:tr w:rsidR="009F1340" w:rsidRPr="00E96A1C" w:rsidTr="007C5BE3">
        <w:trPr>
          <w:jc w:val="center"/>
        </w:trPr>
        <w:tc>
          <w:tcPr>
            <w:tcW w:w="9919" w:type="dxa"/>
            <w:gridSpan w:val="5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9F1340" w:rsidRPr="00637FC3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 w:rsidRPr="0080641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89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</w:tcPr>
          <w:p w:rsidR="009F1340" w:rsidRPr="00E96A1C" w:rsidRDefault="009F1340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Габариты: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</w:tcPr>
          <w:p w:rsidR="009F1340" w:rsidRPr="00E96A1C" w:rsidRDefault="009F1340" w:rsidP="007C5BE3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длина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784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</w:tcPr>
          <w:p w:rsidR="009F1340" w:rsidRPr="00E96A1C" w:rsidRDefault="009F1340" w:rsidP="007C5BE3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F1340" w:rsidRPr="00637FC3" w:rsidRDefault="009F1340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1219</w:t>
            </w:r>
          </w:p>
        </w:tc>
      </w:tr>
      <w:tr w:rsidR="009F1340" w:rsidRPr="00E96A1C" w:rsidTr="009F1340">
        <w:trPr>
          <w:jc w:val="center"/>
        </w:trPr>
        <w:tc>
          <w:tcPr>
            <w:tcW w:w="5449" w:type="dxa"/>
            <w:gridSpan w:val="3"/>
          </w:tcPr>
          <w:p w:rsidR="009F1340" w:rsidRPr="00E96A1C" w:rsidRDefault="009F1340" w:rsidP="007C5BE3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2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9F1340" w:rsidRPr="00806410" w:rsidRDefault="009F1340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1725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B12959" w:rsidRDefault="00B12959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44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757122" w:rsidRPr="00904E98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040A8">
        <w:rPr>
          <w:sz w:val="22"/>
          <w:szCs w:val="22"/>
        </w:rPr>
        <w:t>RAS-14</w:t>
      </w:r>
      <w:r w:rsidRPr="001F0FBB">
        <w:rPr>
          <w:sz w:val="22"/>
          <w:szCs w:val="22"/>
        </w:rPr>
        <w:t>FSXNSE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0CBF" w:rsidRDefault="00710CBF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57122" w:rsidRPr="00297BFA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57122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57122" w:rsidRDefault="00757122" w:rsidP="00757122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57122" w:rsidRPr="00A067D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710CBF">
        <w:rPr>
          <w:sz w:val="22"/>
          <w:szCs w:val="22"/>
        </w:rPr>
        <w:t>RAS-14</w:t>
      </w:r>
      <w:r w:rsidRPr="001F0FBB">
        <w:rPr>
          <w:sz w:val="22"/>
          <w:szCs w:val="22"/>
        </w:rPr>
        <w:t>FSXNSE</w:t>
      </w:r>
      <w:r>
        <w:rPr>
          <w:sz w:val="22"/>
          <w:szCs w:val="22"/>
        </w:rPr>
        <w:t xml:space="preserve"> является универсальным и может применяться как в системе двухтрубной,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57122" w:rsidRPr="009225E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225E4">
        <w:rPr>
          <w:sz w:val="22"/>
          <w:szCs w:val="22"/>
        </w:rPr>
        <w:t>Суммарная производительность внутренних блоков должн</w:t>
      </w:r>
      <w:r>
        <w:rPr>
          <w:sz w:val="22"/>
          <w:szCs w:val="22"/>
        </w:rPr>
        <w:t>а лежать в пределах от 50 до 13</w:t>
      </w:r>
      <w:r w:rsidRPr="009225E4">
        <w:rPr>
          <w:sz w:val="22"/>
          <w:szCs w:val="22"/>
        </w:rPr>
        <w:t>0% от производительности наружных блоков.</w:t>
      </w:r>
    </w:p>
    <w:p w:rsidR="00757122" w:rsidRPr="002E2B87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57122" w:rsidRPr="00173F0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757122" w:rsidRPr="002C7A3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757122" w:rsidRPr="002E2B87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757122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57122" w:rsidRPr="002C7A3B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443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</w:t>
      </w:r>
      <w:r w:rsidRPr="008F31F7">
        <w:rPr>
          <w:sz w:val="22"/>
          <w:szCs w:val="22"/>
        </w:rPr>
        <w:lastRenderedPageBreak/>
        <w:t>холодильного контура - фаз</w:t>
      </w:r>
      <w:r w:rsidR="007D070D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7D070D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F463A9" w:rsidP="00B11E0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D210CDB" wp14:editId="17F6F737">
            <wp:extent cx="4124325" cy="305752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444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D155C8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D155C8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D155C8" w:rsidRPr="00F94D51" w:rsidRDefault="00D155C8" w:rsidP="00D155C8">
      <w:pPr>
        <w:autoSpaceDE w:val="0"/>
        <w:autoSpaceDN w:val="0"/>
        <w:adjustRightInd w:val="0"/>
        <w:rPr>
          <w:sz w:val="22"/>
          <w:szCs w:val="22"/>
        </w:rPr>
      </w:pPr>
    </w:p>
    <w:p w:rsidR="00D155C8" w:rsidRDefault="00D155C8" w:rsidP="00D155C8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D155C8" w:rsidRPr="00071C02" w:rsidRDefault="00D155C8" w:rsidP="00B14BC0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55265" cy="2339340"/>
            <wp:effectExtent l="0" t="0" r="6985" b="381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B14BC0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B14BC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B14BC0" w:rsidRDefault="00B14BC0" w:rsidP="00D155C8">
      <w:pPr>
        <w:jc w:val="center"/>
        <w:outlineLvl w:val="0"/>
        <w:rPr>
          <w:sz w:val="20"/>
          <w:szCs w:val="20"/>
        </w:rPr>
      </w:pPr>
    </w:p>
    <w:p w:rsidR="00D155C8" w:rsidRPr="005F153E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D155C8" w:rsidRDefault="00D155C8" w:rsidP="00D155C8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lastRenderedPageBreak/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D155C8" w:rsidRDefault="00D155C8" w:rsidP="00D155C8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Pr="00BC66B4" w:rsidRDefault="00D155C8" w:rsidP="00D155C8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</w:p>
    <w:p w:rsidR="00D155C8" w:rsidRDefault="00D155C8" w:rsidP="00B14BC0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244725" cy="1603375"/>
            <wp:effectExtent l="0" t="0" r="3175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B14BC0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Pr="001A248D" w:rsidRDefault="00D155C8" w:rsidP="00B14BC0">
      <w:pPr>
        <w:jc w:val="center"/>
        <w:rPr>
          <w:rFonts w:eastAsia="ArialMT"/>
          <w:sz w:val="20"/>
          <w:szCs w:val="20"/>
        </w:rPr>
      </w:pPr>
    </w:p>
    <w:p w:rsidR="00D155C8" w:rsidRPr="001A248D" w:rsidRDefault="00D155C8" w:rsidP="00B14BC0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</w:rPr>
      </w:pPr>
    </w:p>
    <w:p w:rsidR="00D155C8" w:rsidRPr="000546D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Default="00D155C8" w:rsidP="00B14BC0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995170" cy="1472565"/>
            <wp:effectExtent l="0" t="0" r="5080" b="0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B14BC0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B14BC0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B14BC0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D155C8" w:rsidRPr="000546D0" w:rsidRDefault="00D155C8" w:rsidP="00D155C8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Pr="008D677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B14BC0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647950" cy="1579245"/>
            <wp:effectExtent l="0" t="0" r="0" b="1905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B14BC0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B14BC0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B11E09" w:rsidRPr="00BC66B4" w:rsidRDefault="00B11E09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A02ED0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44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Pr="006C7EEC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446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</w:t>
      </w:r>
      <w:r w:rsidR="00EA2EDA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EA2EDA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Рисунок</w:t>
      </w:r>
      <w:r w:rsidR="00EA2EDA">
        <w:rPr>
          <w:sz w:val="20"/>
          <w:szCs w:val="20"/>
        </w:rPr>
        <w:t xml:space="preserve"> 6</w:t>
      </w:r>
    </w:p>
    <w:p w:rsidR="00B14BC0" w:rsidRDefault="00B14BC0" w:rsidP="00200C8E">
      <w:pPr>
        <w:ind w:firstLine="720"/>
        <w:jc w:val="center"/>
        <w:rPr>
          <w:sz w:val="20"/>
          <w:szCs w:val="20"/>
        </w:rPr>
      </w:pPr>
    </w:p>
    <w:p w:rsidR="00B14BC0" w:rsidRDefault="00B14BC0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Ref87349524"/>
      <w:bookmarkStart w:id="22" w:name="_Toc9633544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E3724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EA286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BB4F7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="001A305B">
              <w:rPr>
                <w:sz w:val="22"/>
                <w:szCs w:val="22"/>
              </w:rPr>
              <w:t>OD28,58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источника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питания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74EED" w:rsidRPr="00274EED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передачи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</w:p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управления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Этикетка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модели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комбинированного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Защитная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пластиковая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Ref87349528"/>
      <w:bookmarkStart w:id="25" w:name="_Toc96335448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  <w:bookmarkEnd w:id="2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Ref87349532"/>
      <w:bookmarkStart w:id="28" w:name="_Toc96335449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6"/>
      <w:bookmarkEnd w:id="27"/>
      <w:bookmarkEnd w:id="28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C873EF" w:rsidP="009009DC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1D661966" wp14:editId="19BEA180">
            <wp:extent cx="5705475" cy="566737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31D8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AC0FE9" w:rsidRDefault="00AC0FE9" w:rsidP="00FC694B">
      <w:pPr>
        <w:rPr>
          <w:rFonts w:ascii="Arial" w:hAnsi="Arial" w:cs="Arial"/>
          <w:bCs/>
          <w:color w:val="000000"/>
        </w:rPr>
      </w:pPr>
    </w:p>
    <w:p w:rsidR="00AC0FE9" w:rsidRDefault="00AC0FE9" w:rsidP="00FC694B">
      <w:pPr>
        <w:rPr>
          <w:rFonts w:ascii="Arial" w:hAnsi="Arial" w:cs="Arial"/>
          <w:bCs/>
          <w:color w:val="000000"/>
        </w:rPr>
      </w:pPr>
    </w:p>
    <w:p w:rsidR="00AC0FE9" w:rsidRDefault="00AC0FE9" w:rsidP="00FC694B">
      <w:pPr>
        <w:rPr>
          <w:rFonts w:ascii="Arial" w:hAnsi="Arial" w:cs="Arial"/>
          <w:bCs/>
          <w:color w:val="000000"/>
        </w:rPr>
      </w:pPr>
    </w:p>
    <w:p w:rsidR="00AC0FE9" w:rsidRDefault="00AC0FE9" w:rsidP="00FC694B">
      <w:pPr>
        <w:rPr>
          <w:rFonts w:ascii="Arial" w:hAnsi="Arial" w:cs="Arial"/>
          <w:bCs/>
          <w:color w:val="000000"/>
        </w:rPr>
      </w:pPr>
    </w:p>
    <w:p w:rsidR="00AC0FE9" w:rsidRDefault="00AC0FE9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96335450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9"/>
      <w:bookmarkEnd w:id="30"/>
    </w:p>
    <w:p w:rsidR="00EA6703" w:rsidRPr="00590494" w:rsidRDefault="00EA6703" w:rsidP="00EA6703"/>
    <w:p w:rsidR="00EA6703" w:rsidRPr="00847FF3" w:rsidRDefault="00AC0FE9" w:rsidP="00FA4813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79533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F31D82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489886373"/>
      <w:bookmarkStart w:id="32" w:name="_Ref75275475"/>
      <w:bookmarkStart w:id="33" w:name="_Toc85529578"/>
      <w:bookmarkStart w:id="34" w:name="_Ref87349543"/>
      <w:bookmarkStart w:id="35" w:name="_Toc9633545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1"/>
      <w:bookmarkEnd w:id="32"/>
      <w:bookmarkEnd w:id="33"/>
      <w:bookmarkEnd w:id="34"/>
      <w:bookmarkEnd w:id="3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6324F6">
        <w:rPr>
          <w:sz w:val="22"/>
          <w:szCs w:val="22"/>
        </w:rPr>
        <w:t>3 (Три</w:t>
      </w:r>
      <w:bookmarkStart w:id="36" w:name="_GoBack"/>
      <w:bookmarkEnd w:id="36"/>
      <w:r w:rsidR="006D38E2">
        <w:rPr>
          <w:sz w:val="22"/>
          <w:szCs w:val="22"/>
        </w:rPr>
        <w:t>) год</w:t>
      </w:r>
      <w:r w:rsidR="006324F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7" w:name="_Toc489886374"/>
      <w:bookmarkStart w:id="38" w:name="_Toc85529579"/>
      <w:bookmarkStart w:id="39" w:name="_Ref87349552"/>
      <w:bookmarkStart w:id="40" w:name="_Toc9633545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8"/>
      <w:bookmarkEnd w:id="39"/>
      <w:bookmarkEnd w:id="4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831"/>
        <w:gridCol w:w="236"/>
      </w:tblGrid>
      <w:tr w:rsidR="00EA6703" w:rsidTr="006D38E2">
        <w:trPr>
          <w:jc w:val="center"/>
        </w:trPr>
        <w:tc>
          <w:tcPr>
            <w:tcW w:w="4069" w:type="dxa"/>
            <w:vAlign w:val="center"/>
          </w:tcPr>
          <w:p w:rsidR="00EA6703" w:rsidRPr="00913753" w:rsidRDefault="009009DC" w:rsidP="00EA286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6D38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BD2AB9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RAS-14</w:t>
            </w:r>
            <w:r w:rsidR="00F31D82" w:rsidRPr="00F31D82">
              <w:rPr>
                <w:b/>
                <w:sz w:val="22"/>
                <w:szCs w:val="22"/>
              </w:rPr>
              <w:t>FSXNSE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6D38E2">
        <w:trPr>
          <w:jc w:val="center"/>
        </w:trPr>
        <w:tc>
          <w:tcPr>
            <w:tcW w:w="4069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FD7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324F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B14BC0" w:rsidRDefault="00B14BC0" w:rsidP="0050033F">
      <w:pPr>
        <w:spacing w:line="360" w:lineRule="auto"/>
        <w:jc w:val="both"/>
      </w:pPr>
    </w:p>
    <w:p w:rsidR="00B14BC0" w:rsidRDefault="00B14BC0" w:rsidP="0050033F">
      <w:pPr>
        <w:spacing w:line="360" w:lineRule="auto"/>
        <w:jc w:val="both"/>
      </w:pPr>
    </w:p>
    <w:p w:rsidR="00B14BC0" w:rsidRDefault="00B14BC0" w:rsidP="0050033F">
      <w:pPr>
        <w:spacing w:line="360" w:lineRule="auto"/>
        <w:jc w:val="both"/>
      </w:pPr>
    </w:p>
    <w:p w:rsidR="00B14BC0" w:rsidRDefault="00B14BC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7349556"/>
      <w:bookmarkStart w:id="42" w:name="_Toc9633545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641"/>
        <w:gridCol w:w="426"/>
      </w:tblGrid>
      <w:tr w:rsidR="00EA6703" w:rsidRPr="004E0417" w:rsidTr="006D38E2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7B751F" w:rsidP="00EA286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6D38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BD2AB9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RAS-14</w:t>
            </w:r>
            <w:r w:rsidR="00F31D82" w:rsidRPr="00F31D82">
              <w:rPr>
                <w:b/>
                <w:sz w:val="22"/>
                <w:szCs w:val="22"/>
              </w:rPr>
              <w:t>FSXNSE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6D38E2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6D38E2" w:rsidRDefault="006D38E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B14BC0" w:rsidRDefault="00B14BC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3" w:name="_Toc85529581"/>
      <w:bookmarkStart w:id="44" w:name="_Ref87349563"/>
      <w:bookmarkStart w:id="45" w:name="_Toc9633545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Ref87349567"/>
      <w:bookmarkStart w:id="48" w:name="_Toc9633545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  <w:bookmarkEnd w:id="4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3"/>
      <w:bookmarkStart w:id="50" w:name="_Ref87349572"/>
      <w:bookmarkStart w:id="51" w:name="_Toc96335456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9"/>
      <w:bookmarkEnd w:id="50"/>
      <w:bookmarkEnd w:id="5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2F1254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F1254" w:rsidRPr="00152FCB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F1254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F1254" w:rsidRPr="00AC1D78" w:rsidRDefault="002F1254" w:rsidP="002F1254">
      <w:pPr>
        <w:ind w:left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lastRenderedPageBreak/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может привести к удушью находящихся </w:t>
      </w:r>
      <w:r w:rsidRPr="006C7EEC">
        <w:rPr>
          <w:sz w:val="22"/>
          <w:szCs w:val="22"/>
        </w:rPr>
        <w:lastRenderedPageBreak/>
        <w:t>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F1254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2F1254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2F1254" w:rsidRPr="006C7EEC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F1254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F1254" w:rsidRPr="00014906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F1254" w:rsidRPr="00FC069A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F1254" w:rsidRPr="00E75370" w:rsidRDefault="002F1254" w:rsidP="002F1254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F1254" w:rsidRPr="00E75370" w:rsidRDefault="002F1254" w:rsidP="002F1254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  <w:r>
        <w:rPr>
          <w:sz w:val="22"/>
          <w:szCs w:val="22"/>
        </w:rPr>
        <w:t>.</w:t>
      </w:r>
    </w:p>
    <w:p w:rsidR="002A75EE" w:rsidRPr="00E75370" w:rsidRDefault="002A75EE" w:rsidP="002F1254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2" w:name="_Toc85529584"/>
      <w:bookmarkStart w:id="53" w:name="_Ref87349579"/>
      <w:bookmarkStart w:id="54" w:name="_Toc9633545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2"/>
      <w:bookmarkEnd w:id="53"/>
      <w:bookmarkEnd w:id="5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5" w:name="_Toc489886376"/>
      <w:bookmarkStart w:id="56" w:name="_Ref75275862"/>
      <w:bookmarkStart w:id="5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Ref87349587"/>
      <w:bookmarkStart w:id="59" w:name="_Toc9633545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5"/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489886377"/>
      <w:bookmarkStart w:id="61" w:name="_Ref75275866"/>
      <w:bookmarkStart w:id="62" w:name="_Toc85529586"/>
      <w:bookmarkStart w:id="63" w:name="_Ref87349592"/>
      <w:bookmarkStart w:id="64" w:name="_Toc9633545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8"/>
      <w:bookmarkStart w:id="66" w:name="_Ref75275870"/>
      <w:bookmarkStart w:id="67" w:name="_Toc85529587"/>
      <w:bookmarkStart w:id="68" w:name="_Ref87349608"/>
      <w:bookmarkStart w:id="69" w:name="_Toc9633546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0" w:name="_Toc489886379"/>
      <w:bookmarkStart w:id="71" w:name="_Ref75275874"/>
      <w:bookmarkStart w:id="7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Ref87349615"/>
      <w:bookmarkStart w:id="74" w:name="_Toc9633546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0"/>
      <w:bookmarkEnd w:id="71"/>
      <w:bookmarkEnd w:id="72"/>
      <w:bookmarkEnd w:id="73"/>
      <w:bookmarkEnd w:id="7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5" w:name="_Toc489886380"/>
      <w:bookmarkStart w:id="76" w:name="_Ref75275878"/>
      <w:bookmarkStart w:id="77" w:name="_Toc85529589"/>
      <w:bookmarkStart w:id="78" w:name="_Ref87349621"/>
      <w:bookmarkStart w:id="79" w:name="_Toc9633546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5"/>
      <w:bookmarkEnd w:id="76"/>
      <w:bookmarkEnd w:id="77"/>
      <w:bookmarkEnd w:id="78"/>
      <w:bookmarkEnd w:id="7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Ref87349626"/>
      <w:bookmarkStart w:id="81" w:name="_Toc9633546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0"/>
      <w:bookmarkEnd w:id="8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2" w:name="_Toc489886382"/>
      <w:bookmarkStart w:id="83" w:name="_Ref75275890"/>
      <w:bookmarkStart w:id="84" w:name="_Toc85529591"/>
      <w:bookmarkStart w:id="85" w:name="_Ref87349635"/>
      <w:bookmarkStart w:id="86" w:name="_Toc9633546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2"/>
      <w:bookmarkEnd w:id="83"/>
      <w:bookmarkEnd w:id="84"/>
      <w:bookmarkEnd w:id="85"/>
      <w:bookmarkEnd w:id="8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529592"/>
      <w:bookmarkStart w:id="88" w:name="_Toc9633546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85529593"/>
      <w:bookmarkStart w:id="90" w:name="_Ref87349647"/>
      <w:bookmarkStart w:id="91" w:name="_Toc9633546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9"/>
      <w:bookmarkEnd w:id="90"/>
      <w:bookmarkEnd w:id="9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0D0AC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0D0AC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наружными </w:t>
            </w:r>
            <w:r w:rsidRPr="002F1381">
              <w:rPr>
                <w:color w:val="000000"/>
                <w:sz w:val="22"/>
                <w:szCs w:val="22"/>
              </w:rPr>
              <w:lastRenderedPageBreak/>
              <w:t>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lastRenderedPageBreak/>
              <w:t xml:space="preserve">Неправильное подключение, неплотный </w:t>
            </w:r>
            <w:r w:rsidRPr="002F1381">
              <w:rPr>
                <w:color w:val="000000"/>
                <w:sz w:val="22"/>
                <w:szCs w:val="22"/>
              </w:rPr>
              <w:lastRenderedPageBreak/>
              <w:t>контакт, 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4"/>
      <w:bookmarkStart w:id="93" w:name="_Ref87349652"/>
      <w:bookmarkStart w:id="94" w:name="_Toc9633546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2"/>
      <w:bookmarkEnd w:id="93"/>
      <w:bookmarkEnd w:id="9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5" w:name="_Ref87349657"/>
      <w:bookmarkStart w:id="96" w:name="_Toc96335468"/>
      <w:bookmarkStart w:id="9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5"/>
      <w:bookmarkEnd w:id="96"/>
    </w:p>
    <w:bookmarkEnd w:id="9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Перед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распаковкой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переместите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как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можно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ближе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месту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установки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размещайте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никакие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поверхности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использовании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подъемного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крана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применяйте</w:t>
      </w:r>
      <w:r w:rsidRPr="00C51B10">
        <w:rPr>
          <w:sz w:val="20"/>
          <w:szCs w:val="20"/>
        </w:rPr>
        <w:t xml:space="preserve"> 4 </w:t>
      </w:r>
      <w:r w:rsidRPr="00C51B10">
        <w:rPr>
          <w:rFonts w:hint="eastAsia"/>
          <w:sz w:val="20"/>
          <w:szCs w:val="20"/>
        </w:rPr>
        <w:t>троса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подвешивании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блока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его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равновесии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проверьте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постепенно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перемещении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устройства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должны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принимать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участие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или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более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человека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удаляйте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упаковочные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>.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Подвесьте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вместе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с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упаковкой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используя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веревки</w:t>
      </w:r>
      <w:r w:rsidRPr="00C51B10">
        <w:rPr>
          <w:sz w:val="20"/>
          <w:szCs w:val="20"/>
        </w:rPr>
        <w:t xml:space="preserve">, как показано на рисунке 7.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целях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что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наружный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поднимается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плавно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ровно</w:t>
      </w:r>
      <w:r w:rsidRPr="00C51B10">
        <w:rPr>
          <w:sz w:val="20"/>
          <w:szCs w:val="20"/>
        </w:rPr>
        <w:t>.</w:t>
      </w:r>
    </w:p>
    <w:p w:rsidR="003328D8" w:rsidRDefault="00A5473F" w:rsidP="003328D8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400550" cy="2115365"/>
            <wp:effectExtent l="0" t="0" r="0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683" cy="21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Pr="00734E09" w:rsidRDefault="00A5473F" w:rsidP="003328D8">
      <w:pPr>
        <w:autoSpaceDE w:val="0"/>
        <w:autoSpaceDN w:val="0"/>
        <w:adjustRightInd w:val="0"/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8" w:name="_Toc85529595"/>
      <w:bookmarkStart w:id="99" w:name="_Ref87349663"/>
      <w:bookmarkStart w:id="100" w:name="_Toc96335469"/>
      <w:bookmarkStart w:id="101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98"/>
      <w:bookmarkEnd w:id="99"/>
      <w:bookmarkEnd w:id="100"/>
    </w:p>
    <w:bookmarkEnd w:id="101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2" w:name="_Toc489886385"/>
      <w:bookmarkStart w:id="103" w:name="_Ref75275917"/>
      <w:bookmarkStart w:id="104" w:name="_Toc85529596"/>
      <w:bookmarkStart w:id="105" w:name="_Ref87349668"/>
      <w:bookmarkStart w:id="106" w:name="_Toc96335470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2"/>
      <w:bookmarkEnd w:id="103"/>
      <w:bookmarkEnd w:id="104"/>
      <w:bookmarkEnd w:id="105"/>
      <w:bookmarkEnd w:id="10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85529597"/>
      <w:bookmarkStart w:id="108" w:name="_Ref87349671"/>
      <w:bookmarkStart w:id="109" w:name="_Toc9633547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7"/>
      <w:bookmarkEnd w:id="108"/>
      <w:bookmarkEnd w:id="10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0" w:name="_Toc85529598"/>
      <w:bookmarkStart w:id="111" w:name="_Toc96335472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0"/>
      <w:bookmarkEnd w:id="11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2" w:name="_Toc489886387"/>
      <w:bookmarkStart w:id="113" w:name="_Ref75275934"/>
      <w:bookmarkStart w:id="114" w:name="_Toc85529599"/>
      <w:bookmarkStart w:id="115" w:name="_Ref87349681"/>
      <w:bookmarkStart w:id="116" w:name="_Toc96335473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2"/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AC2" w:rsidRDefault="000D0AC2">
      <w:r>
        <w:separator/>
      </w:r>
    </w:p>
  </w:endnote>
  <w:endnote w:type="continuationSeparator" w:id="0">
    <w:p w:rsidR="000D0AC2" w:rsidRDefault="000D0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AC2" w:rsidRDefault="000D0A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9F134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</w:t>
                              </w:r>
                              <w:r w:rsidR="000D0AC2"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0D0AC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B7687E" w:rsidRDefault="000D0AC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ED1531" w:rsidRDefault="000D0A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24F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ED1531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Pr="00EA286B" w:rsidRDefault="00EA286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1375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Pr="009D7031" w:rsidRDefault="000D0AC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0D0AC2" w:rsidRDefault="000D0A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F1340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="009F1340" w:rsidRPr="009F134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9F134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9F1340" w:rsidRPr="009F1340">
                                <w:rPr>
                                  <w:b/>
                                  <w:sz w:val="18"/>
                                  <w:szCs w:val="18"/>
                                </w:rPr>
                                <w:t>-14</w:t>
                              </w:r>
                              <w:r w:rsidRPr="00D62841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FSXNSE</w:t>
                              </w: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0D0AC2" w:rsidRPr="00AF301F" w:rsidRDefault="000D0A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D0AC2" w:rsidRPr="00613EFB" w:rsidRDefault="000D0AC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D0AC2" w:rsidRPr="00D35EE4" w:rsidRDefault="009F134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</w:t>
                        </w:r>
                        <w:r w:rsidR="000D0AC2"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0D0AC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B7687E" w:rsidRDefault="000D0AC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D0AC2" w:rsidRPr="00ED1531" w:rsidRDefault="000D0AC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324F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D0AC2" w:rsidRPr="00ED1531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D0AC2" w:rsidRPr="00EA286B" w:rsidRDefault="00EA286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13753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D0AC2" w:rsidRPr="009D7031" w:rsidRDefault="000D0AC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0D0AC2" w:rsidRDefault="000D0A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F1340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="009F1340" w:rsidRPr="009F1340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9F134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9F1340" w:rsidRPr="009F1340">
                          <w:rPr>
                            <w:b/>
                            <w:sz w:val="18"/>
                            <w:szCs w:val="18"/>
                          </w:rPr>
                          <w:t>-14</w:t>
                        </w:r>
                        <w:r w:rsidRPr="00D62841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FSXNSE</w:t>
                        </w:r>
                        <w:r w:rsidRPr="00747FC7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0D0AC2" w:rsidRPr="00AF301F" w:rsidRDefault="000D0A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D0AC2" w:rsidRPr="00613EFB" w:rsidRDefault="000D0AC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AF301F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24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BD2AB9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</w:t>
                              </w:r>
                              <w:r w:rsidR="000D0AC2"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0D0AC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C23BB2" w:rsidRDefault="000D0AC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D0AC2" w:rsidRPr="00EC2FF5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D0AC2" w:rsidRPr="00AF301F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324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D0AC2" w:rsidRPr="00D35EE4" w:rsidRDefault="00BD2AB9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</w:t>
                        </w:r>
                        <w:r w:rsidR="000D0AC2"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0D0AC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C23BB2" w:rsidRDefault="000D0AC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D0AC2" w:rsidRPr="00EC2FF5" w:rsidRDefault="000D0AC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AF301F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24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0D0AC2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</w:t>
                              </w:r>
                              <w:r w:rsidR="009F134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4</w:t>
                              </w:r>
                              <w:r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EC2FF5" w:rsidRDefault="000D0AC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D0AC2" w:rsidRPr="00AF301F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324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D0AC2" w:rsidRPr="00D35EE4" w:rsidRDefault="000D0AC2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</w:t>
                        </w:r>
                        <w:r w:rsidR="009F134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4</w:t>
                        </w:r>
                        <w:r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EC2FF5" w:rsidRDefault="000D0AC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AC2" w:rsidRDefault="000D0AC2">
      <w:r>
        <w:separator/>
      </w:r>
    </w:p>
  </w:footnote>
  <w:footnote w:type="continuationSeparator" w:id="0">
    <w:p w:rsidR="000D0AC2" w:rsidRDefault="000D0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AC2" w:rsidRDefault="000D0AC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98126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5C4787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BEB"/>
    <w:rsid w:val="00005F7E"/>
    <w:rsid w:val="00021FB1"/>
    <w:rsid w:val="00037425"/>
    <w:rsid w:val="00043A1E"/>
    <w:rsid w:val="0004615A"/>
    <w:rsid w:val="00054A54"/>
    <w:rsid w:val="00057BCD"/>
    <w:rsid w:val="00057CBB"/>
    <w:rsid w:val="00073C25"/>
    <w:rsid w:val="000779F8"/>
    <w:rsid w:val="000814C8"/>
    <w:rsid w:val="0009526F"/>
    <w:rsid w:val="000B2A0A"/>
    <w:rsid w:val="000B3B54"/>
    <w:rsid w:val="000B7CBA"/>
    <w:rsid w:val="000C74A2"/>
    <w:rsid w:val="000D0AC2"/>
    <w:rsid w:val="000D11B2"/>
    <w:rsid w:val="000D3915"/>
    <w:rsid w:val="000E62F4"/>
    <w:rsid w:val="000E638C"/>
    <w:rsid w:val="000E7B2C"/>
    <w:rsid w:val="000F2CFF"/>
    <w:rsid w:val="000F4C07"/>
    <w:rsid w:val="00106D1D"/>
    <w:rsid w:val="0010763D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305B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FBB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4EED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1254"/>
    <w:rsid w:val="002F79FC"/>
    <w:rsid w:val="00303E2F"/>
    <w:rsid w:val="003066A5"/>
    <w:rsid w:val="00311219"/>
    <w:rsid w:val="00314201"/>
    <w:rsid w:val="00326079"/>
    <w:rsid w:val="003328D8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D1C42"/>
    <w:rsid w:val="003E3AD4"/>
    <w:rsid w:val="003E6FA8"/>
    <w:rsid w:val="003F28A1"/>
    <w:rsid w:val="003F43C3"/>
    <w:rsid w:val="004004AF"/>
    <w:rsid w:val="004106D7"/>
    <w:rsid w:val="004158E2"/>
    <w:rsid w:val="00433717"/>
    <w:rsid w:val="00437185"/>
    <w:rsid w:val="00441553"/>
    <w:rsid w:val="004502D6"/>
    <w:rsid w:val="00453F8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67101"/>
    <w:rsid w:val="0058149E"/>
    <w:rsid w:val="00581613"/>
    <w:rsid w:val="00584062"/>
    <w:rsid w:val="00590895"/>
    <w:rsid w:val="00592BC8"/>
    <w:rsid w:val="005A6F8D"/>
    <w:rsid w:val="005B68E2"/>
    <w:rsid w:val="005B7781"/>
    <w:rsid w:val="005D0574"/>
    <w:rsid w:val="005E38BC"/>
    <w:rsid w:val="005E5127"/>
    <w:rsid w:val="00601691"/>
    <w:rsid w:val="0060423E"/>
    <w:rsid w:val="006070F9"/>
    <w:rsid w:val="00614A1F"/>
    <w:rsid w:val="00626A94"/>
    <w:rsid w:val="006324F6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38E2"/>
    <w:rsid w:val="006D487A"/>
    <w:rsid w:val="006D6A03"/>
    <w:rsid w:val="006E30DA"/>
    <w:rsid w:val="006E54B4"/>
    <w:rsid w:val="006E631E"/>
    <w:rsid w:val="006F412D"/>
    <w:rsid w:val="0070650B"/>
    <w:rsid w:val="00710CBF"/>
    <w:rsid w:val="0072515B"/>
    <w:rsid w:val="0073406F"/>
    <w:rsid w:val="00740801"/>
    <w:rsid w:val="00745BD9"/>
    <w:rsid w:val="00747FC7"/>
    <w:rsid w:val="00751720"/>
    <w:rsid w:val="00751FA7"/>
    <w:rsid w:val="00756591"/>
    <w:rsid w:val="00757122"/>
    <w:rsid w:val="00761296"/>
    <w:rsid w:val="00776934"/>
    <w:rsid w:val="0078177F"/>
    <w:rsid w:val="007877E0"/>
    <w:rsid w:val="007B095E"/>
    <w:rsid w:val="007B2CEF"/>
    <w:rsid w:val="007B36E9"/>
    <w:rsid w:val="007B751F"/>
    <w:rsid w:val="007C300D"/>
    <w:rsid w:val="007D070D"/>
    <w:rsid w:val="007D349B"/>
    <w:rsid w:val="007D3B40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375E7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E0B73"/>
    <w:rsid w:val="008F56E1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66A7F"/>
    <w:rsid w:val="0097670D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9F1340"/>
    <w:rsid w:val="00A040A8"/>
    <w:rsid w:val="00A13DD8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0FE9"/>
    <w:rsid w:val="00AC57D5"/>
    <w:rsid w:val="00AD1917"/>
    <w:rsid w:val="00AD6D0F"/>
    <w:rsid w:val="00AD7369"/>
    <w:rsid w:val="00AE188B"/>
    <w:rsid w:val="00AE3233"/>
    <w:rsid w:val="00AE3840"/>
    <w:rsid w:val="00AE6511"/>
    <w:rsid w:val="00AF1F03"/>
    <w:rsid w:val="00AF301F"/>
    <w:rsid w:val="00B02AA8"/>
    <w:rsid w:val="00B05947"/>
    <w:rsid w:val="00B11E09"/>
    <w:rsid w:val="00B12959"/>
    <w:rsid w:val="00B14BC0"/>
    <w:rsid w:val="00B14F7A"/>
    <w:rsid w:val="00B16FB7"/>
    <w:rsid w:val="00B2430D"/>
    <w:rsid w:val="00B263D1"/>
    <w:rsid w:val="00B57C22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B4F79"/>
    <w:rsid w:val="00BC0D71"/>
    <w:rsid w:val="00BC0F37"/>
    <w:rsid w:val="00BC6A6E"/>
    <w:rsid w:val="00BD2AB9"/>
    <w:rsid w:val="00BE154B"/>
    <w:rsid w:val="00C0352C"/>
    <w:rsid w:val="00C0404E"/>
    <w:rsid w:val="00C10A1E"/>
    <w:rsid w:val="00C11FB0"/>
    <w:rsid w:val="00C143D2"/>
    <w:rsid w:val="00C241C9"/>
    <w:rsid w:val="00C2699D"/>
    <w:rsid w:val="00C419C1"/>
    <w:rsid w:val="00C468CB"/>
    <w:rsid w:val="00C47F87"/>
    <w:rsid w:val="00C510BE"/>
    <w:rsid w:val="00C51B10"/>
    <w:rsid w:val="00C612CD"/>
    <w:rsid w:val="00C64DFA"/>
    <w:rsid w:val="00C66856"/>
    <w:rsid w:val="00C76CC9"/>
    <w:rsid w:val="00C817E2"/>
    <w:rsid w:val="00C85720"/>
    <w:rsid w:val="00C873EF"/>
    <w:rsid w:val="00C87F09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155C8"/>
    <w:rsid w:val="00D21FC0"/>
    <w:rsid w:val="00D2476B"/>
    <w:rsid w:val="00D263FB"/>
    <w:rsid w:val="00D27E84"/>
    <w:rsid w:val="00D31D52"/>
    <w:rsid w:val="00D357F4"/>
    <w:rsid w:val="00D35EE4"/>
    <w:rsid w:val="00D549B4"/>
    <w:rsid w:val="00D551FA"/>
    <w:rsid w:val="00D566EE"/>
    <w:rsid w:val="00D62841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8FC"/>
    <w:rsid w:val="00E02961"/>
    <w:rsid w:val="00E035FD"/>
    <w:rsid w:val="00E13F0E"/>
    <w:rsid w:val="00E24807"/>
    <w:rsid w:val="00E24ED7"/>
    <w:rsid w:val="00E37246"/>
    <w:rsid w:val="00E50936"/>
    <w:rsid w:val="00E515AE"/>
    <w:rsid w:val="00E54929"/>
    <w:rsid w:val="00E646AB"/>
    <w:rsid w:val="00E72244"/>
    <w:rsid w:val="00E774B2"/>
    <w:rsid w:val="00E8345E"/>
    <w:rsid w:val="00E90897"/>
    <w:rsid w:val="00E91B22"/>
    <w:rsid w:val="00EA206C"/>
    <w:rsid w:val="00EA286B"/>
    <w:rsid w:val="00EA2EDA"/>
    <w:rsid w:val="00EA6703"/>
    <w:rsid w:val="00EB0EC2"/>
    <w:rsid w:val="00EB25BE"/>
    <w:rsid w:val="00EC78F9"/>
    <w:rsid w:val="00EC79A8"/>
    <w:rsid w:val="00EE40B5"/>
    <w:rsid w:val="00EF0462"/>
    <w:rsid w:val="00EF2B2F"/>
    <w:rsid w:val="00EF3D97"/>
    <w:rsid w:val="00F07909"/>
    <w:rsid w:val="00F10803"/>
    <w:rsid w:val="00F1629E"/>
    <w:rsid w:val="00F16CC7"/>
    <w:rsid w:val="00F17ACC"/>
    <w:rsid w:val="00F17C96"/>
    <w:rsid w:val="00F231E0"/>
    <w:rsid w:val="00F312E9"/>
    <w:rsid w:val="00F31673"/>
    <w:rsid w:val="00F31D82"/>
    <w:rsid w:val="00F40BEC"/>
    <w:rsid w:val="00F45097"/>
    <w:rsid w:val="00F463A9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4813"/>
    <w:rsid w:val="00FA64EB"/>
    <w:rsid w:val="00FA7A5C"/>
    <w:rsid w:val="00FC694B"/>
    <w:rsid w:val="00FC6D6C"/>
    <w:rsid w:val="00FD298C"/>
    <w:rsid w:val="00FD64C5"/>
    <w:rsid w:val="00FE08C8"/>
    <w:rsid w:val="00FE2700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23254D05"/>
  <w15:docId w15:val="{D79B9E86-DF1D-400E-95D9-5ED7B53F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492A1-C4C8-4684-960E-8A92F0FDF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FBEE91FD</Template>
  <TotalTime>61</TotalTime>
  <Pages>39</Pages>
  <Words>7235</Words>
  <Characters>41241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32</cp:revision>
  <cp:lastPrinted>2021-03-26T08:29:00Z</cp:lastPrinted>
  <dcterms:created xsi:type="dcterms:W3CDTF">2022-01-19T11:21:00Z</dcterms:created>
  <dcterms:modified xsi:type="dcterms:W3CDTF">2024-05-24T09:51:00Z</dcterms:modified>
</cp:coreProperties>
</file>