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C25626">
              <w:rPr>
                <w:b/>
                <w:szCs w:val="28"/>
              </w:rPr>
              <w:t>RAS-</w:t>
            </w:r>
            <w:r w:rsidR="00424535">
              <w:rPr>
                <w:b/>
                <w:szCs w:val="28"/>
                <w:lang w:val="en-US"/>
              </w:rPr>
              <w:t>12</w:t>
            </w:r>
            <w:r w:rsidR="00C0533B">
              <w:rPr>
                <w:b/>
                <w:szCs w:val="28"/>
              </w:rPr>
              <w:t>H</w:t>
            </w:r>
            <w:r w:rsidR="007851FB">
              <w:rPr>
                <w:b/>
                <w:szCs w:val="28"/>
              </w:rPr>
              <w:t>NC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2562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424535">
              <w:rPr>
                <w:b/>
                <w:szCs w:val="28"/>
                <w:lang w:val="en-US"/>
              </w:rPr>
              <w:t>12</w:t>
            </w:r>
            <w:r w:rsidR="00C0533B">
              <w:rPr>
                <w:b/>
                <w:szCs w:val="28"/>
              </w:rPr>
              <w:t>H</w:t>
            </w:r>
            <w:r w:rsidR="007851FB">
              <w:rPr>
                <w:b/>
                <w:szCs w:val="28"/>
              </w:rPr>
              <w:t>NC</w:t>
            </w:r>
            <w:r w:rsidR="007C6F2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AC4584" w:rsidRDefault="00AC4584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7C6F2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B7BDE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7D4E6B" w:rsidRPr="00F96F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B7BD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946610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147835">
        <w:rPr>
          <w:sz w:val="22"/>
          <w:szCs w:val="22"/>
        </w:rPr>
        <w:t>промышленного назначения</w:t>
      </w:r>
      <w:r w:rsidR="00147835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ECD169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366"/>
      </w:tblGrid>
      <w:tr w:rsidR="00200C8E" w:rsidRPr="00CC2C20" w:rsidTr="00FD6BCD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6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147835" w:rsidRPr="00C028AE" w:rsidRDefault="0014783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D6BCD">
        <w:trPr>
          <w:trHeight w:val="553"/>
        </w:trPr>
        <w:tc>
          <w:tcPr>
            <w:tcW w:w="226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66" w:type="dxa"/>
            <w:vAlign w:val="center"/>
          </w:tcPr>
          <w:p w:rsidR="00CA105D" w:rsidRPr="00CC2C20" w:rsidRDefault="00424535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RAS-12</w:t>
            </w:r>
            <w:r w:rsidR="00C0533B">
              <w:rPr>
                <w:sz w:val="22"/>
                <w:szCs w:val="22"/>
              </w:rPr>
              <w:t>H</w:t>
            </w:r>
            <w:r w:rsidR="00A9582E">
              <w:rPr>
                <w:sz w:val="22"/>
                <w:szCs w:val="22"/>
              </w:rPr>
              <w:t>NC</w:t>
            </w:r>
          </w:p>
        </w:tc>
      </w:tr>
      <w:tr w:rsidR="006A3296" w:rsidRPr="00CC2C20" w:rsidTr="00FD6BCD">
        <w:trPr>
          <w:trHeight w:val="553"/>
        </w:trPr>
        <w:tc>
          <w:tcPr>
            <w:tcW w:w="226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66" w:type="dxa"/>
            <w:vAlign w:val="center"/>
          </w:tcPr>
          <w:p w:rsidR="006A3296" w:rsidRPr="00CD0C58" w:rsidRDefault="00424535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RAS-12</w:t>
            </w:r>
            <w:r w:rsidR="00C0533B">
              <w:rPr>
                <w:sz w:val="22"/>
                <w:szCs w:val="22"/>
              </w:rPr>
              <w:t>H</w:t>
            </w:r>
            <w:r w:rsidR="00A9582E">
              <w:rPr>
                <w:sz w:val="22"/>
                <w:szCs w:val="22"/>
              </w:rPr>
              <w:t>NC</w:t>
            </w:r>
          </w:p>
        </w:tc>
      </w:tr>
      <w:tr w:rsidR="00200C8E" w:rsidRPr="00CC2C20" w:rsidTr="00FD6BCD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FD6BCD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EB7BDE" w:rsidRPr="00CC2C20" w:rsidTr="00FD6BCD">
        <w:trPr>
          <w:trHeight w:val="553"/>
        </w:trPr>
        <w:tc>
          <w:tcPr>
            <w:tcW w:w="2269" w:type="dxa"/>
            <w:vAlign w:val="center"/>
          </w:tcPr>
          <w:p w:rsidR="00EB7BDE" w:rsidRPr="00CC2C20" w:rsidRDefault="00EB7BDE" w:rsidP="00EB7BDE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7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66" w:type="dxa"/>
            <w:vAlign w:val="center"/>
          </w:tcPr>
          <w:p w:rsidR="00EB7BDE" w:rsidRPr="008912C4" w:rsidRDefault="00EB7BDE" w:rsidP="00EB7BD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B7BDE" w:rsidRPr="00CC2C20" w:rsidTr="00FD6BCD">
        <w:trPr>
          <w:trHeight w:val="553"/>
        </w:trPr>
        <w:tc>
          <w:tcPr>
            <w:tcW w:w="2269" w:type="dxa"/>
            <w:vAlign w:val="center"/>
          </w:tcPr>
          <w:p w:rsidR="00EB7BDE" w:rsidRPr="00CC2C20" w:rsidRDefault="00EB7BDE" w:rsidP="00EB7BD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66" w:type="dxa"/>
            <w:vAlign w:val="center"/>
          </w:tcPr>
          <w:p w:rsidR="00EB7BDE" w:rsidRPr="00CC2C20" w:rsidRDefault="00EB7BDE" w:rsidP="00EB7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B7BDE" w:rsidRPr="00CC2C20" w:rsidTr="00FD6BCD">
        <w:trPr>
          <w:trHeight w:val="492"/>
        </w:trPr>
        <w:tc>
          <w:tcPr>
            <w:tcW w:w="2269" w:type="dxa"/>
            <w:vAlign w:val="center"/>
          </w:tcPr>
          <w:p w:rsidR="00EB7BDE" w:rsidRPr="00F0163C" w:rsidRDefault="00EB7BDE" w:rsidP="00EB7BDE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66" w:type="dxa"/>
            <w:vAlign w:val="center"/>
          </w:tcPr>
          <w:p w:rsidR="00EB7BDE" w:rsidRDefault="00EB7BDE" w:rsidP="00EB7BD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EB7BDE" w:rsidRDefault="00EB7BDE" w:rsidP="00EB7BDE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EB7BDE" w:rsidRDefault="00EB7BDE" w:rsidP="00EB7BD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EB7BDE" w:rsidRPr="009A1BB8" w:rsidRDefault="00EB7BDE" w:rsidP="00EB7BD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EB7BDE" w:rsidRPr="009C0E86" w:rsidRDefault="00EB7BDE" w:rsidP="00EB7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EB7BDE" w:rsidRPr="00F0163C" w:rsidRDefault="00EB7BDE" w:rsidP="00EB7BDE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7"/>
      <w:tr w:rsidR="00F349B5" w:rsidRPr="00EB7BDE" w:rsidTr="00FD6BCD">
        <w:trPr>
          <w:trHeight w:val="492"/>
        </w:trPr>
        <w:tc>
          <w:tcPr>
            <w:tcW w:w="2269" w:type="dxa"/>
            <w:vAlign w:val="center"/>
          </w:tcPr>
          <w:p w:rsidR="00F349B5" w:rsidRPr="00CC2C20" w:rsidRDefault="00F349B5" w:rsidP="00F349B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F349B5" w:rsidRPr="00396856" w:rsidRDefault="00F349B5" w:rsidP="00F349B5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Hitachi</w:t>
            </w:r>
            <w:r w:rsidRPr="001405A1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Johnson Controls Air Conditioning, Inc.</w:t>
            </w:r>
          </w:p>
        </w:tc>
      </w:tr>
      <w:tr w:rsidR="00F349B5" w:rsidRPr="00CC2C20" w:rsidTr="00FD6BCD">
        <w:trPr>
          <w:trHeight w:val="553"/>
        </w:trPr>
        <w:tc>
          <w:tcPr>
            <w:tcW w:w="2269" w:type="dxa"/>
            <w:vAlign w:val="center"/>
          </w:tcPr>
          <w:p w:rsidR="00F349B5" w:rsidRPr="00CC2C20" w:rsidRDefault="00F349B5" w:rsidP="00F349B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F349B5" w:rsidRPr="001405A1" w:rsidRDefault="00F349B5" w:rsidP="00F349B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Япония</w:t>
            </w:r>
          </w:p>
        </w:tc>
      </w:tr>
      <w:tr w:rsidR="00200C8E" w:rsidRPr="00EB7BDE" w:rsidTr="00FD6BCD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F349B5" w:rsidRDefault="00F349B5" w:rsidP="00F349B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Shimizu Factory, 390 </w:t>
            </w:r>
            <w:proofErr w:type="spellStart"/>
            <w:r>
              <w:rPr>
                <w:sz w:val="22"/>
                <w:szCs w:val="22"/>
                <w:lang w:val="en-US"/>
              </w:rPr>
              <w:t>Muramatsu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Shimizuku</w:t>
            </w:r>
            <w:proofErr w:type="spellEnd"/>
            <w:r>
              <w:rPr>
                <w:sz w:val="22"/>
                <w:szCs w:val="22"/>
                <w:lang w:val="en-US"/>
              </w:rPr>
              <w:t>, Shizuoka-City, Shizuoka Prefecture, 424-0926, Japan</w:t>
            </w:r>
          </w:p>
        </w:tc>
      </w:tr>
      <w:tr w:rsidR="00200C8E" w:rsidRPr="00CC2C20" w:rsidTr="00FD6BCD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FD6BCD">
        <w:trPr>
          <w:trHeight w:val="2704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66" w:type="dxa"/>
            <w:vAlign w:val="center"/>
          </w:tcPr>
          <w:p w:rsidR="003A76ED" w:rsidRDefault="003A76ED" w:rsidP="003A76ED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7C6F22" w:rsidRPr="00FF3A97" w:rsidRDefault="007C6F22" w:rsidP="007C6F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C6F22" w:rsidRPr="00FF3A97" w:rsidRDefault="007C6F22" w:rsidP="007C6F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7C6F22" w:rsidRPr="00FF3A97" w:rsidRDefault="007C6F22" w:rsidP="007C6F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7C6F22" w:rsidRDefault="007C6F22" w:rsidP="007C6F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7C6F22" w:rsidRPr="00FF3A97" w:rsidRDefault="007C6F22" w:rsidP="007C6F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7C6F22" w:rsidRPr="00FF3A97" w:rsidRDefault="007C6F22" w:rsidP="007C6F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7C6F22" w:rsidRPr="00FF3A97" w:rsidRDefault="007C6F22" w:rsidP="007C6F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7C6F22" w:rsidRPr="007B5D5B" w:rsidRDefault="007C6F22" w:rsidP="007C6F2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D0C58" w:rsidRPr="003173D1" w:rsidRDefault="00CD0C58" w:rsidP="003A76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CD0C58" w:rsidRDefault="00CD0C58" w:rsidP="00200C8E">
      <w:pPr>
        <w:jc w:val="center"/>
        <w:rPr>
          <w:szCs w:val="28"/>
        </w:rPr>
      </w:pPr>
    </w:p>
    <w:p w:rsidR="00B23265" w:rsidRDefault="00B23265" w:rsidP="00200C8E">
      <w:pPr>
        <w:jc w:val="center"/>
        <w:rPr>
          <w:szCs w:val="28"/>
        </w:rPr>
      </w:pPr>
    </w:p>
    <w:p w:rsidR="00B23265" w:rsidRDefault="00B23265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t xml:space="preserve">2. </w:t>
      </w:r>
      <w:bookmarkStart w:id="8" w:name="оснтехданные"/>
      <w:r w:rsidRPr="00CD0C58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2367"/>
        <w:gridCol w:w="1272"/>
        <w:gridCol w:w="3171"/>
      </w:tblGrid>
      <w:tr w:rsidR="00DE3F35" w:rsidRPr="00AD1C4D" w:rsidTr="00DE3F35">
        <w:trPr>
          <w:trHeight w:val="159"/>
          <w:jc w:val="center"/>
        </w:trPr>
        <w:tc>
          <w:tcPr>
            <w:tcW w:w="5232" w:type="dxa"/>
            <w:gridSpan w:val="2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71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746812" w:rsidRPr="00911EB6" w:rsidRDefault="00911EB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DC5460" w:rsidRDefault="00911EB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33,5</w:t>
            </w:r>
          </w:p>
        </w:tc>
      </w:tr>
      <w:tr w:rsidR="002A578B" w:rsidRPr="00AD1C4D" w:rsidTr="00DE3F35">
        <w:trPr>
          <w:trHeight w:val="159"/>
          <w:jc w:val="center"/>
        </w:trPr>
        <w:tc>
          <w:tcPr>
            <w:tcW w:w="5232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A164A8">
              <w:rPr>
                <w:sz w:val="22"/>
                <w:szCs w:val="22"/>
              </w:rPr>
              <w:t>/мин</w:t>
            </w:r>
          </w:p>
        </w:tc>
        <w:tc>
          <w:tcPr>
            <w:tcW w:w="3171" w:type="dxa"/>
            <w:vAlign w:val="center"/>
          </w:tcPr>
          <w:p w:rsidR="002A578B" w:rsidRDefault="00911EB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71" w:type="dxa"/>
            <w:vAlign w:val="center"/>
          </w:tcPr>
          <w:p w:rsidR="00746812" w:rsidRPr="00DC5460" w:rsidRDefault="00911EB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AD7D6E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AD7D6E" w:rsidRPr="00AD7D6E" w:rsidRDefault="00AD7D6E" w:rsidP="00AD7D6E">
            <w:pPr>
              <w:jc w:val="center"/>
              <w:rPr>
                <w:sz w:val="22"/>
                <w:szCs w:val="22"/>
              </w:rPr>
            </w:pPr>
            <w:r w:rsidRPr="00AD7D6E">
              <w:rPr>
                <w:sz w:val="22"/>
                <w:szCs w:val="22"/>
              </w:rPr>
              <w:t>Спиральный инвертор постоянного тока</w:t>
            </w:r>
          </w:p>
          <w:p w:rsidR="00746812" w:rsidRPr="009B38FB" w:rsidRDefault="00AD7D6E" w:rsidP="00AD7D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7D6E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71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71" w:type="dxa"/>
            <w:vAlign w:val="center"/>
          </w:tcPr>
          <w:p w:rsidR="00746812" w:rsidRPr="008D34B7" w:rsidRDefault="00245CA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4681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  <w:r w:rsidR="00746812">
              <w:rPr>
                <w:sz w:val="22"/>
                <w:szCs w:val="22"/>
                <w:lang w:val="en-US"/>
              </w:rPr>
              <w:t>~</w:t>
            </w:r>
            <w:r w:rsidR="00746812">
              <w:rPr>
                <w:sz w:val="22"/>
                <w:szCs w:val="22"/>
              </w:rPr>
              <w:t>46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 w:rsidR="00245CA8">
              <w:rPr>
                <w:sz w:val="22"/>
                <w:szCs w:val="22"/>
              </w:rPr>
              <w:t>15</w:t>
            </w:r>
          </w:p>
        </w:tc>
      </w:tr>
      <w:tr w:rsidR="00591D9D" w:rsidRPr="00AD1C4D" w:rsidTr="00245CA8">
        <w:trPr>
          <w:trHeight w:val="288"/>
          <w:jc w:val="center"/>
        </w:trPr>
        <w:tc>
          <w:tcPr>
            <w:tcW w:w="2865" w:type="dxa"/>
            <w:vMerge w:val="restart"/>
            <w:vAlign w:val="center"/>
          </w:tcPr>
          <w:p w:rsidR="00591D9D" w:rsidRPr="00B17EEC" w:rsidRDefault="00591D9D" w:rsidP="008872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367" w:type="dxa"/>
            <w:vAlign w:val="center"/>
          </w:tcPr>
          <w:p w:rsidR="00591D9D" w:rsidRPr="00B17EEC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:rsidR="00591D9D" w:rsidRPr="00135C40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591D9D" w:rsidRPr="009545D8" w:rsidRDefault="00911EB6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2.57</w:t>
            </w:r>
          </w:p>
        </w:tc>
      </w:tr>
      <w:tr w:rsidR="00591D9D" w:rsidRPr="00AD1C4D" w:rsidTr="00245CA8">
        <w:trPr>
          <w:trHeight w:val="293"/>
          <w:jc w:val="center"/>
        </w:trPr>
        <w:tc>
          <w:tcPr>
            <w:tcW w:w="2865" w:type="dxa"/>
            <w:vMerge/>
            <w:vAlign w:val="center"/>
          </w:tcPr>
          <w:p w:rsidR="00591D9D" w:rsidRPr="00E4197E" w:rsidRDefault="00591D9D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591D9D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591D9D" w:rsidRPr="00E4197E" w:rsidRDefault="00591D9D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91D9D" w:rsidRPr="009545D8" w:rsidRDefault="00911EB6" w:rsidP="00E67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3.54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Default="00264A2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Pr="009257AF" w:rsidRDefault="00AB1DC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25.4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9B5396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67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71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71" w:type="dxa"/>
            <w:vAlign w:val="center"/>
          </w:tcPr>
          <w:p w:rsidR="00315812" w:rsidRPr="00AD1C4D" w:rsidRDefault="00C0533B" w:rsidP="00C05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50364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884E05">
        <w:trPr>
          <w:trHeight w:val="318"/>
          <w:jc w:val="center"/>
        </w:trPr>
        <w:tc>
          <w:tcPr>
            <w:tcW w:w="2865" w:type="dxa"/>
            <w:vMerge w:val="restart"/>
            <w:vAlign w:val="center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315812" w:rsidRPr="00AD1C4D" w:rsidRDefault="00911EB6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</w:t>
            </w:r>
          </w:p>
        </w:tc>
      </w:tr>
      <w:tr w:rsidR="00315812" w:rsidRPr="00AD1C4D" w:rsidTr="00DE3F35">
        <w:trPr>
          <w:trHeight w:val="318"/>
          <w:jc w:val="center"/>
        </w:trPr>
        <w:tc>
          <w:tcPr>
            <w:tcW w:w="2865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Pr="00AD1C4D" w:rsidRDefault="00911EB6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8.96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E3F35">
        <w:trPr>
          <w:trHeight w:val="111"/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vAlign w:val="center"/>
          </w:tcPr>
          <w:p w:rsidR="00315812" w:rsidRPr="006168F0" w:rsidRDefault="00911EB6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911EB6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911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11EB6">
              <w:rPr>
                <w:sz w:val="22"/>
                <w:szCs w:val="22"/>
              </w:rPr>
              <w:t>90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911EB6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Default="00315812" w:rsidP="00911E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11EB6">
              <w:rPr>
                <w:sz w:val="22"/>
                <w:szCs w:val="22"/>
              </w:rPr>
              <w:t>650</w:t>
            </w:r>
          </w:p>
        </w:tc>
      </w:tr>
    </w:tbl>
    <w:p w:rsidR="00200C8E" w:rsidRPr="00245CA8" w:rsidRDefault="00245CA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5CA8">
        <w:rPr>
          <w:sz w:val="22"/>
          <w:szCs w:val="22"/>
        </w:rPr>
        <w:t>*Специальная конфигурация для низкой температуры окружающей среды (-15ºC)</w:t>
      </w:r>
      <w:r>
        <w:rPr>
          <w:sz w:val="22"/>
          <w:szCs w:val="22"/>
        </w:rPr>
        <w:t>:</w:t>
      </w:r>
    </w:p>
    <w:p w:rsidR="00245CA8" w:rsidRPr="00245CA8" w:rsidRDefault="00245CA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5CA8">
        <w:rPr>
          <w:sz w:val="22"/>
          <w:szCs w:val="22"/>
        </w:rPr>
        <w:lastRenderedPageBreak/>
        <w:t>Режим охлаждения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одновременная работа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(индивидуальная работа не допускается)</w:t>
      </w:r>
      <w:r>
        <w:rPr>
          <w:sz w:val="22"/>
          <w:szCs w:val="22"/>
        </w:rPr>
        <w:t>.</w:t>
      </w: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D1FB8">
        <w:rPr>
          <w:sz w:val="22"/>
          <w:szCs w:val="22"/>
        </w:rPr>
        <w:t>RAS-12HNC</w:t>
      </w:r>
      <w:r w:rsidR="00A9582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6D1FB8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RAS-12HNC</w:t>
      </w:r>
      <w:r w:rsidR="00A9582E">
        <w:rPr>
          <w:sz w:val="22"/>
          <w:szCs w:val="22"/>
        </w:rPr>
        <w:t xml:space="preserve"> </w:t>
      </w:r>
      <w:r w:rsidR="00714593">
        <w:rPr>
          <w:sz w:val="22"/>
          <w:szCs w:val="22"/>
        </w:rPr>
        <w:t>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F07E37" w:rsidRPr="00F07E37">
        <w:rPr>
          <w:sz w:val="22"/>
          <w:szCs w:val="22"/>
        </w:rPr>
        <w:t xml:space="preserve">IVX </w:t>
      </w:r>
      <w:r w:rsidR="00AD7D6E" w:rsidRPr="00F07E37">
        <w:rPr>
          <w:sz w:val="22"/>
          <w:szCs w:val="22"/>
        </w:rPr>
        <w:t xml:space="preserve">Standard </w:t>
      </w:r>
      <w:r w:rsidR="00AD7D6E">
        <w:rPr>
          <w:sz w:val="22"/>
          <w:szCs w:val="22"/>
        </w:rPr>
        <w:t>и</w:t>
      </w:r>
      <w:r w:rsidR="00714593">
        <w:rPr>
          <w:sz w:val="22"/>
          <w:szCs w:val="22"/>
        </w:rPr>
        <w:t xml:space="preserve">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D44233">
        <w:rPr>
          <w:sz w:val="22"/>
          <w:szCs w:val="22"/>
        </w:rPr>
        <w:t xml:space="preserve">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Pr="0034774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347748">
        <w:rPr>
          <w:sz w:val="22"/>
          <w:szCs w:val="22"/>
        </w:rPr>
        <w:t xml:space="preserve">Суммарная производительность внутренних блоков должна лежать в пределах </w:t>
      </w:r>
      <w:r w:rsidR="00B45619" w:rsidRPr="00347748">
        <w:rPr>
          <w:sz w:val="22"/>
          <w:szCs w:val="22"/>
        </w:rPr>
        <w:t>от 90 до 115</w:t>
      </w:r>
      <w:r w:rsidRPr="00347748">
        <w:rPr>
          <w:sz w:val="22"/>
          <w:szCs w:val="22"/>
        </w:rPr>
        <w:t>% от производительности наружных блоков.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lastRenderedPageBreak/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D424FE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3661" cy="2951345"/>
            <wp:effectExtent l="0" t="0" r="1270" b="190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112" cy="2958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должно устанавливаться на б</w:t>
      </w:r>
      <w:r w:rsidRPr="003F0BC1">
        <w:rPr>
          <w:sz w:val="22"/>
          <w:szCs w:val="22"/>
        </w:rPr>
        <w:t>етонный фундамент</w:t>
      </w:r>
      <w:r>
        <w:rPr>
          <w:sz w:val="22"/>
          <w:szCs w:val="22"/>
        </w:rPr>
        <w:t>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Фундамент может быть ровным, и рекомендуется, чтобы он был на 100-300 мм выше уровня земли.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Установите дренаж вокруг фундамента для плавного слива.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наружного блока закрепите его анкерными болтами М10.</w:t>
      </w:r>
    </w:p>
    <w:p w:rsid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устройства на крыше или веранде холодным утром сливная вода иногда превращается в лед. Поэтому избегайте</w:t>
      </w:r>
      <w:r>
        <w:rPr>
          <w:sz w:val="22"/>
          <w:szCs w:val="22"/>
        </w:rPr>
        <w:t xml:space="preserve"> </w:t>
      </w:r>
      <w:r w:rsidRPr="003F0BC1">
        <w:rPr>
          <w:sz w:val="22"/>
          <w:szCs w:val="22"/>
        </w:rPr>
        <w:t>слива воды в местах, которыми часто пользуются люди, поскольку они могут стать скользкими.</w:t>
      </w:r>
    </w:p>
    <w:p w:rsidR="003F0BC1" w:rsidRDefault="003F0BC1" w:rsidP="0017750D">
      <w:pPr>
        <w:ind w:firstLine="720"/>
        <w:jc w:val="both"/>
        <w:rPr>
          <w:sz w:val="22"/>
          <w:szCs w:val="22"/>
        </w:rPr>
      </w:pPr>
    </w:p>
    <w:p w:rsidR="008F755D" w:rsidRDefault="00810E13" w:rsidP="0017750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</w:t>
      </w:r>
      <w:r w:rsidR="008F755D">
        <w:rPr>
          <w:sz w:val="22"/>
          <w:szCs w:val="22"/>
        </w:rPr>
        <w:t>ыть оставлен зазор более 100 мм,</w:t>
      </w:r>
      <w:r w:rsidRPr="00994D83">
        <w:rPr>
          <w:sz w:val="22"/>
          <w:szCs w:val="22"/>
        </w:rPr>
        <w:t xml:space="preserve"> </w:t>
      </w:r>
      <w:r w:rsidR="008F755D" w:rsidRPr="008F755D">
        <w:rPr>
          <w:sz w:val="22"/>
          <w:szCs w:val="22"/>
        </w:rPr>
        <w:t xml:space="preserve">200 или более </w:t>
      </w:r>
      <w:r w:rsidR="008F755D">
        <w:rPr>
          <w:sz w:val="22"/>
          <w:szCs w:val="22"/>
        </w:rPr>
        <w:t xml:space="preserve">мм необходимо отступить от стены. </w:t>
      </w:r>
    </w:p>
    <w:p w:rsidR="00810E13" w:rsidRDefault="00810E13" w:rsidP="008F755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="008F755D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Pr="00A94AD0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6784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6784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9178E0">
        <w:rPr>
          <w:rFonts w:ascii="Times New Roman" w:hAnsi="Times New Roman"/>
          <w:b w:val="0"/>
          <w:sz w:val="22"/>
          <w:szCs w:val="22"/>
        </w:rPr>
        <w:t xml:space="preserve"> 3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F71BC4" w:rsidRDefault="00BD5C05" w:rsidP="00F71BC4">
      <w:pPr>
        <w:jc w:val="center"/>
      </w:pPr>
      <w:r>
        <w:rPr>
          <w:rFonts w:ascii="Arial" w:hAnsi="Arial" w:cs="Arial"/>
          <w:bCs/>
          <w:color w:val="000000"/>
        </w:rPr>
        <w:br w:type="textWrapping" w:clear="all"/>
      </w:r>
      <w:r w:rsidR="006D1FB8">
        <w:rPr>
          <w:noProof/>
        </w:rPr>
        <w:drawing>
          <wp:inline distT="0" distB="0" distL="0" distR="0">
            <wp:extent cx="4508205" cy="7562360"/>
            <wp:effectExtent l="0" t="0" r="6985" b="63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663" cy="757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F71BC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178E0">
        <w:rPr>
          <w:bCs/>
          <w:color w:val="000000"/>
          <w:sz w:val="20"/>
          <w:szCs w:val="20"/>
        </w:rPr>
        <w:t>3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F1536">
        <w:rPr>
          <w:sz w:val="22"/>
          <w:szCs w:val="22"/>
        </w:rPr>
        <w:t xml:space="preserve"> нему срок гарантии составляет </w:t>
      </w:r>
      <w:r w:rsidR="002918F3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FD6BCD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24535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RAS-12</w:t>
            </w:r>
            <w:r w:rsidR="001F1536">
              <w:rPr>
                <w:sz w:val="22"/>
                <w:szCs w:val="22"/>
              </w:rPr>
              <w:t>H</w:t>
            </w:r>
            <w:r w:rsidR="00A9582E">
              <w:rPr>
                <w:sz w:val="22"/>
                <w:szCs w:val="22"/>
              </w:rPr>
              <w:t>NC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D6BCD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EA228D" w:rsidRPr="00C777B3">
        <w:rPr>
          <w:sz w:val="22"/>
          <w:szCs w:val="22"/>
          <w:lang w:val="en-US"/>
        </w:rPr>
        <w:t>Hitachi</w:t>
      </w:r>
      <w:r w:rsidR="00EA228D" w:rsidRPr="001405A1">
        <w:rPr>
          <w:sz w:val="22"/>
          <w:szCs w:val="22"/>
          <w:lang w:val="en-US"/>
        </w:rPr>
        <w:t>-</w:t>
      </w:r>
      <w:r w:rsidR="00EA228D">
        <w:rPr>
          <w:sz w:val="22"/>
          <w:szCs w:val="22"/>
          <w:lang w:val="en-US"/>
        </w:rPr>
        <w:t>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F11E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B7BD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FD6BCD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2453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RAS-12</w:t>
            </w:r>
            <w:r w:rsidR="001F1536">
              <w:rPr>
                <w:sz w:val="22"/>
                <w:szCs w:val="22"/>
              </w:rPr>
              <w:t>H</w:t>
            </w:r>
            <w:r w:rsidR="00A9582E">
              <w:rPr>
                <w:sz w:val="22"/>
                <w:szCs w:val="22"/>
              </w:rPr>
              <w:t>NC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D6BCD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1536" w:rsidRDefault="001F15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502B1B">
        <w:rPr>
          <w:sz w:val="22"/>
          <w:szCs w:val="22"/>
        </w:rPr>
        <w:t>При</w:t>
      </w:r>
      <w:r w:rsidR="00502B1B" w:rsidRPr="00994D83">
        <w:rPr>
          <w:sz w:val="22"/>
          <w:szCs w:val="22"/>
        </w:rPr>
        <w:t xml:space="preserve"> контакт</w:t>
      </w:r>
      <w:r w:rsidR="00502B1B">
        <w:rPr>
          <w:sz w:val="22"/>
          <w:szCs w:val="22"/>
        </w:rPr>
        <w:t>е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устройства может произойти серьезная </w:t>
      </w:r>
      <w:r w:rsidR="004F00E5" w:rsidRPr="00994D83">
        <w:rPr>
          <w:sz w:val="22"/>
          <w:szCs w:val="22"/>
        </w:rPr>
        <w:t>авария. Не</w:t>
      </w:r>
      <w:r w:rsidRPr="00994D83">
        <w:rPr>
          <w:sz w:val="22"/>
          <w:szCs w:val="22"/>
        </w:rPr>
        <w:t xml:space="preserve">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Не применяйте давление, </w:t>
      </w:r>
      <w:r w:rsidRPr="00994D83">
        <w:rPr>
          <w:sz w:val="22"/>
          <w:szCs w:val="22"/>
        </w:rPr>
        <w:lastRenderedPageBreak/>
        <w:t>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 xml:space="preserve">электрическим током и / или возникновения </w:t>
      </w:r>
      <w:proofErr w:type="spellStart"/>
      <w:r w:rsidRPr="00994D83">
        <w:rPr>
          <w:sz w:val="22"/>
          <w:szCs w:val="22"/>
        </w:rPr>
        <w:t>пожара.Установите</w:t>
      </w:r>
      <w:proofErr w:type="spellEnd"/>
      <w:r w:rsidRPr="00994D83">
        <w:rPr>
          <w:sz w:val="22"/>
          <w:szCs w:val="22"/>
        </w:rPr>
        <w:t xml:space="preserve">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запорный вентиль газовой 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</w:t>
      </w:r>
      <w:r w:rsidR="009178E0">
        <w:rPr>
          <w:sz w:val="22"/>
          <w:szCs w:val="22"/>
        </w:rPr>
        <w:t>лены на рисунке 4</w:t>
      </w:r>
      <w:r w:rsidR="00C17634">
        <w:rPr>
          <w:sz w:val="22"/>
          <w:szCs w:val="22"/>
        </w:rPr>
        <w:t>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178E0" w:rsidP="009178E0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849755" cy="196723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C17634" w:rsidRDefault="009178E0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626" w:rsidRDefault="00C25626">
      <w:r>
        <w:separator/>
      </w:r>
    </w:p>
  </w:endnote>
  <w:endnote w:type="continuationSeparator" w:id="0">
    <w:p w:rsidR="00C25626" w:rsidRDefault="00C25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626" w:rsidRDefault="00C2562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285750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D35EE4" w:rsidRDefault="0042453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RAS-12</w:t>
                              </w:r>
                              <w:r w:rsidR="00C25626"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="00A9582E">
                                <w:rPr>
                                  <w:b/>
                                  <w:sz w:val="22"/>
                                  <w:szCs w:val="22"/>
                                </w:rPr>
                                <w:t>NC</w:t>
                              </w:r>
                              <w:r w:rsidR="00C25626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25626" w:rsidRPr="00B7687E" w:rsidRDefault="00C2562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ED1531" w:rsidRDefault="00C2562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7BD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ED1531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55"/>
                            <a:ext cx="2835" cy="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Pr="00C0533B" w:rsidRDefault="00EA228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405A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Pr="001A5354" w:rsidRDefault="00C2562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25626" w:rsidRPr="001A5354" w:rsidRDefault="00C2562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</w:t>
                              </w:r>
                              <w:r w:rsidR="00424535">
                                <w:rPr>
                                  <w:b/>
                                  <w:sz w:val="18"/>
                                  <w:szCs w:val="18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H</w:t>
                              </w:r>
                              <w:r w:rsidR="00A9582E">
                                <w:rPr>
                                  <w:b/>
                                  <w:sz w:val="18"/>
                                  <w:szCs w:val="18"/>
                                </w:rPr>
                                <w:t>NC</w:t>
                              </w:r>
                            </w:p>
                            <w:p w:rsidR="00C25626" w:rsidRPr="00AF301F" w:rsidRDefault="00C2562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25626" w:rsidRPr="00613EFB" w:rsidRDefault="00C2562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2.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KfXUA8AAD3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25626" w:rsidRPr="00D35EE4" w:rsidRDefault="0042453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RAS-12</w:t>
                        </w:r>
                        <w:r w:rsidR="00C25626"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="00A9582E">
                          <w:rPr>
                            <w:b/>
                            <w:sz w:val="22"/>
                            <w:szCs w:val="22"/>
                          </w:rPr>
                          <w:t>NC</w:t>
                        </w:r>
                        <w:r w:rsidR="00C25626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25626" w:rsidRPr="00B7687E" w:rsidRDefault="00C2562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25626" w:rsidRPr="00ED1531" w:rsidRDefault="00C2562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B7BD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25626" w:rsidRPr="00ED1531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55;width:2835;height: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25626" w:rsidRPr="00C0533B" w:rsidRDefault="00EA228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405A1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25626" w:rsidRPr="001A5354" w:rsidRDefault="00C2562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25626" w:rsidRPr="001A5354" w:rsidRDefault="00C2562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</w:t>
                        </w:r>
                        <w:r w:rsidR="00424535">
                          <w:rPr>
                            <w:b/>
                            <w:sz w:val="18"/>
                            <w:szCs w:val="18"/>
                          </w:rPr>
                          <w:t>12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H</w:t>
                        </w:r>
                        <w:r w:rsidR="00A9582E">
                          <w:rPr>
                            <w:b/>
                            <w:sz w:val="18"/>
                            <w:szCs w:val="18"/>
                          </w:rPr>
                          <w:t>NC</w:t>
                        </w:r>
                      </w:p>
                      <w:p w:rsidR="00C25626" w:rsidRPr="00AF301F" w:rsidRDefault="00C2562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25626" w:rsidRPr="00613EFB" w:rsidRDefault="00C2562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7BD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424535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RAS-12</w:t>
                              </w:r>
                              <w:r w:rsidR="00C25626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H</w:t>
                              </w:r>
                              <w:r w:rsidR="00A9582E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NC</w:t>
                              </w:r>
                              <w:r w:rsidR="00EA228D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C25626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25626" w:rsidRPr="00C23BB2" w:rsidRDefault="00C2562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25626" w:rsidRPr="00EC2FF5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25626" w:rsidRPr="00AF301F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B7BD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25626" w:rsidRPr="00AF301F" w:rsidRDefault="00424535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RAS-12</w:t>
                        </w:r>
                        <w:r w:rsidR="00C25626">
                          <w:rPr>
                            <w:b/>
                            <w:caps/>
                            <w:sz w:val="22"/>
                            <w:szCs w:val="22"/>
                          </w:rPr>
                          <w:t>H</w:t>
                        </w:r>
                        <w:r w:rsidR="00A9582E">
                          <w:rPr>
                            <w:b/>
                            <w:caps/>
                            <w:sz w:val="22"/>
                            <w:szCs w:val="22"/>
                          </w:rPr>
                          <w:t>NC</w:t>
                        </w:r>
                        <w:r w:rsidR="00EA228D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C25626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25626" w:rsidRPr="00C23BB2" w:rsidRDefault="00C2562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25626" w:rsidRPr="00EC2FF5" w:rsidRDefault="00C2562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B7BD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</w:t>
                              </w:r>
                              <w:r w:rsidR="0042453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="00A9582E">
                                <w:rPr>
                                  <w:b/>
                                  <w:sz w:val="22"/>
                                  <w:szCs w:val="22"/>
                                </w:rPr>
                                <w:t>NC</w:t>
                              </w:r>
                              <w:r w:rsidR="00EA228D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25626" w:rsidRPr="00EC2FF5" w:rsidRDefault="00C2562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25626" w:rsidRPr="00AF301F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B7BD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25626" w:rsidRPr="00AF301F" w:rsidRDefault="00C2562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</w:t>
                        </w:r>
                        <w:r w:rsidR="0042453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12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="00A9582E">
                          <w:rPr>
                            <w:b/>
                            <w:sz w:val="22"/>
                            <w:szCs w:val="22"/>
                          </w:rPr>
                          <w:t>NC</w:t>
                        </w:r>
                        <w:r w:rsidR="00EA228D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25626" w:rsidRPr="00EC2FF5" w:rsidRDefault="00C2562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626" w:rsidRDefault="00C25626">
      <w:r>
        <w:separator/>
      </w:r>
    </w:p>
  </w:footnote>
  <w:footnote w:type="continuationSeparator" w:id="0">
    <w:p w:rsidR="00C25626" w:rsidRDefault="00C25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626" w:rsidRDefault="00C2562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53D"/>
    <w:rsid w:val="00017F75"/>
    <w:rsid w:val="00021FB1"/>
    <w:rsid w:val="00025ACA"/>
    <w:rsid w:val="00037425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47835"/>
    <w:rsid w:val="00154925"/>
    <w:rsid w:val="00162102"/>
    <w:rsid w:val="00163C45"/>
    <w:rsid w:val="00165C84"/>
    <w:rsid w:val="00165ED7"/>
    <w:rsid w:val="00171036"/>
    <w:rsid w:val="00173914"/>
    <w:rsid w:val="0017750D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1536"/>
    <w:rsid w:val="001F4E23"/>
    <w:rsid w:val="001F506C"/>
    <w:rsid w:val="001F7544"/>
    <w:rsid w:val="00200C8E"/>
    <w:rsid w:val="00201938"/>
    <w:rsid w:val="00216ED8"/>
    <w:rsid w:val="00217475"/>
    <w:rsid w:val="00220DC9"/>
    <w:rsid w:val="00231E1B"/>
    <w:rsid w:val="002322B2"/>
    <w:rsid w:val="00234107"/>
    <w:rsid w:val="0023535B"/>
    <w:rsid w:val="002440F3"/>
    <w:rsid w:val="002446F6"/>
    <w:rsid w:val="00244B04"/>
    <w:rsid w:val="00245CA8"/>
    <w:rsid w:val="00252D05"/>
    <w:rsid w:val="00264A2E"/>
    <w:rsid w:val="00266678"/>
    <w:rsid w:val="00266864"/>
    <w:rsid w:val="00276931"/>
    <w:rsid w:val="00282779"/>
    <w:rsid w:val="00283B87"/>
    <w:rsid w:val="00290A2E"/>
    <w:rsid w:val="002918F3"/>
    <w:rsid w:val="00293885"/>
    <w:rsid w:val="002970FA"/>
    <w:rsid w:val="00297FD5"/>
    <w:rsid w:val="002A1BAD"/>
    <w:rsid w:val="002A49F0"/>
    <w:rsid w:val="002A52FE"/>
    <w:rsid w:val="002A5434"/>
    <w:rsid w:val="002A578B"/>
    <w:rsid w:val="002B0E60"/>
    <w:rsid w:val="002B2A96"/>
    <w:rsid w:val="002B4BD3"/>
    <w:rsid w:val="002C08A9"/>
    <w:rsid w:val="002C1226"/>
    <w:rsid w:val="002C2364"/>
    <w:rsid w:val="002C44E0"/>
    <w:rsid w:val="002F32E3"/>
    <w:rsid w:val="002F79FC"/>
    <w:rsid w:val="003066A5"/>
    <w:rsid w:val="00311219"/>
    <w:rsid w:val="00315812"/>
    <w:rsid w:val="003173D1"/>
    <w:rsid w:val="00326079"/>
    <w:rsid w:val="00327050"/>
    <w:rsid w:val="003324A3"/>
    <w:rsid w:val="00343FCA"/>
    <w:rsid w:val="00344173"/>
    <w:rsid w:val="00345C5B"/>
    <w:rsid w:val="00347748"/>
    <w:rsid w:val="00350B86"/>
    <w:rsid w:val="00357822"/>
    <w:rsid w:val="00360BE1"/>
    <w:rsid w:val="0036188A"/>
    <w:rsid w:val="00366D45"/>
    <w:rsid w:val="0036791F"/>
    <w:rsid w:val="00371C53"/>
    <w:rsid w:val="00371DD6"/>
    <w:rsid w:val="00371E72"/>
    <w:rsid w:val="00372A29"/>
    <w:rsid w:val="003739FB"/>
    <w:rsid w:val="003964AD"/>
    <w:rsid w:val="003A76ED"/>
    <w:rsid w:val="003B50CA"/>
    <w:rsid w:val="003D1C42"/>
    <w:rsid w:val="003D3429"/>
    <w:rsid w:val="003E3AD4"/>
    <w:rsid w:val="003E5752"/>
    <w:rsid w:val="003E6FA8"/>
    <w:rsid w:val="003F0BC1"/>
    <w:rsid w:val="003F28A1"/>
    <w:rsid w:val="003F43C3"/>
    <w:rsid w:val="004106D7"/>
    <w:rsid w:val="00414C3A"/>
    <w:rsid w:val="004158E2"/>
    <w:rsid w:val="0041756E"/>
    <w:rsid w:val="00424535"/>
    <w:rsid w:val="00425392"/>
    <w:rsid w:val="00437185"/>
    <w:rsid w:val="00441553"/>
    <w:rsid w:val="004502D6"/>
    <w:rsid w:val="00453AE7"/>
    <w:rsid w:val="00455E74"/>
    <w:rsid w:val="0046414B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5533"/>
    <w:rsid w:val="004E674F"/>
    <w:rsid w:val="004F00E5"/>
    <w:rsid w:val="004F2B24"/>
    <w:rsid w:val="004F77E1"/>
    <w:rsid w:val="004F7F49"/>
    <w:rsid w:val="0050033F"/>
    <w:rsid w:val="00500799"/>
    <w:rsid w:val="00502B1B"/>
    <w:rsid w:val="00503640"/>
    <w:rsid w:val="00505AFE"/>
    <w:rsid w:val="005154FF"/>
    <w:rsid w:val="00525949"/>
    <w:rsid w:val="00530053"/>
    <w:rsid w:val="00531B53"/>
    <w:rsid w:val="00533302"/>
    <w:rsid w:val="00533AA2"/>
    <w:rsid w:val="005411CB"/>
    <w:rsid w:val="00554566"/>
    <w:rsid w:val="00557D90"/>
    <w:rsid w:val="005615C2"/>
    <w:rsid w:val="00571A92"/>
    <w:rsid w:val="0058149E"/>
    <w:rsid w:val="00584062"/>
    <w:rsid w:val="00590895"/>
    <w:rsid w:val="0059121A"/>
    <w:rsid w:val="00591D9D"/>
    <w:rsid w:val="00591DF3"/>
    <w:rsid w:val="00592BC8"/>
    <w:rsid w:val="005B0597"/>
    <w:rsid w:val="005B06D4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3D76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1FB8"/>
    <w:rsid w:val="006D3295"/>
    <w:rsid w:val="006D6783"/>
    <w:rsid w:val="006D6A0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0BB0"/>
    <w:rsid w:val="0073406F"/>
    <w:rsid w:val="00740801"/>
    <w:rsid w:val="00741368"/>
    <w:rsid w:val="00745BD9"/>
    <w:rsid w:val="00746812"/>
    <w:rsid w:val="00751720"/>
    <w:rsid w:val="00751FA7"/>
    <w:rsid w:val="00762210"/>
    <w:rsid w:val="0076475B"/>
    <w:rsid w:val="00776934"/>
    <w:rsid w:val="00777F45"/>
    <w:rsid w:val="0078177F"/>
    <w:rsid w:val="007851FB"/>
    <w:rsid w:val="007877E0"/>
    <w:rsid w:val="007A02B1"/>
    <w:rsid w:val="007A3FDA"/>
    <w:rsid w:val="007A5A59"/>
    <w:rsid w:val="007B095E"/>
    <w:rsid w:val="007B36E9"/>
    <w:rsid w:val="007C300D"/>
    <w:rsid w:val="007C3BB0"/>
    <w:rsid w:val="007C6F22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53485"/>
    <w:rsid w:val="00861D6B"/>
    <w:rsid w:val="0087148A"/>
    <w:rsid w:val="00872746"/>
    <w:rsid w:val="00876CCF"/>
    <w:rsid w:val="00881910"/>
    <w:rsid w:val="00882C92"/>
    <w:rsid w:val="0088349B"/>
    <w:rsid w:val="00884E05"/>
    <w:rsid w:val="008872D3"/>
    <w:rsid w:val="0088749B"/>
    <w:rsid w:val="00896986"/>
    <w:rsid w:val="00897EAB"/>
    <w:rsid w:val="008A06FF"/>
    <w:rsid w:val="008A4FB2"/>
    <w:rsid w:val="008A504E"/>
    <w:rsid w:val="008D09DC"/>
    <w:rsid w:val="008E0B73"/>
    <w:rsid w:val="008F755D"/>
    <w:rsid w:val="008F7D55"/>
    <w:rsid w:val="00901519"/>
    <w:rsid w:val="00911EB6"/>
    <w:rsid w:val="00913F03"/>
    <w:rsid w:val="009148F2"/>
    <w:rsid w:val="009178E0"/>
    <w:rsid w:val="00922280"/>
    <w:rsid w:val="0092475E"/>
    <w:rsid w:val="0094137F"/>
    <w:rsid w:val="00941985"/>
    <w:rsid w:val="009424BE"/>
    <w:rsid w:val="009454F1"/>
    <w:rsid w:val="009457C2"/>
    <w:rsid w:val="00946610"/>
    <w:rsid w:val="009561EA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5396"/>
    <w:rsid w:val="009B6F0C"/>
    <w:rsid w:val="009D300F"/>
    <w:rsid w:val="009D3489"/>
    <w:rsid w:val="009D5B4E"/>
    <w:rsid w:val="009D5F49"/>
    <w:rsid w:val="009D75C2"/>
    <w:rsid w:val="009E0337"/>
    <w:rsid w:val="009E256F"/>
    <w:rsid w:val="009E26AC"/>
    <w:rsid w:val="009F191C"/>
    <w:rsid w:val="00A11AB9"/>
    <w:rsid w:val="00A13ED0"/>
    <w:rsid w:val="00A164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2B14"/>
    <w:rsid w:val="00A947BA"/>
    <w:rsid w:val="00A94AD0"/>
    <w:rsid w:val="00A94F9C"/>
    <w:rsid w:val="00A9582E"/>
    <w:rsid w:val="00AA0177"/>
    <w:rsid w:val="00AB1DCC"/>
    <w:rsid w:val="00AC4584"/>
    <w:rsid w:val="00AC57D5"/>
    <w:rsid w:val="00AD1917"/>
    <w:rsid w:val="00AD6D0F"/>
    <w:rsid w:val="00AD7D6E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3265"/>
    <w:rsid w:val="00B2430D"/>
    <w:rsid w:val="00B263D1"/>
    <w:rsid w:val="00B45619"/>
    <w:rsid w:val="00B65EF5"/>
    <w:rsid w:val="00B713E6"/>
    <w:rsid w:val="00B757EC"/>
    <w:rsid w:val="00B853CA"/>
    <w:rsid w:val="00B930C1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0533B"/>
    <w:rsid w:val="00C10A1E"/>
    <w:rsid w:val="00C11FB0"/>
    <w:rsid w:val="00C17634"/>
    <w:rsid w:val="00C241C9"/>
    <w:rsid w:val="00C25626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C7DED"/>
    <w:rsid w:val="00CD0C58"/>
    <w:rsid w:val="00CE6BD2"/>
    <w:rsid w:val="00CE7293"/>
    <w:rsid w:val="00CF2551"/>
    <w:rsid w:val="00CF5046"/>
    <w:rsid w:val="00D00B1D"/>
    <w:rsid w:val="00D02C8E"/>
    <w:rsid w:val="00D03CA1"/>
    <w:rsid w:val="00D03F3F"/>
    <w:rsid w:val="00D07290"/>
    <w:rsid w:val="00D31D52"/>
    <w:rsid w:val="00D357F4"/>
    <w:rsid w:val="00D35EE4"/>
    <w:rsid w:val="00D424FE"/>
    <w:rsid w:val="00D44233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DE3F35"/>
    <w:rsid w:val="00E02455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672FE"/>
    <w:rsid w:val="00E67849"/>
    <w:rsid w:val="00E72244"/>
    <w:rsid w:val="00E774B2"/>
    <w:rsid w:val="00E8345E"/>
    <w:rsid w:val="00E842A8"/>
    <w:rsid w:val="00E90897"/>
    <w:rsid w:val="00E91B22"/>
    <w:rsid w:val="00EA206C"/>
    <w:rsid w:val="00EA228D"/>
    <w:rsid w:val="00EA6703"/>
    <w:rsid w:val="00EB0EC2"/>
    <w:rsid w:val="00EB25BE"/>
    <w:rsid w:val="00EB7BDE"/>
    <w:rsid w:val="00EC78F9"/>
    <w:rsid w:val="00EC79A8"/>
    <w:rsid w:val="00EE40B5"/>
    <w:rsid w:val="00EF3D97"/>
    <w:rsid w:val="00F037EA"/>
    <w:rsid w:val="00F07909"/>
    <w:rsid w:val="00F07E37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349B5"/>
    <w:rsid w:val="00F45097"/>
    <w:rsid w:val="00F46DA1"/>
    <w:rsid w:val="00F51E1D"/>
    <w:rsid w:val="00F534E6"/>
    <w:rsid w:val="00F5571F"/>
    <w:rsid w:val="00F55F7B"/>
    <w:rsid w:val="00F57CC0"/>
    <w:rsid w:val="00F62AE1"/>
    <w:rsid w:val="00F63DF4"/>
    <w:rsid w:val="00F71BC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B6DE7"/>
    <w:rsid w:val="00FC044F"/>
    <w:rsid w:val="00FC694B"/>
    <w:rsid w:val="00FC6D6C"/>
    <w:rsid w:val="00FD298C"/>
    <w:rsid w:val="00FD64C5"/>
    <w:rsid w:val="00FD6BCD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34DDCCCE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F3F6C-CB66-4B55-A979-F478D4B26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16</TotalTime>
  <Pages>30</Pages>
  <Words>5054</Words>
  <Characters>28812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17</cp:revision>
  <cp:lastPrinted>2021-03-26T08:29:00Z</cp:lastPrinted>
  <dcterms:created xsi:type="dcterms:W3CDTF">2022-11-21T08:53:00Z</dcterms:created>
  <dcterms:modified xsi:type="dcterms:W3CDTF">2026-07-22T09:42:00Z</dcterms:modified>
</cp:coreProperties>
</file>