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Pr="00C00CD4" w:rsidRDefault="00054A54" w:rsidP="00D03F3F">
      <w:pPr>
        <w:jc w:val="center"/>
        <w:rPr>
          <w:sz w:val="40"/>
          <w:szCs w:val="40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BF1B05">
              <w:rPr>
                <w:b/>
                <w:szCs w:val="28"/>
              </w:rPr>
              <w:t>RAS-12FSXNS2E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BF1B05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RAS-12FSXNS2E</w:t>
            </w:r>
            <w:r w:rsidR="003D244B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DA184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783E33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1126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11265">
        <w:rPr>
          <w:b/>
          <w:sz w:val="22"/>
          <w:szCs w:val="22"/>
        </w:rPr>
        <w:lastRenderedPageBreak/>
        <w:t>СОДЕРЖАНИЕ</w:t>
      </w:r>
      <w:r w:rsidR="00231E1B" w:rsidRPr="00711265">
        <w:rPr>
          <w:b/>
          <w:sz w:val="22"/>
          <w:szCs w:val="22"/>
        </w:rPr>
        <w:t xml:space="preserve"> </w:t>
      </w:r>
    </w:p>
    <w:p w:rsidR="00711265" w:rsidRPr="00711265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11265">
        <w:rPr>
          <w:sz w:val="22"/>
          <w:szCs w:val="22"/>
        </w:rPr>
        <w:fldChar w:fldCharType="begin"/>
      </w:r>
      <w:r w:rsidRPr="00711265">
        <w:rPr>
          <w:sz w:val="22"/>
          <w:szCs w:val="22"/>
        </w:rPr>
        <w:instrText xml:space="preserve"> TOC \o "1-3" \h \z \u </w:instrText>
      </w:r>
      <w:r w:rsidRPr="00711265">
        <w:rPr>
          <w:sz w:val="22"/>
          <w:szCs w:val="22"/>
        </w:rPr>
        <w:fldChar w:fldCharType="separate"/>
      </w:r>
      <w:hyperlink w:anchor="_Toc96335655" w:history="1">
        <w:r w:rsidR="00711265" w:rsidRPr="00711265">
          <w:rPr>
            <w:rStyle w:val="ad"/>
            <w:noProof/>
            <w:sz w:val="22"/>
            <w:szCs w:val="22"/>
          </w:rPr>
          <w:t>Введение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6" w:history="1">
        <w:r w:rsidR="00711265" w:rsidRPr="00711265">
          <w:rPr>
            <w:rStyle w:val="ad"/>
            <w:noProof/>
            <w:sz w:val="22"/>
            <w:szCs w:val="22"/>
          </w:rPr>
          <w:t>1.</w:t>
        </w:r>
        <w:r w:rsidR="00133BE6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1265" w:rsidRPr="00711265">
          <w:rPr>
            <w:rStyle w:val="ad"/>
            <w:noProof/>
            <w:sz w:val="22"/>
            <w:szCs w:val="22"/>
          </w:rPr>
          <w:t>Общие сведения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7" w:history="1">
        <w:r w:rsidR="00711265" w:rsidRPr="0071126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8" w:history="1">
        <w:r w:rsidR="00711265" w:rsidRPr="00711265">
          <w:rPr>
            <w:rStyle w:val="ad"/>
            <w:noProof/>
            <w:sz w:val="22"/>
            <w:szCs w:val="22"/>
          </w:rPr>
          <w:t>2.2 Описание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9" w:history="1">
        <w:r w:rsidR="00711265" w:rsidRPr="00711265">
          <w:rPr>
            <w:rStyle w:val="ad"/>
            <w:noProof/>
            <w:sz w:val="22"/>
            <w:szCs w:val="22"/>
          </w:rPr>
          <w:t>2.3 Принцип работы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0" w:history="1">
        <w:r w:rsidR="00711265" w:rsidRPr="00711265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193134">
          <w:rPr>
            <w:noProof/>
            <w:webHidden/>
            <w:sz w:val="22"/>
            <w:szCs w:val="22"/>
          </w:rPr>
          <w:t>7</w:t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1" w:history="1">
        <w:r w:rsidR="00711265" w:rsidRPr="00711265">
          <w:rPr>
            <w:rStyle w:val="ad"/>
            <w:noProof/>
            <w:sz w:val="22"/>
            <w:szCs w:val="22"/>
          </w:rPr>
          <w:t>2.5 Оптимальная эксплуатация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193134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2" w:history="1">
        <w:r w:rsidR="00711265" w:rsidRPr="00711265">
          <w:rPr>
            <w:rStyle w:val="ad"/>
            <w:noProof/>
            <w:sz w:val="22"/>
            <w:szCs w:val="22"/>
          </w:rPr>
          <w:t>2.6 Маркировка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193134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3" w:history="1">
        <w:r w:rsidR="00711265" w:rsidRPr="00711265">
          <w:rPr>
            <w:rStyle w:val="ad"/>
            <w:noProof/>
            <w:sz w:val="22"/>
            <w:szCs w:val="22"/>
          </w:rPr>
          <w:t>3. Комплектность поставки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193134">
          <w:rPr>
            <w:noProof/>
            <w:webHidden/>
            <w:sz w:val="22"/>
            <w:szCs w:val="22"/>
          </w:rPr>
          <w:t>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4" w:history="1">
        <w:r w:rsidR="00711265" w:rsidRPr="00711265">
          <w:rPr>
            <w:rStyle w:val="ad"/>
            <w:noProof/>
            <w:sz w:val="22"/>
            <w:szCs w:val="22"/>
          </w:rPr>
          <w:t>4. Чертеж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6" w:history="1">
        <w:r w:rsidR="00711265" w:rsidRPr="00711265">
          <w:rPr>
            <w:rStyle w:val="ad"/>
            <w:noProof/>
            <w:sz w:val="22"/>
            <w:szCs w:val="22"/>
          </w:rPr>
          <w:t>4.</w:t>
        </w:r>
        <w:r w:rsidR="007757FD">
          <w:rPr>
            <w:rStyle w:val="ad"/>
            <w:noProof/>
            <w:sz w:val="22"/>
            <w:szCs w:val="22"/>
          </w:rPr>
          <w:t>1</w:t>
        </w:r>
        <w:r w:rsidR="00711265" w:rsidRPr="00711265">
          <w:rPr>
            <w:rStyle w:val="ad"/>
            <w:noProof/>
            <w:sz w:val="22"/>
            <w:szCs w:val="22"/>
          </w:rPr>
          <w:t xml:space="preserve"> Чертеж основных узлов и деталей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7" w:history="1">
        <w:r w:rsidR="00711265" w:rsidRPr="00711265">
          <w:rPr>
            <w:rStyle w:val="ad"/>
            <w:noProof/>
            <w:sz w:val="22"/>
            <w:szCs w:val="22"/>
          </w:rPr>
          <w:t>5. Гарантии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8" w:history="1">
        <w:r w:rsidR="00711265" w:rsidRPr="0071126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9" w:history="1">
        <w:r w:rsidR="00711265" w:rsidRPr="00711265">
          <w:rPr>
            <w:rStyle w:val="ad"/>
            <w:noProof/>
            <w:sz w:val="22"/>
            <w:szCs w:val="22"/>
          </w:rPr>
          <w:t>7. Свидетельство о приемке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0" w:history="1">
        <w:r w:rsidR="00711265" w:rsidRPr="00711265">
          <w:rPr>
            <w:rStyle w:val="ad"/>
            <w:noProof/>
            <w:sz w:val="22"/>
            <w:szCs w:val="22"/>
          </w:rPr>
          <w:t>8. Консервация</w:t>
        </w:r>
        <w:r w:rsidR="00711265" w:rsidRPr="00711265">
          <w:rPr>
            <w:rStyle w:val="ad"/>
            <w:noProof/>
            <w:sz w:val="22"/>
            <w:szCs w:val="22"/>
            <w:lang w:val="en-US"/>
          </w:rPr>
          <w:t>*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1" w:history="1">
        <w:r w:rsidR="00711265" w:rsidRPr="00711265">
          <w:rPr>
            <w:rStyle w:val="ad"/>
            <w:noProof/>
            <w:sz w:val="22"/>
            <w:szCs w:val="22"/>
          </w:rPr>
          <w:t>9. Сведения об утилизации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2" w:history="1">
        <w:r w:rsidR="00711265" w:rsidRPr="00711265">
          <w:rPr>
            <w:rStyle w:val="ad"/>
            <w:noProof/>
            <w:sz w:val="22"/>
            <w:szCs w:val="22"/>
          </w:rPr>
          <w:t>10. Требования безопасности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3" w:history="1">
        <w:r w:rsidR="00711265" w:rsidRPr="00711265">
          <w:rPr>
            <w:rStyle w:val="ad"/>
            <w:noProof/>
            <w:sz w:val="22"/>
            <w:szCs w:val="22"/>
          </w:rPr>
          <w:t>10.1 Общие требования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4" w:history="1">
        <w:r w:rsidR="00711265" w:rsidRPr="00711265">
          <w:rPr>
            <w:rStyle w:val="ad"/>
            <w:noProof/>
            <w:sz w:val="22"/>
            <w:szCs w:val="22"/>
          </w:rPr>
          <w:t>11. Прием и передача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5" w:history="1">
        <w:r w:rsidR="00711265" w:rsidRPr="00711265">
          <w:rPr>
            <w:rStyle w:val="ad"/>
            <w:noProof/>
            <w:sz w:val="22"/>
            <w:szCs w:val="22"/>
          </w:rPr>
          <w:t>12. Учет работы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6" w:history="1">
        <w:r w:rsidR="00711265" w:rsidRPr="0071126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7" w:history="1">
        <w:r w:rsidR="00711265" w:rsidRPr="00711265">
          <w:rPr>
            <w:rStyle w:val="ad"/>
            <w:noProof/>
            <w:sz w:val="22"/>
            <w:szCs w:val="22"/>
          </w:rPr>
          <w:t>14. Работы при эксплуатации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8" w:history="1">
        <w:r w:rsidR="00711265" w:rsidRPr="00711265">
          <w:rPr>
            <w:rStyle w:val="ad"/>
            <w:noProof/>
            <w:sz w:val="22"/>
            <w:szCs w:val="22"/>
          </w:rPr>
          <w:t>14.1 Учет выполнения работ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9" w:history="1">
        <w:r w:rsidR="00711265" w:rsidRPr="0071126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0" w:history="1">
        <w:r w:rsidR="00711265" w:rsidRPr="0071126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8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1" w:history="1">
        <w:r w:rsidR="00711265" w:rsidRPr="0071126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29</w:t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2" w:history="1">
        <w:r w:rsidR="00711265" w:rsidRPr="0071126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3" w:history="1">
        <w:r w:rsidR="00711265" w:rsidRPr="0071126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4" w:history="1">
        <w:r w:rsidR="00711265" w:rsidRPr="00711265">
          <w:rPr>
            <w:rStyle w:val="ad"/>
            <w:noProof/>
            <w:sz w:val="22"/>
            <w:szCs w:val="22"/>
          </w:rPr>
          <w:t>16.1 Транспортировка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5" w:history="1">
        <w:r w:rsidR="00711265" w:rsidRPr="00711265">
          <w:rPr>
            <w:rStyle w:val="ad"/>
            <w:noProof/>
            <w:sz w:val="22"/>
            <w:szCs w:val="22"/>
          </w:rPr>
          <w:t>16.2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6" w:history="1">
        <w:r w:rsidR="00711265" w:rsidRPr="00711265">
          <w:rPr>
            <w:rStyle w:val="ad"/>
            <w:noProof/>
            <w:sz w:val="22"/>
            <w:szCs w:val="22"/>
          </w:rPr>
          <w:t>17. Ремонт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7" w:history="1">
        <w:r w:rsidR="00711265" w:rsidRPr="00711265">
          <w:rPr>
            <w:rStyle w:val="ad"/>
            <w:noProof/>
            <w:sz w:val="22"/>
            <w:szCs w:val="22"/>
          </w:rPr>
          <w:t>18. Сведения о рекламациях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38</w:t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8" w:history="1">
        <w:r w:rsidR="00711265" w:rsidRPr="00711265">
          <w:rPr>
            <w:rStyle w:val="ad"/>
            <w:noProof/>
            <w:sz w:val="22"/>
            <w:szCs w:val="22"/>
          </w:rPr>
          <w:t>19. Особые отметки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39</w:t>
        </w:r>
      </w:hyperlink>
    </w:p>
    <w:p w:rsidR="00711265" w:rsidRPr="00711265" w:rsidRDefault="00B93C0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9" w:history="1">
        <w:r w:rsidR="00711265" w:rsidRPr="0071126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4</w:t>
        </w:r>
        <w:r w:rsidR="002B5D16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1"/>
        <w:spacing w:line="20" w:lineRule="atLeast"/>
        <w:ind w:firstLine="142"/>
        <w:rPr>
          <w:rStyle w:val="ae"/>
        </w:rPr>
      </w:pPr>
      <w:r w:rsidRPr="0071126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9633565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3D244B">
        <w:rPr>
          <w:sz w:val="22"/>
          <w:szCs w:val="22"/>
        </w:rPr>
        <w:t>промышленного назначения</w:t>
      </w:r>
      <w:r w:rsidR="003D244B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0757D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9633565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796"/>
      </w:tblGrid>
      <w:tr w:rsidR="00200C8E" w:rsidRPr="0045441B" w:rsidTr="00D04A6F">
        <w:trPr>
          <w:trHeight w:val="553"/>
        </w:trPr>
        <w:tc>
          <w:tcPr>
            <w:tcW w:w="2127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6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3D244B" w:rsidRPr="0045441B" w:rsidRDefault="003D244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45441B" w:rsidTr="00D04A6F">
        <w:trPr>
          <w:trHeight w:val="553"/>
        </w:trPr>
        <w:tc>
          <w:tcPr>
            <w:tcW w:w="2127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6" w:type="dxa"/>
            <w:vAlign w:val="center"/>
          </w:tcPr>
          <w:p w:rsidR="00CA105D" w:rsidRPr="0045441B" w:rsidRDefault="00BF1B05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RAS-12FSXNS2E</w:t>
            </w:r>
          </w:p>
        </w:tc>
      </w:tr>
      <w:tr w:rsidR="006A3296" w:rsidRPr="0045441B" w:rsidTr="00D04A6F">
        <w:trPr>
          <w:trHeight w:val="553"/>
        </w:trPr>
        <w:tc>
          <w:tcPr>
            <w:tcW w:w="2127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6" w:type="dxa"/>
            <w:vAlign w:val="center"/>
          </w:tcPr>
          <w:p w:rsidR="006A3296" w:rsidRPr="0045441B" w:rsidRDefault="00BF1B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RAS-12FSXNS2E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D263FB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6" w:type="dxa"/>
            <w:vAlign w:val="center"/>
          </w:tcPr>
          <w:p w:rsidR="00797D21" w:rsidRPr="009D7031" w:rsidRDefault="00797D21" w:rsidP="00797D2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797D21" w:rsidRPr="0045441B" w:rsidTr="00D04A6F">
        <w:trPr>
          <w:trHeight w:val="420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6" w:type="dxa"/>
            <w:vAlign w:val="center"/>
          </w:tcPr>
          <w:p w:rsidR="00797D21" w:rsidRPr="0045441B" w:rsidRDefault="00DA1841" w:rsidP="00783E33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783E33">
              <w:rPr>
                <w:sz w:val="22"/>
                <w:szCs w:val="22"/>
              </w:rPr>
              <w:t>5</w:t>
            </w:r>
          </w:p>
        </w:tc>
      </w:tr>
      <w:tr w:rsidR="00133BE6" w:rsidRPr="0045441B" w:rsidTr="00D04A6F">
        <w:trPr>
          <w:trHeight w:val="456"/>
        </w:trPr>
        <w:tc>
          <w:tcPr>
            <w:tcW w:w="2127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796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797D21" w:rsidRPr="0045441B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796" w:type="dxa"/>
            <w:vAlign w:val="center"/>
          </w:tcPr>
          <w:p w:rsidR="000B0392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0B0392" w:rsidRPr="00C47193" w:rsidRDefault="000B0392" w:rsidP="000B0392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E33ED" w:rsidRPr="009C0E86" w:rsidRDefault="009E33ED" w:rsidP="009E33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D04A6F" w:rsidRPr="0045441B" w:rsidRDefault="009E33ED" w:rsidP="009E33ED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797D21" w:rsidRPr="00B93C04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Испания</w:t>
            </w:r>
          </w:p>
        </w:tc>
      </w:tr>
      <w:tr w:rsidR="00797D21" w:rsidRPr="00B93C04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E26670" w:rsidRDefault="00797D21" w:rsidP="00797D21">
            <w:pPr>
              <w:jc w:val="center"/>
              <w:rPr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5441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E26670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797D21" w:rsidRPr="00D04A6F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6" w:type="dxa"/>
            <w:vAlign w:val="center"/>
          </w:tcPr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0B0392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Россия, 197110, СПб, ул. Большая Разночинная, 32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0B0392" w:rsidRPr="007B5D5B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797D21" w:rsidRPr="00AA23BF" w:rsidRDefault="00797D21" w:rsidP="00797D2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Pr="00AA23BF" w:rsidRDefault="0045441B">
      <w:pPr>
        <w:spacing w:after="160" w:line="259" w:lineRule="auto"/>
        <w:rPr>
          <w:b/>
          <w:szCs w:val="28"/>
        </w:rPr>
      </w:pPr>
      <w:r w:rsidRPr="00AA23BF"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5" w:name="оснтехданные"/>
      <w:r w:rsidRPr="00D263FB">
        <w:rPr>
          <w:b/>
          <w:szCs w:val="28"/>
        </w:rPr>
        <w:t>Основные технические данные</w:t>
      </w:r>
      <w:bookmarkEnd w:id="5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Toc9633565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2"/>
        <w:gridCol w:w="1075"/>
        <w:gridCol w:w="2406"/>
        <w:gridCol w:w="1272"/>
        <w:gridCol w:w="3290"/>
      </w:tblGrid>
      <w:tr w:rsidR="00056808" w:rsidRPr="00AD1C4D" w:rsidTr="00AA23BF">
        <w:trPr>
          <w:trHeight w:val="159"/>
          <w:jc w:val="center"/>
        </w:trPr>
        <w:tc>
          <w:tcPr>
            <w:tcW w:w="5064" w:type="dxa"/>
            <w:gridSpan w:val="3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39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 w:val="restart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291664" w:rsidRPr="008967DA" w:rsidRDefault="008967DA" w:rsidP="008967D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33.5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/>
          </w:tcPr>
          <w:p w:rsidR="00291664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8967DA" w:rsidRDefault="008967DA" w:rsidP="008967D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37.5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39" w:type="dxa"/>
            <w:vAlign w:val="center"/>
          </w:tcPr>
          <w:p w:rsidR="00291664" w:rsidRPr="00643066" w:rsidRDefault="00AA23BF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</w:t>
            </w:r>
            <w:r w:rsidR="00643066">
              <w:rPr>
                <w:sz w:val="22"/>
                <w:szCs w:val="22"/>
                <w:lang w:val="en-US"/>
              </w:rPr>
              <w:t>1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9B38FB" w:rsidRDefault="00291664" w:rsidP="00E2667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300333" w:rsidRDefault="0065072C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291664" w:rsidRPr="00135C40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39" w:type="dxa"/>
            <w:vAlign w:val="center"/>
          </w:tcPr>
          <w:p w:rsidR="00291664" w:rsidRPr="00643066" w:rsidRDefault="00291664" w:rsidP="009075AC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</w:rPr>
              <w:t>-</w:t>
            </w:r>
            <w:r w:rsidR="000826C1" w:rsidRPr="000826C1">
              <w:rPr>
                <w:sz w:val="22"/>
                <w:szCs w:val="22"/>
                <w:lang w:val="en-US"/>
              </w:rPr>
              <w:t>10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="009075AC">
              <w:rPr>
                <w:sz w:val="22"/>
                <w:szCs w:val="22"/>
                <w:lang w:val="en-US"/>
              </w:rPr>
              <w:t>52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0826C1" w:rsidRDefault="00291664" w:rsidP="000826C1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  <w:lang w:val="en-US"/>
              </w:rPr>
              <w:t>-2</w:t>
            </w:r>
            <w:r w:rsidR="000826C1" w:rsidRPr="000826C1">
              <w:rPr>
                <w:sz w:val="22"/>
                <w:szCs w:val="22"/>
                <w:lang w:val="en-US"/>
              </w:rPr>
              <w:t>5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Pr="000826C1">
              <w:rPr>
                <w:sz w:val="22"/>
                <w:szCs w:val="22"/>
              </w:rPr>
              <w:t>1</w:t>
            </w:r>
            <w:r w:rsidR="000826C1" w:rsidRPr="000826C1">
              <w:rPr>
                <w:sz w:val="22"/>
                <w:szCs w:val="22"/>
                <w:lang w:val="en-US"/>
              </w:rPr>
              <w:t>6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53" w:type="dxa"/>
            <w:vAlign w:val="center"/>
          </w:tcPr>
          <w:p w:rsidR="00AA23BF" w:rsidRPr="007438E6" w:rsidRDefault="00AA23BF" w:rsidP="00AA23B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339" w:type="dxa"/>
            <w:vAlign w:val="center"/>
          </w:tcPr>
          <w:p w:rsidR="00AA23BF" w:rsidRPr="009075AC" w:rsidRDefault="009075AC" w:rsidP="009075A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AA23BF" w:rsidRPr="000826C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21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AA23BF" w:rsidRPr="00E4197E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AA23BF" w:rsidRPr="00E4197E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9075AC" w:rsidRDefault="00AA23BF" w:rsidP="009075AC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  <w:lang w:val="en-US"/>
              </w:rPr>
              <w:t>3</w:t>
            </w:r>
            <w:r w:rsidRPr="000826C1">
              <w:rPr>
                <w:sz w:val="22"/>
                <w:szCs w:val="22"/>
              </w:rPr>
              <w:t>.</w:t>
            </w:r>
            <w:r w:rsidR="009075AC">
              <w:rPr>
                <w:sz w:val="22"/>
                <w:szCs w:val="22"/>
                <w:lang w:val="en-US"/>
              </w:rPr>
              <w:t>34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 w:val="restart"/>
            <w:vAlign w:val="center"/>
          </w:tcPr>
          <w:p w:rsidR="00AA23BF" w:rsidRDefault="00AA23BF" w:rsidP="005B1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</w:t>
            </w:r>
            <w:r w:rsidR="005B1FE4">
              <w:rPr>
                <w:sz w:val="22"/>
                <w:szCs w:val="22"/>
              </w:rPr>
              <w:t>ов</w:t>
            </w:r>
            <w:r>
              <w:rPr>
                <w:sz w:val="22"/>
                <w:szCs w:val="22"/>
              </w:rPr>
              <w:t xml:space="preserve"> хладагента</w:t>
            </w:r>
          </w:p>
        </w:tc>
        <w:tc>
          <w:tcPr>
            <w:tcW w:w="1095" w:type="dxa"/>
            <w:vMerge w:val="restart"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Default="00AA23BF" w:rsidP="00696123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  <w:r w:rsidR="0069612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="00696123">
              <w:rPr>
                <w:sz w:val="22"/>
                <w:szCs w:val="22"/>
              </w:rPr>
              <w:t>7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257AF" w:rsidRDefault="00AA23BF" w:rsidP="00696123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 w:rsidR="0069612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="00696123">
              <w:rPr>
                <w:sz w:val="22"/>
                <w:szCs w:val="22"/>
              </w:rPr>
              <w:t>4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5B1FE4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1272" w:type="dxa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8223F" w:rsidRDefault="005B1FE4" w:rsidP="0065072C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 w:rsidR="0065072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="0065072C">
              <w:rPr>
                <w:sz w:val="22"/>
                <w:szCs w:val="22"/>
              </w:rPr>
              <w:t>2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9075AC" w:rsidRDefault="009075AC" w:rsidP="00E266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39" w:type="dxa"/>
            <w:vAlign w:val="center"/>
          </w:tcPr>
          <w:p w:rsidR="00291664" w:rsidRPr="00AD1C4D" w:rsidRDefault="00291664" w:rsidP="00A4025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3</w:t>
            </w:r>
            <w:r w:rsidR="00A40257">
              <w:rPr>
                <w:sz w:val="22"/>
                <w:szCs w:val="22"/>
              </w:rPr>
              <w:t>6</w:t>
            </w:r>
            <w:r w:rsidRPr="00AD1C4D">
              <w:rPr>
                <w:sz w:val="22"/>
                <w:szCs w:val="22"/>
              </w:rPr>
              <w:t>0</w:t>
            </w:r>
            <w:r w:rsidR="005B1FE4">
              <w:rPr>
                <w:sz w:val="22"/>
                <w:szCs w:val="22"/>
                <w:lang w:val="en-US"/>
              </w:rPr>
              <w:t>~4</w:t>
            </w:r>
            <w:r w:rsidR="00A40257">
              <w:rPr>
                <w:sz w:val="22"/>
                <w:szCs w:val="22"/>
              </w:rPr>
              <w:t>4</w:t>
            </w:r>
            <w:r w:rsidR="005B1FE4">
              <w:rPr>
                <w:sz w:val="22"/>
                <w:szCs w:val="22"/>
                <w:lang w:val="en-US"/>
              </w:rPr>
              <w:t>0</w:t>
            </w:r>
            <w:r w:rsidRPr="00AD1C4D">
              <w:rPr>
                <w:sz w:val="22"/>
                <w:szCs w:val="22"/>
              </w:rPr>
              <w:t>/3/50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 w:val="restart"/>
          </w:tcPr>
          <w:p w:rsidR="00AA23BF" w:rsidRPr="00AD1C4D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AA23BF" w:rsidRPr="00314406" w:rsidRDefault="0065072C" w:rsidP="00314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314406">
              <w:rPr>
                <w:sz w:val="22"/>
                <w:szCs w:val="22"/>
                <w:lang w:val="en-US"/>
              </w:rPr>
              <w:t>0</w:t>
            </w:r>
            <w:r w:rsidR="00AA23BF">
              <w:rPr>
                <w:sz w:val="22"/>
                <w:szCs w:val="22"/>
              </w:rPr>
              <w:t>.</w:t>
            </w:r>
            <w:r w:rsidR="00314406">
              <w:rPr>
                <w:sz w:val="22"/>
                <w:szCs w:val="22"/>
                <w:lang w:val="en-US"/>
              </w:rPr>
              <w:t>43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314406" w:rsidRDefault="000966BC" w:rsidP="00314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314406">
              <w:rPr>
                <w:sz w:val="22"/>
                <w:szCs w:val="22"/>
                <w:lang w:val="en-US"/>
              </w:rPr>
              <w:t>0</w:t>
            </w:r>
            <w:r w:rsidR="00AA23BF">
              <w:rPr>
                <w:sz w:val="22"/>
                <w:szCs w:val="22"/>
              </w:rPr>
              <w:t>.</w:t>
            </w:r>
            <w:r w:rsidR="00314406">
              <w:rPr>
                <w:sz w:val="22"/>
                <w:szCs w:val="22"/>
                <w:lang w:val="en-US"/>
              </w:rPr>
              <w:t>56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291664" w:rsidRPr="00AD1C4D" w:rsidTr="00AA23BF">
        <w:trPr>
          <w:trHeight w:val="111"/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234357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2D112A" w:rsidRDefault="00291664" w:rsidP="00E266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5A6C22" w:rsidRDefault="00291664" w:rsidP="00E26670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291664" w:rsidRPr="00643066" w:rsidRDefault="00643066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  <w:r w:rsidR="00AA23B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CD2E91" w:rsidRPr="00AD1C4D">
              <w:rPr>
                <w:sz w:val="22"/>
                <w:szCs w:val="22"/>
              </w:rPr>
              <w:t>ес</w:t>
            </w:r>
            <w:r>
              <w:rPr>
                <w:sz w:val="22"/>
                <w:szCs w:val="22"/>
              </w:rPr>
              <w:t xml:space="preserve"> нетто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39" w:type="dxa"/>
            <w:vAlign w:val="center"/>
          </w:tcPr>
          <w:p w:rsidR="00CD2E91" w:rsidRPr="00643066" w:rsidRDefault="0065072C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643066">
              <w:rPr>
                <w:sz w:val="22"/>
                <w:szCs w:val="22"/>
                <w:lang w:val="en-US"/>
              </w:rPr>
              <w:t>17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EF049F" w:rsidRPr="00643066" w:rsidRDefault="0065072C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643066">
              <w:rPr>
                <w:sz w:val="22"/>
                <w:szCs w:val="22"/>
                <w:lang w:val="en-US"/>
              </w:rPr>
              <w:t>25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 w:rsidR="00EF049F">
              <w:rPr>
                <w:sz w:val="22"/>
                <w:szCs w:val="22"/>
              </w:rPr>
              <w:t xml:space="preserve"> изделия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643066" w:rsidRDefault="00CD2E91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</w:t>
            </w:r>
            <w:r w:rsidR="00643066">
              <w:rPr>
                <w:sz w:val="22"/>
                <w:szCs w:val="22"/>
                <w:lang w:val="en-US"/>
              </w:rPr>
              <w:t>70</w:t>
            </w:r>
          </w:p>
        </w:tc>
      </w:tr>
      <w:tr w:rsidR="00CD2E91" w:rsidRPr="00AD1C4D" w:rsidTr="00EF049F">
        <w:trPr>
          <w:trHeight w:val="75"/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643066" w:rsidRDefault="00643066" w:rsidP="006507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948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Default="00CD2E91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5B1FE4">
              <w:rPr>
                <w:sz w:val="22"/>
                <w:szCs w:val="22"/>
              </w:rPr>
              <w:t>93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упаковки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EF049F" w:rsidRDefault="00EF049F" w:rsidP="00EF049F">
            <w:pPr>
              <w:jc w:val="center"/>
              <w:rPr>
                <w:sz w:val="22"/>
                <w:szCs w:val="22"/>
              </w:rPr>
            </w:pP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Pr="00643066" w:rsidRDefault="00643066" w:rsidP="005B1FE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840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Pr="00643066" w:rsidRDefault="00EF049F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643066">
              <w:rPr>
                <w:sz w:val="22"/>
                <w:szCs w:val="22"/>
                <w:lang w:val="en-US"/>
              </w:rPr>
              <w:t>024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5B1FE4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1945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8"/>
      <w:bookmarkStart w:id="9" w:name="_Toc9633565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8"/>
      <w:bookmarkEnd w:id="9"/>
    </w:p>
    <w:p w:rsidR="00B16FB7" w:rsidRPr="00B16FB7" w:rsidRDefault="00B16FB7" w:rsidP="00B16FB7"/>
    <w:p w:rsidR="00186F6B" w:rsidRPr="00904E98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BF1B05">
        <w:rPr>
          <w:sz w:val="22"/>
          <w:szCs w:val="22"/>
        </w:rPr>
        <w:t>RAS-12FSXNS2E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186F6B" w:rsidRPr="00297BFA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186F6B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186F6B" w:rsidRDefault="00186F6B" w:rsidP="00186F6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86F6B" w:rsidRPr="00A067D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BF1B05">
        <w:rPr>
          <w:sz w:val="22"/>
          <w:szCs w:val="22"/>
        </w:rPr>
        <w:t>RAS-12FSXNS2E</w:t>
      </w:r>
      <w:r>
        <w:rPr>
          <w:sz w:val="22"/>
          <w:szCs w:val="22"/>
        </w:rPr>
        <w:t xml:space="preserve"> является универсальным и может применяться как в системе </w:t>
      </w:r>
      <w:r w:rsidR="00DF559E">
        <w:rPr>
          <w:sz w:val="22"/>
          <w:szCs w:val="22"/>
        </w:rPr>
        <w:t>двухтрубной</w:t>
      </w:r>
      <w:r>
        <w:rPr>
          <w:sz w:val="22"/>
          <w:szCs w:val="22"/>
        </w:rPr>
        <w:t>, так и в системе</w:t>
      </w:r>
      <w:r w:rsidRPr="00A067DB">
        <w:rPr>
          <w:sz w:val="22"/>
          <w:szCs w:val="22"/>
        </w:rPr>
        <w:t xml:space="preserve"> с рекуперацией тепла</w:t>
      </w:r>
      <w:r w:rsidR="000826C1" w:rsidRPr="000826C1">
        <w:rPr>
          <w:sz w:val="22"/>
          <w:szCs w:val="22"/>
        </w:rPr>
        <w:t xml:space="preserve"> (</w:t>
      </w:r>
      <w:r w:rsidR="000826C1">
        <w:rPr>
          <w:sz w:val="22"/>
          <w:szCs w:val="22"/>
        </w:rPr>
        <w:t>трёхтрубной)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>а лежать в пределах от 50 до 130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186F6B" w:rsidRPr="002E2B87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-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186F6B" w:rsidRPr="00173F04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>Широкая линейка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CH-Box</w:t>
      </w:r>
      <w:r w:rsidR="00B93C04" w:rsidRPr="00B93C04">
        <w:rPr>
          <w:sz w:val="22"/>
          <w:szCs w:val="22"/>
        </w:rPr>
        <w:t>,</w:t>
      </w:r>
      <w:r>
        <w:rPr>
          <w:sz w:val="22"/>
          <w:szCs w:val="22"/>
        </w:rPr>
        <w:t xml:space="preserve"> для удобства построения схемы </w:t>
      </w:r>
      <w:r w:rsidR="000966BC">
        <w:rPr>
          <w:sz w:val="22"/>
          <w:szCs w:val="22"/>
        </w:rPr>
        <w:t xml:space="preserve">трёхтрубной </w:t>
      </w:r>
      <w:r>
        <w:rPr>
          <w:sz w:val="22"/>
          <w:szCs w:val="22"/>
        </w:rPr>
        <w:t>системы</w:t>
      </w:r>
      <w:r w:rsidRPr="00A067DB">
        <w:rPr>
          <w:sz w:val="22"/>
          <w:szCs w:val="22"/>
        </w:rPr>
        <w:t>.</w:t>
      </w:r>
    </w:p>
    <w:p w:rsidR="00186F6B" w:rsidRPr="002C7A3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186F6B" w:rsidRPr="002E2B87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186F6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186F6B" w:rsidRPr="002C7A3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9"/>
      <w:bookmarkStart w:id="11" w:name="_Toc96335659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</w:t>
      </w:r>
      <w:r w:rsidR="00FB3FF8">
        <w:rPr>
          <w:sz w:val="22"/>
          <w:szCs w:val="22"/>
        </w:rPr>
        <w:t>дачи тепловой энергии выполняет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</w:t>
      </w:r>
      <w:r w:rsidRPr="008F31F7">
        <w:rPr>
          <w:sz w:val="22"/>
          <w:szCs w:val="22"/>
        </w:rPr>
        <w:lastRenderedPageBreak/>
        <w:t>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314406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0C93F480" wp14:editId="3C20F193">
            <wp:extent cx="2266950" cy="38195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71"/>
      <w:bookmarkStart w:id="13" w:name="_Toc96335660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2"/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тенистом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Это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соседей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окружающую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среду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должен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находиться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ограниченного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доступа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широкой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публики</w:t>
      </w:r>
      <w:r w:rsidRPr="00A7721A">
        <w:rPr>
          <w:sz w:val="22"/>
          <w:szCs w:val="22"/>
        </w:rPr>
        <w:t>.</w:t>
      </w:r>
    </w:p>
    <w:p w:rsidR="003861B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холодном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климате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поверхности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образовываться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Поэтому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установке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убедитесь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падающий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представлять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опасность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для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прохожих</w:t>
      </w:r>
      <w:r w:rsidRPr="00A772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зонах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выпадает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снег</w:t>
      </w:r>
      <w:r w:rsidRPr="00A7721A"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н</w:t>
      </w:r>
      <w:r>
        <w:rPr>
          <w:sz w:val="22"/>
          <w:szCs w:val="22"/>
        </w:rPr>
        <w:t>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забудьте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установить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покрытия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поставляемые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монтажником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верхней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части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устройства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стороны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входа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теплообменника</w:t>
      </w:r>
      <w:r w:rsidRPr="00A7721A">
        <w:rPr>
          <w:sz w:val="22"/>
          <w:szCs w:val="22"/>
        </w:rPr>
        <w:t>.</w:t>
      </w:r>
      <w:r w:rsidRPr="00DD359F">
        <w:rPr>
          <w:sz w:val="22"/>
          <w:szCs w:val="22"/>
        </w:rPr>
        <w:t xml:space="preserve"> 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зонах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lastRenderedPageBreak/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69612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="00696123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наклонялся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странных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Поддерживал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свое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положение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случае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сильных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ветров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землетрясений</w:t>
      </w:r>
      <w:r w:rsidRPr="00FC50F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блоков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районах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сильными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снегопадами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фундаменты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высоте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менее</w:t>
      </w:r>
      <w:r w:rsidRPr="00C07CBB">
        <w:rPr>
          <w:sz w:val="22"/>
          <w:szCs w:val="22"/>
        </w:rPr>
        <w:t xml:space="preserve"> 50 </w:t>
      </w:r>
      <w:r w:rsidRPr="00C07CBB">
        <w:rPr>
          <w:rFonts w:hint="eastAsia"/>
          <w:sz w:val="22"/>
          <w:szCs w:val="22"/>
        </w:rPr>
        <w:t>см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максимального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накопленного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Вычислите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обслуживания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необходимое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следующего</w:t>
      </w:r>
      <w:r w:rsidRPr="00C07CBB">
        <w:rPr>
          <w:sz w:val="22"/>
          <w:szCs w:val="22"/>
        </w:rPr>
        <w:t>: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3861BA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короткого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замыкания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между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входящим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выходящим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канал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помехи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3861BA" w:rsidRPr="00F94D51" w:rsidRDefault="003861BA" w:rsidP="003861BA">
      <w:pPr>
        <w:autoSpaceDE w:val="0"/>
        <w:autoSpaceDN w:val="0"/>
        <w:adjustRightInd w:val="0"/>
        <w:rPr>
          <w:sz w:val="22"/>
          <w:szCs w:val="22"/>
        </w:rPr>
      </w:pPr>
    </w:p>
    <w:p w:rsidR="003861BA" w:rsidRDefault="003861BA" w:rsidP="003861BA">
      <w:pPr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3861BA" w:rsidRPr="00071C02" w:rsidRDefault="003861BA" w:rsidP="00DB675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695575" cy="2286000"/>
            <wp:effectExtent l="0" t="0" r="9525" b="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3861BA" w:rsidRDefault="003861BA" w:rsidP="003861BA">
      <w:pPr>
        <w:jc w:val="center"/>
        <w:outlineLvl w:val="0"/>
        <w:rPr>
          <w:sz w:val="20"/>
          <w:szCs w:val="20"/>
        </w:rPr>
      </w:pPr>
    </w:p>
    <w:p w:rsidR="003861BA" w:rsidRPr="005F153E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обоих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задней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3861BA" w:rsidRDefault="003861BA" w:rsidP="003861BA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696123" w:rsidRDefault="00696123" w:rsidP="003861BA">
      <w:pPr>
        <w:ind w:firstLine="720"/>
        <w:jc w:val="both"/>
        <w:rPr>
          <w:sz w:val="22"/>
          <w:szCs w:val="22"/>
        </w:rPr>
      </w:pPr>
    </w:p>
    <w:p w:rsidR="003861BA" w:rsidRDefault="003861BA" w:rsidP="003861BA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lastRenderedPageBreak/>
        <w:t>При наличии стен с обеих сторон.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</w:p>
    <w:p w:rsidR="003861BA" w:rsidRPr="003861BA" w:rsidRDefault="003861BA" w:rsidP="003861BA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3861BA" w:rsidRPr="003861BA" w:rsidRDefault="003861BA" w:rsidP="003861BA">
      <w:pPr>
        <w:ind w:firstLine="720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114550" cy="1504950"/>
            <wp:effectExtent l="0" t="0" r="0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</w:rPr>
      </w:pPr>
    </w:p>
    <w:p w:rsidR="003861BA" w:rsidRPr="000546D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124075" cy="1571625"/>
            <wp:effectExtent l="0" t="0" r="9525" b="9525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3861BA" w:rsidRPr="000546D0" w:rsidRDefault="003861BA" w:rsidP="003861BA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533650" cy="1504950"/>
            <wp:effectExtent l="0" t="0" r="0" b="0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Pr="006017B2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3861BA" w:rsidRPr="006017B2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sz w:val="22"/>
          <w:szCs w:val="22"/>
        </w:rPr>
        <w:t>35</w:t>
      </w:r>
      <w:r w:rsidRPr="00FC021C">
        <w:rPr>
          <w:rFonts w:hint="eastAsia"/>
          <w:sz w:val="22"/>
          <w:szCs w:val="22"/>
        </w:rPr>
        <w:t>°</w:t>
      </w:r>
      <w:r w:rsidRPr="00FC021C">
        <w:rPr>
          <w:sz w:val="22"/>
          <w:szCs w:val="22"/>
        </w:rPr>
        <w:t>C.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lastRenderedPageBreak/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между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воздухом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3861BA" w:rsidRPr="008D6770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35С). Если температура выше и имеется</w:t>
      </w:r>
      <w:r w:rsidR="00193134"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200C8E" w:rsidRDefault="003861BA" w:rsidP="003861B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2"/>
      <w:bookmarkStart w:id="15" w:name="_Toc96335661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4"/>
      <w:bookmarkEnd w:id="15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0700F0" w:rsidRPr="008D6770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 xml:space="preserve">Если температура в месте установки наружного блока стабильно превышает </w:t>
      </w:r>
      <w:r w:rsidR="009D027D">
        <w:rPr>
          <w:sz w:val="22"/>
          <w:szCs w:val="22"/>
        </w:rPr>
        <w:t>52</w:t>
      </w:r>
      <w:r w:rsidRPr="00636224">
        <w:rPr>
          <w:sz w:val="22"/>
          <w:szCs w:val="22"/>
        </w:rPr>
        <w:t>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0700F0" w:rsidRPr="006C7EEC" w:rsidRDefault="000700F0" w:rsidP="000700F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9A492D">
        <w:rPr>
          <w:sz w:val="22"/>
          <w:szCs w:val="22"/>
        </w:rPr>
        <w:t>блока</w:t>
      </w:r>
      <w:r w:rsidRPr="006C7EEC">
        <w:rPr>
          <w:sz w:val="22"/>
          <w:szCs w:val="22"/>
        </w:rPr>
        <w:t>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96335662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B6784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0B6784">
        <w:rPr>
          <w:sz w:val="20"/>
          <w:szCs w:val="20"/>
        </w:rPr>
        <w:t xml:space="preserve"> 6</w:t>
      </w:r>
    </w:p>
    <w:p w:rsidR="00193134" w:rsidRDefault="00193134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96335663"/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19"/>
      <w:bookmarkEnd w:id="2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A12DFE" w:rsidRDefault="00A12DFE" w:rsidP="00A12DF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A12DFE" w:rsidRPr="00F312E9" w:rsidTr="005E58B0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A12DFE" w:rsidRPr="00F312E9" w:rsidRDefault="00A12DFE" w:rsidP="005E58B0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A12DFE" w:rsidRPr="00F312E9" w:rsidRDefault="00A12DFE" w:rsidP="005E58B0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A12DFE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12DFE" w:rsidRPr="00F312E9" w:rsidRDefault="00A12DFE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12DFE" w:rsidRPr="00F312E9" w:rsidRDefault="00A12DFE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12DFE" w:rsidRPr="00F312E9" w:rsidTr="005E58B0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12DFE" w:rsidRPr="00F312E9" w:rsidRDefault="00A12DFE" w:rsidP="00A12DF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 труб</w:t>
            </w:r>
            <w:r>
              <w:rPr>
                <w:sz w:val="22"/>
                <w:szCs w:val="22"/>
              </w:rPr>
              <w:t xml:space="preserve"> </w:t>
            </w:r>
            <w:r w:rsidRPr="001A4597">
              <w:rPr>
                <w:sz w:val="22"/>
                <w:szCs w:val="22"/>
              </w:rPr>
              <w:t>ID</w:t>
            </w:r>
            <w:r>
              <w:rPr>
                <w:sz w:val="22"/>
                <w:szCs w:val="22"/>
              </w:rPr>
              <w:t>22</w:t>
            </w:r>
            <w:r w:rsidRPr="001A459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на </w:t>
            </w:r>
            <w:r w:rsidRPr="001A4597">
              <w:rPr>
                <w:sz w:val="22"/>
                <w:szCs w:val="22"/>
              </w:rPr>
              <w:t>OD2</w:t>
            </w:r>
            <w:r>
              <w:rPr>
                <w:sz w:val="22"/>
                <w:szCs w:val="22"/>
              </w:rPr>
              <w:t>5</w:t>
            </w:r>
            <w:r w:rsidRPr="001A459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12DFE" w:rsidRPr="007B2CEF" w:rsidRDefault="00A12DFE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C0FAF" w:rsidRPr="00F312E9" w:rsidTr="005E58B0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C0FAF" w:rsidRDefault="003C0FAF" w:rsidP="003C0FA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 труб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O</w:t>
            </w:r>
            <w:r w:rsidRPr="001A4597">
              <w:rPr>
                <w:sz w:val="22"/>
                <w:szCs w:val="22"/>
              </w:rPr>
              <w:t>D</w:t>
            </w:r>
            <w:r w:rsidRPr="003C0FAF">
              <w:rPr>
                <w:sz w:val="22"/>
                <w:szCs w:val="22"/>
              </w:rPr>
              <w:t>9</w:t>
            </w:r>
            <w:r w:rsidRPr="001A4597">
              <w:rPr>
                <w:sz w:val="22"/>
                <w:szCs w:val="22"/>
              </w:rPr>
              <w:t>.</w:t>
            </w:r>
            <w:r w:rsidRPr="003C0FAF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на </w:t>
            </w:r>
            <w:r w:rsidRPr="001A4597">
              <w:rPr>
                <w:sz w:val="22"/>
                <w:szCs w:val="22"/>
              </w:rPr>
              <w:t>OD</w:t>
            </w:r>
            <w:r w:rsidRPr="003C0FAF">
              <w:rPr>
                <w:sz w:val="22"/>
                <w:szCs w:val="22"/>
              </w:rPr>
              <w:t>12</w:t>
            </w:r>
            <w:r w:rsidRPr="001A4597">
              <w:rPr>
                <w:sz w:val="22"/>
                <w:szCs w:val="22"/>
              </w:rPr>
              <w:t>.</w:t>
            </w:r>
            <w:r w:rsidRPr="003C0FAF">
              <w:rPr>
                <w:sz w:val="22"/>
                <w:szCs w:val="22"/>
              </w:rPr>
              <w:t>7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C0FAF" w:rsidRPr="003C0FAF" w:rsidRDefault="003C0FAF" w:rsidP="005E58B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A12DFE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12DFE" w:rsidRPr="00F312E9" w:rsidRDefault="00A12DFE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Хомут</w:t>
            </w:r>
            <w:r w:rsidRPr="008A3192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12DFE" w:rsidRPr="00F312E9" w:rsidRDefault="00A12DFE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12DFE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12DFE" w:rsidRDefault="00A12DFE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Пластиковая стяжка для 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12DFE" w:rsidRDefault="00A12DFE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12DFE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12DFE" w:rsidRPr="00F312E9" w:rsidRDefault="00A12DFE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источника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питания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 xml:space="preserve">Ø70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12DFE" w:rsidRPr="00F312E9" w:rsidRDefault="00A12DFE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12DFE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12DFE" w:rsidRPr="00F312E9" w:rsidRDefault="00A12DFE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соединительного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62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12DFE" w:rsidRDefault="00A12DFE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12DFE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12DFE" w:rsidRPr="00F312E9" w:rsidRDefault="00A12DFE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управления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38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12DFE" w:rsidRDefault="00A12DFE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12DFE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12DFE" w:rsidRPr="008A3192" w:rsidRDefault="00A12DFE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Резиновая заглушка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12DFE" w:rsidRDefault="00A12DFE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12DFE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12DFE" w:rsidRDefault="00A12DFE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12DFE" w:rsidRDefault="00A12DFE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12DFE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12DFE" w:rsidRPr="00C11FB0" w:rsidRDefault="00A12DFE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Винт</w:t>
            </w:r>
            <w:r>
              <w:rPr>
                <w:sz w:val="22"/>
                <w:szCs w:val="22"/>
              </w:rPr>
              <w:t xml:space="preserve"> для фиксации хомута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12DFE" w:rsidRDefault="00A12DFE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A12DFE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12DFE" w:rsidRPr="00C11FB0" w:rsidRDefault="00A12DFE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Этикетка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модели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(для внесения данных </w:t>
            </w:r>
            <w:r w:rsidRPr="008A3192">
              <w:rPr>
                <w:rFonts w:hint="eastAsia"/>
                <w:sz w:val="22"/>
                <w:szCs w:val="22"/>
              </w:rPr>
              <w:t>комбинированного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блока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12DFE" w:rsidRPr="00B93C04" w:rsidRDefault="00B93C04" w:rsidP="005E58B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bookmarkStart w:id="21" w:name="_GoBack"/>
            <w:bookmarkEnd w:id="21"/>
          </w:p>
        </w:tc>
      </w:tr>
      <w:tr w:rsidR="00A12DFE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12DFE" w:rsidRPr="00C11FB0" w:rsidRDefault="00A12DFE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Защитная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пластиковая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12DFE" w:rsidRDefault="00A12DFE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12DFE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12DFE" w:rsidRPr="008A3192" w:rsidRDefault="00A12DFE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04778">
              <w:rPr>
                <w:sz w:val="22"/>
                <w:szCs w:val="22"/>
              </w:rPr>
              <w:t>Кольцевой сердечник (белый) для кабеля связи и заземления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12DFE" w:rsidRDefault="00A12DFE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9633566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7"/>
      <w:bookmarkStart w:id="25" w:name="_Toc96335666"/>
      <w:r w:rsidRPr="00361B87">
        <w:rPr>
          <w:rFonts w:ascii="Times New Roman" w:hAnsi="Times New Roman"/>
          <w:b w:val="0"/>
          <w:sz w:val="22"/>
          <w:szCs w:val="22"/>
        </w:rPr>
        <w:t>4.</w:t>
      </w:r>
      <w:r w:rsidR="007757FD">
        <w:rPr>
          <w:rFonts w:ascii="Times New Roman" w:hAnsi="Times New Roman"/>
          <w:b w:val="0"/>
          <w:sz w:val="22"/>
          <w:szCs w:val="22"/>
        </w:rPr>
        <w:t xml:space="preserve">1 </w:t>
      </w:r>
      <w:r w:rsidRPr="00361B87">
        <w:rPr>
          <w:rFonts w:ascii="Times New Roman" w:hAnsi="Times New Roman"/>
          <w:b w:val="0"/>
          <w:sz w:val="22"/>
          <w:szCs w:val="22"/>
        </w:rPr>
        <w:t>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0B6784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24"/>
      <w:bookmarkEnd w:id="25"/>
    </w:p>
    <w:p w:rsidR="00EA6703" w:rsidRPr="00590494" w:rsidRDefault="00EA6703" w:rsidP="00EA6703"/>
    <w:p w:rsidR="00EA6703" w:rsidRPr="00847FF3" w:rsidRDefault="00314406" w:rsidP="00314201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 wp14:anchorId="48CCCFDC" wp14:editId="40D06C0C">
            <wp:extent cx="5850890" cy="785431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85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0B6784">
        <w:rPr>
          <w:bCs/>
          <w:color w:val="000000"/>
          <w:sz w:val="20"/>
          <w:szCs w:val="20"/>
        </w:rPr>
        <w:t>8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9633566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133BE6">
        <w:rPr>
          <w:sz w:val="22"/>
          <w:szCs w:val="22"/>
        </w:rPr>
        <w:t>ет 3 (Три</w:t>
      </w:r>
      <w:r w:rsidR="007D63FD">
        <w:rPr>
          <w:sz w:val="22"/>
          <w:szCs w:val="22"/>
        </w:rPr>
        <w:t>) год</w:t>
      </w:r>
      <w:r w:rsidR="00133BE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9633566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78"/>
        <w:gridCol w:w="236"/>
        <w:gridCol w:w="3831"/>
        <w:gridCol w:w="236"/>
      </w:tblGrid>
      <w:tr w:rsidR="00EA6703" w:rsidTr="00B74EF1">
        <w:trPr>
          <w:jc w:val="center"/>
        </w:trPr>
        <w:tc>
          <w:tcPr>
            <w:tcW w:w="4078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BF1B05" w:rsidP="0006012B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RAS-12FSXNS2E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B74EF1">
        <w:trPr>
          <w:jc w:val="center"/>
        </w:trPr>
        <w:tc>
          <w:tcPr>
            <w:tcW w:w="4078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D9BA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B93C0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963356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641"/>
        <w:gridCol w:w="426"/>
      </w:tblGrid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BF1B05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RAS-12FSXNS2E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6012B" w:rsidRDefault="0006012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9633567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9633567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9633567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357BBD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357BBD" w:rsidRPr="00152FCB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357BBD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357BBD" w:rsidRPr="00AC1D78" w:rsidRDefault="00357BBD" w:rsidP="00357BBD">
      <w:pPr>
        <w:ind w:left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357BBD" w:rsidRPr="00E75370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357BBD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357BBD" w:rsidRPr="00E26670" w:rsidRDefault="00357BBD" w:rsidP="00E26670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</w:t>
      </w:r>
      <w:r w:rsidR="00E26670">
        <w:rPr>
          <w:sz w:val="22"/>
          <w:szCs w:val="22"/>
        </w:rPr>
        <w:t xml:space="preserve">вания расположены вблизи линий </w:t>
      </w:r>
      <w:r w:rsidRPr="006C7EEC">
        <w:rPr>
          <w:sz w:val="22"/>
          <w:szCs w:val="22"/>
        </w:rPr>
        <w:t>электропитания</w:t>
      </w:r>
      <w:r w:rsidR="00E26670">
        <w:rPr>
          <w:sz w:val="22"/>
          <w:szCs w:val="22"/>
        </w:rPr>
        <w:t xml:space="preserve"> </w:t>
      </w:r>
      <w:r w:rsidRPr="00E26670">
        <w:rPr>
          <w:sz w:val="22"/>
          <w:szCs w:val="22"/>
        </w:rPr>
        <w:t>кондиционера.</w:t>
      </w:r>
    </w:p>
    <w:p w:rsidR="00357BBD" w:rsidRPr="006C7EEC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электропитания. Используйте распределительную коробку внутри агрегата, чтобы </w:t>
      </w:r>
      <w:r w:rsidRPr="00E75370">
        <w:rPr>
          <w:sz w:val="22"/>
          <w:szCs w:val="22"/>
        </w:rPr>
        <w:lastRenderedPageBreak/>
        <w:t>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357BBD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357BBD" w:rsidRPr="00014906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357BBD" w:rsidRPr="00FC069A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357BBD" w:rsidRPr="00E75370" w:rsidRDefault="00357BBD" w:rsidP="00357BBD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E26670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84"/>
      <w:bookmarkStart w:id="41" w:name="_Toc9633567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9633567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9633567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9633567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9633567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4"/>
      <w:bookmarkEnd w:id="55"/>
      <w:bookmarkEnd w:id="56"/>
      <w:bookmarkEnd w:id="5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9633567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9633567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9633568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85529592"/>
      <w:bookmarkStart w:id="68" w:name="_Toc9633568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7"/>
      <w:bookmarkEnd w:id="6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3"/>
      <w:bookmarkStart w:id="70" w:name="_Toc9633568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9"/>
      <w:bookmarkEnd w:id="7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E26670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E26670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E26670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Падение </w:t>
            </w:r>
            <w:r w:rsidR="00E26670">
              <w:rPr>
                <w:color w:val="000000"/>
                <w:sz w:val="22"/>
                <w:szCs w:val="22"/>
              </w:rPr>
              <w:t xml:space="preserve">выходного напряжения, просадка </w:t>
            </w:r>
            <w:r w:rsidRPr="002F1381">
              <w:rPr>
                <w:color w:val="000000"/>
                <w:sz w:val="22"/>
                <w:szCs w:val="22"/>
              </w:rPr>
              <w:t>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26670" w:rsidRPr="00CA4B60" w:rsidRDefault="00E2667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Toc96335683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1"/>
      <w:bookmarkEnd w:id="7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3" w:name="_Toc96335684"/>
      <w:bookmarkStart w:id="74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3"/>
    </w:p>
    <w:bookmarkEnd w:id="74"/>
    <w:p w:rsidR="00EA6703" w:rsidRPr="00614A1F" w:rsidRDefault="00EA6703" w:rsidP="00EA6703">
      <w:pPr>
        <w:outlineLvl w:val="0"/>
        <w:rPr>
          <w:b/>
          <w:szCs w:val="28"/>
        </w:rPr>
      </w:pPr>
    </w:p>
    <w:p w:rsidR="00F31197" w:rsidRPr="00186A43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86A43">
        <w:rPr>
          <w:rFonts w:hint="eastAsia"/>
          <w:sz w:val="22"/>
          <w:szCs w:val="22"/>
        </w:rPr>
        <w:t>При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использовании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крана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поднимайте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соответствии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указаниями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этикетке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прикрепленной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наружному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блоку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выполнения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работ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необходимо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более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одного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человека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используйте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полосу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полипропилена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упаковки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перемещения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Кроме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того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прикасайтесь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без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перчаток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Ребра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могут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нанести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травмы</w:t>
      </w:r>
      <w:r w:rsidRPr="00186A43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F31197" w:rsidRDefault="00F31197" w:rsidP="00F31197">
      <w:pPr>
        <w:outlineLvl w:val="0"/>
        <w:rPr>
          <w:sz w:val="22"/>
          <w:szCs w:val="22"/>
        </w:rPr>
      </w:pPr>
    </w:p>
    <w:p w:rsidR="00F31197" w:rsidRPr="00144ED7" w:rsidRDefault="00F31197" w:rsidP="00DB6753">
      <w:pPr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735" cy="1673225"/>
            <wp:effectExtent l="0" t="0" r="0" b="3175"/>
            <wp:docPr id="94" name="Рисунок 94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Прочность картона для упаковки агрегатов ограничена, обратите внимание на следующее:</w:t>
      </w:r>
    </w:p>
    <w:p w:rsidR="00F31197" w:rsidRPr="0049289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492897">
        <w:rPr>
          <w:sz w:val="22"/>
          <w:szCs w:val="22"/>
        </w:rPr>
        <w:t>Запрещается наступать на упаковку агрегата, категорически запрещается класть какие-либо м</w:t>
      </w:r>
      <w:r>
        <w:rPr>
          <w:sz w:val="22"/>
          <w:szCs w:val="22"/>
        </w:rPr>
        <w:t>атериалы на упакованный агрегат;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При подъеме краном, используйте 2 стропы для </w:t>
      </w:r>
      <w:r>
        <w:rPr>
          <w:sz w:val="22"/>
          <w:szCs w:val="22"/>
        </w:rPr>
        <w:t>транспортировки или перемещения;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складировать агрегаты или класть на них какие-либо материалы.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076065" cy="1682750"/>
            <wp:effectExtent l="0" t="0" r="635" b="0"/>
            <wp:docPr id="93" name="Рисунок 93" descr="трансп и упа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ансп и упак 10NPE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492897" w:rsidRDefault="00F31197" w:rsidP="00DB6753">
      <w:pPr>
        <w:jc w:val="center"/>
        <w:rPr>
          <w:bCs/>
          <w:sz w:val="20"/>
          <w:szCs w:val="20"/>
        </w:rPr>
      </w:pPr>
      <w:r w:rsidRPr="00492897">
        <w:rPr>
          <w:bCs/>
          <w:sz w:val="20"/>
          <w:szCs w:val="20"/>
        </w:rPr>
        <w:t>Рису</w:t>
      </w:r>
      <w:r>
        <w:rPr>
          <w:bCs/>
          <w:sz w:val="20"/>
          <w:szCs w:val="20"/>
        </w:rPr>
        <w:t>нок 10</w:t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1. 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2. 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968750" cy="2840355"/>
            <wp:effectExtent l="0" t="0" r="0" b="0"/>
            <wp:docPr id="92" name="Рисунок 92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0705D9" w:rsidRPr="00492897" w:rsidRDefault="000705D9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3. 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F31197" w:rsidRPr="00144ED7" w:rsidRDefault="00F31197" w:rsidP="00DB6753">
      <w:pPr>
        <w:jc w:val="center"/>
        <w:rPr>
          <w:sz w:val="22"/>
          <w:szCs w:val="22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lastRenderedPageBreak/>
        <w:drawing>
          <wp:inline distT="0" distB="0" distL="0" distR="0">
            <wp:extent cx="5398770" cy="2616835"/>
            <wp:effectExtent l="0" t="0" r="0" b="0"/>
            <wp:docPr id="91" name="Рисунок 91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F31197" w:rsidRPr="009B38FB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9B38FB" w:rsidRDefault="00F31197" w:rsidP="00F31197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F31197" w:rsidRPr="00474772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474772">
        <w:rPr>
          <w:rFonts w:hint="eastAsia"/>
          <w:sz w:val="22"/>
          <w:szCs w:val="22"/>
        </w:rPr>
        <w:t>Не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применяйте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чрезмерное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усилие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отверстиям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вилками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или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другими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материалами</w:t>
      </w:r>
      <w:r w:rsidRPr="00474772">
        <w:rPr>
          <w:sz w:val="22"/>
          <w:szCs w:val="22"/>
        </w:rPr>
        <w:t xml:space="preserve">, </w:t>
      </w:r>
      <w:r w:rsidRPr="00474772">
        <w:rPr>
          <w:rFonts w:hint="eastAsia"/>
          <w:sz w:val="22"/>
          <w:szCs w:val="22"/>
        </w:rPr>
        <w:t>т</w:t>
      </w:r>
      <w:r w:rsidRPr="00474772">
        <w:rPr>
          <w:sz w:val="22"/>
          <w:szCs w:val="22"/>
        </w:rPr>
        <w:t>.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. </w:t>
      </w:r>
      <w:r w:rsidRPr="00474772">
        <w:rPr>
          <w:rFonts w:hint="eastAsia"/>
          <w:sz w:val="22"/>
          <w:szCs w:val="22"/>
        </w:rPr>
        <w:t>это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может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привести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деформации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блока</w:t>
      </w:r>
      <w:r w:rsidRPr="00474772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Pr="009B38FB" w:rsidRDefault="00F31197" w:rsidP="00DB6753">
      <w:pPr>
        <w:jc w:val="center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805680" cy="1964690"/>
            <wp:effectExtent l="0" t="0" r="0" b="0"/>
            <wp:docPr id="90" name="Рисунок 90" descr="погрузчи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грузчик 10NPE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816325" w:rsidRDefault="00816325">
      <w:pPr>
        <w:spacing w:after="160" w:line="259" w:lineRule="auto"/>
      </w:pPr>
      <w:r>
        <w:br w:type="page"/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5" w:name="_Toc85529595"/>
      <w:bookmarkStart w:id="76" w:name="_Toc96335685"/>
      <w:bookmarkStart w:id="7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5"/>
      <w:bookmarkEnd w:id="76"/>
    </w:p>
    <w:bookmarkEnd w:id="7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489886385"/>
      <w:bookmarkStart w:id="79" w:name="_Ref75275917"/>
      <w:bookmarkStart w:id="80" w:name="_Toc85529596"/>
      <w:bookmarkStart w:id="81" w:name="_Toc9633568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8"/>
      <w:bookmarkEnd w:id="79"/>
      <w:bookmarkEnd w:id="80"/>
      <w:bookmarkEnd w:id="8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2" w:name="_Toc85529597"/>
      <w:bookmarkStart w:id="83" w:name="_Toc9633568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2"/>
      <w:bookmarkEnd w:id="8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4" w:name="_Toc85529598"/>
      <w:bookmarkStart w:id="85" w:name="_Toc9633568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4"/>
      <w:bookmarkEnd w:id="8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Toc489886387"/>
      <w:bookmarkStart w:id="87" w:name="_Ref75275934"/>
      <w:bookmarkStart w:id="88" w:name="_Toc85529599"/>
      <w:bookmarkStart w:id="89" w:name="_Toc9633568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6"/>
      <w:bookmarkEnd w:id="87"/>
      <w:bookmarkEnd w:id="88"/>
      <w:bookmarkEnd w:id="8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066" w:rsidRDefault="00643066">
      <w:r>
        <w:separator/>
      </w:r>
    </w:p>
  </w:endnote>
  <w:endnote w:type="continuationSeparator" w:id="0">
    <w:p w:rsidR="00643066" w:rsidRDefault="00643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3066" w:rsidRDefault="0064306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43066" w:rsidRDefault="0064306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3066" w:rsidRDefault="0064306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43066" w:rsidRDefault="0064306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43066" w:rsidRDefault="0064306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43066" w:rsidRDefault="0064306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43066" w:rsidRDefault="0064306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3066" w:rsidRDefault="0064306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3066" w:rsidRDefault="0064306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Pr="00D35EE4" w:rsidRDefault="00643066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RAS-14FSXNS2E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643066" w:rsidRPr="00B7687E" w:rsidRDefault="00643066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Pr="00ED1531" w:rsidRDefault="0064306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93C0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Pr="00ED1531" w:rsidRDefault="0064306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43066" w:rsidRPr="00797D21" w:rsidRDefault="00643066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5441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43066" w:rsidRPr="007345D9" w:rsidRDefault="00643066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643066" w:rsidRPr="009D7031" w:rsidRDefault="00643066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643066" w:rsidRPr="0058149E" w:rsidRDefault="0064306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</w:t>
                              </w:r>
                              <w:r w:rsidRPr="00BF1B05">
                                <w:rPr>
                                  <w:b/>
                                  <w:sz w:val="18"/>
                                  <w:szCs w:val="18"/>
                                </w:rPr>
                                <w:t>-12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FSXNS</w:t>
                              </w:r>
                              <w:r w:rsidRPr="00BF1B05">
                                <w:rPr>
                                  <w:b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E</w:t>
                              </w:r>
                            </w:p>
                            <w:p w:rsidR="00643066" w:rsidRPr="00AF301F" w:rsidRDefault="0064306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43066" w:rsidRPr="00613EFB" w:rsidRDefault="0064306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43066" w:rsidRPr="00D35EE4" w:rsidRDefault="00643066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RAS-14FSXNS2E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643066" w:rsidRPr="00B7687E" w:rsidRDefault="00643066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43066" w:rsidRPr="00ED1531" w:rsidRDefault="0064306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93C0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43066" w:rsidRPr="00ED1531" w:rsidRDefault="0064306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43066" w:rsidRPr="00797D21" w:rsidRDefault="00643066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5441B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43066" w:rsidRPr="007345D9" w:rsidRDefault="00643066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643066" w:rsidRPr="009D7031" w:rsidRDefault="00643066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643066" w:rsidRPr="0058149E" w:rsidRDefault="0064306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C55158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</w:t>
                        </w:r>
                        <w:r w:rsidRPr="00BF1B05">
                          <w:rPr>
                            <w:b/>
                            <w:sz w:val="18"/>
                            <w:szCs w:val="18"/>
                          </w:rPr>
                          <w:t>-12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FSXNS</w:t>
                        </w:r>
                        <w:r w:rsidRPr="00BF1B05">
                          <w:rPr>
                            <w:b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E</w:t>
                        </w:r>
                      </w:p>
                      <w:p w:rsidR="00643066" w:rsidRPr="00AF301F" w:rsidRDefault="0064306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43066" w:rsidRPr="00613EFB" w:rsidRDefault="0064306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3066" w:rsidRDefault="0064306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Pr="00AF301F" w:rsidRDefault="0064306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93C0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Pr="00D35EE4" w:rsidRDefault="00643066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</w:t>
                              </w:r>
                              <w:r w:rsidR="00314406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FSXNS2E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643066" w:rsidRPr="00C23BB2" w:rsidRDefault="00643066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43066" w:rsidRPr="00EC2FF5" w:rsidRDefault="0064306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43066" w:rsidRPr="00AF301F" w:rsidRDefault="0064306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93C0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43066" w:rsidRPr="00D35EE4" w:rsidRDefault="00643066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</w:t>
                        </w:r>
                        <w:r w:rsidR="00314406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2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FSXNS2E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643066" w:rsidRPr="00C23BB2" w:rsidRDefault="00643066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43066" w:rsidRPr="00EC2FF5" w:rsidRDefault="0064306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3066" w:rsidRDefault="0064306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Default="0064306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Pr="00AF301F" w:rsidRDefault="0064306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93C0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43066" w:rsidRPr="00EC2FF5" w:rsidRDefault="00643066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RAS-12FSXNS2E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43066" w:rsidRDefault="0064306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43066" w:rsidRPr="00AF301F" w:rsidRDefault="0064306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93C0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43066" w:rsidRPr="00EC2FF5" w:rsidRDefault="00643066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RAS-12FSXNS2E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066" w:rsidRDefault="00643066">
      <w:r>
        <w:separator/>
      </w:r>
    </w:p>
  </w:footnote>
  <w:footnote w:type="continuationSeparator" w:id="0">
    <w:p w:rsidR="00643066" w:rsidRDefault="006430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3066" w:rsidRDefault="0064306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43066" w:rsidRDefault="0064306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3066" w:rsidRDefault="00643066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3066" w:rsidRDefault="00643066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hdrShapeDefaults>
    <o:shapedefaults v:ext="edit" spidmax="187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6808"/>
    <w:rsid w:val="00057BCD"/>
    <w:rsid w:val="00057CBB"/>
    <w:rsid w:val="0006012B"/>
    <w:rsid w:val="000700F0"/>
    <w:rsid w:val="000705D9"/>
    <w:rsid w:val="000724CB"/>
    <w:rsid w:val="00073C25"/>
    <w:rsid w:val="000779F8"/>
    <w:rsid w:val="000814C8"/>
    <w:rsid w:val="000826C1"/>
    <w:rsid w:val="00083CAD"/>
    <w:rsid w:val="0009526F"/>
    <w:rsid w:val="000966BC"/>
    <w:rsid w:val="000B0392"/>
    <w:rsid w:val="000B2A0A"/>
    <w:rsid w:val="000B3B54"/>
    <w:rsid w:val="000B6784"/>
    <w:rsid w:val="000B7CBA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3BE6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93134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E5B44"/>
    <w:rsid w:val="001F7544"/>
    <w:rsid w:val="00200C8E"/>
    <w:rsid w:val="00201938"/>
    <w:rsid w:val="00202721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B5D16"/>
    <w:rsid w:val="002C2364"/>
    <w:rsid w:val="002C44E0"/>
    <w:rsid w:val="002E1622"/>
    <w:rsid w:val="002E390F"/>
    <w:rsid w:val="002F79FC"/>
    <w:rsid w:val="00303E2F"/>
    <w:rsid w:val="003066A5"/>
    <w:rsid w:val="00311219"/>
    <w:rsid w:val="00314201"/>
    <w:rsid w:val="00314406"/>
    <w:rsid w:val="00326079"/>
    <w:rsid w:val="00343FCA"/>
    <w:rsid w:val="00344173"/>
    <w:rsid w:val="00345C5B"/>
    <w:rsid w:val="00353DE4"/>
    <w:rsid w:val="00357BBD"/>
    <w:rsid w:val="0036188A"/>
    <w:rsid w:val="00371DD6"/>
    <w:rsid w:val="00371E72"/>
    <w:rsid w:val="0037232B"/>
    <w:rsid w:val="00372A29"/>
    <w:rsid w:val="003861BA"/>
    <w:rsid w:val="003964AD"/>
    <w:rsid w:val="003B1DD4"/>
    <w:rsid w:val="003C0FAF"/>
    <w:rsid w:val="003D1C42"/>
    <w:rsid w:val="003D244B"/>
    <w:rsid w:val="003E3AD4"/>
    <w:rsid w:val="003E6FA8"/>
    <w:rsid w:val="003F0EF8"/>
    <w:rsid w:val="003F28A1"/>
    <w:rsid w:val="003F43C3"/>
    <w:rsid w:val="003F5B4D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2954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1FE4"/>
    <w:rsid w:val="005B68E2"/>
    <w:rsid w:val="005B7781"/>
    <w:rsid w:val="005D0574"/>
    <w:rsid w:val="005D4D7D"/>
    <w:rsid w:val="005E38BC"/>
    <w:rsid w:val="005E5127"/>
    <w:rsid w:val="00601691"/>
    <w:rsid w:val="006017B2"/>
    <w:rsid w:val="0060423E"/>
    <w:rsid w:val="006070F9"/>
    <w:rsid w:val="006108B0"/>
    <w:rsid w:val="00612E00"/>
    <w:rsid w:val="00614A1F"/>
    <w:rsid w:val="00626A94"/>
    <w:rsid w:val="006416FB"/>
    <w:rsid w:val="00642A49"/>
    <w:rsid w:val="00643066"/>
    <w:rsid w:val="00646CE5"/>
    <w:rsid w:val="0065072C"/>
    <w:rsid w:val="00656098"/>
    <w:rsid w:val="00663893"/>
    <w:rsid w:val="00663BA6"/>
    <w:rsid w:val="0067315B"/>
    <w:rsid w:val="006752A0"/>
    <w:rsid w:val="006774B6"/>
    <w:rsid w:val="00680AD8"/>
    <w:rsid w:val="00684159"/>
    <w:rsid w:val="006866EC"/>
    <w:rsid w:val="00687F0A"/>
    <w:rsid w:val="006912EC"/>
    <w:rsid w:val="00696123"/>
    <w:rsid w:val="00697856"/>
    <w:rsid w:val="006A3296"/>
    <w:rsid w:val="006A4752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57FD"/>
    <w:rsid w:val="00776934"/>
    <w:rsid w:val="0078177F"/>
    <w:rsid w:val="00783E33"/>
    <w:rsid w:val="00785319"/>
    <w:rsid w:val="007877E0"/>
    <w:rsid w:val="0079401B"/>
    <w:rsid w:val="00797D21"/>
    <w:rsid w:val="007B095E"/>
    <w:rsid w:val="007B2CEF"/>
    <w:rsid w:val="007B36E9"/>
    <w:rsid w:val="007B751F"/>
    <w:rsid w:val="007C300D"/>
    <w:rsid w:val="007D349B"/>
    <w:rsid w:val="007D4E6B"/>
    <w:rsid w:val="007D63FD"/>
    <w:rsid w:val="007D6CCA"/>
    <w:rsid w:val="007E5E22"/>
    <w:rsid w:val="007F3078"/>
    <w:rsid w:val="008003C3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5FF"/>
    <w:rsid w:val="00866B6E"/>
    <w:rsid w:val="0087148A"/>
    <w:rsid w:val="00872746"/>
    <w:rsid w:val="00876CCF"/>
    <w:rsid w:val="0088349B"/>
    <w:rsid w:val="0088749B"/>
    <w:rsid w:val="008967DA"/>
    <w:rsid w:val="00896986"/>
    <w:rsid w:val="00897EAB"/>
    <w:rsid w:val="008A1F9D"/>
    <w:rsid w:val="008A3192"/>
    <w:rsid w:val="008A4FB2"/>
    <w:rsid w:val="008A504E"/>
    <w:rsid w:val="008D09DC"/>
    <w:rsid w:val="008D1693"/>
    <w:rsid w:val="008E0B73"/>
    <w:rsid w:val="008F7D55"/>
    <w:rsid w:val="009009DC"/>
    <w:rsid w:val="009075AC"/>
    <w:rsid w:val="00910B53"/>
    <w:rsid w:val="00912E27"/>
    <w:rsid w:val="00913F03"/>
    <w:rsid w:val="009148F2"/>
    <w:rsid w:val="00922280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92D"/>
    <w:rsid w:val="009B132B"/>
    <w:rsid w:val="009B1EC5"/>
    <w:rsid w:val="009B21C2"/>
    <w:rsid w:val="009B236D"/>
    <w:rsid w:val="009B4AC3"/>
    <w:rsid w:val="009B6F0C"/>
    <w:rsid w:val="009D027D"/>
    <w:rsid w:val="009D300F"/>
    <w:rsid w:val="009D5B4E"/>
    <w:rsid w:val="009D5F49"/>
    <w:rsid w:val="009D7031"/>
    <w:rsid w:val="009D75C2"/>
    <w:rsid w:val="009E0337"/>
    <w:rsid w:val="009E33ED"/>
    <w:rsid w:val="00A12DFE"/>
    <w:rsid w:val="00A13ED0"/>
    <w:rsid w:val="00A17EAC"/>
    <w:rsid w:val="00A20C9D"/>
    <w:rsid w:val="00A21B00"/>
    <w:rsid w:val="00A220A4"/>
    <w:rsid w:val="00A22CCA"/>
    <w:rsid w:val="00A22D2C"/>
    <w:rsid w:val="00A33FB8"/>
    <w:rsid w:val="00A40257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A23BF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65EF5"/>
    <w:rsid w:val="00B713E6"/>
    <w:rsid w:val="00B74EF1"/>
    <w:rsid w:val="00B757EC"/>
    <w:rsid w:val="00B853CA"/>
    <w:rsid w:val="00B930C4"/>
    <w:rsid w:val="00B93C04"/>
    <w:rsid w:val="00BA4D5C"/>
    <w:rsid w:val="00BA79AF"/>
    <w:rsid w:val="00BA7C55"/>
    <w:rsid w:val="00BB1D2A"/>
    <w:rsid w:val="00BB28FA"/>
    <w:rsid w:val="00BB2E41"/>
    <w:rsid w:val="00BB3360"/>
    <w:rsid w:val="00BC0D71"/>
    <w:rsid w:val="00BC0F37"/>
    <w:rsid w:val="00BC6A6E"/>
    <w:rsid w:val="00BE154B"/>
    <w:rsid w:val="00BE4D18"/>
    <w:rsid w:val="00BF1B05"/>
    <w:rsid w:val="00C00CD4"/>
    <w:rsid w:val="00C0352C"/>
    <w:rsid w:val="00C0404E"/>
    <w:rsid w:val="00C07594"/>
    <w:rsid w:val="00C10A1E"/>
    <w:rsid w:val="00C11FB0"/>
    <w:rsid w:val="00C241C9"/>
    <w:rsid w:val="00C2699D"/>
    <w:rsid w:val="00C419C1"/>
    <w:rsid w:val="00C47F87"/>
    <w:rsid w:val="00C510BE"/>
    <w:rsid w:val="00C51B10"/>
    <w:rsid w:val="00C55158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4A6F"/>
    <w:rsid w:val="00D07290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96268"/>
    <w:rsid w:val="00D97C02"/>
    <w:rsid w:val="00DA1841"/>
    <w:rsid w:val="00DA1947"/>
    <w:rsid w:val="00DA234E"/>
    <w:rsid w:val="00DA4E1F"/>
    <w:rsid w:val="00DB6753"/>
    <w:rsid w:val="00DC42C5"/>
    <w:rsid w:val="00DC56ED"/>
    <w:rsid w:val="00DE5724"/>
    <w:rsid w:val="00DF559E"/>
    <w:rsid w:val="00E02961"/>
    <w:rsid w:val="00E035FD"/>
    <w:rsid w:val="00E13F0E"/>
    <w:rsid w:val="00E24807"/>
    <w:rsid w:val="00E24ED7"/>
    <w:rsid w:val="00E26670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049F"/>
    <w:rsid w:val="00EF2B2F"/>
    <w:rsid w:val="00EF3D97"/>
    <w:rsid w:val="00F07909"/>
    <w:rsid w:val="00F10803"/>
    <w:rsid w:val="00F1629E"/>
    <w:rsid w:val="00F17ACC"/>
    <w:rsid w:val="00F17C96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74593"/>
    <w:rsid w:val="00F76096"/>
    <w:rsid w:val="00F7656C"/>
    <w:rsid w:val="00F817D9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7393"/>
    <o:shapelayout v:ext="edit">
      <o:idmap v:ext="edit" data="1"/>
    </o:shapelayout>
  </w:shapeDefaults>
  <w:decimalSymbol w:val=","/>
  <w:listSeparator w:val=";"/>
  <w14:docId w14:val="38BD5AD3"/>
  <w15:docId w15:val="{6D895EA5-17CA-4A99-85FB-B62EDBAC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9" Type="http://schemas.openxmlformats.org/officeDocument/2006/relationships/theme" Target="theme/theme1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emf"/><Relationship Id="rId37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8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2397D-92B1-459F-8B14-844943E74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8B3191A9</Template>
  <TotalTime>71</TotalTime>
  <Pages>40</Pages>
  <Words>7476</Words>
  <Characters>42619</Characters>
  <Application>Microsoft Office Word</Application>
  <DocSecurity>0</DocSecurity>
  <Lines>355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49996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13</cp:revision>
  <cp:lastPrinted>2021-03-26T08:29:00Z</cp:lastPrinted>
  <dcterms:created xsi:type="dcterms:W3CDTF">2024-10-18T07:09:00Z</dcterms:created>
  <dcterms:modified xsi:type="dcterms:W3CDTF">2025-12-19T08:03:00Z</dcterms:modified>
</cp:coreProperties>
</file>