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Pr="00C00CD4" w:rsidRDefault="00054A54" w:rsidP="00D03F3F">
      <w:pPr>
        <w:jc w:val="center"/>
        <w:rPr>
          <w:sz w:val="40"/>
          <w:szCs w:val="40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207CA0">
              <w:rPr>
                <w:b/>
                <w:szCs w:val="28"/>
              </w:rPr>
              <w:t>RAS-10FSXNS2E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207CA0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RAS-10FSXNS2E</w:t>
            </w:r>
            <w:r w:rsidR="003D244B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A184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E73B8C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126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1265">
        <w:rPr>
          <w:b/>
          <w:sz w:val="22"/>
          <w:szCs w:val="22"/>
        </w:rPr>
        <w:lastRenderedPageBreak/>
        <w:t>СОДЕРЖАНИЕ</w:t>
      </w:r>
      <w:r w:rsidR="00231E1B" w:rsidRPr="00711265">
        <w:rPr>
          <w:b/>
          <w:sz w:val="22"/>
          <w:szCs w:val="22"/>
        </w:rPr>
        <w:t xml:space="preserve"> </w:t>
      </w:r>
    </w:p>
    <w:p w:rsidR="00711265" w:rsidRPr="00711265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1265">
        <w:rPr>
          <w:sz w:val="22"/>
          <w:szCs w:val="22"/>
        </w:rPr>
        <w:fldChar w:fldCharType="begin"/>
      </w:r>
      <w:r w:rsidRPr="00711265">
        <w:rPr>
          <w:sz w:val="22"/>
          <w:szCs w:val="22"/>
        </w:rPr>
        <w:instrText xml:space="preserve"> TOC \o "1-3" \h \z \u </w:instrText>
      </w:r>
      <w:r w:rsidRPr="00711265">
        <w:rPr>
          <w:sz w:val="22"/>
          <w:szCs w:val="22"/>
        </w:rPr>
        <w:fldChar w:fldCharType="separate"/>
      </w:r>
      <w:hyperlink w:anchor="_Toc96335655" w:history="1">
        <w:r w:rsidR="00711265" w:rsidRPr="00711265">
          <w:rPr>
            <w:rStyle w:val="ad"/>
            <w:noProof/>
            <w:sz w:val="22"/>
            <w:szCs w:val="22"/>
          </w:rPr>
          <w:t>Введение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6" w:history="1">
        <w:r w:rsidR="00711265" w:rsidRPr="00711265">
          <w:rPr>
            <w:rStyle w:val="ad"/>
            <w:noProof/>
            <w:sz w:val="22"/>
            <w:szCs w:val="22"/>
          </w:rPr>
          <w:t>1.</w:t>
        </w:r>
        <w:r w:rsidR="00133BE6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1265" w:rsidRPr="00711265">
          <w:rPr>
            <w:rStyle w:val="ad"/>
            <w:noProof/>
            <w:sz w:val="22"/>
            <w:szCs w:val="22"/>
          </w:rPr>
          <w:t>Общие сведения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7" w:history="1">
        <w:r w:rsidR="00711265" w:rsidRPr="0071126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8" w:history="1">
        <w:r w:rsidR="00711265" w:rsidRPr="00711265">
          <w:rPr>
            <w:rStyle w:val="ad"/>
            <w:noProof/>
            <w:sz w:val="22"/>
            <w:szCs w:val="22"/>
          </w:rPr>
          <w:t>2.2 Описание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9" w:history="1">
        <w:r w:rsidR="00711265" w:rsidRPr="00711265">
          <w:rPr>
            <w:rStyle w:val="ad"/>
            <w:noProof/>
            <w:sz w:val="22"/>
            <w:szCs w:val="22"/>
          </w:rPr>
          <w:t>2.3 Принцип работы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0" w:history="1">
        <w:r w:rsidR="00711265" w:rsidRPr="0071126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193134">
          <w:rPr>
            <w:noProof/>
            <w:webHidden/>
            <w:sz w:val="22"/>
            <w:szCs w:val="22"/>
          </w:rPr>
          <w:t>7</w:t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1" w:history="1">
        <w:r w:rsidR="00711265" w:rsidRPr="00711265">
          <w:rPr>
            <w:rStyle w:val="ad"/>
            <w:noProof/>
            <w:sz w:val="22"/>
            <w:szCs w:val="22"/>
          </w:rPr>
          <w:t>2.5 Оптимальная эксплуатация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2" w:history="1">
        <w:r w:rsidR="00711265" w:rsidRPr="00711265">
          <w:rPr>
            <w:rStyle w:val="ad"/>
            <w:noProof/>
            <w:sz w:val="22"/>
            <w:szCs w:val="22"/>
          </w:rPr>
          <w:t>2.6 Маркировка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3" w:history="1">
        <w:r w:rsidR="00711265" w:rsidRPr="00711265">
          <w:rPr>
            <w:rStyle w:val="ad"/>
            <w:noProof/>
            <w:sz w:val="22"/>
            <w:szCs w:val="22"/>
          </w:rPr>
          <w:t>3. Комплектность поставки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4" w:history="1">
        <w:r w:rsidR="00711265" w:rsidRPr="00711265">
          <w:rPr>
            <w:rStyle w:val="ad"/>
            <w:noProof/>
            <w:sz w:val="22"/>
            <w:szCs w:val="22"/>
          </w:rPr>
          <w:t>4. Чертеж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6" w:history="1">
        <w:r w:rsidR="00711265" w:rsidRPr="00711265">
          <w:rPr>
            <w:rStyle w:val="ad"/>
            <w:noProof/>
            <w:sz w:val="22"/>
            <w:szCs w:val="22"/>
          </w:rPr>
          <w:t>4.</w:t>
        </w:r>
        <w:r w:rsidR="007757FD">
          <w:rPr>
            <w:rStyle w:val="ad"/>
            <w:noProof/>
            <w:sz w:val="22"/>
            <w:szCs w:val="22"/>
          </w:rPr>
          <w:t>1</w:t>
        </w:r>
        <w:r w:rsidR="00711265" w:rsidRPr="00711265">
          <w:rPr>
            <w:rStyle w:val="ad"/>
            <w:noProof/>
            <w:sz w:val="22"/>
            <w:szCs w:val="22"/>
          </w:rPr>
          <w:t xml:space="preserve"> Чертеж основных узлов и деталей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7" w:history="1">
        <w:r w:rsidR="00711265" w:rsidRPr="00711265">
          <w:rPr>
            <w:rStyle w:val="ad"/>
            <w:noProof/>
            <w:sz w:val="22"/>
            <w:szCs w:val="22"/>
          </w:rPr>
          <w:t>5. Гарантии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8" w:history="1">
        <w:r w:rsidR="00711265" w:rsidRPr="0071126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9" w:history="1">
        <w:r w:rsidR="00711265" w:rsidRPr="00711265">
          <w:rPr>
            <w:rStyle w:val="ad"/>
            <w:noProof/>
            <w:sz w:val="22"/>
            <w:szCs w:val="22"/>
          </w:rPr>
          <w:t>7. Свидетельство о приемке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0" w:history="1">
        <w:r w:rsidR="00711265" w:rsidRPr="00711265">
          <w:rPr>
            <w:rStyle w:val="ad"/>
            <w:noProof/>
            <w:sz w:val="22"/>
            <w:szCs w:val="22"/>
          </w:rPr>
          <w:t>8. Консервация</w:t>
        </w:r>
        <w:r w:rsidR="00711265" w:rsidRPr="00711265">
          <w:rPr>
            <w:rStyle w:val="ad"/>
            <w:noProof/>
            <w:sz w:val="22"/>
            <w:szCs w:val="22"/>
            <w:lang w:val="en-US"/>
          </w:rPr>
          <w:t>*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1" w:history="1">
        <w:r w:rsidR="00711265" w:rsidRPr="00711265">
          <w:rPr>
            <w:rStyle w:val="ad"/>
            <w:noProof/>
            <w:sz w:val="22"/>
            <w:szCs w:val="22"/>
          </w:rPr>
          <w:t>9. Сведения об утилизации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2" w:history="1">
        <w:r w:rsidR="00711265" w:rsidRPr="00711265">
          <w:rPr>
            <w:rStyle w:val="ad"/>
            <w:noProof/>
            <w:sz w:val="22"/>
            <w:szCs w:val="22"/>
          </w:rPr>
          <w:t>10. Требования безопасности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3" w:history="1">
        <w:r w:rsidR="00711265" w:rsidRPr="00711265">
          <w:rPr>
            <w:rStyle w:val="ad"/>
            <w:noProof/>
            <w:sz w:val="22"/>
            <w:szCs w:val="22"/>
          </w:rPr>
          <w:t>10.1 Общие требования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4" w:history="1">
        <w:r w:rsidR="00711265" w:rsidRPr="00711265">
          <w:rPr>
            <w:rStyle w:val="ad"/>
            <w:noProof/>
            <w:sz w:val="22"/>
            <w:szCs w:val="22"/>
          </w:rPr>
          <w:t>11. Прием и передача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5" w:history="1">
        <w:r w:rsidR="00711265" w:rsidRPr="00711265">
          <w:rPr>
            <w:rStyle w:val="ad"/>
            <w:noProof/>
            <w:sz w:val="22"/>
            <w:szCs w:val="22"/>
          </w:rPr>
          <w:t>12. Учет работы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6" w:history="1">
        <w:r w:rsidR="00711265" w:rsidRPr="0071126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7" w:history="1">
        <w:r w:rsidR="00711265" w:rsidRPr="00711265">
          <w:rPr>
            <w:rStyle w:val="ad"/>
            <w:noProof/>
            <w:sz w:val="22"/>
            <w:szCs w:val="22"/>
          </w:rPr>
          <w:t>14. Работы при эксплуатации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8" w:history="1">
        <w:r w:rsidR="00711265" w:rsidRPr="00711265">
          <w:rPr>
            <w:rStyle w:val="ad"/>
            <w:noProof/>
            <w:sz w:val="22"/>
            <w:szCs w:val="22"/>
          </w:rPr>
          <w:t>14.1 Учет выполнения работ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9" w:history="1">
        <w:r w:rsidR="00711265" w:rsidRPr="0071126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0" w:history="1">
        <w:r w:rsidR="00711265" w:rsidRPr="0071126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8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1" w:history="1">
        <w:r w:rsidR="00711265" w:rsidRPr="0071126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29</w:t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2" w:history="1">
        <w:r w:rsidR="00711265" w:rsidRPr="0071126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3" w:history="1">
        <w:r w:rsidR="00711265" w:rsidRPr="0071126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4" w:history="1">
        <w:r w:rsidR="00711265" w:rsidRPr="00711265">
          <w:rPr>
            <w:rStyle w:val="ad"/>
            <w:noProof/>
            <w:sz w:val="22"/>
            <w:szCs w:val="22"/>
          </w:rPr>
          <w:t>16.1 Транспортировка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5" w:history="1">
        <w:r w:rsidR="00711265" w:rsidRPr="00711265">
          <w:rPr>
            <w:rStyle w:val="ad"/>
            <w:noProof/>
            <w:sz w:val="22"/>
            <w:szCs w:val="22"/>
          </w:rPr>
          <w:t>16.2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6" w:history="1">
        <w:r w:rsidR="00711265" w:rsidRPr="00711265">
          <w:rPr>
            <w:rStyle w:val="ad"/>
            <w:noProof/>
            <w:sz w:val="22"/>
            <w:szCs w:val="22"/>
          </w:rPr>
          <w:t>17. Ремонт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7" w:history="1">
        <w:r w:rsidR="00711265" w:rsidRPr="00711265">
          <w:rPr>
            <w:rStyle w:val="ad"/>
            <w:noProof/>
            <w:sz w:val="22"/>
            <w:szCs w:val="22"/>
          </w:rPr>
          <w:t>18. Сведения о рекламациях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38</w:t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8" w:history="1">
        <w:r w:rsidR="00711265" w:rsidRPr="00711265">
          <w:rPr>
            <w:rStyle w:val="ad"/>
            <w:noProof/>
            <w:sz w:val="22"/>
            <w:szCs w:val="22"/>
          </w:rPr>
          <w:t>19. Особые отметки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39</w:t>
        </w:r>
      </w:hyperlink>
    </w:p>
    <w:p w:rsidR="00711265" w:rsidRPr="00711265" w:rsidRDefault="0037169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9" w:history="1">
        <w:r w:rsidR="00711265" w:rsidRPr="0071126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4</w:t>
        </w:r>
        <w:r w:rsidR="002B5D16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1"/>
        <w:spacing w:line="20" w:lineRule="atLeast"/>
        <w:ind w:firstLine="142"/>
        <w:rPr>
          <w:rStyle w:val="ae"/>
        </w:rPr>
      </w:pPr>
      <w:r w:rsidRPr="0071126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9633565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3D244B">
        <w:rPr>
          <w:sz w:val="22"/>
          <w:szCs w:val="22"/>
        </w:rPr>
        <w:t>промышленного назначения</w:t>
      </w:r>
      <w:r w:rsidR="003D244B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0757D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9633565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796"/>
      </w:tblGrid>
      <w:tr w:rsidR="00200C8E" w:rsidRPr="0045441B" w:rsidTr="00D04A6F">
        <w:trPr>
          <w:trHeight w:val="553"/>
        </w:trPr>
        <w:tc>
          <w:tcPr>
            <w:tcW w:w="2127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6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3D244B" w:rsidRPr="0045441B" w:rsidRDefault="003D244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45441B" w:rsidTr="00D04A6F">
        <w:trPr>
          <w:trHeight w:val="553"/>
        </w:trPr>
        <w:tc>
          <w:tcPr>
            <w:tcW w:w="2127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CA105D" w:rsidRPr="0045441B" w:rsidRDefault="00207CA0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RAS-10FSXNS2E</w:t>
            </w:r>
          </w:p>
        </w:tc>
      </w:tr>
      <w:tr w:rsidR="006A3296" w:rsidRPr="0045441B" w:rsidTr="00D04A6F">
        <w:trPr>
          <w:trHeight w:val="553"/>
        </w:trPr>
        <w:tc>
          <w:tcPr>
            <w:tcW w:w="2127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6" w:type="dxa"/>
            <w:vAlign w:val="center"/>
          </w:tcPr>
          <w:p w:rsidR="006A3296" w:rsidRPr="0045441B" w:rsidRDefault="00207CA0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RAS-10FSXNS2E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D263F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797D21" w:rsidRPr="009D7031" w:rsidRDefault="00797D21" w:rsidP="00797D2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797D21" w:rsidRPr="0045441B" w:rsidTr="00D04A6F">
        <w:trPr>
          <w:trHeight w:val="420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797D21" w:rsidRPr="0045441B" w:rsidRDefault="00DA1841" w:rsidP="00E73B8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E73B8C">
              <w:rPr>
                <w:sz w:val="22"/>
                <w:szCs w:val="22"/>
              </w:rPr>
              <w:t>5</w:t>
            </w:r>
          </w:p>
        </w:tc>
      </w:tr>
      <w:tr w:rsidR="00133BE6" w:rsidRPr="0045441B" w:rsidTr="00D04A6F">
        <w:trPr>
          <w:trHeight w:val="456"/>
        </w:trPr>
        <w:tc>
          <w:tcPr>
            <w:tcW w:w="2127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796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797D21" w:rsidRPr="0045441B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96" w:type="dxa"/>
            <w:vAlign w:val="center"/>
          </w:tcPr>
          <w:p w:rsidR="000B0392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B0392" w:rsidRPr="00C47193" w:rsidRDefault="000B0392" w:rsidP="000B039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371694" w:rsidRPr="009C0E86" w:rsidRDefault="00371694" w:rsidP="003716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D04A6F" w:rsidRPr="0045441B" w:rsidRDefault="00371694" w:rsidP="00371694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  <w:bookmarkStart w:id="5" w:name="_GoBack"/>
            <w:bookmarkEnd w:id="5"/>
          </w:p>
        </w:tc>
      </w:tr>
      <w:tr w:rsidR="00797D21" w:rsidRPr="008C5C9A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Испания</w:t>
            </w:r>
          </w:p>
        </w:tc>
      </w:tr>
      <w:tr w:rsidR="00797D21" w:rsidRPr="008C5C9A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E26670" w:rsidRDefault="00797D21" w:rsidP="00797D21">
            <w:pPr>
              <w:jc w:val="center"/>
              <w:rPr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5441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E26670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797D21" w:rsidRPr="00D04A6F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0B0392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Россия, 197110, СПб, ул. Большая Разночинная, 32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0B0392" w:rsidRPr="007B5D5B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97D21" w:rsidRPr="00AA23BF" w:rsidRDefault="00797D21" w:rsidP="00797D2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Pr="00AA23BF" w:rsidRDefault="0045441B">
      <w:pPr>
        <w:spacing w:after="160" w:line="259" w:lineRule="auto"/>
        <w:rPr>
          <w:b/>
          <w:szCs w:val="28"/>
        </w:rPr>
      </w:pPr>
      <w:r w:rsidRPr="00AA23BF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9633565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2"/>
        <w:gridCol w:w="1075"/>
        <w:gridCol w:w="2406"/>
        <w:gridCol w:w="1272"/>
        <w:gridCol w:w="3290"/>
      </w:tblGrid>
      <w:tr w:rsidR="00056808" w:rsidRPr="00AD1C4D" w:rsidTr="00AA23BF">
        <w:trPr>
          <w:trHeight w:val="159"/>
          <w:jc w:val="center"/>
        </w:trPr>
        <w:tc>
          <w:tcPr>
            <w:tcW w:w="5064" w:type="dxa"/>
            <w:gridSpan w:val="3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39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 w:val="restart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291664" w:rsidRPr="003F0643" w:rsidRDefault="003F0643" w:rsidP="003F06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8967DA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0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/>
          </w:tcPr>
          <w:p w:rsidR="00291664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8967DA" w:rsidRDefault="008967DA" w:rsidP="003F064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3F064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.5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39" w:type="dxa"/>
            <w:vAlign w:val="center"/>
          </w:tcPr>
          <w:p w:rsidR="00291664" w:rsidRPr="00643066" w:rsidRDefault="003F0643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59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9B38FB" w:rsidRDefault="00291664" w:rsidP="00E2667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300333" w:rsidRDefault="0065072C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291664" w:rsidRPr="00135C40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39" w:type="dxa"/>
            <w:vAlign w:val="center"/>
          </w:tcPr>
          <w:p w:rsidR="00291664" w:rsidRPr="00643066" w:rsidRDefault="00291664" w:rsidP="009075AC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</w:rPr>
              <w:t>-</w:t>
            </w:r>
            <w:r w:rsidR="000826C1" w:rsidRPr="000826C1">
              <w:rPr>
                <w:sz w:val="22"/>
                <w:szCs w:val="22"/>
                <w:lang w:val="en-US"/>
              </w:rPr>
              <w:t>10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="009075AC">
              <w:rPr>
                <w:sz w:val="22"/>
                <w:szCs w:val="22"/>
                <w:lang w:val="en-US"/>
              </w:rPr>
              <w:t>52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-2</w:t>
            </w:r>
            <w:r w:rsidR="000826C1" w:rsidRPr="000826C1">
              <w:rPr>
                <w:sz w:val="22"/>
                <w:szCs w:val="22"/>
                <w:lang w:val="en-US"/>
              </w:rPr>
              <w:t>5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1</w:t>
            </w:r>
            <w:r w:rsidR="000826C1" w:rsidRPr="000826C1">
              <w:rPr>
                <w:sz w:val="22"/>
                <w:szCs w:val="22"/>
                <w:lang w:val="en-US"/>
              </w:rPr>
              <w:t>6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53" w:type="dxa"/>
            <w:vAlign w:val="center"/>
          </w:tcPr>
          <w:p w:rsidR="00AA23BF" w:rsidRPr="007438E6" w:rsidRDefault="00AA23BF" w:rsidP="00AA23B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39" w:type="dxa"/>
            <w:vAlign w:val="center"/>
          </w:tcPr>
          <w:p w:rsidR="00AA23BF" w:rsidRPr="009075AC" w:rsidRDefault="009075AC" w:rsidP="003F064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AA23BF" w:rsidRPr="000826C1">
              <w:rPr>
                <w:sz w:val="22"/>
                <w:szCs w:val="22"/>
              </w:rPr>
              <w:t>.</w:t>
            </w:r>
            <w:r w:rsidR="003F064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AA23BF" w:rsidRPr="00E4197E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AA23BF" w:rsidRPr="00E4197E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9075AC" w:rsidRDefault="003F0643" w:rsidP="009075A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AA23BF" w:rsidRPr="000826C1">
              <w:rPr>
                <w:sz w:val="22"/>
                <w:szCs w:val="22"/>
              </w:rPr>
              <w:t>.</w:t>
            </w:r>
            <w:r w:rsidR="009075AC">
              <w:rPr>
                <w:sz w:val="22"/>
                <w:szCs w:val="22"/>
                <w:lang w:val="en-US"/>
              </w:rPr>
              <w:t>34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 w:val="restart"/>
            <w:vAlign w:val="center"/>
          </w:tcPr>
          <w:p w:rsidR="00AA23BF" w:rsidRDefault="00AA23BF" w:rsidP="005B1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</w:t>
            </w:r>
            <w:r w:rsidR="005B1FE4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хладагента</w:t>
            </w:r>
          </w:p>
        </w:tc>
        <w:tc>
          <w:tcPr>
            <w:tcW w:w="1095" w:type="dxa"/>
            <w:vMerge w:val="restart"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Default="00AA23BF" w:rsidP="003F0643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3F0643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</w:t>
            </w:r>
            <w:r w:rsidR="003F0643">
              <w:rPr>
                <w:sz w:val="22"/>
                <w:szCs w:val="22"/>
              </w:rPr>
              <w:t>52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257AF" w:rsidRDefault="00AA23BF" w:rsidP="00696123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3F0643">
              <w:rPr>
                <w:sz w:val="22"/>
                <w:szCs w:val="22"/>
              </w:rPr>
              <w:t>22.2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5B1FE4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8223F" w:rsidRDefault="005B1FE4" w:rsidP="003F0643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 w:rsidR="003F0643">
              <w:rPr>
                <w:sz w:val="22"/>
                <w:szCs w:val="22"/>
              </w:rPr>
              <w:t>19.05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094E24" w:rsidRDefault="009075AC" w:rsidP="00094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094E24">
              <w:rPr>
                <w:sz w:val="22"/>
                <w:szCs w:val="22"/>
              </w:rPr>
              <w:t>2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39" w:type="dxa"/>
            <w:vAlign w:val="center"/>
          </w:tcPr>
          <w:p w:rsidR="00291664" w:rsidRPr="00AD1C4D" w:rsidRDefault="00291664" w:rsidP="00A4025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</w:t>
            </w:r>
            <w:r w:rsidR="00A40257">
              <w:rPr>
                <w:sz w:val="22"/>
                <w:szCs w:val="22"/>
              </w:rPr>
              <w:t>6</w:t>
            </w:r>
            <w:r w:rsidRPr="00AD1C4D">
              <w:rPr>
                <w:sz w:val="22"/>
                <w:szCs w:val="22"/>
              </w:rPr>
              <w:t>0</w:t>
            </w:r>
            <w:r w:rsidR="005B1FE4">
              <w:rPr>
                <w:sz w:val="22"/>
                <w:szCs w:val="22"/>
                <w:lang w:val="en-US"/>
              </w:rPr>
              <w:t>~4</w:t>
            </w:r>
            <w:r w:rsidR="00A40257">
              <w:rPr>
                <w:sz w:val="22"/>
                <w:szCs w:val="22"/>
              </w:rPr>
              <w:t>4</w:t>
            </w:r>
            <w:r w:rsidR="005B1FE4">
              <w:rPr>
                <w:sz w:val="22"/>
                <w:szCs w:val="22"/>
                <w:lang w:val="en-US"/>
              </w:rPr>
              <w:t>0</w:t>
            </w:r>
            <w:r w:rsidRPr="00AD1C4D">
              <w:rPr>
                <w:sz w:val="22"/>
                <w:szCs w:val="22"/>
              </w:rPr>
              <w:t>/3/50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 w:val="restart"/>
          </w:tcPr>
          <w:p w:rsidR="00AA23BF" w:rsidRPr="00AD1C4D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AA23BF" w:rsidRPr="00BC2EAF" w:rsidRDefault="00BC2EAF" w:rsidP="00BC2E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314406" w:rsidRDefault="00BC2EAF" w:rsidP="00BC2EA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="00314406">
              <w:rPr>
                <w:sz w:val="22"/>
                <w:szCs w:val="22"/>
                <w:lang w:val="en-US"/>
              </w:rPr>
              <w:t>6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291664" w:rsidRPr="00AD1C4D" w:rsidTr="00AA23BF">
        <w:trPr>
          <w:trHeight w:val="111"/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234357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2D112A" w:rsidRDefault="00291664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5A6C22" w:rsidRDefault="00291664" w:rsidP="00E26670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291664" w:rsidRPr="005E2144" w:rsidRDefault="005E2144" w:rsidP="005E21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D2E91" w:rsidRPr="00AD1C4D">
              <w:rPr>
                <w:sz w:val="22"/>
                <w:szCs w:val="22"/>
              </w:rPr>
              <w:t>ес</w:t>
            </w:r>
            <w:r>
              <w:rPr>
                <w:sz w:val="22"/>
                <w:szCs w:val="22"/>
              </w:rPr>
              <w:t xml:space="preserve"> нетто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39" w:type="dxa"/>
            <w:vAlign w:val="center"/>
          </w:tcPr>
          <w:p w:rsidR="00CD2E91" w:rsidRPr="00643066" w:rsidRDefault="005E2144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197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EF049F" w:rsidRPr="005E2144" w:rsidRDefault="0065072C" w:rsidP="005E21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E2144">
              <w:rPr>
                <w:sz w:val="22"/>
                <w:szCs w:val="22"/>
              </w:rPr>
              <w:t>10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 w:rsidR="00EF049F">
              <w:rPr>
                <w:sz w:val="22"/>
                <w:szCs w:val="22"/>
              </w:rPr>
              <w:t xml:space="preserve"> изделия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643066" w:rsidRDefault="00CD2E91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</w:t>
            </w:r>
            <w:r w:rsidR="00643066">
              <w:rPr>
                <w:sz w:val="22"/>
                <w:szCs w:val="22"/>
                <w:lang w:val="en-US"/>
              </w:rPr>
              <w:t>70</w:t>
            </w:r>
          </w:p>
        </w:tc>
      </w:tr>
      <w:tr w:rsidR="00CD2E91" w:rsidRPr="00AD1C4D" w:rsidTr="00EF049F">
        <w:trPr>
          <w:trHeight w:val="75"/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643066" w:rsidRDefault="00643066" w:rsidP="006507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948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Default="00CD2E91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5B1FE4">
              <w:rPr>
                <w:sz w:val="22"/>
                <w:szCs w:val="22"/>
              </w:rPr>
              <w:t>93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упаковки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EF049F" w:rsidRDefault="00EF049F" w:rsidP="00EF049F">
            <w:pPr>
              <w:jc w:val="center"/>
              <w:rPr>
                <w:sz w:val="22"/>
                <w:szCs w:val="22"/>
              </w:rPr>
            </w:pP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Pr="00643066" w:rsidRDefault="00643066" w:rsidP="005B1FE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840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Pr="00643066" w:rsidRDefault="00EF049F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643066">
              <w:rPr>
                <w:sz w:val="22"/>
                <w:szCs w:val="22"/>
                <w:lang w:val="en-US"/>
              </w:rPr>
              <w:t>024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5B1FE4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9633565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B16FB7" w:rsidRPr="00B16FB7" w:rsidRDefault="00B16FB7" w:rsidP="00B16FB7"/>
    <w:p w:rsidR="00186F6B" w:rsidRPr="00904E98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207CA0">
        <w:rPr>
          <w:sz w:val="22"/>
          <w:szCs w:val="22"/>
        </w:rPr>
        <w:t>RAS-10FSXNS2E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186F6B" w:rsidRPr="00297BFA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186F6B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186F6B" w:rsidRDefault="00186F6B" w:rsidP="00186F6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86F6B" w:rsidRPr="00A067D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207CA0">
        <w:rPr>
          <w:sz w:val="22"/>
          <w:szCs w:val="22"/>
        </w:rPr>
        <w:t>RAS-10FSXNS2E</w:t>
      </w:r>
      <w:r>
        <w:rPr>
          <w:sz w:val="22"/>
          <w:szCs w:val="22"/>
        </w:rPr>
        <w:t xml:space="preserve"> является универсальным и может применяться как в системе </w:t>
      </w:r>
      <w:r w:rsidR="00DF559E">
        <w:rPr>
          <w:sz w:val="22"/>
          <w:szCs w:val="22"/>
        </w:rPr>
        <w:t>двухтрубной</w:t>
      </w:r>
      <w:r>
        <w:rPr>
          <w:sz w:val="22"/>
          <w:szCs w:val="22"/>
        </w:rPr>
        <w:t>, так и в системе</w:t>
      </w:r>
      <w:r w:rsidRPr="00A067DB">
        <w:rPr>
          <w:sz w:val="22"/>
          <w:szCs w:val="22"/>
        </w:rPr>
        <w:t xml:space="preserve"> с рекуперацией тепла</w:t>
      </w:r>
      <w:r w:rsidR="000826C1" w:rsidRPr="000826C1">
        <w:rPr>
          <w:sz w:val="22"/>
          <w:szCs w:val="22"/>
        </w:rPr>
        <w:t xml:space="preserve"> (</w:t>
      </w:r>
      <w:r w:rsidR="000826C1">
        <w:rPr>
          <w:sz w:val="22"/>
          <w:szCs w:val="22"/>
        </w:rPr>
        <w:t>трёхтрубной)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86F6B" w:rsidRPr="002E2B87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86F6B" w:rsidRPr="00173F04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 xml:space="preserve">Широкая линейка </w:t>
      </w:r>
      <w:proofErr w:type="spellStart"/>
      <w:r w:rsidRPr="00A067DB">
        <w:rPr>
          <w:sz w:val="22"/>
          <w:szCs w:val="22"/>
        </w:rPr>
        <w:t>многопортовых</w:t>
      </w:r>
      <w:proofErr w:type="spellEnd"/>
      <w:r w:rsidRPr="00A067DB">
        <w:rPr>
          <w:sz w:val="22"/>
          <w:szCs w:val="22"/>
        </w:rPr>
        <w:t xml:space="preserve">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</w:t>
      </w:r>
      <w:proofErr w:type="spellStart"/>
      <w:r w:rsidRPr="00A067DB">
        <w:rPr>
          <w:sz w:val="22"/>
          <w:szCs w:val="22"/>
        </w:rPr>
        <w:t>Box</w:t>
      </w:r>
      <w:proofErr w:type="spellEnd"/>
      <w:r>
        <w:rPr>
          <w:sz w:val="22"/>
          <w:szCs w:val="22"/>
        </w:rPr>
        <w:t xml:space="preserve"> для удобства построения схемы </w:t>
      </w:r>
      <w:r w:rsidR="000966BC">
        <w:rPr>
          <w:sz w:val="22"/>
          <w:szCs w:val="22"/>
        </w:rPr>
        <w:t xml:space="preserve">трёхтрубной </w:t>
      </w:r>
      <w:r>
        <w:rPr>
          <w:sz w:val="22"/>
          <w:szCs w:val="22"/>
        </w:rPr>
        <w:t>системы</w:t>
      </w:r>
      <w:r w:rsidRPr="00A067DB">
        <w:rPr>
          <w:sz w:val="22"/>
          <w:szCs w:val="22"/>
        </w:rPr>
        <w:t>.</w:t>
      </w:r>
    </w:p>
    <w:p w:rsidR="00186F6B" w:rsidRPr="002C7A3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86F6B" w:rsidRPr="002E2B87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86F6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186F6B" w:rsidRPr="002C7A3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96335659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</w:t>
      </w:r>
      <w:r w:rsidR="00FB3FF8">
        <w:rPr>
          <w:sz w:val="22"/>
          <w:szCs w:val="22"/>
        </w:rPr>
        <w:t>дачи тепловой энергии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</w:t>
      </w:r>
      <w:r w:rsidRPr="008F31F7">
        <w:rPr>
          <w:sz w:val="22"/>
          <w:szCs w:val="22"/>
        </w:rPr>
        <w:lastRenderedPageBreak/>
        <w:t>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314406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0C93F480" wp14:editId="3C20F193">
            <wp:extent cx="2266950" cy="38195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9633566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тенистом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Это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3861B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lastRenderedPageBreak/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69612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="00696123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3861BA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3861BA" w:rsidRPr="00F94D51" w:rsidRDefault="003861BA" w:rsidP="003861BA">
      <w:pPr>
        <w:autoSpaceDE w:val="0"/>
        <w:autoSpaceDN w:val="0"/>
        <w:adjustRightInd w:val="0"/>
        <w:rPr>
          <w:sz w:val="22"/>
          <w:szCs w:val="22"/>
        </w:rPr>
      </w:pPr>
    </w:p>
    <w:p w:rsidR="003861BA" w:rsidRDefault="003861BA" w:rsidP="003861BA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3861BA" w:rsidRPr="00071C02" w:rsidRDefault="003861BA" w:rsidP="00DB675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695575" cy="2286000"/>
            <wp:effectExtent l="0" t="0" r="9525" b="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861BA" w:rsidRDefault="003861BA" w:rsidP="003861BA">
      <w:pPr>
        <w:jc w:val="center"/>
        <w:outlineLvl w:val="0"/>
        <w:rPr>
          <w:sz w:val="20"/>
          <w:szCs w:val="20"/>
        </w:rPr>
      </w:pPr>
    </w:p>
    <w:p w:rsidR="003861BA" w:rsidRPr="005F153E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3861BA" w:rsidRDefault="003861BA" w:rsidP="003861B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696123" w:rsidRDefault="00696123" w:rsidP="003861BA">
      <w:pPr>
        <w:ind w:firstLine="720"/>
        <w:jc w:val="both"/>
        <w:rPr>
          <w:sz w:val="22"/>
          <w:szCs w:val="22"/>
        </w:rPr>
      </w:pPr>
    </w:p>
    <w:p w:rsidR="003861BA" w:rsidRDefault="003861BA" w:rsidP="003861B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lastRenderedPageBreak/>
        <w:t>При наличии стен с обеих сторон.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</w:p>
    <w:p w:rsidR="003861BA" w:rsidRPr="003861BA" w:rsidRDefault="003861BA" w:rsidP="003861B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3861BA" w:rsidRPr="003861BA" w:rsidRDefault="003861BA" w:rsidP="003861BA">
      <w:pPr>
        <w:ind w:firstLine="720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114550" cy="1504950"/>
            <wp:effectExtent l="0" t="0" r="0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</w:rPr>
      </w:pPr>
    </w:p>
    <w:p w:rsidR="003861BA" w:rsidRPr="000546D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124075" cy="1571625"/>
            <wp:effectExtent l="0" t="0" r="9525" b="9525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3861BA" w:rsidRPr="000546D0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533650" cy="1504950"/>
            <wp:effectExtent l="0" t="0" r="0" b="0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Pr="006017B2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3861BA" w:rsidRPr="006017B2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lastRenderedPageBreak/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3861BA" w:rsidRPr="008D6770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</w:t>
      </w:r>
      <w:r w:rsidR="00F45161">
        <w:rPr>
          <w:sz w:val="22"/>
          <w:szCs w:val="22"/>
        </w:rPr>
        <w:t>е</w:t>
      </w:r>
      <w:r w:rsidRPr="008D6770">
        <w:rPr>
          <w:sz w:val="22"/>
          <w:szCs w:val="22"/>
        </w:rPr>
        <w:t xml:space="preserve"> пространств</w:t>
      </w:r>
      <w:r w:rsidR="00F45161">
        <w:rPr>
          <w:sz w:val="22"/>
          <w:szCs w:val="22"/>
        </w:rPr>
        <w:t>о</w:t>
      </w:r>
      <w:r w:rsidRPr="008D6770">
        <w:rPr>
          <w:sz w:val="22"/>
          <w:szCs w:val="22"/>
        </w:rPr>
        <w:t xml:space="preserve">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35С). Если температура выше и имеется</w:t>
      </w:r>
      <w:r w:rsidR="00193134"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3861BA" w:rsidP="003861B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96335661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96335662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193134" w:rsidRDefault="00193134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96335663"/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8C5C9A" w:rsidRDefault="008C5C9A" w:rsidP="008C5C9A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8C5C9A" w:rsidRPr="00F312E9" w:rsidTr="005E58B0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8C5C9A" w:rsidRPr="00F312E9" w:rsidRDefault="008C5C9A" w:rsidP="005E58B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8C5C9A" w:rsidRPr="00F312E9" w:rsidRDefault="008C5C9A" w:rsidP="005E58B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8C5C9A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F312E9" w:rsidRDefault="008C5C9A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Pr="00F312E9" w:rsidRDefault="008C5C9A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C5C9A" w:rsidRPr="00F312E9" w:rsidTr="005E58B0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F312E9" w:rsidRDefault="008C5C9A" w:rsidP="008C5C9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>ID2</w:t>
            </w:r>
            <w:r w:rsidRPr="008C5C9A"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>.</w:t>
            </w:r>
            <w:r w:rsidRPr="008C5C9A"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</w:t>
            </w:r>
            <w:r w:rsidRPr="008C5C9A">
              <w:rPr>
                <w:sz w:val="22"/>
                <w:szCs w:val="22"/>
              </w:rPr>
              <w:t>19</w:t>
            </w:r>
            <w:r w:rsidRPr="001A4597">
              <w:rPr>
                <w:sz w:val="22"/>
                <w:szCs w:val="22"/>
              </w:rPr>
              <w:t>.</w:t>
            </w:r>
            <w:r w:rsidRPr="008C5C9A">
              <w:rPr>
                <w:sz w:val="22"/>
                <w:szCs w:val="22"/>
              </w:rPr>
              <w:t>05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Pr="007B2CEF" w:rsidRDefault="008C5C9A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C5C9A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F312E9" w:rsidRDefault="008C5C9A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Хомут</w:t>
            </w:r>
            <w:r w:rsidRPr="008A3192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Pr="00F312E9" w:rsidRDefault="008C5C9A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C5C9A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Default="008C5C9A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Пластиковая стяжка для 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Default="008C5C9A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C5C9A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F312E9" w:rsidRDefault="008C5C9A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источника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 xml:space="preserve">Ø70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Pr="00F312E9" w:rsidRDefault="008C5C9A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C5C9A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F312E9" w:rsidRDefault="008C5C9A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соединительного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62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Default="008C5C9A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C5C9A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F312E9" w:rsidRDefault="008C5C9A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управления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38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Default="008C5C9A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C5C9A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8A3192" w:rsidRDefault="008C5C9A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Резиновая заглушка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Default="008C5C9A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C5C9A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Default="008C5C9A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Default="008C5C9A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C5C9A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C11FB0" w:rsidRDefault="008C5C9A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Винт</w:t>
            </w:r>
            <w:r>
              <w:rPr>
                <w:sz w:val="22"/>
                <w:szCs w:val="22"/>
              </w:rPr>
              <w:t xml:space="preserve"> для фиксации хомута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Default="008C5C9A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8C5C9A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C11FB0" w:rsidRDefault="008C5C9A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Этикетка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модели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(для внесения данных </w:t>
            </w:r>
            <w:r w:rsidRPr="008A3192">
              <w:rPr>
                <w:rFonts w:hint="eastAsia"/>
                <w:sz w:val="22"/>
                <w:szCs w:val="22"/>
              </w:rPr>
              <w:t>комбинированного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блока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Default="008C5C9A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C5C9A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C11FB0" w:rsidRDefault="008C5C9A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Защитная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пластиковая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Default="008C5C9A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C5C9A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C5C9A" w:rsidRPr="008A3192" w:rsidRDefault="008C5C9A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04778">
              <w:rPr>
                <w:sz w:val="22"/>
                <w:szCs w:val="22"/>
              </w:rPr>
              <w:t>Кольцевой сердечник (белый) для кабеля связи и заземления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C5C9A" w:rsidRDefault="008C5C9A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9633566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7"/>
      <w:bookmarkStart w:id="25" w:name="_Toc96335666"/>
      <w:r w:rsidRPr="00361B87">
        <w:rPr>
          <w:rFonts w:ascii="Times New Roman" w:hAnsi="Times New Roman"/>
          <w:b w:val="0"/>
          <w:sz w:val="22"/>
          <w:szCs w:val="22"/>
        </w:rPr>
        <w:t>4.</w:t>
      </w:r>
      <w:r w:rsidR="007757FD">
        <w:rPr>
          <w:rFonts w:ascii="Times New Roman" w:hAnsi="Times New Roman"/>
          <w:b w:val="0"/>
          <w:sz w:val="22"/>
          <w:szCs w:val="22"/>
        </w:rPr>
        <w:t xml:space="preserve">1 </w:t>
      </w:r>
      <w:r w:rsidRPr="00361B87">
        <w:rPr>
          <w:rFonts w:ascii="Times New Roman" w:hAnsi="Times New Roman"/>
          <w:b w:val="0"/>
          <w:sz w:val="22"/>
          <w:szCs w:val="22"/>
        </w:rPr>
        <w:t>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4"/>
      <w:bookmarkEnd w:id="25"/>
    </w:p>
    <w:p w:rsidR="00EA6703" w:rsidRPr="00590494" w:rsidRDefault="00EA6703" w:rsidP="00EA6703"/>
    <w:p w:rsidR="00EA6703" w:rsidRPr="00847FF3" w:rsidRDefault="00314406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48CCCFDC" wp14:editId="40D06C0C">
            <wp:extent cx="5850890" cy="785431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85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9633566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F45161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133BE6">
        <w:rPr>
          <w:sz w:val="22"/>
          <w:szCs w:val="22"/>
        </w:rPr>
        <w:t>ет 3 (Три</w:t>
      </w:r>
      <w:r w:rsidR="007D63FD">
        <w:rPr>
          <w:sz w:val="22"/>
          <w:szCs w:val="22"/>
        </w:rPr>
        <w:t>) год</w:t>
      </w:r>
      <w:r w:rsidR="00133BE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9633566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831"/>
        <w:gridCol w:w="236"/>
      </w:tblGrid>
      <w:tr w:rsidR="00EA6703" w:rsidTr="00B74EF1">
        <w:trPr>
          <w:jc w:val="center"/>
        </w:trPr>
        <w:tc>
          <w:tcPr>
            <w:tcW w:w="4078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207CA0" w:rsidP="0006012B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RAS-10FSXNS2E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74EF1">
        <w:trPr>
          <w:jc w:val="center"/>
        </w:trPr>
        <w:tc>
          <w:tcPr>
            <w:tcW w:w="4078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D9BA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8C5C9A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963356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207CA0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RAS-10FSXNS2E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6012B" w:rsidRDefault="0006012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9633567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9633567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963356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357BBD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Устанавливайте агрегат на расстоянии не менее 3 м от источников электромагнитного излучения, </w:t>
      </w:r>
      <w:r w:rsidR="00F45161" w:rsidRPr="00AC1D78">
        <w:rPr>
          <w:sz w:val="22"/>
          <w:szCs w:val="22"/>
        </w:rPr>
        <w:t>например,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E26670" w:rsidRDefault="00357BBD" w:rsidP="00E26670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</w:t>
      </w:r>
      <w:r w:rsidR="00E26670">
        <w:rPr>
          <w:sz w:val="22"/>
          <w:szCs w:val="22"/>
        </w:rPr>
        <w:t xml:space="preserve">вания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E26670">
        <w:rPr>
          <w:sz w:val="22"/>
          <w:szCs w:val="22"/>
        </w:rPr>
        <w:t xml:space="preserve"> </w:t>
      </w:r>
      <w:r w:rsidRPr="00E26670">
        <w:rPr>
          <w:sz w:val="22"/>
          <w:szCs w:val="22"/>
        </w:rPr>
        <w:t>кондиционера.</w:t>
      </w:r>
    </w:p>
    <w:p w:rsidR="00357BBD" w:rsidRPr="006C7EEC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электропитания. Используйте распределительную коробку внутри агрегата, чтобы </w:t>
      </w:r>
      <w:r w:rsidRPr="00E75370">
        <w:rPr>
          <w:sz w:val="22"/>
          <w:szCs w:val="22"/>
        </w:rPr>
        <w:lastRenderedPageBreak/>
        <w:t>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E26670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9633567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9633567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9633567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9633567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276"/>
        <w:gridCol w:w="1134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45161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9633567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9633567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9633567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9633568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85529592"/>
      <w:bookmarkStart w:id="68" w:name="_Toc9633568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9633568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9"/>
      <w:bookmarkEnd w:id="7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E26670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E26670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E26670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Падение </w:t>
            </w:r>
            <w:r w:rsidR="00E26670">
              <w:rPr>
                <w:color w:val="000000"/>
                <w:sz w:val="22"/>
                <w:szCs w:val="22"/>
              </w:rPr>
              <w:t xml:space="preserve">выходного напряжения, просадка </w:t>
            </w:r>
            <w:r w:rsidRPr="002F1381">
              <w:rPr>
                <w:color w:val="000000"/>
                <w:sz w:val="22"/>
                <w:szCs w:val="22"/>
              </w:rPr>
              <w:t>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26670" w:rsidRPr="00CA4B60" w:rsidRDefault="00E2667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Toc9633568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1"/>
      <w:bookmarkEnd w:id="7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96335684"/>
      <w:bookmarkStart w:id="74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3"/>
    </w:p>
    <w:bookmarkEnd w:id="74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DB6753">
      <w:pPr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F31197" w:rsidRPr="0049289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DB6753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1. 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2. 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3. 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DB6753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DB6753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816325" w:rsidRDefault="00816325">
      <w:pPr>
        <w:spacing w:after="160" w:line="259" w:lineRule="auto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5" w:name="_Toc85529595"/>
      <w:bookmarkStart w:id="76" w:name="_Toc96335685"/>
      <w:bookmarkStart w:id="7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5"/>
      <w:bookmarkEnd w:id="76"/>
    </w:p>
    <w:bookmarkEnd w:id="7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9633568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9633568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9633568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Toc9633568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E24" w:rsidRDefault="00094E24">
      <w:r>
        <w:separator/>
      </w:r>
    </w:p>
  </w:endnote>
  <w:endnote w:type="continuationSeparator" w:id="0">
    <w:p w:rsidR="00094E24" w:rsidRDefault="00094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24" w:rsidRDefault="00094E2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94E24" w:rsidRDefault="00094E2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24" w:rsidRDefault="00094E2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94E24" w:rsidRDefault="00094E2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94E24" w:rsidRDefault="00094E2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94E24" w:rsidRDefault="00094E2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94E24" w:rsidRDefault="00094E2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24" w:rsidRDefault="00094E2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24" w:rsidRDefault="00094E2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Pr="00D35EE4" w:rsidRDefault="00094E24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RAS-10FSXNS2E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094E24" w:rsidRPr="00B7687E" w:rsidRDefault="00094E24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Pr="00ED1531" w:rsidRDefault="00094E2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7169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Pr="00ED1531" w:rsidRDefault="00094E2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4E24" w:rsidRPr="00797D21" w:rsidRDefault="00094E2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5441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94E24" w:rsidRPr="007345D9" w:rsidRDefault="00094E24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094E24" w:rsidRPr="009D7031" w:rsidRDefault="00094E24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094E24" w:rsidRPr="0058149E" w:rsidRDefault="00094E2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Pr="00207CA0">
                                <w:rPr>
                                  <w:b/>
                                  <w:sz w:val="18"/>
                                  <w:szCs w:val="18"/>
                                </w:rPr>
                                <w:t>-10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FSXNS</w:t>
                              </w:r>
                              <w:r w:rsidRPr="00207CA0">
                                <w:rPr>
                                  <w:b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</w:p>
                            <w:p w:rsidR="00094E24" w:rsidRPr="00AF301F" w:rsidRDefault="00094E2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094E24" w:rsidRPr="00613EFB" w:rsidRDefault="00094E2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94E24" w:rsidRPr="00D35EE4" w:rsidRDefault="00094E24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RAS-10FSXNS2E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094E24" w:rsidRPr="00B7687E" w:rsidRDefault="00094E24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94E24" w:rsidRPr="00ED1531" w:rsidRDefault="00094E2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7169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94E24" w:rsidRPr="00ED1531" w:rsidRDefault="00094E2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94E24" w:rsidRPr="00797D21" w:rsidRDefault="00094E2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5441B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94E24" w:rsidRPr="007345D9" w:rsidRDefault="00094E24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094E24" w:rsidRPr="009D7031" w:rsidRDefault="00094E24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094E24" w:rsidRPr="0058149E" w:rsidRDefault="00094E2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Pr="00207CA0">
                          <w:rPr>
                            <w:b/>
                            <w:sz w:val="18"/>
                            <w:szCs w:val="18"/>
                          </w:rPr>
                          <w:t>-10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FSXNS</w:t>
                        </w:r>
                        <w:r w:rsidRPr="00207CA0">
                          <w:rPr>
                            <w:b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</w:p>
                      <w:p w:rsidR="00094E24" w:rsidRPr="00AF301F" w:rsidRDefault="00094E2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094E24" w:rsidRPr="00613EFB" w:rsidRDefault="00094E2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24" w:rsidRDefault="00094E2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Pr="00AF301F" w:rsidRDefault="00094E2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7169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Pr="00D35EE4" w:rsidRDefault="00094E24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RAS-10FSXNS2E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094E24" w:rsidRPr="00C23BB2" w:rsidRDefault="00094E24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094E24" w:rsidRPr="00EC2FF5" w:rsidRDefault="00094E2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94E24" w:rsidRPr="00AF301F" w:rsidRDefault="00094E2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7169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94E24" w:rsidRPr="00D35EE4" w:rsidRDefault="00094E24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RAS-10FSXNS2E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094E24" w:rsidRPr="00C23BB2" w:rsidRDefault="00094E24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094E24" w:rsidRPr="00EC2FF5" w:rsidRDefault="00094E2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24" w:rsidRDefault="00094E2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Default="00094E2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Pr="00AF301F" w:rsidRDefault="00094E2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7169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94E24" w:rsidRPr="00EC2FF5" w:rsidRDefault="00094E24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RAS-10FSXNS2E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94E24" w:rsidRDefault="00094E2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94E24" w:rsidRPr="00AF301F" w:rsidRDefault="00094E2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7169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94E24" w:rsidRPr="00EC2FF5" w:rsidRDefault="00094E24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RAS-10FSXNS2E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E24" w:rsidRDefault="00094E24">
      <w:r>
        <w:separator/>
      </w:r>
    </w:p>
  </w:footnote>
  <w:footnote w:type="continuationSeparator" w:id="0">
    <w:p w:rsidR="00094E24" w:rsidRDefault="00094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24" w:rsidRDefault="00094E2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94E24" w:rsidRDefault="00094E24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24" w:rsidRDefault="00094E24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E24" w:rsidRDefault="00094E24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87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6808"/>
    <w:rsid w:val="00057BCD"/>
    <w:rsid w:val="00057CBB"/>
    <w:rsid w:val="0006012B"/>
    <w:rsid w:val="000700F0"/>
    <w:rsid w:val="000705D9"/>
    <w:rsid w:val="000724CB"/>
    <w:rsid w:val="00073C25"/>
    <w:rsid w:val="000779F8"/>
    <w:rsid w:val="000814C8"/>
    <w:rsid w:val="000826C1"/>
    <w:rsid w:val="00083CAD"/>
    <w:rsid w:val="00094E24"/>
    <w:rsid w:val="0009526F"/>
    <w:rsid w:val="000966BC"/>
    <w:rsid w:val="000B0392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3BE6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93134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E5B44"/>
    <w:rsid w:val="001F7544"/>
    <w:rsid w:val="00200C8E"/>
    <w:rsid w:val="00201938"/>
    <w:rsid w:val="00202721"/>
    <w:rsid w:val="00207CA0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B5D16"/>
    <w:rsid w:val="002C2364"/>
    <w:rsid w:val="002C44E0"/>
    <w:rsid w:val="002E1622"/>
    <w:rsid w:val="002F79FC"/>
    <w:rsid w:val="00303E2F"/>
    <w:rsid w:val="003066A5"/>
    <w:rsid w:val="00311219"/>
    <w:rsid w:val="00314201"/>
    <w:rsid w:val="00314406"/>
    <w:rsid w:val="00326079"/>
    <w:rsid w:val="00343FCA"/>
    <w:rsid w:val="00344173"/>
    <w:rsid w:val="00345C5B"/>
    <w:rsid w:val="00353DE4"/>
    <w:rsid w:val="00357BBD"/>
    <w:rsid w:val="0036188A"/>
    <w:rsid w:val="00371694"/>
    <w:rsid w:val="00371DD6"/>
    <w:rsid w:val="00371E72"/>
    <w:rsid w:val="0037232B"/>
    <w:rsid w:val="00372A29"/>
    <w:rsid w:val="003861BA"/>
    <w:rsid w:val="003964AD"/>
    <w:rsid w:val="003B1DD4"/>
    <w:rsid w:val="003D1C42"/>
    <w:rsid w:val="003D244B"/>
    <w:rsid w:val="003E3AD4"/>
    <w:rsid w:val="003E6FA8"/>
    <w:rsid w:val="003F0643"/>
    <w:rsid w:val="003F0EF8"/>
    <w:rsid w:val="003F28A1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0BDB"/>
    <w:rsid w:val="0046414B"/>
    <w:rsid w:val="0047634B"/>
    <w:rsid w:val="00481268"/>
    <w:rsid w:val="00482954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1FE4"/>
    <w:rsid w:val="005B68E2"/>
    <w:rsid w:val="005B7781"/>
    <w:rsid w:val="005D0574"/>
    <w:rsid w:val="005D4D7D"/>
    <w:rsid w:val="005E2144"/>
    <w:rsid w:val="005E38BC"/>
    <w:rsid w:val="005E5127"/>
    <w:rsid w:val="00601691"/>
    <w:rsid w:val="006017B2"/>
    <w:rsid w:val="0060423E"/>
    <w:rsid w:val="006070F9"/>
    <w:rsid w:val="006108B0"/>
    <w:rsid w:val="00612E00"/>
    <w:rsid w:val="00614A1F"/>
    <w:rsid w:val="00626A94"/>
    <w:rsid w:val="006416FB"/>
    <w:rsid w:val="00642A49"/>
    <w:rsid w:val="00643066"/>
    <w:rsid w:val="00646CE5"/>
    <w:rsid w:val="0065072C"/>
    <w:rsid w:val="00656098"/>
    <w:rsid w:val="00663893"/>
    <w:rsid w:val="00663BA6"/>
    <w:rsid w:val="0067315B"/>
    <w:rsid w:val="006752A0"/>
    <w:rsid w:val="006774B6"/>
    <w:rsid w:val="00680AD8"/>
    <w:rsid w:val="00684159"/>
    <w:rsid w:val="006866EC"/>
    <w:rsid w:val="00687F0A"/>
    <w:rsid w:val="006912EC"/>
    <w:rsid w:val="00696123"/>
    <w:rsid w:val="00697856"/>
    <w:rsid w:val="006A3296"/>
    <w:rsid w:val="006A4752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57FD"/>
    <w:rsid w:val="00776934"/>
    <w:rsid w:val="0078177F"/>
    <w:rsid w:val="007877E0"/>
    <w:rsid w:val="0079401B"/>
    <w:rsid w:val="00797D21"/>
    <w:rsid w:val="007B095E"/>
    <w:rsid w:val="007B2CEF"/>
    <w:rsid w:val="007B36E9"/>
    <w:rsid w:val="007B751F"/>
    <w:rsid w:val="007C300D"/>
    <w:rsid w:val="007D16B0"/>
    <w:rsid w:val="007D349B"/>
    <w:rsid w:val="007D4E6B"/>
    <w:rsid w:val="007D63FD"/>
    <w:rsid w:val="007D6CCA"/>
    <w:rsid w:val="007E5E22"/>
    <w:rsid w:val="007F3078"/>
    <w:rsid w:val="008003C3"/>
    <w:rsid w:val="00810B70"/>
    <w:rsid w:val="00811A9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5FF"/>
    <w:rsid w:val="00866B6E"/>
    <w:rsid w:val="0087148A"/>
    <w:rsid w:val="00872746"/>
    <w:rsid w:val="00876CCF"/>
    <w:rsid w:val="0088349B"/>
    <w:rsid w:val="0088749B"/>
    <w:rsid w:val="008967DA"/>
    <w:rsid w:val="00896986"/>
    <w:rsid w:val="00897EAB"/>
    <w:rsid w:val="008A1F9D"/>
    <w:rsid w:val="008A3192"/>
    <w:rsid w:val="008A4FB2"/>
    <w:rsid w:val="008A504E"/>
    <w:rsid w:val="008C5C9A"/>
    <w:rsid w:val="008D09DC"/>
    <w:rsid w:val="008D1693"/>
    <w:rsid w:val="008E0B73"/>
    <w:rsid w:val="008F7D55"/>
    <w:rsid w:val="009009DC"/>
    <w:rsid w:val="009075AC"/>
    <w:rsid w:val="00910B53"/>
    <w:rsid w:val="00912E27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92D"/>
    <w:rsid w:val="009B132B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1B00"/>
    <w:rsid w:val="00A220A4"/>
    <w:rsid w:val="00A22CCA"/>
    <w:rsid w:val="00A22D2C"/>
    <w:rsid w:val="00A33FB8"/>
    <w:rsid w:val="00A40257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A23BF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33B5C"/>
    <w:rsid w:val="00B65EF5"/>
    <w:rsid w:val="00B713E6"/>
    <w:rsid w:val="00B74EF1"/>
    <w:rsid w:val="00B757EC"/>
    <w:rsid w:val="00B853CA"/>
    <w:rsid w:val="00B930C4"/>
    <w:rsid w:val="00BA4D5C"/>
    <w:rsid w:val="00BA79AF"/>
    <w:rsid w:val="00BA7C55"/>
    <w:rsid w:val="00BB1D2A"/>
    <w:rsid w:val="00BB28FA"/>
    <w:rsid w:val="00BB2E41"/>
    <w:rsid w:val="00BB3360"/>
    <w:rsid w:val="00BC0D71"/>
    <w:rsid w:val="00BC0F37"/>
    <w:rsid w:val="00BC2EAF"/>
    <w:rsid w:val="00BC6A6E"/>
    <w:rsid w:val="00BE154B"/>
    <w:rsid w:val="00BE4D18"/>
    <w:rsid w:val="00BF1B05"/>
    <w:rsid w:val="00C00CD4"/>
    <w:rsid w:val="00C0352C"/>
    <w:rsid w:val="00C0404E"/>
    <w:rsid w:val="00C07594"/>
    <w:rsid w:val="00C10A1E"/>
    <w:rsid w:val="00C11FB0"/>
    <w:rsid w:val="00C241C9"/>
    <w:rsid w:val="00C262B3"/>
    <w:rsid w:val="00C2699D"/>
    <w:rsid w:val="00C419C1"/>
    <w:rsid w:val="00C47F87"/>
    <w:rsid w:val="00C510BE"/>
    <w:rsid w:val="00C51B10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4A6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96268"/>
    <w:rsid w:val="00D97C02"/>
    <w:rsid w:val="00DA1841"/>
    <w:rsid w:val="00DA1947"/>
    <w:rsid w:val="00DA234E"/>
    <w:rsid w:val="00DA4E1F"/>
    <w:rsid w:val="00DB6753"/>
    <w:rsid w:val="00DC42C5"/>
    <w:rsid w:val="00DC56ED"/>
    <w:rsid w:val="00DE5724"/>
    <w:rsid w:val="00DF559E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3B8C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049F"/>
    <w:rsid w:val="00EF2B2F"/>
    <w:rsid w:val="00EF3D97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5161"/>
    <w:rsid w:val="00F46DA1"/>
    <w:rsid w:val="00F51E1D"/>
    <w:rsid w:val="00F55F7B"/>
    <w:rsid w:val="00F57CC0"/>
    <w:rsid w:val="00F62AE1"/>
    <w:rsid w:val="00F74593"/>
    <w:rsid w:val="00F76096"/>
    <w:rsid w:val="00F7656C"/>
    <w:rsid w:val="00F817D9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7393"/>
    <o:shapelayout v:ext="edit">
      <o:idmap v:ext="edit" data="1"/>
    </o:shapelayout>
  </w:shapeDefaults>
  <w:decimalSymbol w:val=","/>
  <w:listSeparator w:val=";"/>
  <w15:docId w15:val="{6D895EA5-17CA-4A99-85FB-B62EDBAC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9" Type="http://schemas.openxmlformats.org/officeDocument/2006/relationships/theme" Target="theme/theme1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37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F5042-6D58-478B-8BD7-CDB6B0543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5EF6558E</Template>
  <TotalTime>165</TotalTime>
  <Pages>40</Pages>
  <Words>7472</Words>
  <Characters>42597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12</cp:revision>
  <cp:lastPrinted>2021-03-26T08:29:00Z</cp:lastPrinted>
  <dcterms:created xsi:type="dcterms:W3CDTF">2024-11-20T10:25:00Z</dcterms:created>
  <dcterms:modified xsi:type="dcterms:W3CDTF">2025-08-15T13:54:00Z</dcterms:modified>
</cp:coreProperties>
</file>