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0250EA">
              <w:rPr>
                <w:b/>
                <w:szCs w:val="28"/>
              </w:rPr>
              <w:t>RAS-10FSXNS2E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250E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RAS-10FSXNS2E NORD-30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7F1E8D" w:rsidRDefault="007F1E8D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73B8C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29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36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E9351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3A5882">
          <w:rPr>
            <w:noProof/>
            <w:webHidden/>
            <w:sz w:val="22"/>
            <w:szCs w:val="22"/>
          </w:rPr>
          <w:t>40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3D244B" w:rsidRPr="0045441B" w:rsidRDefault="00D51686" w:rsidP="00297FD5">
            <w:pPr>
              <w:jc w:val="center"/>
              <w:rPr>
                <w:sz w:val="22"/>
                <w:szCs w:val="22"/>
              </w:rPr>
            </w:pPr>
            <w:r w:rsidRPr="00E76099">
              <w:rPr>
                <w:sz w:val="22"/>
                <w:szCs w:val="22"/>
              </w:rPr>
              <w:t>Наружный блок мультизональной системы кондиционирования промышленного назначения с низкотемпературным комплектом NORD -30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0250EA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RAS-10FSXNS2E NORD-30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0250E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RAS-10FSXNS2E NORD-30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E73B8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73B8C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71694" w:rsidRPr="009C0E86" w:rsidRDefault="00371694" w:rsidP="003716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371694" w:rsidP="0037169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322BF3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322BF3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3F0643" w:rsidRDefault="003F0643" w:rsidP="003F06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8967DA" w:rsidRDefault="008967DA" w:rsidP="003F064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3F06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3F0643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D51686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D51686">
              <w:rPr>
                <w:sz w:val="22"/>
                <w:szCs w:val="22"/>
                <w:lang w:val="en-US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9075AC" w:rsidRDefault="009075AC" w:rsidP="003F064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 w:rsidR="003F06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9075AC" w:rsidRDefault="003F0643" w:rsidP="009075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 w:rsidR="009075AC">
              <w:rPr>
                <w:sz w:val="22"/>
                <w:szCs w:val="22"/>
                <w:lang w:val="en-US"/>
              </w:rPr>
              <w:t>34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3F064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3F0643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22.2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3F064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19.05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094E24" w:rsidRDefault="009075AC" w:rsidP="00094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094E24">
              <w:rPr>
                <w:sz w:val="22"/>
                <w:szCs w:val="22"/>
              </w:rPr>
              <w:t>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BC2EAF" w:rsidRDefault="00BC2EAF" w:rsidP="00BC2E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314406" w:rsidRDefault="00BC2EAF" w:rsidP="00BC2E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="00314406">
              <w:rPr>
                <w:sz w:val="22"/>
                <w:szCs w:val="22"/>
                <w:lang w:val="en-US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5E2144" w:rsidRDefault="005E2144" w:rsidP="005E2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5E2144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5E2144" w:rsidRDefault="0065072C" w:rsidP="005E2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E2144">
              <w:rPr>
                <w:sz w:val="22"/>
                <w:szCs w:val="22"/>
              </w:rPr>
              <w:t>10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250EA">
        <w:rPr>
          <w:sz w:val="22"/>
          <w:szCs w:val="22"/>
        </w:rPr>
        <w:t>RAS-10FSXNS2E NORD-30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250EA">
        <w:rPr>
          <w:sz w:val="22"/>
          <w:szCs w:val="22"/>
        </w:rPr>
        <w:t>RAS-10FSXNS2E NORD-30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D51686" w:rsidRDefault="00D51686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Pr="00464F10">
        <w:rPr>
          <w:sz w:val="22"/>
          <w:szCs w:val="22"/>
        </w:rPr>
        <w:t>изкотемпературный комплект</w:t>
      </w:r>
      <w:r>
        <w:rPr>
          <w:sz w:val="22"/>
          <w:szCs w:val="22"/>
        </w:rPr>
        <w:t>,</w:t>
      </w:r>
      <w:r w:rsidRPr="00464F10">
        <w:rPr>
          <w:sz w:val="22"/>
          <w:szCs w:val="22"/>
        </w:rPr>
        <w:t xml:space="preserve"> модели «NORD-30</w:t>
      </w:r>
      <w:r>
        <w:rPr>
          <w:sz w:val="22"/>
          <w:szCs w:val="22"/>
        </w:rPr>
        <w:t>,</w:t>
      </w:r>
      <w:r w:rsidRPr="00464F10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>
        <w:rPr>
          <w:sz w:val="22"/>
          <w:szCs w:val="22"/>
        </w:rPr>
        <w:t>».</w:t>
      </w:r>
      <w:r w:rsidRPr="00464F10">
        <w:rPr>
          <w:sz w:val="22"/>
          <w:szCs w:val="22"/>
        </w:rPr>
        <w:t xml:space="preserve"> Данны</w:t>
      </w:r>
      <w:r>
        <w:rPr>
          <w:sz w:val="22"/>
          <w:szCs w:val="22"/>
        </w:rPr>
        <w:t>й</w:t>
      </w:r>
      <w:r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>
        <w:rPr>
          <w:sz w:val="22"/>
          <w:szCs w:val="22"/>
        </w:rPr>
        <w:t xml:space="preserve"> </w:t>
      </w:r>
      <w:r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>
        <w:rPr>
          <w:sz w:val="22"/>
          <w:szCs w:val="22"/>
        </w:rPr>
        <w:t xml:space="preserve"> Подробно комплектность и работа н</w:t>
      </w:r>
      <w:r w:rsidRPr="00464F10">
        <w:rPr>
          <w:sz w:val="22"/>
          <w:szCs w:val="22"/>
        </w:rPr>
        <w:t>изкотемпературн</w:t>
      </w:r>
      <w:r>
        <w:rPr>
          <w:sz w:val="22"/>
          <w:szCs w:val="22"/>
        </w:rPr>
        <w:t>ых</w:t>
      </w:r>
      <w:r w:rsidRPr="00464F10">
        <w:rPr>
          <w:sz w:val="22"/>
          <w:szCs w:val="22"/>
        </w:rPr>
        <w:t xml:space="preserve"> комплект</w:t>
      </w:r>
      <w:r>
        <w:rPr>
          <w:sz w:val="22"/>
          <w:szCs w:val="22"/>
        </w:rPr>
        <w:t xml:space="preserve">ов модели </w:t>
      </w:r>
      <w:r w:rsidRPr="00464F10">
        <w:rPr>
          <w:sz w:val="22"/>
          <w:szCs w:val="22"/>
        </w:rPr>
        <w:t>NORD</w:t>
      </w:r>
      <w:r>
        <w:rPr>
          <w:sz w:val="22"/>
          <w:szCs w:val="22"/>
        </w:rPr>
        <w:t xml:space="preserve"> описаны в техническом паспорте на комплекты </w:t>
      </w:r>
      <w:r>
        <w:rPr>
          <w:sz w:val="22"/>
          <w:szCs w:val="22"/>
          <w:lang w:val="en-US"/>
        </w:rPr>
        <w:t>NORD</w:t>
      </w:r>
      <w:r>
        <w:rPr>
          <w:sz w:val="22"/>
          <w:szCs w:val="22"/>
        </w:rPr>
        <w:t>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31440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C93F480" wp14:editId="3C20F193">
            <wp:extent cx="1884293" cy="3174797"/>
            <wp:effectExtent l="0" t="0" r="1905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87502" cy="31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D51686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</w:t>
      </w:r>
      <w:r>
        <w:rPr>
          <w:rFonts w:hint="eastAsia"/>
          <w:sz w:val="22"/>
          <w:szCs w:val="22"/>
        </w:rPr>
        <w:t>ой организацией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D51686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Обеспечьте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67289" cy="2516429"/>
            <wp:effectExtent l="0" t="0" r="5080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043" cy="251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lastRenderedPageBreak/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D51686">
        <w:rPr>
          <w:sz w:val="22"/>
          <w:szCs w:val="22"/>
        </w:rPr>
        <w:t>до</w:t>
      </w:r>
      <w:r w:rsidR="00D51686" w:rsidRPr="00D51686">
        <w:rPr>
          <w:sz w:val="22"/>
          <w:szCs w:val="22"/>
        </w:rPr>
        <w:t xml:space="preserve"> +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="00D51686">
        <w:rPr>
          <w:sz w:val="22"/>
          <w:szCs w:val="22"/>
        </w:rPr>
        <w:t xml:space="preserve">потоков </w:t>
      </w:r>
      <w:r w:rsidRPr="00FC021C">
        <w:rPr>
          <w:rFonts w:hint="eastAsia"/>
          <w:sz w:val="22"/>
          <w:szCs w:val="22"/>
        </w:rPr>
        <w:t>вход</w:t>
      </w:r>
      <w:r w:rsidR="00D51686">
        <w:rPr>
          <w:rFonts w:hint="eastAsia"/>
          <w:sz w:val="22"/>
          <w:szCs w:val="22"/>
        </w:rPr>
        <w:t>ящего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</w:t>
      </w:r>
      <w:r w:rsidR="00D51686">
        <w:rPr>
          <w:rFonts w:hint="eastAsia"/>
          <w:sz w:val="22"/>
          <w:szCs w:val="22"/>
        </w:rPr>
        <w:t>ящего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</w:t>
      </w:r>
      <w:r w:rsidR="00D51686">
        <w:rPr>
          <w:rFonts w:hint="eastAsia"/>
          <w:sz w:val="22"/>
          <w:szCs w:val="22"/>
        </w:rPr>
        <w:t>а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</w:t>
      </w:r>
      <w:r w:rsidR="00F45161">
        <w:rPr>
          <w:sz w:val="22"/>
          <w:szCs w:val="22"/>
        </w:rPr>
        <w:t>е</w:t>
      </w:r>
      <w:r w:rsidRPr="008D6770">
        <w:rPr>
          <w:sz w:val="22"/>
          <w:szCs w:val="22"/>
        </w:rPr>
        <w:t xml:space="preserve"> пространств</w:t>
      </w:r>
      <w:r w:rsidR="00F45161">
        <w:rPr>
          <w:sz w:val="22"/>
          <w:szCs w:val="22"/>
        </w:rPr>
        <w:t>о</w:t>
      </w:r>
      <w:r w:rsidRPr="008D6770">
        <w:rPr>
          <w:sz w:val="22"/>
          <w:szCs w:val="22"/>
        </w:rPr>
        <w:t xml:space="preserve">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условиях эксплуатации (режим работы - Охлаждение, температура наружного воздуха </w:t>
      </w:r>
      <w:r w:rsidR="003D2321">
        <w:rPr>
          <w:sz w:val="22"/>
          <w:szCs w:val="22"/>
        </w:rPr>
        <w:t>до +</w:t>
      </w:r>
      <w:r w:rsidRPr="008D6770">
        <w:rPr>
          <w:sz w:val="22"/>
          <w:szCs w:val="22"/>
        </w:rPr>
        <w:t>35С). Если температура выше и</w:t>
      </w:r>
      <w:r w:rsidR="003D2321">
        <w:rPr>
          <w:sz w:val="22"/>
          <w:szCs w:val="22"/>
        </w:rPr>
        <w:t>ли</w:t>
      </w:r>
      <w:r w:rsidRPr="008D6770">
        <w:rPr>
          <w:sz w:val="22"/>
          <w:szCs w:val="22"/>
        </w:rPr>
        <w:t xml:space="preserve"> </w:t>
      </w:r>
      <w:r w:rsidR="003D2321">
        <w:rPr>
          <w:sz w:val="22"/>
          <w:szCs w:val="22"/>
        </w:rPr>
        <w:t>возможно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закольцовывание </w:t>
      </w:r>
      <w:r w:rsidR="003D2321">
        <w:rPr>
          <w:sz w:val="22"/>
          <w:szCs w:val="22"/>
        </w:rPr>
        <w:t>потоков</w:t>
      </w:r>
      <w:r w:rsidRPr="008D6770">
        <w:rPr>
          <w:sz w:val="22"/>
          <w:szCs w:val="22"/>
        </w:rPr>
        <w:t xml:space="preserve"> воздуха, необходимо откорректировать положение блока и сервисн</w:t>
      </w:r>
      <w:r w:rsidR="003D2321">
        <w:rPr>
          <w:sz w:val="22"/>
          <w:szCs w:val="22"/>
        </w:rPr>
        <w:t>ы</w:t>
      </w:r>
      <w:r w:rsidRPr="008D6770">
        <w:rPr>
          <w:sz w:val="22"/>
          <w:szCs w:val="22"/>
        </w:rPr>
        <w:t>е пространств</w:t>
      </w:r>
      <w:r w:rsidR="003D2321">
        <w:rPr>
          <w:sz w:val="22"/>
          <w:szCs w:val="22"/>
        </w:rPr>
        <w:t>а</w:t>
      </w:r>
      <w:r w:rsidRPr="008D6770">
        <w:rPr>
          <w:sz w:val="22"/>
          <w:szCs w:val="22"/>
        </w:rPr>
        <w:t>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8C5C9A" w:rsidRDefault="008C5C9A" w:rsidP="008C5C9A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8C5C9A" w:rsidRPr="00F312E9" w:rsidTr="007F1E8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8C5C9A" w:rsidRPr="00F312E9" w:rsidRDefault="008C5C9A" w:rsidP="007F1E8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C5C9A" w:rsidRPr="00F312E9" w:rsidRDefault="008C5C9A" w:rsidP="007F1E8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7F1E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7F1E8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8C5C9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 w:rsidRPr="008C5C9A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 w:rsidRPr="008C5C9A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8C5C9A">
              <w:rPr>
                <w:sz w:val="22"/>
                <w:szCs w:val="22"/>
              </w:rPr>
              <w:t>19</w:t>
            </w:r>
            <w:r w:rsidRPr="001A4597">
              <w:rPr>
                <w:sz w:val="22"/>
                <w:szCs w:val="22"/>
              </w:rPr>
              <w:t>.</w:t>
            </w:r>
            <w:r w:rsidRPr="008C5C9A">
              <w:rPr>
                <w:sz w:val="22"/>
                <w:szCs w:val="22"/>
              </w:rPr>
              <w:t>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7B2CEF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7F1E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Default="008C5C9A" w:rsidP="007F1E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8A3192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E9351F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</w:t>
            </w:r>
            <w:r w:rsidRPr="00FC60FD">
              <w:rPr>
                <w:sz w:val="22"/>
                <w:szCs w:val="22"/>
              </w:rPr>
              <w:t xml:space="preserve">крепления </w:t>
            </w:r>
            <w:r>
              <w:rPr>
                <w:sz w:val="22"/>
                <w:szCs w:val="22"/>
              </w:rPr>
              <w:t>хомута и стяжек</w:t>
            </w:r>
            <w:r w:rsidRPr="00FC60FD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</w:t>
            </w:r>
            <w:bookmarkStart w:id="21" w:name="_GoBack"/>
            <w:bookmarkEnd w:id="21"/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322BF3" w:rsidRDefault="00322BF3" w:rsidP="007F1E8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7F1E8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8A3192" w:rsidRDefault="008C5C9A" w:rsidP="007F1E8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7F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F45161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250EA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RAS-10FSXNS2E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22BF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250E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RAS-10FSXNS2E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</w:t>
      </w:r>
      <w:r w:rsidR="003D2321">
        <w:rPr>
          <w:sz w:val="22"/>
          <w:szCs w:val="22"/>
        </w:rPr>
        <w:t>у</w:t>
      </w:r>
      <w:r w:rsidRPr="00715349">
        <w:rPr>
          <w:sz w:val="22"/>
          <w:szCs w:val="22"/>
        </w:rPr>
        <w:t>ется горючий легковоспламе</w:t>
      </w:r>
      <w:r w:rsidR="003D2321">
        <w:rPr>
          <w:sz w:val="22"/>
          <w:szCs w:val="22"/>
        </w:rPr>
        <w:t>няющийся</w:t>
      </w:r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F45161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3D2321" w:rsidRDefault="003D2321" w:rsidP="00EA6703">
      <w:pPr>
        <w:ind w:firstLine="720"/>
        <w:jc w:val="both"/>
        <w:rPr>
          <w:sz w:val="22"/>
          <w:szCs w:val="22"/>
        </w:rPr>
      </w:pPr>
    </w:p>
    <w:p w:rsidR="003D2321" w:rsidRDefault="003D2321" w:rsidP="00EA6703">
      <w:pPr>
        <w:ind w:firstLine="720"/>
        <w:jc w:val="both"/>
        <w:rPr>
          <w:sz w:val="22"/>
          <w:szCs w:val="22"/>
        </w:rPr>
      </w:pPr>
    </w:p>
    <w:p w:rsidR="003D2321" w:rsidRPr="00AC1D78" w:rsidRDefault="003D2321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276"/>
        <w:gridCol w:w="1134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686" w:rsidRDefault="00D51686">
      <w:r>
        <w:separator/>
      </w:r>
    </w:p>
  </w:endnote>
  <w:endnote w:type="continuationSeparator" w:id="0">
    <w:p w:rsidR="00D51686" w:rsidRDefault="00D5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686" w:rsidRDefault="00D5168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51686" w:rsidRDefault="00D516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51686" w:rsidRDefault="00D516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51686" w:rsidRDefault="00D516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D35EE4" w:rsidRDefault="00D5168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51686" w:rsidRPr="00B7687E" w:rsidRDefault="00D5168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ED1531" w:rsidRDefault="00D516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351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ED1531" w:rsidRDefault="00D516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1686" w:rsidRPr="00797D21" w:rsidRDefault="00D5168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1686" w:rsidRPr="007345D9" w:rsidRDefault="00D5168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D51686" w:rsidRPr="009D7031" w:rsidRDefault="00D5168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D51686" w:rsidRPr="0058149E" w:rsidRDefault="00D516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7F1E8D">
                                <w:rPr>
                                  <w:b/>
                                  <w:sz w:val="18"/>
                                  <w:szCs w:val="18"/>
                                </w:rPr>
                                <w:t>-10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7F1E8D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7F1E8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7F1E8D">
                                <w:rPr>
                                  <w:b/>
                                  <w:sz w:val="18"/>
                                  <w:szCs w:val="18"/>
                                </w:rPr>
                                <w:t>-30</w:t>
                              </w:r>
                            </w:p>
                            <w:p w:rsidR="00D51686" w:rsidRPr="00AF301F" w:rsidRDefault="00D516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51686" w:rsidRPr="00613EFB" w:rsidRDefault="00D5168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51686" w:rsidRPr="00D35EE4" w:rsidRDefault="00D5168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51686" w:rsidRPr="00B7687E" w:rsidRDefault="00D5168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51686" w:rsidRPr="00ED1531" w:rsidRDefault="00D5168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9351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51686" w:rsidRPr="00ED1531" w:rsidRDefault="00D516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51686" w:rsidRPr="00797D21" w:rsidRDefault="00D5168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51686" w:rsidRPr="007345D9" w:rsidRDefault="00D5168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D51686" w:rsidRPr="009D7031" w:rsidRDefault="00D5168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D51686" w:rsidRPr="0058149E" w:rsidRDefault="00D516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7F1E8D">
                          <w:rPr>
                            <w:b/>
                            <w:sz w:val="18"/>
                            <w:szCs w:val="18"/>
                          </w:rPr>
                          <w:t>-10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7F1E8D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7F1E8D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7F1E8D">
                          <w:rPr>
                            <w:b/>
                            <w:sz w:val="18"/>
                            <w:szCs w:val="18"/>
                          </w:rPr>
                          <w:t>-30</w:t>
                        </w:r>
                      </w:p>
                      <w:p w:rsidR="00D51686" w:rsidRPr="00AF301F" w:rsidRDefault="00D516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51686" w:rsidRPr="00613EFB" w:rsidRDefault="00D5168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AF301F" w:rsidRDefault="00D516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35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D35EE4" w:rsidRDefault="00D51686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51686" w:rsidRPr="00C23BB2" w:rsidRDefault="00D5168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51686" w:rsidRPr="00EC2FF5" w:rsidRDefault="00D5168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51686" w:rsidRPr="00AF301F" w:rsidRDefault="00D516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35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51686" w:rsidRPr="00D35EE4" w:rsidRDefault="00D51686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51686" w:rsidRPr="00C23BB2" w:rsidRDefault="00D5168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51686" w:rsidRPr="00EC2FF5" w:rsidRDefault="00D5168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Default="00D516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AF301F" w:rsidRDefault="00D516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35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1686" w:rsidRPr="00EC2FF5" w:rsidRDefault="00D51686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51686" w:rsidRDefault="00D516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51686" w:rsidRPr="00AF301F" w:rsidRDefault="00D516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35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51686" w:rsidRPr="00EC2FF5" w:rsidRDefault="00D51686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686" w:rsidRDefault="00D51686">
      <w:r>
        <w:separator/>
      </w:r>
    </w:p>
  </w:footnote>
  <w:footnote w:type="continuationSeparator" w:id="0">
    <w:p w:rsidR="00D51686" w:rsidRDefault="00D5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686" w:rsidRDefault="00D516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686" w:rsidRDefault="00D5168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50EA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4E24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07CA0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2BF3"/>
    <w:rsid w:val="00326079"/>
    <w:rsid w:val="00343FCA"/>
    <w:rsid w:val="00344173"/>
    <w:rsid w:val="00345C5B"/>
    <w:rsid w:val="00353DE4"/>
    <w:rsid w:val="00357BBD"/>
    <w:rsid w:val="0036188A"/>
    <w:rsid w:val="00371694"/>
    <w:rsid w:val="00371DD6"/>
    <w:rsid w:val="00371E72"/>
    <w:rsid w:val="0037232B"/>
    <w:rsid w:val="00372A29"/>
    <w:rsid w:val="003861BA"/>
    <w:rsid w:val="003964AD"/>
    <w:rsid w:val="003A5882"/>
    <w:rsid w:val="003B1DD4"/>
    <w:rsid w:val="003D1C42"/>
    <w:rsid w:val="003D2321"/>
    <w:rsid w:val="003D244B"/>
    <w:rsid w:val="003E3AD4"/>
    <w:rsid w:val="003E6FA8"/>
    <w:rsid w:val="003F0643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0BDB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2144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16B0"/>
    <w:rsid w:val="007D349B"/>
    <w:rsid w:val="007D4E6B"/>
    <w:rsid w:val="007D63FD"/>
    <w:rsid w:val="007D6CCA"/>
    <w:rsid w:val="007E5E22"/>
    <w:rsid w:val="007F1E8D"/>
    <w:rsid w:val="007F3078"/>
    <w:rsid w:val="008003C3"/>
    <w:rsid w:val="00810B70"/>
    <w:rsid w:val="00811A9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C5C9A"/>
    <w:rsid w:val="008D09DC"/>
    <w:rsid w:val="008D1693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33B5C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2EAF"/>
    <w:rsid w:val="00BC6A6E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41C9"/>
    <w:rsid w:val="00C262B3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1686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3B8C"/>
    <w:rsid w:val="00E772AC"/>
    <w:rsid w:val="00E774B2"/>
    <w:rsid w:val="00E8345E"/>
    <w:rsid w:val="00E90897"/>
    <w:rsid w:val="00E91B22"/>
    <w:rsid w:val="00E9351F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5161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DC4BD-A042-4B8D-B445-163C39229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8B3191A9</Template>
  <TotalTime>26</TotalTime>
  <Pages>40</Pages>
  <Words>7628</Words>
  <Characters>43480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2025-12-18T13:01:00Z</dcterms:created>
  <dcterms:modified xsi:type="dcterms:W3CDTF">2025-12-19T08:45:00Z</dcterms:modified>
</cp:coreProperties>
</file>