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50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D03F3F" w:rsidTr="00BF55C0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7C2003" w:rsidRDefault="00C9593A" w:rsidP="00BF55C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</w:t>
            </w:r>
            <w:r w:rsidR="00CB3EF5">
              <w:rPr>
                <w:b/>
                <w:szCs w:val="28"/>
              </w:rPr>
              <w:t xml:space="preserve">ЛЬТ ДИСТАЦИОННОГО УПРАВЛЕНИЯ </w:t>
            </w:r>
            <w:r>
              <w:rPr>
                <w:b/>
                <w:szCs w:val="28"/>
              </w:rPr>
              <w:t>ПРОВОДНОЙ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="00FB0B4B">
              <w:rPr>
                <w:b/>
                <w:szCs w:val="28"/>
              </w:rPr>
              <w:t xml:space="preserve">ПРОМЫШЛЕННОГО НАЗНАЧЕНИЯ </w:t>
            </w:r>
            <w:r w:rsidR="00CB3EF5" w:rsidRPr="00CB3EF5">
              <w:rPr>
                <w:b/>
                <w:szCs w:val="28"/>
              </w:rPr>
              <w:t>PC-ARH1E</w:t>
            </w:r>
          </w:p>
        </w:tc>
      </w:tr>
      <w:tr w:rsidR="00D03F3F" w:rsidTr="00BF55C0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CB3EF5" w:rsidP="00D03F3F">
            <w:pPr>
              <w:jc w:val="center"/>
              <w:rPr>
                <w:b/>
                <w:szCs w:val="28"/>
              </w:rPr>
            </w:pPr>
            <w:r w:rsidRPr="00CB3EF5">
              <w:rPr>
                <w:b/>
                <w:szCs w:val="28"/>
              </w:rPr>
              <w:t>PC-ARH1E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B0B4B" w:rsidRDefault="00FB0B4B" w:rsidP="00D03F3F">
      <w:pPr>
        <w:jc w:val="center"/>
        <w:rPr>
          <w:szCs w:val="28"/>
        </w:rPr>
      </w:pPr>
    </w:p>
    <w:p w:rsidR="00FB0B4B" w:rsidRDefault="00FB0B4B" w:rsidP="00D03F3F">
      <w:pPr>
        <w:jc w:val="center"/>
        <w:rPr>
          <w:szCs w:val="28"/>
        </w:rPr>
      </w:pPr>
    </w:p>
    <w:p w:rsidR="00FB0B4B" w:rsidRDefault="00FB0B4B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A50A72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9358BA" w:rsidRDefault="009358B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A5063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A5063A">
        <w:rPr>
          <w:b/>
          <w:sz w:val="22"/>
          <w:szCs w:val="22"/>
        </w:rPr>
        <w:t>СОДЕРЖАНИЕ</w:t>
      </w:r>
      <w:r w:rsidR="00231E1B" w:rsidRPr="00A5063A">
        <w:rPr>
          <w:b/>
          <w:sz w:val="22"/>
          <w:szCs w:val="22"/>
        </w:rPr>
        <w:t xml:space="preserve"> </w:t>
      </w:r>
    </w:p>
    <w:p w:rsidR="00A5063A" w:rsidRPr="00A5063A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5063A">
        <w:rPr>
          <w:sz w:val="22"/>
          <w:szCs w:val="22"/>
        </w:rPr>
        <w:fldChar w:fldCharType="begin"/>
      </w:r>
      <w:r w:rsidRPr="00A5063A">
        <w:rPr>
          <w:sz w:val="22"/>
          <w:szCs w:val="22"/>
        </w:rPr>
        <w:instrText xml:space="preserve"> TOC \o "1-3" \h \z \u </w:instrText>
      </w:r>
      <w:r w:rsidRPr="00A5063A">
        <w:rPr>
          <w:sz w:val="22"/>
          <w:szCs w:val="22"/>
        </w:rPr>
        <w:fldChar w:fldCharType="separate"/>
      </w:r>
      <w:hyperlink w:anchor="_Toc108185915" w:history="1">
        <w:r w:rsidR="00A5063A" w:rsidRPr="00A5063A">
          <w:rPr>
            <w:rStyle w:val="ad"/>
            <w:noProof/>
            <w:sz w:val="22"/>
            <w:szCs w:val="22"/>
          </w:rPr>
          <w:t>Введение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2C0DF9">
          <w:rPr>
            <w:noProof/>
            <w:webHidden/>
            <w:sz w:val="22"/>
            <w:szCs w:val="22"/>
          </w:rPr>
          <w:t>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6" w:history="1">
        <w:r w:rsidR="00A5063A" w:rsidRPr="00A5063A">
          <w:rPr>
            <w:rStyle w:val="ad"/>
            <w:noProof/>
            <w:sz w:val="22"/>
            <w:szCs w:val="22"/>
          </w:rPr>
          <w:t>1.</w:t>
        </w:r>
        <w:r w:rsidR="001B587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Общие сведения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7" w:history="1">
        <w:r w:rsidR="00A5063A" w:rsidRPr="00A5063A">
          <w:rPr>
            <w:rStyle w:val="ad"/>
            <w:noProof/>
            <w:sz w:val="22"/>
            <w:szCs w:val="22"/>
          </w:rPr>
          <w:t>2.</w:t>
        </w:r>
        <w:r w:rsidR="001B587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Основные технические данные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8" w:history="1">
        <w:r w:rsidR="00A5063A" w:rsidRPr="00A5063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9" w:history="1">
        <w:r w:rsidR="00A5063A" w:rsidRPr="00A5063A">
          <w:rPr>
            <w:rStyle w:val="ad"/>
            <w:noProof/>
            <w:sz w:val="22"/>
            <w:szCs w:val="22"/>
          </w:rPr>
          <w:t>2.2</w:t>
        </w:r>
        <w:r w:rsidR="00A5063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Описание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0" w:history="1">
        <w:r w:rsidR="00A5063A" w:rsidRPr="00A5063A">
          <w:rPr>
            <w:rStyle w:val="ad"/>
            <w:noProof/>
            <w:sz w:val="22"/>
            <w:szCs w:val="22"/>
          </w:rPr>
          <w:t>2.3 Принцип работы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1" w:history="1">
        <w:r w:rsidR="00A5063A" w:rsidRPr="00A5063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2" w:history="1">
        <w:r w:rsidR="00A5063A" w:rsidRPr="00A5063A">
          <w:rPr>
            <w:rStyle w:val="ad"/>
            <w:noProof/>
            <w:sz w:val="22"/>
            <w:szCs w:val="22"/>
          </w:rPr>
          <w:t>2.5 Маркировка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3" w:history="1">
        <w:r w:rsidR="00A5063A" w:rsidRPr="00A5063A">
          <w:rPr>
            <w:rStyle w:val="ad"/>
            <w:noProof/>
            <w:sz w:val="22"/>
            <w:szCs w:val="22"/>
          </w:rPr>
          <w:t>3. Комплектность пос</w:t>
        </w:r>
        <w:bookmarkStart w:id="1" w:name="_GoBack"/>
        <w:bookmarkEnd w:id="1"/>
        <w:r w:rsidR="00A5063A" w:rsidRPr="00A5063A">
          <w:rPr>
            <w:rStyle w:val="ad"/>
            <w:noProof/>
            <w:sz w:val="22"/>
            <w:szCs w:val="22"/>
          </w:rPr>
          <w:t>тавки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4" w:history="1">
        <w:r w:rsidR="00A5063A" w:rsidRPr="00A5063A">
          <w:rPr>
            <w:rStyle w:val="ad"/>
            <w:noProof/>
            <w:sz w:val="22"/>
            <w:szCs w:val="22"/>
          </w:rPr>
          <w:t>4. Чертеж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5" w:history="1">
        <w:r w:rsidR="00A5063A" w:rsidRPr="00A5063A">
          <w:rPr>
            <w:rStyle w:val="ad"/>
            <w:noProof/>
            <w:sz w:val="22"/>
            <w:szCs w:val="22"/>
          </w:rPr>
          <w:t>5. Гарантии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6" w:history="1">
        <w:r w:rsidR="00A5063A" w:rsidRPr="00A5063A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7" w:history="1">
        <w:r w:rsidR="00A5063A" w:rsidRPr="00A5063A">
          <w:rPr>
            <w:rStyle w:val="ad"/>
            <w:noProof/>
            <w:sz w:val="22"/>
            <w:szCs w:val="22"/>
          </w:rPr>
          <w:t>7. Свидетельство о приемке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8" w:history="1">
        <w:r w:rsidR="00A5063A" w:rsidRPr="00A5063A">
          <w:rPr>
            <w:rStyle w:val="ad"/>
            <w:noProof/>
            <w:sz w:val="22"/>
            <w:szCs w:val="22"/>
          </w:rPr>
          <w:t>8. Консервация</w:t>
        </w:r>
        <w:r w:rsidR="00A5063A" w:rsidRPr="00A5063A">
          <w:rPr>
            <w:rStyle w:val="ad"/>
            <w:noProof/>
            <w:sz w:val="22"/>
            <w:szCs w:val="22"/>
            <w:lang w:val="en-US"/>
          </w:rPr>
          <w:t>*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9" w:history="1">
        <w:r w:rsidR="00A5063A" w:rsidRPr="00A5063A">
          <w:rPr>
            <w:rStyle w:val="ad"/>
            <w:noProof/>
            <w:sz w:val="22"/>
            <w:szCs w:val="22"/>
          </w:rPr>
          <w:t>9. Сведения об утилизации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0" w:history="1">
        <w:r w:rsidR="00A5063A" w:rsidRPr="00A5063A">
          <w:rPr>
            <w:rStyle w:val="ad"/>
            <w:noProof/>
            <w:sz w:val="22"/>
            <w:szCs w:val="22"/>
          </w:rPr>
          <w:t>10. Требования безопасности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1" w:history="1">
        <w:r w:rsidR="00A5063A" w:rsidRPr="00A5063A">
          <w:rPr>
            <w:rStyle w:val="ad"/>
            <w:noProof/>
            <w:sz w:val="22"/>
            <w:szCs w:val="22"/>
          </w:rPr>
          <w:t>10.1 Общие требования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2" w:history="1">
        <w:r w:rsidR="00A5063A" w:rsidRPr="00A5063A">
          <w:rPr>
            <w:rStyle w:val="ad"/>
            <w:noProof/>
            <w:sz w:val="22"/>
            <w:szCs w:val="22"/>
          </w:rPr>
          <w:t>11. Прием и передача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3" w:history="1">
        <w:r w:rsidR="00A5063A" w:rsidRPr="00A5063A">
          <w:rPr>
            <w:rStyle w:val="ad"/>
            <w:noProof/>
            <w:sz w:val="22"/>
            <w:szCs w:val="22"/>
          </w:rPr>
          <w:t>12. Учет работы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4" w:history="1">
        <w:r w:rsidR="00A5063A" w:rsidRPr="00A5063A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5" w:history="1">
        <w:r w:rsidR="00A5063A" w:rsidRPr="00A5063A">
          <w:rPr>
            <w:rStyle w:val="ad"/>
            <w:noProof/>
            <w:sz w:val="22"/>
            <w:szCs w:val="22"/>
          </w:rPr>
          <w:t>14. Работы при эксплуатации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6" w:history="1">
        <w:r w:rsidR="00A5063A" w:rsidRPr="00A5063A">
          <w:rPr>
            <w:rStyle w:val="ad"/>
            <w:noProof/>
            <w:sz w:val="22"/>
            <w:szCs w:val="22"/>
          </w:rPr>
          <w:t>14.1 Учет выполнения работ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7" w:history="1">
        <w:r w:rsidR="00A5063A" w:rsidRPr="00A5063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8" w:history="1">
        <w:r w:rsidR="00A5063A" w:rsidRPr="00A5063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9" w:history="1">
        <w:r w:rsidR="00A5063A" w:rsidRPr="00A5063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0" w:history="1">
        <w:r w:rsidR="00A5063A" w:rsidRPr="00A5063A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1" w:history="1">
        <w:r w:rsidR="00A5063A" w:rsidRPr="00A5063A">
          <w:rPr>
            <w:rStyle w:val="ad"/>
            <w:noProof/>
            <w:sz w:val="22"/>
            <w:szCs w:val="22"/>
          </w:rPr>
          <w:t>16. Хранение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2" w:history="1">
        <w:r w:rsidR="00A5063A" w:rsidRPr="00A5063A">
          <w:rPr>
            <w:rStyle w:val="ad"/>
            <w:noProof/>
            <w:sz w:val="22"/>
            <w:szCs w:val="22"/>
          </w:rPr>
          <w:t>17. Ремонт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3" w:history="1">
        <w:r w:rsidR="00A5063A" w:rsidRPr="00A5063A">
          <w:rPr>
            <w:rStyle w:val="ad"/>
            <w:noProof/>
            <w:sz w:val="22"/>
            <w:szCs w:val="22"/>
          </w:rPr>
          <w:t>18. Сведения о рекламациях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4" w:history="1">
        <w:r w:rsidR="00A5063A" w:rsidRPr="00A5063A">
          <w:rPr>
            <w:rStyle w:val="ad"/>
            <w:noProof/>
            <w:sz w:val="22"/>
            <w:szCs w:val="22"/>
          </w:rPr>
          <w:t>19. Особые отметки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2C0DF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5" w:history="1">
        <w:r w:rsidR="00A5063A" w:rsidRPr="00A5063A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A5063A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818591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5C2F9A">
        <w:rPr>
          <w:sz w:val="22"/>
          <w:szCs w:val="22"/>
        </w:rPr>
        <w:t xml:space="preserve">проводного </w:t>
      </w:r>
      <w:r w:rsidR="0097564D">
        <w:rPr>
          <w:sz w:val="22"/>
          <w:szCs w:val="22"/>
        </w:rPr>
        <w:t>промышленного назначения</w:t>
      </w:r>
      <w:r w:rsidR="0097564D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818591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>
      <w:pPr>
        <w:rPr>
          <w:sz w:val="22"/>
          <w:szCs w:val="22"/>
        </w:rPr>
      </w:pPr>
    </w:p>
    <w:p w:rsidR="001B5876" w:rsidRPr="001B5876" w:rsidRDefault="001B5876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7136"/>
      </w:tblGrid>
      <w:tr w:rsidR="00200C8E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36" w:type="dxa"/>
            <w:vAlign w:val="center"/>
          </w:tcPr>
          <w:p w:rsidR="0097564D" w:rsidRDefault="0097564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  <w:p w:rsidR="00200C8E" w:rsidRPr="00C028AE" w:rsidRDefault="0097564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36" w:type="dxa"/>
            <w:vAlign w:val="center"/>
          </w:tcPr>
          <w:p w:rsidR="00CA105D" w:rsidRPr="00CC2C20" w:rsidRDefault="00FF7E7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FF7E7D">
              <w:rPr>
                <w:sz w:val="22"/>
                <w:szCs w:val="22"/>
              </w:rPr>
              <w:t>PC-ARH1E</w:t>
            </w:r>
          </w:p>
        </w:tc>
      </w:tr>
      <w:tr w:rsidR="006A3296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36" w:type="dxa"/>
            <w:vAlign w:val="center"/>
          </w:tcPr>
          <w:p w:rsidR="006A3296" w:rsidRPr="00CA105D" w:rsidRDefault="00FF7E7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FF7E7D">
              <w:rPr>
                <w:sz w:val="22"/>
                <w:szCs w:val="22"/>
              </w:rPr>
              <w:t>PC-ARH1E</w:t>
            </w:r>
          </w:p>
        </w:tc>
      </w:tr>
      <w:tr w:rsidR="0097564D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97564D" w:rsidRPr="00CC2C20" w:rsidRDefault="0097564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36" w:type="dxa"/>
            <w:vAlign w:val="center"/>
          </w:tcPr>
          <w:p w:rsidR="0097564D" w:rsidRDefault="0097564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200C8E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36" w:type="dxa"/>
            <w:vAlign w:val="center"/>
          </w:tcPr>
          <w:p w:rsidR="00200C8E" w:rsidRPr="00CC2C20" w:rsidRDefault="0097564D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36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36" w:type="dxa"/>
            <w:vAlign w:val="center"/>
          </w:tcPr>
          <w:p w:rsidR="00200C8E" w:rsidRPr="00CC2C20" w:rsidRDefault="0097564D" w:rsidP="00A50A7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50A72">
              <w:rPr>
                <w:sz w:val="22"/>
                <w:szCs w:val="22"/>
              </w:rPr>
              <w:t>6</w:t>
            </w:r>
          </w:p>
        </w:tc>
      </w:tr>
      <w:tr w:rsidR="00200C8E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200C8E" w:rsidRPr="00CC2C20" w:rsidRDefault="005E4F3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36" w:type="dxa"/>
            <w:vAlign w:val="center"/>
          </w:tcPr>
          <w:p w:rsidR="00200C8E" w:rsidRPr="00CC2C20" w:rsidRDefault="005E4F3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FF7E7D" w:rsidRPr="00CC2C20" w:rsidTr="0097564D">
        <w:trPr>
          <w:trHeight w:val="492"/>
          <w:jc w:val="center"/>
        </w:trPr>
        <w:tc>
          <w:tcPr>
            <w:tcW w:w="2498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136" w:type="dxa"/>
            <w:vAlign w:val="center"/>
          </w:tcPr>
          <w:p w:rsidR="00AF13D0" w:rsidRDefault="00AF13D0" w:rsidP="00AF13D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AF13D0" w:rsidRPr="00C47193" w:rsidRDefault="00AF13D0" w:rsidP="00AF13D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AF13D0" w:rsidRDefault="00AF13D0" w:rsidP="00AF13D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F13D0" w:rsidRPr="000E3E48" w:rsidRDefault="00AF13D0" w:rsidP="00AF13D0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45802/23</w:t>
            </w:r>
          </w:p>
          <w:p w:rsidR="00FF7E7D" w:rsidRPr="0036264D" w:rsidRDefault="00AF13D0" w:rsidP="00AF13D0">
            <w:pPr>
              <w:jc w:val="center"/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06.06.2023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05.06.2028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FF7E7D" w:rsidRPr="002C0DF9" w:rsidTr="0097564D">
        <w:trPr>
          <w:trHeight w:val="492"/>
          <w:jc w:val="center"/>
        </w:trPr>
        <w:tc>
          <w:tcPr>
            <w:tcW w:w="2498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36" w:type="dxa"/>
            <w:shd w:val="clear" w:color="auto" w:fill="auto"/>
            <w:vAlign w:val="center"/>
          </w:tcPr>
          <w:p w:rsidR="00FF7E7D" w:rsidRPr="00FB2039" w:rsidRDefault="00FF7E7D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3B3276">
              <w:rPr>
                <w:sz w:val="22"/>
                <w:szCs w:val="22"/>
                <w:lang w:val="en-US"/>
              </w:rPr>
              <w:t>Johnson Controls-Hitachi Air Conditioning Wuhu Co., Ltd.</w:t>
            </w:r>
          </w:p>
        </w:tc>
      </w:tr>
      <w:tr w:rsidR="00FF7E7D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36" w:type="dxa"/>
            <w:shd w:val="clear" w:color="auto" w:fill="auto"/>
            <w:vAlign w:val="center"/>
          </w:tcPr>
          <w:p w:rsidR="00FF7E7D" w:rsidRPr="009C214D" w:rsidRDefault="00FF7E7D" w:rsidP="00FF7E7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FF7E7D" w:rsidRPr="002C0DF9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36" w:type="dxa"/>
            <w:shd w:val="clear" w:color="auto" w:fill="auto"/>
            <w:vAlign w:val="center"/>
          </w:tcPr>
          <w:p w:rsidR="00FF7E7D" w:rsidRPr="00554A2C" w:rsidRDefault="00FF7E7D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3B3276">
              <w:rPr>
                <w:sz w:val="22"/>
                <w:szCs w:val="22"/>
                <w:lang w:val="en-US"/>
              </w:rPr>
              <w:t>КИТАЙ, No.2, Qiluoshan Road, Wuhu City, Anhui Province, 241009</w:t>
            </w:r>
          </w:p>
        </w:tc>
      </w:tr>
      <w:tr w:rsidR="00FF7E7D" w:rsidRPr="00CC2C20" w:rsidTr="0097564D">
        <w:trPr>
          <w:trHeight w:val="553"/>
          <w:jc w:val="center"/>
        </w:trPr>
        <w:tc>
          <w:tcPr>
            <w:tcW w:w="2498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36" w:type="dxa"/>
            <w:vAlign w:val="center"/>
          </w:tcPr>
          <w:p w:rsidR="00FF7E7D" w:rsidRPr="00CC2C20" w:rsidRDefault="00FF7E7D" w:rsidP="00FF7E7D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FF7E7D" w:rsidRPr="003923B9" w:rsidTr="0097564D">
        <w:trPr>
          <w:trHeight w:val="2067"/>
          <w:jc w:val="center"/>
        </w:trPr>
        <w:tc>
          <w:tcPr>
            <w:tcW w:w="2498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36" w:type="dxa"/>
            <w:vAlign w:val="center"/>
          </w:tcPr>
          <w:p w:rsidR="00AF13D0" w:rsidRPr="00FF3A97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F13D0" w:rsidRPr="00FF3A97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AF13D0" w:rsidRPr="00FF3A97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F13D0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F13D0" w:rsidRPr="00FF3A97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F13D0" w:rsidRPr="00FF3A97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F13D0" w:rsidRPr="00FF3A97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F13D0" w:rsidRPr="007B5D5B" w:rsidRDefault="00AF13D0" w:rsidP="00AF13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F7E7D" w:rsidRPr="00350289" w:rsidRDefault="00FF7E7D" w:rsidP="00FF7E7D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8185917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1B5876" w:rsidRDefault="00200C8E" w:rsidP="00200C8E">
      <w:pPr>
        <w:jc w:val="center"/>
        <w:outlineLvl w:val="0"/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818591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1B5876" w:rsidRDefault="001B587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C04832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C04832">
        <w:trPr>
          <w:jc w:val="center"/>
        </w:trPr>
        <w:tc>
          <w:tcPr>
            <w:tcW w:w="4972" w:type="dxa"/>
          </w:tcPr>
          <w:p w:rsidR="006C1269" w:rsidRPr="00DD0541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</w:p>
        </w:tc>
      </w:tr>
      <w:tr w:rsidR="006C1269" w:rsidRPr="00AD1C4D" w:rsidTr="00C04832">
        <w:trPr>
          <w:jc w:val="center"/>
        </w:trPr>
        <w:tc>
          <w:tcPr>
            <w:tcW w:w="4972" w:type="dxa"/>
          </w:tcPr>
          <w:p w:rsidR="006C1269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2C0DF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C04832">
        <w:trPr>
          <w:jc w:val="center"/>
        </w:trPr>
        <w:tc>
          <w:tcPr>
            <w:tcW w:w="4972" w:type="dxa"/>
          </w:tcPr>
          <w:p w:rsidR="006C1269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1269" w:rsidRPr="00AD1C4D" w:rsidTr="00C04832">
        <w:trPr>
          <w:jc w:val="center"/>
        </w:trPr>
        <w:tc>
          <w:tcPr>
            <w:tcW w:w="4972" w:type="dxa"/>
          </w:tcPr>
          <w:p w:rsidR="006C1269" w:rsidRPr="00DD0541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Pr="00B85C11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C04832">
        <w:trPr>
          <w:jc w:val="center"/>
        </w:trPr>
        <w:tc>
          <w:tcPr>
            <w:tcW w:w="4972" w:type="dxa"/>
          </w:tcPr>
          <w:p w:rsidR="006C1269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160х145х42</w:t>
            </w:r>
          </w:p>
        </w:tc>
      </w:tr>
      <w:tr w:rsidR="006C1269" w:rsidRPr="00AD1C4D" w:rsidTr="00C04832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7104A1" w:rsidRDefault="006C1269" w:rsidP="00A50A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248AC">
              <w:rPr>
                <w:sz w:val="22"/>
                <w:szCs w:val="22"/>
              </w:rPr>
              <w:t>,</w:t>
            </w:r>
            <w:r w:rsidR="00A50A72">
              <w:rPr>
                <w:sz w:val="22"/>
                <w:szCs w:val="22"/>
              </w:rPr>
              <w:t>27</w:t>
            </w:r>
          </w:p>
        </w:tc>
      </w:tr>
      <w:tr w:rsidR="006C1269" w:rsidRPr="00AD1C4D" w:rsidTr="00C04832">
        <w:trPr>
          <w:trHeight w:val="241"/>
          <w:jc w:val="center"/>
        </w:trPr>
        <w:tc>
          <w:tcPr>
            <w:tcW w:w="4972" w:type="dxa"/>
          </w:tcPr>
          <w:p w:rsidR="006C1269" w:rsidRDefault="006C1269" w:rsidP="00C04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Default="006C1269" w:rsidP="00C04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  <w:r w:rsidR="00A50A72">
              <w:rPr>
                <w:sz w:val="22"/>
                <w:szCs w:val="22"/>
              </w:rPr>
              <w:t>2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8185919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88434E" w:rsidRPr="0088434E" w:rsidRDefault="0088434E" w:rsidP="0088434E"/>
    <w:p w:rsidR="002228A5" w:rsidRPr="00A95638" w:rsidRDefault="00337C79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F33892">
        <w:rPr>
          <w:sz w:val="22"/>
          <w:szCs w:val="22"/>
        </w:rPr>
        <w:t>ульт дистанционного управления</w:t>
      </w:r>
      <w:r>
        <w:rPr>
          <w:sz w:val="22"/>
          <w:szCs w:val="22"/>
        </w:rPr>
        <w:t xml:space="preserve"> проводной</w:t>
      </w:r>
      <w:r w:rsidRPr="00A16E13">
        <w:rPr>
          <w:sz w:val="22"/>
          <w:szCs w:val="22"/>
        </w:rPr>
        <w:t xml:space="preserve"> </w:t>
      </w:r>
      <w:r w:rsidR="002228A5" w:rsidRPr="00A16E13">
        <w:rPr>
          <w:sz w:val="22"/>
          <w:szCs w:val="22"/>
        </w:rPr>
        <w:t>PC-ARH1E</w:t>
      </w:r>
      <w:r w:rsidR="002228A5">
        <w:rPr>
          <w:sz w:val="22"/>
          <w:szCs w:val="22"/>
        </w:rPr>
        <w:t xml:space="preserve"> предназначен</w:t>
      </w:r>
      <w:r w:rsidR="002228A5" w:rsidRPr="009E2744">
        <w:rPr>
          <w:sz w:val="22"/>
          <w:szCs w:val="22"/>
        </w:rPr>
        <w:t xml:space="preserve"> для </w:t>
      </w:r>
      <w:r w:rsidR="002228A5" w:rsidRPr="00A95638">
        <w:rPr>
          <w:sz w:val="22"/>
          <w:szCs w:val="22"/>
        </w:rPr>
        <w:t>управления всеми типами внутренних блоков мультизональной системы и может интегрироваться вместе с системой кондиционирования в систему «умный дом».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2800AF">
        <w:rPr>
          <w:sz w:val="22"/>
          <w:szCs w:val="22"/>
        </w:rPr>
        <w:t xml:space="preserve"> не программируется</w:t>
      </w:r>
      <w:r>
        <w:rPr>
          <w:sz w:val="22"/>
          <w:szCs w:val="22"/>
        </w:rPr>
        <w:t>, а только</w:t>
      </w:r>
      <w:r w:rsidRPr="002800AF">
        <w:rPr>
          <w:sz w:val="22"/>
          <w:szCs w:val="22"/>
        </w:rPr>
        <w:t xml:space="preserve"> отправляет команды на контроллер внутреннего блока и считывает текущее состояние с контроллера.</w:t>
      </w:r>
    </w:p>
    <w:p w:rsidR="00C24FF1" w:rsidRPr="002955F0" w:rsidRDefault="002C0DF9" w:rsidP="00C24F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y2iqfc"/>
          <w:sz w:val="22"/>
          <w:szCs w:val="22"/>
        </w:rPr>
      </w:pPr>
      <w:r>
        <w:rPr>
          <w:rStyle w:val="y2iqfc"/>
          <w:sz w:val="22"/>
          <w:szCs w:val="22"/>
        </w:rPr>
        <w:t>О</w:t>
      </w:r>
      <w:r w:rsidR="00C24FF1" w:rsidRPr="00776937">
        <w:rPr>
          <w:rStyle w:val="y2iqfc"/>
          <w:sz w:val="22"/>
          <w:szCs w:val="22"/>
        </w:rPr>
        <w:t xml:space="preserve">дин пульт дистанционного управления может управлять </w:t>
      </w:r>
      <w:r>
        <w:rPr>
          <w:rStyle w:val="y2iqfc"/>
          <w:sz w:val="22"/>
          <w:szCs w:val="22"/>
        </w:rPr>
        <w:t xml:space="preserve">максимум </w:t>
      </w:r>
      <w:r w:rsidR="00C24FF1" w:rsidRPr="00776937">
        <w:rPr>
          <w:rStyle w:val="y2iqfc"/>
          <w:sz w:val="22"/>
          <w:szCs w:val="22"/>
        </w:rPr>
        <w:t xml:space="preserve">16 внутренними блоками. </w:t>
      </w:r>
    </w:p>
    <w:p w:rsidR="00180A65" w:rsidRDefault="00180A65" w:rsidP="00180A65">
      <w:pPr>
        <w:ind w:firstLine="720"/>
        <w:jc w:val="both"/>
        <w:rPr>
          <w:sz w:val="22"/>
          <w:szCs w:val="22"/>
        </w:rPr>
      </w:pPr>
    </w:p>
    <w:p w:rsidR="00E9318C" w:rsidRDefault="00E9318C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CC3921" w:rsidRDefault="00CC392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2228A5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 w:rsidRPr="00A16E13">
        <w:rPr>
          <w:noProof/>
          <w:sz w:val="22"/>
          <w:szCs w:val="22"/>
        </w:rPr>
        <w:drawing>
          <wp:inline distT="0" distB="0" distL="0" distR="0">
            <wp:extent cx="1628775" cy="2076450"/>
            <wp:effectExtent l="0" t="0" r="9525" b="0"/>
            <wp:docPr id="72" name="Рисунок 7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9A40E9" w:rsidRDefault="009A40E9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C0DF9" w:rsidRPr="00E4007F" w:rsidRDefault="002C0DF9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8185920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работы изделия представлена на рисунке 2.</w:t>
      </w:r>
    </w:p>
    <w:p w:rsidR="002228A5" w:rsidRPr="00CB4DF6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Pr="005417FE" w:rsidRDefault="00DC26D6" w:rsidP="002228A5">
      <w:pPr>
        <w:jc w:val="center"/>
      </w:pPr>
      <w:r>
        <w:rPr>
          <w:noProof/>
        </w:rPr>
        <w:drawing>
          <wp:inline distT="0" distB="0" distL="0" distR="0">
            <wp:extent cx="4029075" cy="254317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228A5" w:rsidRPr="0035027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2228A5" w:rsidRPr="0022176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2228A5" w:rsidRPr="003244F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>
        <w:rPr>
          <w:sz w:val="22"/>
          <w:szCs w:val="22"/>
        </w:rPr>
        <w:t xml:space="preserve"> пульта.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2228A5" w:rsidRPr="00AA3B92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C0DF9" w:rsidRDefault="002C0DF9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C0DF9" w:rsidRDefault="002C0DF9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C0DF9" w:rsidRDefault="002C0DF9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C0DF9" w:rsidRDefault="002C0DF9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C0DF9" w:rsidRDefault="002C0DF9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08185921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4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829A1" w:rsidRPr="009F372F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В случае установки контроллеров по вертикали, соблюдайте расстояние более 50 мм между контроллерами по вертикали</w:t>
      </w:r>
      <w:r>
        <w:rPr>
          <w:sz w:val="22"/>
          <w:szCs w:val="22"/>
        </w:rPr>
        <w:t xml:space="preserve"> (рисунок 3)</w:t>
      </w:r>
      <w:r w:rsidRPr="009F372F">
        <w:rPr>
          <w:sz w:val="22"/>
          <w:szCs w:val="22"/>
        </w:rPr>
        <w:t>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Если расстояние недостаточно, контроллер нельзя вынуть.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</w:p>
    <w:p w:rsidR="002829A1" w:rsidRDefault="002829A1" w:rsidP="002829A1">
      <w:pPr>
        <w:jc w:val="center"/>
        <w:rPr>
          <w:sz w:val="22"/>
          <w:szCs w:val="22"/>
        </w:rPr>
      </w:pPr>
      <w:r w:rsidRPr="00D428D5">
        <w:rPr>
          <w:noProof/>
          <w:sz w:val="22"/>
          <w:szCs w:val="22"/>
        </w:rPr>
        <w:drawing>
          <wp:inline distT="0" distB="0" distL="0" distR="0">
            <wp:extent cx="1552575" cy="1581150"/>
            <wp:effectExtent l="0" t="0" r="9525" b="0"/>
            <wp:docPr id="73" name="Рисунок 7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9A1" w:rsidRDefault="002829A1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829A1" w:rsidRDefault="002829A1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Ref86067266"/>
      <w:bookmarkStart w:id="17" w:name="_Toc10818592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2829A1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553065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065" w:rsidRDefault="00553065" w:rsidP="00553065">
      <w:pPr>
        <w:jc w:val="center"/>
        <w:rPr>
          <w:sz w:val="20"/>
          <w:szCs w:val="20"/>
        </w:rPr>
      </w:pPr>
    </w:p>
    <w:p w:rsidR="00E92F5E" w:rsidRDefault="00200C8E" w:rsidP="005530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829A1">
        <w:rPr>
          <w:sz w:val="20"/>
          <w:szCs w:val="20"/>
        </w:rPr>
        <w:t>4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8574F0" w:rsidRDefault="008574F0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08185923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Default="00200C8E" w:rsidP="00200C8E">
      <w:pPr>
        <w:rPr>
          <w:noProof/>
          <w:sz w:val="22"/>
          <w:szCs w:val="22"/>
        </w:rPr>
      </w:pPr>
    </w:p>
    <w:p w:rsidR="00553065" w:rsidRPr="00057246" w:rsidRDefault="00553065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C211A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33892">
              <w:rPr>
                <w:sz w:val="22"/>
                <w:szCs w:val="22"/>
              </w:rPr>
              <w:t>ульт дистанционного управления</w:t>
            </w:r>
            <w:r w:rsidR="00282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проводной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C211A">
            <w:pPr>
              <w:spacing w:before="120"/>
              <w:ind w:left="7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2829A1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Винт (Ø4 x 16L)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C211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2829A1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Стяжка кабеля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Default="002829A1" w:rsidP="00BC211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B70499" w:rsidRDefault="002829A1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для фиксации кабелей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C211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2829A1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с разъемом (20 см)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2829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829A1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829A1" w:rsidRPr="006B04F8" w:rsidRDefault="002829A1" w:rsidP="002829A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0818592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C339A2" w:rsidRDefault="00C339A2" w:rsidP="00C339A2">
      <w:pPr>
        <w:rPr>
          <w:sz w:val="22"/>
          <w:szCs w:val="22"/>
        </w:rPr>
      </w:pPr>
    </w:p>
    <w:p w:rsidR="00553065" w:rsidRPr="00553065" w:rsidRDefault="00553065" w:rsidP="00C339A2">
      <w:pPr>
        <w:rPr>
          <w:sz w:val="22"/>
          <w:szCs w:val="22"/>
        </w:rPr>
      </w:pPr>
    </w:p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553065" w:rsidRDefault="00553065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4579" w:rsidRPr="00F54F3D" w:rsidRDefault="00840FAB" w:rsidP="00F54F3D">
      <w:pPr>
        <w:ind w:firstLine="851"/>
        <w:rPr>
          <w:noProof/>
          <w:sz w:val="22"/>
          <w:szCs w:val="22"/>
        </w:rPr>
      </w:pPr>
      <w:r w:rsidRPr="003E0F08"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3276600" cy="2800350"/>
            <wp:effectExtent l="0" t="0" r="0" b="0"/>
            <wp:docPr id="75" name="Рисунок 7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065" w:rsidRDefault="00553065" w:rsidP="0055306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553065" w:rsidRDefault="00553065" w:rsidP="0055306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553065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818592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5E4F36">
        <w:rPr>
          <w:sz w:val="22"/>
          <w:szCs w:val="22"/>
        </w:rPr>
        <w:t xml:space="preserve"> нему срок гарантии составляет 3</w:t>
      </w:r>
      <w:r w:rsidR="00FB0B4B">
        <w:rPr>
          <w:sz w:val="22"/>
          <w:szCs w:val="22"/>
        </w:rPr>
        <w:t xml:space="preserve"> (</w:t>
      </w:r>
      <w:r w:rsidR="005E4F36">
        <w:rPr>
          <w:sz w:val="22"/>
          <w:szCs w:val="22"/>
        </w:rPr>
        <w:t>Три</w:t>
      </w:r>
      <w:r w:rsidR="00FB0B4B">
        <w:rPr>
          <w:sz w:val="22"/>
          <w:szCs w:val="22"/>
        </w:rPr>
        <w:t>) год</w:t>
      </w:r>
      <w:r w:rsidR="005E4F3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0818592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77988">
              <w:rPr>
                <w:sz w:val="22"/>
                <w:szCs w:val="22"/>
              </w:rPr>
              <w:t>ульт дистанционного управления</w:t>
            </w:r>
            <w:r w:rsidR="00FF7E7D">
              <w:rPr>
                <w:sz w:val="22"/>
                <w:szCs w:val="22"/>
              </w:rPr>
              <w:t xml:space="preserve">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F7E7D" w:rsidP="00297FD5">
            <w:pPr>
              <w:pStyle w:val="afc"/>
              <w:spacing w:before="60"/>
              <w:ind w:right="-28"/>
            </w:pPr>
            <w:r w:rsidRPr="003D76E2">
              <w:rPr>
                <w:sz w:val="22"/>
                <w:szCs w:val="22"/>
              </w:rPr>
              <w:t>PC-ARH1E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FF7E7D" w:rsidRPr="003B3276">
        <w:rPr>
          <w:sz w:val="22"/>
          <w:szCs w:val="22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C0DF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0818592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FF7E7D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3D76E2">
              <w:rPr>
                <w:sz w:val="22"/>
                <w:szCs w:val="22"/>
              </w:rPr>
              <w:t>PC-ARH1E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0818592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818592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8574F0" w:rsidRDefault="008574F0" w:rsidP="008574F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574F0" w:rsidRDefault="008574F0" w:rsidP="008574F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8574F0" w:rsidRDefault="008574F0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8185930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Для подключения используйте кабель 0,3-0,75 мм2. Максимальная общая длина кабеля составляет 30 м. Если общая длина кабеля превышает 30 м, используйте кабель твист - пары с защитной трубкой (1P- 0,75 мм2). В этом случае максимальная общая длина кабеля составляет 500 м. При использовании в сочетании с управляющим таймером допустимая общая длина кабеля составляет до 100 м. Использование кабеля, отличного от указанного выше, может привести к неисправности из-за воздействия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Держите расстояние более 30 см между линией передачи (кабелем дистанционного управления и проводами передачи) и источником питания внутренних блоков. В противном случае </w:t>
      </w:r>
      <w:r w:rsidRPr="00CA1C09">
        <w:rPr>
          <w:rFonts w:ascii="Times New Roman" w:hAnsi="Times New Roman"/>
        </w:rPr>
        <w:lastRenderedPageBreak/>
        <w:t>кондиционер может работать неправильно или может возникнуть неисправность из-за шума источника питания.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Между кабелем переключателя дистанционного управления и отверстием корпуса переключателя дистанционного управления не должно быть зазора.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818593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0818593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0818593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0818593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0818593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818593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818593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818593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818593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081859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08185941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08185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08185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08185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08185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2D2" w:rsidRDefault="00B172D2">
      <w:r>
        <w:separator/>
      </w:r>
    </w:p>
  </w:endnote>
  <w:endnote w:type="continuationSeparator" w:id="0">
    <w:p w:rsidR="00B172D2" w:rsidRDefault="00B17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72D2" w:rsidRDefault="00B172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172D2" w:rsidRDefault="00B172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172D2" w:rsidRDefault="00B172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172D2" w:rsidRDefault="00B172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D35EE4" w:rsidRDefault="00FF7E7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F7E7D">
                                <w:rPr>
                                  <w:b/>
                                  <w:sz w:val="22"/>
                                  <w:szCs w:val="22"/>
                                </w:rPr>
                                <w:t>PC-ARH1E</w:t>
                              </w:r>
                              <w:r w:rsidR="00B172D2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172D2" w:rsidRPr="00B7687E" w:rsidRDefault="00B172D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ED1531" w:rsidRDefault="00B172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0DF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ED1531" w:rsidRDefault="00B172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2D2" w:rsidRPr="0044615F" w:rsidRDefault="00FF7E7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B327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FB0B4B" w:rsidRDefault="00B172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ПУЛЬТ ДИСТАНЦИОННОГО </w:t>
                              </w:r>
                            </w:p>
                            <w:p w:rsidR="00B172D2" w:rsidRDefault="00B172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УПРАВЛЕНИЯ</w:t>
                              </w:r>
                              <w:r w:rsidRPr="00996DE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ПРОВОДНОЙ</w:t>
                              </w:r>
                            </w:p>
                            <w:p w:rsidR="00FB0B4B" w:rsidRDefault="00FB0B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B0B4B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</w:p>
                            <w:p w:rsidR="00B172D2" w:rsidRPr="001A5354" w:rsidRDefault="00B172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F7E7D" w:rsidRPr="00FF7E7D">
                                <w:rPr>
                                  <w:b/>
                                  <w:sz w:val="18"/>
                                  <w:szCs w:val="18"/>
                                </w:rPr>
                                <w:t>PC-ARH1E</w:t>
                              </w:r>
                            </w:p>
                            <w:p w:rsidR="00B172D2" w:rsidRPr="00AF301F" w:rsidRDefault="00B172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172D2" w:rsidRPr="00613EFB" w:rsidRDefault="00B172D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smy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PsLJskkPAAA+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172D2" w:rsidRPr="00D35EE4" w:rsidRDefault="00FF7E7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F7E7D">
                          <w:rPr>
                            <w:b/>
                            <w:sz w:val="22"/>
                            <w:szCs w:val="22"/>
                          </w:rPr>
                          <w:t>PC-ARH1E</w:t>
                        </w:r>
                        <w:r w:rsidR="00B172D2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172D2" w:rsidRPr="00B7687E" w:rsidRDefault="00B172D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172D2" w:rsidRPr="00ED1531" w:rsidRDefault="00B172D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C0DF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172D2" w:rsidRPr="00ED1531" w:rsidRDefault="00B172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172D2" w:rsidRPr="0044615F" w:rsidRDefault="00FF7E7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B327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172D2" w:rsidRDefault="00B172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FB0B4B" w:rsidRDefault="00B172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ПУЛЬТ ДИСТАНЦИОННОГО </w:t>
                        </w:r>
                      </w:p>
                      <w:p w:rsidR="00B172D2" w:rsidRDefault="00B172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УПРАВЛЕНИЯ</w:t>
                        </w:r>
                        <w:r w:rsidRPr="00996DE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ПРОВОДНОЙ</w:t>
                        </w:r>
                      </w:p>
                      <w:p w:rsidR="00FB0B4B" w:rsidRDefault="00FB0B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B0B4B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</w:p>
                      <w:p w:rsidR="00B172D2" w:rsidRPr="001A5354" w:rsidRDefault="00B172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FF7E7D" w:rsidRPr="00FF7E7D">
                          <w:rPr>
                            <w:b/>
                            <w:sz w:val="18"/>
                            <w:szCs w:val="18"/>
                          </w:rPr>
                          <w:t>PC-ARH1E</w:t>
                        </w:r>
                      </w:p>
                      <w:p w:rsidR="00B172D2" w:rsidRPr="00AF301F" w:rsidRDefault="00B172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172D2" w:rsidRPr="00613EFB" w:rsidRDefault="00B172D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B172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0DF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FF7E7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F7E7D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PC-ARH1E</w:t>
                              </w:r>
                              <w:r w:rsidR="00B172D2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B172D2" w:rsidRPr="00C23BB2" w:rsidRDefault="00B172D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172D2" w:rsidRPr="00EC2FF5" w:rsidRDefault="00B172D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172D2" w:rsidRPr="00AF301F" w:rsidRDefault="00B172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C0DF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172D2" w:rsidRPr="00AF301F" w:rsidRDefault="00FF7E7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F7E7D">
                          <w:rPr>
                            <w:b/>
                            <w:caps/>
                            <w:sz w:val="22"/>
                            <w:szCs w:val="22"/>
                          </w:rPr>
                          <w:t>PC-ARH1E</w:t>
                        </w:r>
                        <w:r w:rsidR="00B172D2"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B172D2" w:rsidRPr="00C23BB2" w:rsidRDefault="00B172D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172D2" w:rsidRPr="00EC2FF5" w:rsidRDefault="00B172D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Default="00B172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B172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C0DF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2D2" w:rsidRPr="00AF301F" w:rsidRDefault="00FF7E7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F7E7D">
                                <w:rPr>
                                  <w:b/>
                                  <w:sz w:val="22"/>
                                  <w:szCs w:val="22"/>
                                </w:rPr>
                                <w:t>PC-ARH1E</w:t>
                              </w:r>
                              <w:r w:rsidR="00B172D2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B172D2" w:rsidRPr="00EC2FF5" w:rsidRDefault="00B172D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172D2" w:rsidRDefault="00B172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172D2" w:rsidRPr="00AF301F" w:rsidRDefault="00B172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C0DF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172D2" w:rsidRPr="00AF301F" w:rsidRDefault="00FF7E7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F7E7D">
                          <w:rPr>
                            <w:b/>
                            <w:sz w:val="22"/>
                            <w:szCs w:val="22"/>
                          </w:rPr>
                          <w:t>PC-ARH1E</w:t>
                        </w:r>
                        <w:r w:rsidR="00B172D2"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B172D2" w:rsidRPr="00EC2FF5" w:rsidRDefault="00B172D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2D2" w:rsidRDefault="00B172D2">
      <w:r>
        <w:separator/>
      </w:r>
    </w:p>
  </w:footnote>
  <w:footnote w:type="continuationSeparator" w:id="0">
    <w:p w:rsidR="00B172D2" w:rsidRDefault="00B17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72D2" w:rsidRDefault="00B172D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2D2" w:rsidRDefault="00B172D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2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8"/>
  </w:num>
  <w:num w:numId="29">
    <w:abstractNumId w:val="11"/>
  </w:num>
  <w:num w:numId="30">
    <w:abstractNumId w:val="34"/>
  </w:num>
  <w:num w:numId="31">
    <w:abstractNumId w:val="8"/>
  </w:num>
  <w:num w:numId="32">
    <w:abstractNumId w:val="6"/>
  </w:num>
  <w:num w:numId="33">
    <w:abstractNumId w:val="31"/>
  </w:num>
  <w:num w:numId="34">
    <w:abstractNumId w:val="30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74A2"/>
    <w:rsid w:val="000D11B2"/>
    <w:rsid w:val="000D3915"/>
    <w:rsid w:val="000D5EF4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7EE8"/>
    <w:rsid w:val="001329B4"/>
    <w:rsid w:val="00135C40"/>
    <w:rsid w:val="00146A9B"/>
    <w:rsid w:val="00150576"/>
    <w:rsid w:val="00154925"/>
    <w:rsid w:val="00162102"/>
    <w:rsid w:val="00163C45"/>
    <w:rsid w:val="00165C84"/>
    <w:rsid w:val="00165ED7"/>
    <w:rsid w:val="00171036"/>
    <w:rsid w:val="00180A65"/>
    <w:rsid w:val="00180D0F"/>
    <w:rsid w:val="00195342"/>
    <w:rsid w:val="001A011F"/>
    <w:rsid w:val="001A0A60"/>
    <w:rsid w:val="001A5354"/>
    <w:rsid w:val="001A6BBE"/>
    <w:rsid w:val="001B4294"/>
    <w:rsid w:val="001B4B20"/>
    <w:rsid w:val="001B5876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0DF9"/>
    <w:rsid w:val="002C1226"/>
    <w:rsid w:val="002C2364"/>
    <w:rsid w:val="002C44E0"/>
    <w:rsid w:val="002E072D"/>
    <w:rsid w:val="002F79FC"/>
    <w:rsid w:val="003066A5"/>
    <w:rsid w:val="00311219"/>
    <w:rsid w:val="0031353F"/>
    <w:rsid w:val="00315812"/>
    <w:rsid w:val="003173D1"/>
    <w:rsid w:val="0032162E"/>
    <w:rsid w:val="003244FD"/>
    <w:rsid w:val="00326079"/>
    <w:rsid w:val="00327050"/>
    <w:rsid w:val="003324A3"/>
    <w:rsid w:val="00337C79"/>
    <w:rsid w:val="00343FCA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64AD"/>
    <w:rsid w:val="003A0F6E"/>
    <w:rsid w:val="003A76ED"/>
    <w:rsid w:val="003B296F"/>
    <w:rsid w:val="003B50CA"/>
    <w:rsid w:val="003D1C42"/>
    <w:rsid w:val="003D3429"/>
    <w:rsid w:val="003E3AD4"/>
    <w:rsid w:val="003E5752"/>
    <w:rsid w:val="003E6FA8"/>
    <w:rsid w:val="003F28A1"/>
    <w:rsid w:val="003F43C3"/>
    <w:rsid w:val="003F49B1"/>
    <w:rsid w:val="003F5867"/>
    <w:rsid w:val="003F5A32"/>
    <w:rsid w:val="004106D7"/>
    <w:rsid w:val="00411D88"/>
    <w:rsid w:val="0041370B"/>
    <w:rsid w:val="004158E2"/>
    <w:rsid w:val="00425392"/>
    <w:rsid w:val="00432162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255A"/>
    <w:rsid w:val="004D4718"/>
    <w:rsid w:val="004D5533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44D6"/>
    <w:rsid w:val="00553065"/>
    <w:rsid w:val="00554566"/>
    <w:rsid w:val="00557D90"/>
    <w:rsid w:val="005615C2"/>
    <w:rsid w:val="00570C5E"/>
    <w:rsid w:val="0057394A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2F9A"/>
    <w:rsid w:val="005C436C"/>
    <w:rsid w:val="005D0574"/>
    <w:rsid w:val="005E38BC"/>
    <w:rsid w:val="005E4F36"/>
    <w:rsid w:val="005E5127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55173"/>
    <w:rsid w:val="00656098"/>
    <w:rsid w:val="00663893"/>
    <w:rsid w:val="00663BA6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70650B"/>
    <w:rsid w:val="007106E4"/>
    <w:rsid w:val="00714593"/>
    <w:rsid w:val="00717239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4476"/>
    <w:rsid w:val="007877E0"/>
    <w:rsid w:val="00792172"/>
    <w:rsid w:val="007A02B1"/>
    <w:rsid w:val="007A2F69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3A83"/>
    <w:rsid w:val="00827955"/>
    <w:rsid w:val="00830725"/>
    <w:rsid w:val="008361D5"/>
    <w:rsid w:val="00840FAB"/>
    <w:rsid w:val="00842788"/>
    <w:rsid w:val="00842C8C"/>
    <w:rsid w:val="00846B02"/>
    <w:rsid w:val="00850DCA"/>
    <w:rsid w:val="00851CB0"/>
    <w:rsid w:val="0085316F"/>
    <w:rsid w:val="00857034"/>
    <w:rsid w:val="008574F0"/>
    <w:rsid w:val="00861D6B"/>
    <w:rsid w:val="0086492C"/>
    <w:rsid w:val="00866318"/>
    <w:rsid w:val="0087148A"/>
    <w:rsid w:val="00872746"/>
    <w:rsid w:val="00875939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B18EA"/>
    <w:rsid w:val="008B3B40"/>
    <w:rsid w:val="008D09DC"/>
    <w:rsid w:val="008E0B73"/>
    <w:rsid w:val="008F7D55"/>
    <w:rsid w:val="00901519"/>
    <w:rsid w:val="00913F03"/>
    <w:rsid w:val="009148F2"/>
    <w:rsid w:val="00916D6F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6270C"/>
    <w:rsid w:val="009642EF"/>
    <w:rsid w:val="00964847"/>
    <w:rsid w:val="00970E58"/>
    <w:rsid w:val="0097564D"/>
    <w:rsid w:val="0097670D"/>
    <w:rsid w:val="00984D44"/>
    <w:rsid w:val="00985AEE"/>
    <w:rsid w:val="00985B81"/>
    <w:rsid w:val="00994D83"/>
    <w:rsid w:val="00996DE6"/>
    <w:rsid w:val="009A192C"/>
    <w:rsid w:val="009A1FA5"/>
    <w:rsid w:val="009A40E9"/>
    <w:rsid w:val="009B1EC5"/>
    <w:rsid w:val="009B236D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3DEC"/>
    <w:rsid w:val="00A13ED0"/>
    <w:rsid w:val="00A17EAC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0A72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0465"/>
    <w:rsid w:val="00AA3B92"/>
    <w:rsid w:val="00AB3055"/>
    <w:rsid w:val="00AC57D5"/>
    <w:rsid w:val="00AD1917"/>
    <w:rsid w:val="00AD6D0F"/>
    <w:rsid w:val="00AE188B"/>
    <w:rsid w:val="00AE207B"/>
    <w:rsid w:val="00AE3233"/>
    <w:rsid w:val="00AF13D0"/>
    <w:rsid w:val="00AF1F03"/>
    <w:rsid w:val="00AF301F"/>
    <w:rsid w:val="00B02213"/>
    <w:rsid w:val="00B02AA8"/>
    <w:rsid w:val="00B03E4E"/>
    <w:rsid w:val="00B134D3"/>
    <w:rsid w:val="00B14F7A"/>
    <w:rsid w:val="00B172D2"/>
    <w:rsid w:val="00B17BF6"/>
    <w:rsid w:val="00B2430D"/>
    <w:rsid w:val="00B263D1"/>
    <w:rsid w:val="00B45619"/>
    <w:rsid w:val="00B5502A"/>
    <w:rsid w:val="00B5670A"/>
    <w:rsid w:val="00B60A1E"/>
    <w:rsid w:val="00B65EF5"/>
    <w:rsid w:val="00B713E6"/>
    <w:rsid w:val="00B73FAA"/>
    <w:rsid w:val="00B757EC"/>
    <w:rsid w:val="00B853C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BF55C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5720"/>
    <w:rsid w:val="00C871B1"/>
    <w:rsid w:val="00C87F09"/>
    <w:rsid w:val="00C9260D"/>
    <w:rsid w:val="00C9593A"/>
    <w:rsid w:val="00CA105D"/>
    <w:rsid w:val="00CA63D0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125CE"/>
    <w:rsid w:val="00D304F2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7874"/>
    <w:rsid w:val="00D96268"/>
    <w:rsid w:val="00D9673D"/>
    <w:rsid w:val="00D97C02"/>
    <w:rsid w:val="00DA1947"/>
    <w:rsid w:val="00DA234E"/>
    <w:rsid w:val="00DA4E1F"/>
    <w:rsid w:val="00DC26D6"/>
    <w:rsid w:val="00DC42C5"/>
    <w:rsid w:val="00DC56ED"/>
    <w:rsid w:val="00DC74CA"/>
    <w:rsid w:val="00DD2A86"/>
    <w:rsid w:val="00DE500D"/>
    <w:rsid w:val="00DE609A"/>
    <w:rsid w:val="00DF5C3D"/>
    <w:rsid w:val="00E02961"/>
    <w:rsid w:val="00E035FD"/>
    <w:rsid w:val="00E137BC"/>
    <w:rsid w:val="00E13F0E"/>
    <w:rsid w:val="00E22F4F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703"/>
    <w:rsid w:val="00EB0EC2"/>
    <w:rsid w:val="00EB25BE"/>
    <w:rsid w:val="00EC78F9"/>
    <w:rsid w:val="00EC79A8"/>
    <w:rsid w:val="00EE40B5"/>
    <w:rsid w:val="00EF2518"/>
    <w:rsid w:val="00EF32F9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B0B4B"/>
    <w:rsid w:val="00FC044F"/>
    <w:rsid w:val="00FC13B2"/>
    <w:rsid w:val="00FC694B"/>
    <w:rsid w:val="00FC6D6C"/>
    <w:rsid w:val="00FD298C"/>
    <w:rsid w:val="00FD64C5"/>
    <w:rsid w:val="00FE08C8"/>
    <w:rsid w:val="00FE0CD2"/>
    <w:rsid w:val="00FE481F"/>
    <w:rsid w:val="00FF3E85"/>
    <w:rsid w:val="00FF410C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32E132B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07BA6-2A0B-43FF-AA85-DFB23F893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22</TotalTime>
  <Pages>28</Pages>
  <Words>3464</Words>
  <Characters>19748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24</cp:revision>
  <cp:lastPrinted>2021-03-26T08:29:00Z</cp:lastPrinted>
  <dcterms:created xsi:type="dcterms:W3CDTF">2022-07-29T12:08:00Z</dcterms:created>
  <dcterms:modified xsi:type="dcterms:W3CDTF">2026-05-22T10:16:00Z</dcterms:modified>
</cp:coreProperties>
</file>