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23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D03F3F" w:rsidTr="002D074C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  <w:r w:rsidR="002D074C">
              <w:rPr>
                <w:b/>
                <w:szCs w:val="28"/>
              </w:rPr>
              <w:t>ПРОМЫШЛЕННОГО НАЗНАЧЕНИЯ</w:t>
            </w:r>
            <w:r w:rsidR="002D074C" w:rsidRPr="00200092">
              <w:rPr>
                <w:b/>
                <w:szCs w:val="28"/>
              </w:rPr>
              <w:t xml:space="preserve"> </w:t>
            </w:r>
            <w:r w:rsidR="00951CC0">
              <w:rPr>
                <w:b/>
                <w:szCs w:val="28"/>
              </w:rPr>
              <w:t>MW-NP2682A3</w:t>
            </w:r>
          </w:p>
        </w:tc>
      </w:tr>
      <w:tr w:rsidR="00D03F3F" w:rsidTr="002D074C">
        <w:trPr>
          <w:jc w:val="center"/>
        </w:trPr>
        <w:tc>
          <w:tcPr>
            <w:tcW w:w="723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951CC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MW-NP2682A3</w:t>
            </w:r>
            <w:r w:rsidR="00FE0B06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2D074C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FA300B">
        <w:rPr>
          <w:sz w:val="22"/>
          <w:szCs w:val="22"/>
        </w:rPr>
        <w:t>5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526B37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26B37">
        <w:rPr>
          <w:b/>
          <w:sz w:val="22"/>
          <w:szCs w:val="22"/>
        </w:rPr>
        <w:lastRenderedPageBreak/>
        <w:t>СОДЕРЖАНИЕ</w:t>
      </w:r>
      <w:r w:rsidR="00231E1B" w:rsidRPr="00526B37">
        <w:rPr>
          <w:b/>
          <w:sz w:val="22"/>
          <w:szCs w:val="22"/>
        </w:rPr>
        <w:t xml:space="preserve"> </w:t>
      </w:r>
    </w:p>
    <w:p w:rsidR="00526B37" w:rsidRPr="00526B37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26B37">
        <w:rPr>
          <w:sz w:val="22"/>
          <w:szCs w:val="22"/>
        </w:rPr>
        <w:fldChar w:fldCharType="begin"/>
      </w:r>
      <w:r w:rsidRPr="00526B37">
        <w:rPr>
          <w:sz w:val="22"/>
          <w:szCs w:val="22"/>
        </w:rPr>
        <w:instrText xml:space="preserve"> TOC \o "1-3" \h \z \u </w:instrText>
      </w:r>
      <w:r w:rsidRPr="00526B37">
        <w:rPr>
          <w:sz w:val="22"/>
          <w:szCs w:val="22"/>
        </w:rPr>
        <w:fldChar w:fldCharType="separate"/>
      </w:r>
      <w:hyperlink w:anchor="_Toc105246204" w:history="1">
        <w:r w:rsidR="00526B37" w:rsidRPr="00526B37">
          <w:rPr>
            <w:rStyle w:val="ad"/>
            <w:noProof/>
            <w:sz w:val="22"/>
            <w:szCs w:val="22"/>
          </w:rPr>
          <w:t>Введение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5" w:history="1">
        <w:r w:rsidR="00526B37" w:rsidRPr="00526B37">
          <w:rPr>
            <w:rStyle w:val="ad"/>
            <w:noProof/>
            <w:sz w:val="22"/>
            <w:szCs w:val="22"/>
          </w:rPr>
          <w:t>1.</w:t>
        </w:r>
        <w:r w:rsidR="0099402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Общие сведения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6" w:history="1">
        <w:r w:rsidR="00526B37" w:rsidRPr="00526B37">
          <w:rPr>
            <w:rStyle w:val="ad"/>
            <w:noProof/>
            <w:sz w:val="22"/>
            <w:szCs w:val="22"/>
          </w:rPr>
          <w:t>2.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Основные технические данные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7" w:history="1">
        <w:r w:rsidR="00526B37" w:rsidRPr="00526B37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8" w:history="1">
        <w:r w:rsidR="00526B37" w:rsidRPr="00526B37">
          <w:rPr>
            <w:rStyle w:val="ad"/>
            <w:noProof/>
            <w:sz w:val="22"/>
            <w:szCs w:val="22"/>
          </w:rPr>
          <w:t>2.2 Описание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09" w:history="1">
        <w:r w:rsidR="00526B37" w:rsidRPr="00526B37">
          <w:rPr>
            <w:rStyle w:val="ad"/>
            <w:noProof/>
            <w:sz w:val="22"/>
            <w:szCs w:val="22"/>
          </w:rPr>
          <w:t>2.3 Общий вид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_Toc105246209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0" w:history="1">
        <w:r w:rsidR="00526B37" w:rsidRPr="00526B37">
          <w:rPr>
            <w:rStyle w:val="ad"/>
            <w:noProof/>
            <w:sz w:val="22"/>
            <w:szCs w:val="22"/>
          </w:rPr>
          <w:t>2.4 Монтаж и эксплуатация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1" w:history="1">
        <w:r w:rsidR="00526B37" w:rsidRPr="00526B37">
          <w:rPr>
            <w:rStyle w:val="ad"/>
            <w:noProof/>
            <w:sz w:val="22"/>
            <w:szCs w:val="22"/>
          </w:rPr>
          <w:t>2.5 Маркировка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2" w:history="1">
        <w:r w:rsidR="00526B37" w:rsidRPr="00526B37">
          <w:rPr>
            <w:rStyle w:val="ad"/>
            <w:noProof/>
            <w:sz w:val="22"/>
            <w:szCs w:val="22"/>
          </w:rPr>
          <w:t>2.6 Чертеж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3" w:history="1">
        <w:r w:rsidR="00526B37" w:rsidRPr="00526B37">
          <w:rPr>
            <w:rStyle w:val="ad"/>
            <w:noProof/>
            <w:sz w:val="22"/>
            <w:szCs w:val="22"/>
          </w:rPr>
          <w:t>3.</w:t>
        </w:r>
        <w:r w:rsidR="0099402E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Комплектность поставки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4" w:history="1">
        <w:r w:rsidR="00526B37" w:rsidRPr="00526B37">
          <w:rPr>
            <w:rStyle w:val="ad"/>
            <w:noProof/>
            <w:sz w:val="22"/>
            <w:szCs w:val="22"/>
          </w:rPr>
          <w:t>4.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Гарантии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5" w:history="1">
        <w:r w:rsidR="00526B37" w:rsidRPr="00526B37">
          <w:rPr>
            <w:rStyle w:val="ad"/>
            <w:noProof/>
            <w:sz w:val="22"/>
            <w:szCs w:val="22"/>
          </w:rPr>
          <w:t>5.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6" w:history="1">
        <w:r w:rsidR="00526B37" w:rsidRPr="00526B37">
          <w:rPr>
            <w:rStyle w:val="ad"/>
            <w:noProof/>
            <w:sz w:val="22"/>
            <w:szCs w:val="22"/>
          </w:rPr>
          <w:t>6.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Свидетельство о приемке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7" w:history="1">
        <w:r w:rsidR="00526B37" w:rsidRPr="00526B37">
          <w:rPr>
            <w:rStyle w:val="ad"/>
            <w:noProof/>
            <w:sz w:val="22"/>
            <w:szCs w:val="22"/>
          </w:rPr>
          <w:t>7.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Консервация*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8" w:history="1">
        <w:r w:rsidR="00526B37" w:rsidRPr="00526B37">
          <w:rPr>
            <w:rStyle w:val="ad"/>
            <w:noProof/>
            <w:sz w:val="22"/>
            <w:szCs w:val="22"/>
          </w:rPr>
          <w:t>8.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Сведения об утилизации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19" w:history="1">
        <w:r w:rsidR="00526B37" w:rsidRPr="00526B37">
          <w:rPr>
            <w:rStyle w:val="ad"/>
            <w:noProof/>
            <w:sz w:val="22"/>
            <w:szCs w:val="22"/>
          </w:rPr>
          <w:t>9.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Требования безопасности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_Toc105246219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0" w:history="1">
        <w:r w:rsidR="00526B37" w:rsidRPr="00526B37">
          <w:rPr>
            <w:rStyle w:val="ad"/>
            <w:noProof/>
            <w:sz w:val="22"/>
            <w:szCs w:val="22"/>
          </w:rPr>
          <w:t>9.1 Общие требования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1" w:history="1">
        <w:r w:rsidR="00526B37" w:rsidRPr="00526B37">
          <w:rPr>
            <w:rStyle w:val="ad"/>
            <w:noProof/>
            <w:sz w:val="22"/>
            <w:szCs w:val="22"/>
          </w:rPr>
          <w:t>10.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Прием и передача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2" w:history="1">
        <w:r w:rsidR="00526B37" w:rsidRPr="00526B37">
          <w:rPr>
            <w:rStyle w:val="ad"/>
            <w:noProof/>
            <w:sz w:val="22"/>
            <w:szCs w:val="22"/>
          </w:rPr>
          <w:t>11.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Учет работы изделия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3" w:history="1">
        <w:r w:rsidR="00526B37" w:rsidRPr="00526B37">
          <w:rPr>
            <w:rStyle w:val="ad"/>
            <w:noProof/>
            <w:sz w:val="22"/>
            <w:szCs w:val="22"/>
          </w:rPr>
          <w:t>12.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16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4" w:history="1">
        <w:r w:rsidR="00526B37" w:rsidRPr="00526B37">
          <w:rPr>
            <w:rStyle w:val="ad"/>
            <w:noProof/>
            <w:sz w:val="22"/>
            <w:szCs w:val="22"/>
          </w:rPr>
          <w:t>13.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Работы при эксплуатации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_Toc105246224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5" w:history="1">
        <w:r w:rsidR="00526B37" w:rsidRPr="00526B37">
          <w:rPr>
            <w:rStyle w:val="ad"/>
            <w:noProof/>
            <w:sz w:val="22"/>
            <w:szCs w:val="22"/>
          </w:rPr>
          <w:t>13.1 Учет выполнения работ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_Toc105246225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17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6" w:history="1">
        <w:r w:rsidR="00526B37" w:rsidRPr="00526B37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_Toc105246226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18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7" w:history="1">
        <w:r w:rsidR="00526B37" w:rsidRPr="00526B37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_Toc105246227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19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8" w:history="1">
        <w:r w:rsidR="00526B37" w:rsidRPr="00526B37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_Toc105246228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20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29" w:history="1">
        <w:r w:rsidR="00526B37" w:rsidRPr="00526B37">
          <w:rPr>
            <w:rStyle w:val="ad"/>
            <w:noProof/>
            <w:sz w:val="22"/>
            <w:szCs w:val="22"/>
          </w:rPr>
          <w:t>14.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Транспортировка и хранение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_Toc105246229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21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0" w:history="1">
        <w:r w:rsidR="00526B37" w:rsidRPr="00526B37">
          <w:rPr>
            <w:rStyle w:val="ad"/>
            <w:noProof/>
            <w:sz w:val="22"/>
            <w:szCs w:val="22"/>
          </w:rPr>
          <w:t>15.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Ремонт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_Toc105246230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22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1" w:history="1">
        <w:r w:rsidR="00526B37" w:rsidRPr="00526B37">
          <w:rPr>
            <w:rStyle w:val="ad"/>
            <w:noProof/>
            <w:sz w:val="22"/>
            <w:szCs w:val="22"/>
          </w:rPr>
          <w:t>16.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Сведения о рекламациях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_Toc105246231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23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2" w:history="1">
        <w:r w:rsidR="00526B37" w:rsidRPr="00526B37">
          <w:rPr>
            <w:rStyle w:val="ad"/>
            <w:noProof/>
            <w:sz w:val="22"/>
            <w:szCs w:val="22"/>
          </w:rPr>
          <w:t>17.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Особые отметки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_Toc105246232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24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526B37" w:rsidRPr="00526B37" w:rsidRDefault="00FA300B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246233" w:history="1">
        <w:r w:rsidR="00526B37" w:rsidRPr="00526B37">
          <w:rPr>
            <w:rStyle w:val="ad"/>
            <w:noProof/>
            <w:sz w:val="22"/>
            <w:szCs w:val="22"/>
          </w:rPr>
          <w:t>18.</w:t>
        </w:r>
        <w:r w:rsidR="0099402E">
          <w:rPr>
            <w:rStyle w:val="ad"/>
            <w:noProof/>
            <w:sz w:val="22"/>
            <w:szCs w:val="22"/>
          </w:rPr>
          <w:t xml:space="preserve"> </w:t>
        </w:r>
        <w:r w:rsidR="00526B37" w:rsidRPr="00526B37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26B37" w:rsidRPr="00526B37">
          <w:rPr>
            <w:noProof/>
            <w:webHidden/>
            <w:sz w:val="22"/>
            <w:szCs w:val="22"/>
          </w:rPr>
          <w:tab/>
        </w:r>
        <w:r w:rsidR="00526B37" w:rsidRPr="00526B37">
          <w:rPr>
            <w:noProof/>
            <w:webHidden/>
            <w:sz w:val="22"/>
            <w:szCs w:val="22"/>
          </w:rPr>
          <w:fldChar w:fldCharType="begin"/>
        </w:r>
        <w:r w:rsidR="00526B37" w:rsidRPr="00526B37">
          <w:rPr>
            <w:noProof/>
            <w:webHidden/>
            <w:sz w:val="22"/>
            <w:szCs w:val="22"/>
          </w:rPr>
          <w:instrText xml:space="preserve"> PAGEREF _Toc105246233 \h </w:instrText>
        </w:r>
        <w:r w:rsidR="00526B37" w:rsidRPr="00526B37">
          <w:rPr>
            <w:noProof/>
            <w:webHidden/>
            <w:sz w:val="22"/>
            <w:szCs w:val="22"/>
          </w:rPr>
        </w:r>
        <w:r w:rsidR="00526B37" w:rsidRPr="00526B37">
          <w:rPr>
            <w:noProof/>
            <w:webHidden/>
            <w:sz w:val="22"/>
            <w:szCs w:val="22"/>
          </w:rPr>
          <w:fldChar w:fldCharType="separate"/>
        </w:r>
        <w:r w:rsidR="0099402E">
          <w:rPr>
            <w:noProof/>
            <w:webHidden/>
            <w:sz w:val="22"/>
            <w:szCs w:val="22"/>
          </w:rPr>
          <w:t>25</w:t>
        </w:r>
        <w:r w:rsidR="00526B37" w:rsidRPr="00526B37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26B37">
        <w:rPr>
          <w:sz w:val="22"/>
          <w:szCs w:val="22"/>
        </w:rPr>
        <w:fldChar w:fldCharType="end"/>
      </w:r>
      <w:bookmarkEnd w:id="0"/>
    </w:p>
    <w:p w:rsidR="005E35F3" w:rsidRPr="005E35F3" w:rsidRDefault="005E35F3" w:rsidP="005E35F3"/>
    <w:p w:rsidR="005E35F3" w:rsidRPr="005E35F3" w:rsidRDefault="005E35F3" w:rsidP="005E35F3"/>
    <w:p w:rsidR="005E35F3" w:rsidRDefault="005E35F3" w:rsidP="005E35F3">
      <w:pPr>
        <w:tabs>
          <w:tab w:val="left" w:pos="6222"/>
        </w:tabs>
      </w:pPr>
      <w:r>
        <w:tab/>
      </w:r>
    </w:p>
    <w:p w:rsidR="00810B70" w:rsidRPr="005E35F3" w:rsidRDefault="005E35F3" w:rsidP="005E35F3">
      <w:pPr>
        <w:tabs>
          <w:tab w:val="left" w:pos="6222"/>
        </w:tabs>
        <w:sectPr w:rsidR="00810B70" w:rsidRPr="005E35F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24620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2D074C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9F427D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24620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2D074C">
              <w:rPr>
                <w:sz w:val="22"/>
                <w:szCs w:val="22"/>
              </w:rPr>
              <w:t xml:space="preserve"> промышленного назначения </w:t>
            </w:r>
          </w:p>
        </w:tc>
      </w:tr>
      <w:tr w:rsidR="000115FD" w:rsidRPr="0045441B" w:rsidTr="000115FD">
        <w:trPr>
          <w:trHeight w:val="553"/>
        </w:trPr>
        <w:tc>
          <w:tcPr>
            <w:tcW w:w="2376" w:type="dxa"/>
            <w:vAlign w:val="center"/>
          </w:tcPr>
          <w:p w:rsidR="000115FD" w:rsidRPr="0045441B" w:rsidRDefault="000115FD" w:rsidP="000115FD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0115FD" w:rsidRPr="000115FD" w:rsidRDefault="00951CC0" w:rsidP="00011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MW-NP2682A3</w:t>
            </w:r>
          </w:p>
        </w:tc>
      </w:tr>
      <w:tr w:rsidR="000115FD" w:rsidRPr="0045441B" w:rsidTr="000115FD">
        <w:trPr>
          <w:trHeight w:val="553"/>
        </w:trPr>
        <w:tc>
          <w:tcPr>
            <w:tcW w:w="2376" w:type="dxa"/>
            <w:vAlign w:val="center"/>
          </w:tcPr>
          <w:p w:rsidR="000115FD" w:rsidRPr="0045441B" w:rsidRDefault="000115FD" w:rsidP="000115FD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0115FD" w:rsidRPr="000115FD" w:rsidRDefault="007168A5" w:rsidP="000115FD">
            <w:pPr>
              <w:jc w:val="center"/>
              <w:rPr>
                <w:sz w:val="22"/>
                <w:szCs w:val="22"/>
              </w:rPr>
            </w:pPr>
            <w:r w:rsidRPr="007168A5">
              <w:rPr>
                <w:sz w:val="22"/>
                <w:szCs w:val="22"/>
              </w:rPr>
              <w:t>MW-NP2682A3</w:t>
            </w:r>
          </w:p>
        </w:tc>
      </w:tr>
      <w:tr w:rsidR="00AF7440" w:rsidRPr="0045441B" w:rsidTr="00F84E72">
        <w:trPr>
          <w:trHeight w:val="553"/>
        </w:trPr>
        <w:tc>
          <w:tcPr>
            <w:tcW w:w="2376" w:type="dxa"/>
            <w:vAlign w:val="center"/>
          </w:tcPr>
          <w:p w:rsidR="00AF7440" w:rsidRPr="0045441B" w:rsidRDefault="00AF744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 изделия</w:t>
            </w:r>
          </w:p>
        </w:tc>
        <w:tc>
          <w:tcPr>
            <w:tcW w:w="6975" w:type="dxa"/>
            <w:vAlign w:val="center"/>
          </w:tcPr>
          <w:p w:rsidR="00AF7440" w:rsidRDefault="00AF7440" w:rsidP="00B46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нескольких труб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AF7440" w:rsidP="00B4697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0115FD" w:rsidP="000115FD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200C8E" w:rsidRPr="00FA300B" w:rsidRDefault="008E5405" w:rsidP="00FA300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FA300B">
              <w:rPr>
                <w:sz w:val="22"/>
                <w:szCs w:val="22"/>
              </w:rPr>
              <w:t>5</w:t>
            </w:r>
            <w:bookmarkStart w:id="5" w:name="_GoBack"/>
            <w:bookmarkEnd w:id="5"/>
          </w:p>
        </w:tc>
      </w:tr>
      <w:tr w:rsidR="00200C8E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A374C3" w:rsidP="00A374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200C8E" w:rsidRPr="00951CC0" w:rsidRDefault="00A374C3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FA300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FA300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 xml:space="preserve">, No.2, </w:t>
            </w:r>
            <w:proofErr w:type="spellStart"/>
            <w:r w:rsidRPr="008A1F66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8A1F66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8A1F66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45441B" w:rsidRPr="0045441B" w:rsidRDefault="0045441B" w:rsidP="00A374C3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6A6F59" w:rsidRDefault="0045441B" w:rsidP="0045441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hyperlink r:id="rId18" w:history="1"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6A6F59" w:rsidRPr="00F00BB9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="006A6F59" w:rsidRPr="00F00BB9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 w:rsidR="006A6F59" w:rsidRPr="00F00BB9"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6A6F59" w:rsidRPr="006A6F59" w:rsidRDefault="006A6F59" w:rsidP="0045441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246206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24620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A374C3" w:rsidRDefault="00A374C3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B82BB5" w:rsidRPr="00D60542" w:rsidTr="008B1495">
        <w:trPr>
          <w:jc w:val="center"/>
        </w:trPr>
        <w:tc>
          <w:tcPr>
            <w:tcW w:w="3225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693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791" w:type="dxa"/>
            <w:vAlign w:val="center"/>
          </w:tcPr>
          <w:p w:rsidR="00B82BB5" w:rsidRPr="00FB5F40" w:rsidRDefault="00B82BB5" w:rsidP="00B82BB5">
            <w:pPr>
              <w:jc w:val="center"/>
              <w:rPr>
                <w:b/>
                <w:sz w:val="22"/>
                <w:szCs w:val="22"/>
              </w:rPr>
            </w:pPr>
            <w:r w:rsidRPr="00FB5F40">
              <w:rPr>
                <w:b/>
                <w:sz w:val="22"/>
                <w:szCs w:val="22"/>
              </w:rPr>
              <w:t>Значение</w:t>
            </w:r>
          </w:p>
        </w:tc>
      </w:tr>
      <w:tr w:rsidR="008B1495" w:rsidRPr="00D60542" w:rsidTr="008B1495">
        <w:trPr>
          <w:jc w:val="center"/>
        </w:trPr>
        <w:tc>
          <w:tcPr>
            <w:tcW w:w="3225" w:type="dxa"/>
            <w:vAlign w:val="center"/>
          </w:tcPr>
          <w:p w:rsidR="008B1495" w:rsidRPr="00D60542" w:rsidRDefault="008B1495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Система</w:t>
            </w:r>
          </w:p>
        </w:tc>
        <w:tc>
          <w:tcPr>
            <w:tcW w:w="2693" w:type="dxa"/>
            <w:vAlign w:val="center"/>
          </w:tcPr>
          <w:p w:rsidR="008B1495" w:rsidRPr="00D60542" w:rsidRDefault="00F22A57" w:rsidP="00F84E72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8B1495" w:rsidRPr="00D60542" w:rsidRDefault="00CB6BB4" w:rsidP="00F84E72">
            <w:pPr>
              <w:jc w:val="center"/>
              <w:rPr>
                <w:sz w:val="22"/>
                <w:szCs w:val="22"/>
                <w:lang w:val="en-US"/>
              </w:rPr>
            </w:pPr>
            <w:r w:rsidRPr="00D60542">
              <w:rPr>
                <w:sz w:val="22"/>
                <w:szCs w:val="22"/>
                <w:lang w:val="en-US"/>
              </w:rPr>
              <w:t>Set Free</w:t>
            </w:r>
          </w:p>
        </w:tc>
      </w:tr>
      <w:tr w:rsidR="00F84E72" w:rsidRPr="00D60542" w:rsidTr="00F84E72">
        <w:trPr>
          <w:jc w:val="center"/>
        </w:trPr>
        <w:tc>
          <w:tcPr>
            <w:tcW w:w="3225" w:type="dxa"/>
          </w:tcPr>
          <w:p w:rsidR="00F84E72" w:rsidRPr="00D60542" w:rsidRDefault="00F84E7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Модель</w:t>
            </w:r>
          </w:p>
        </w:tc>
        <w:tc>
          <w:tcPr>
            <w:tcW w:w="2693" w:type="dxa"/>
            <w:vAlign w:val="center"/>
          </w:tcPr>
          <w:p w:rsidR="00F84E72" w:rsidRPr="00D60542" w:rsidRDefault="00F84E72" w:rsidP="00025E94">
            <w:pPr>
              <w:jc w:val="center"/>
              <w:rPr>
                <w:sz w:val="22"/>
                <w:szCs w:val="22"/>
                <w:lang w:val="en-US"/>
              </w:rPr>
            </w:pPr>
            <w:r w:rsidRPr="00D60542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791" w:type="dxa"/>
            <w:vAlign w:val="center"/>
          </w:tcPr>
          <w:p w:rsidR="00F84E72" w:rsidRPr="00D60542" w:rsidRDefault="00951CC0" w:rsidP="00025E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MW-NP2682A3</w:t>
            </w:r>
          </w:p>
        </w:tc>
      </w:tr>
      <w:tr w:rsidR="00537062" w:rsidRPr="00D60542" w:rsidTr="00F84E72">
        <w:trPr>
          <w:trHeight w:val="241"/>
          <w:jc w:val="center"/>
        </w:trPr>
        <w:tc>
          <w:tcPr>
            <w:tcW w:w="3225" w:type="dxa"/>
          </w:tcPr>
          <w:p w:rsidR="00537062" w:rsidRPr="00D60542" w:rsidRDefault="0053706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537062" w:rsidRPr="00D60542" w:rsidRDefault="00537062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537062" w:rsidRPr="009A3359" w:rsidRDefault="008B7EBE" w:rsidP="006A6F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10,3</w:t>
            </w:r>
          </w:p>
        </w:tc>
      </w:tr>
      <w:tr w:rsidR="00537062" w:rsidRPr="00D60542" w:rsidTr="00F84E72">
        <w:trPr>
          <w:trHeight w:val="241"/>
          <w:jc w:val="center"/>
        </w:trPr>
        <w:tc>
          <w:tcPr>
            <w:tcW w:w="3225" w:type="dxa"/>
          </w:tcPr>
          <w:p w:rsidR="00537062" w:rsidRPr="00D60542" w:rsidRDefault="00537062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537062" w:rsidRPr="00D60542" w:rsidRDefault="00537062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537062" w:rsidRPr="009A3359" w:rsidRDefault="008B7EBE" w:rsidP="006A6F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11,6</w:t>
            </w:r>
          </w:p>
        </w:tc>
      </w:tr>
      <w:tr w:rsidR="007B131C" w:rsidRPr="00D60542" w:rsidTr="00F84E72">
        <w:trPr>
          <w:trHeight w:val="241"/>
          <w:jc w:val="center"/>
        </w:trPr>
        <w:tc>
          <w:tcPr>
            <w:tcW w:w="3225" w:type="dxa"/>
          </w:tcPr>
          <w:p w:rsidR="007B131C" w:rsidRPr="00D60542" w:rsidRDefault="007B131C" w:rsidP="00025E94">
            <w:pPr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693" w:type="dxa"/>
            <w:vAlign w:val="center"/>
          </w:tcPr>
          <w:p w:rsidR="007B131C" w:rsidRPr="00D60542" w:rsidRDefault="007B131C" w:rsidP="00025E94">
            <w:pPr>
              <w:jc w:val="center"/>
              <w:rPr>
                <w:sz w:val="22"/>
                <w:szCs w:val="22"/>
              </w:rPr>
            </w:pPr>
            <w:r w:rsidRPr="00D60542"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Pr="00D60542" w:rsidRDefault="008B7EBE" w:rsidP="008B311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725х460х145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10524620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7B131C" w:rsidRPr="007B131C" w:rsidRDefault="007B131C" w:rsidP="007B131C"/>
    <w:p w:rsidR="00537062" w:rsidRPr="0033409D" w:rsidRDefault="00537062" w:rsidP="00537062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подключении нескольких внутренних блоков в системе трубопроводов для ветвления потока хладагента применяются трубные разветвители из меди рафинированной. </w:t>
      </w:r>
    </w:p>
    <w:p w:rsidR="00537062" w:rsidRPr="009032FF" w:rsidRDefault="00951CC0" w:rsidP="00537062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2" w:name="_Ref75275209"/>
      <w:r>
        <w:rPr>
          <w:rFonts w:ascii="Times New Roman" w:eastAsia="Times New Roman" w:hAnsi="Times New Roman" w:cs="Times New Roman"/>
          <w:sz w:val="22"/>
          <w:szCs w:val="22"/>
        </w:rPr>
        <w:t>MW-NP2682A3</w:t>
      </w:r>
      <w:r w:rsidR="008B168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537062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E93E9E">
        <w:rPr>
          <w:rFonts w:ascii="Times New Roman" w:eastAsia="Times New Roman" w:hAnsi="Times New Roman" w:cs="Times New Roman"/>
          <w:sz w:val="22"/>
          <w:szCs w:val="22"/>
        </w:rPr>
        <w:t xml:space="preserve">комплект </w:t>
      </w:r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>линейн</w:t>
      </w:r>
      <w:r w:rsidR="00E93E9E">
        <w:rPr>
          <w:rFonts w:ascii="Times New Roman" w:eastAsia="Times New Roman" w:hAnsi="Times New Roman" w:cs="Times New Roman"/>
          <w:sz w:val="22"/>
          <w:szCs w:val="22"/>
        </w:rPr>
        <w:t>ого</w:t>
      </w:r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 xml:space="preserve"> разветвител</w:t>
      </w:r>
      <w:r w:rsidR="00E93E9E">
        <w:rPr>
          <w:rFonts w:ascii="Times New Roman" w:eastAsia="Times New Roman" w:hAnsi="Times New Roman" w:cs="Times New Roman"/>
          <w:sz w:val="22"/>
          <w:szCs w:val="22"/>
        </w:rPr>
        <w:t>я</w:t>
      </w:r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 xml:space="preserve"> на 2 выхода, используе</w:t>
      </w:r>
      <w:r w:rsidR="00E93E9E">
        <w:rPr>
          <w:rFonts w:ascii="Times New Roman" w:eastAsia="Times New Roman" w:hAnsi="Times New Roman" w:cs="Times New Roman"/>
          <w:sz w:val="22"/>
          <w:szCs w:val="22"/>
        </w:rPr>
        <w:t>мый</w:t>
      </w:r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 xml:space="preserve"> при монтаже наруж</w:t>
      </w:r>
      <w:r w:rsidR="00D60542">
        <w:rPr>
          <w:rFonts w:ascii="Times New Roman" w:eastAsia="Times New Roman" w:hAnsi="Times New Roman" w:cs="Times New Roman"/>
          <w:sz w:val="22"/>
          <w:szCs w:val="22"/>
        </w:rPr>
        <w:t xml:space="preserve">ных блоков систем HITACHI серии </w:t>
      </w:r>
      <w:proofErr w:type="spellStart"/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>. Производительность подключ</w:t>
      </w:r>
      <w:r w:rsidR="00E93E9E">
        <w:rPr>
          <w:rFonts w:ascii="Times New Roman" w:eastAsia="Times New Roman" w:hAnsi="Times New Roman" w:cs="Times New Roman"/>
          <w:sz w:val="22"/>
          <w:szCs w:val="22"/>
        </w:rPr>
        <w:t>аем</w:t>
      </w:r>
      <w:r w:rsidR="00537062" w:rsidRPr="00100554">
        <w:rPr>
          <w:rFonts w:ascii="Times New Roman" w:eastAsia="Times New Roman" w:hAnsi="Times New Roman" w:cs="Times New Roman"/>
          <w:sz w:val="22"/>
          <w:szCs w:val="22"/>
        </w:rPr>
        <w:t>ых внутренних</w:t>
      </w:r>
      <w:r w:rsidR="008B1684">
        <w:rPr>
          <w:rFonts w:ascii="Times New Roman" w:eastAsia="Times New Roman" w:hAnsi="Times New Roman" w:cs="Times New Roman"/>
          <w:sz w:val="22"/>
          <w:szCs w:val="22"/>
        </w:rPr>
        <w:t xml:space="preserve"> блоков </w:t>
      </w:r>
      <w:r w:rsidR="00D119D9">
        <w:rPr>
          <w:rFonts w:ascii="Times New Roman" w:eastAsia="Times New Roman" w:hAnsi="Times New Roman" w:cs="Times New Roman"/>
          <w:sz w:val="22"/>
          <w:szCs w:val="22"/>
        </w:rPr>
        <w:t>более 135,2</w:t>
      </w:r>
      <w:r w:rsidR="00E93E9E">
        <w:rPr>
          <w:rFonts w:ascii="Times New Roman" w:eastAsia="Times New Roman" w:hAnsi="Times New Roman" w:cs="Times New Roman"/>
          <w:sz w:val="22"/>
          <w:szCs w:val="22"/>
        </w:rPr>
        <w:t>кВт).</w:t>
      </w:r>
      <w:r w:rsidR="00537062" w:rsidRPr="009032FF">
        <w:rPr>
          <w:rFonts w:ascii="Times New Roman" w:eastAsia="Times New Roman" w:hAnsi="Times New Roman" w:cs="Times New Roman"/>
          <w:sz w:val="22"/>
          <w:szCs w:val="22"/>
        </w:rPr>
        <w:t xml:space="preserve"> Конструкция разветвителя позволяет равномерно распределять фреон между внутренними блоками, не создавая при этом дополнительного сопротивления движени</w:t>
      </w:r>
      <w:r>
        <w:rPr>
          <w:rFonts w:ascii="Times New Roman" w:eastAsia="Times New Roman" w:hAnsi="Times New Roman" w:cs="Times New Roman"/>
          <w:sz w:val="22"/>
          <w:szCs w:val="22"/>
        </w:rPr>
        <w:t>ю</w:t>
      </w:r>
      <w:r w:rsidR="00537062" w:rsidRPr="009032FF">
        <w:rPr>
          <w:rFonts w:ascii="Times New Roman" w:eastAsia="Times New Roman" w:hAnsi="Times New Roman" w:cs="Times New Roman"/>
          <w:sz w:val="22"/>
          <w:szCs w:val="22"/>
        </w:rPr>
        <w:t xml:space="preserve"> хладагента и </w:t>
      </w:r>
      <w:r>
        <w:rPr>
          <w:rFonts w:ascii="Times New Roman" w:eastAsia="Times New Roman" w:hAnsi="Times New Roman" w:cs="Times New Roman"/>
          <w:sz w:val="22"/>
          <w:szCs w:val="22"/>
        </w:rPr>
        <w:t>обеспечивая низкий</w:t>
      </w:r>
      <w:r w:rsidR="00537062" w:rsidRPr="009032FF">
        <w:rPr>
          <w:rFonts w:ascii="Times New Roman" w:eastAsia="Times New Roman" w:hAnsi="Times New Roman" w:cs="Times New Roman"/>
          <w:sz w:val="22"/>
          <w:szCs w:val="22"/>
        </w:rPr>
        <w:t xml:space="preserve"> уровень шума.</w:t>
      </w:r>
    </w:p>
    <w:bookmarkEnd w:id="12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24620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C61BCA" w:rsidRDefault="00C61BCA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7E00BD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>
            <wp:extent cx="2210462" cy="2210462"/>
            <wp:effectExtent l="0" t="0" r="0" b="0"/>
            <wp:docPr id="72" name="Рисунок 72" descr="https://i5.stat01.com/2/5197/151965942/eb5c13/refnet-universalnyj-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5.stat01.com/2/5197/151965942/eb5c13/refnet-universalnyj-y-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795" cy="221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2E" w:rsidRDefault="0099402E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</w:p>
    <w:p w:rsidR="00200C8E" w:rsidRDefault="00200C8E" w:rsidP="009940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24621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 xml:space="preserve">Монтаж и эксплуатация производится в соответствии с прилагаемой к </w:t>
      </w:r>
      <w:r w:rsidR="00951CC0">
        <w:rPr>
          <w:sz w:val="22"/>
          <w:szCs w:val="22"/>
        </w:rPr>
        <w:t>оборудованию</w:t>
      </w:r>
      <w:r w:rsidRPr="006024B6">
        <w:rPr>
          <w:sz w:val="22"/>
          <w:szCs w:val="22"/>
        </w:rPr>
        <w:t xml:space="preserve"> инструкцией по монтажу и эксплуатации.</w:t>
      </w:r>
    </w:p>
    <w:p w:rsidR="0099402E" w:rsidRDefault="0099402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246211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99402E" w:rsidRDefault="0099402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2E" w:rsidRDefault="0099402E" w:rsidP="0099402E">
      <w:pPr>
        <w:jc w:val="center"/>
        <w:rPr>
          <w:sz w:val="22"/>
          <w:szCs w:val="22"/>
        </w:rPr>
      </w:pPr>
    </w:p>
    <w:p w:rsidR="00200C8E" w:rsidRDefault="00200C8E" w:rsidP="0099402E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246212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547E71" w:rsidRDefault="00547E71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025E94" w:rsidRDefault="00025E94" w:rsidP="00547E71">
      <w:pPr>
        <w:rPr>
          <w:noProof/>
        </w:rPr>
      </w:pPr>
      <w:r w:rsidRPr="00CE3836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 xml:space="preserve">   </w:t>
      </w:r>
      <w:r w:rsidR="00547E71">
        <w:rPr>
          <w:sz w:val="22"/>
          <w:szCs w:val="22"/>
        </w:rPr>
        <w:t xml:space="preserve"> </w:t>
      </w:r>
    </w:p>
    <w:p w:rsidR="00025E94" w:rsidRPr="00804B66" w:rsidRDefault="00547E71" w:rsidP="00DA3A31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3905" cy="3442970"/>
            <wp:effectExtent l="0" t="0" r="4445" b="508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905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2E" w:rsidRDefault="0099402E" w:rsidP="0099402E">
      <w:pPr>
        <w:ind w:firstLine="720"/>
        <w:jc w:val="center"/>
        <w:rPr>
          <w:sz w:val="20"/>
          <w:szCs w:val="20"/>
        </w:rPr>
      </w:pPr>
    </w:p>
    <w:p w:rsidR="0099402E" w:rsidRDefault="0099402E" w:rsidP="0099402E">
      <w:pPr>
        <w:ind w:firstLine="720"/>
        <w:jc w:val="center"/>
        <w:rPr>
          <w:sz w:val="20"/>
          <w:szCs w:val="20"/>
        </w:rPr>
      </w:pPr>
    </w:p>
    <w:p w:rsidR="00804B66" w:rsidRDefault="00804B66" w:rsidP="0099402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1F7D91">
      <w:pPr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F64AA1" w:rsidRDefault="00F64AA1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246213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99402E" w:rsidRDefault="0099402E" w:rsidP="00E82DF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E82DF0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99402E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B97840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газо</w:t>
            </w:r>
            <w:r w:rsidR="00B97840">
              <w:rPr>
                <w:sz w:val="22"/>
                <w:szCs w:val="22"/>
              </w:rPr>
              <w:t>вого трубо</w:t>
            </w:r>
            <w:r w:rsidRPr="00025E94">
              <w:rPr>
                <w:sz w:val="22"/>
                <w:szCs w:val="22"/>
              </w:rPr>
              <w:t>провода высокого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B97840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Патрубок для трубопровода </w:t>
            </w:r>
            <w:r w:rsidR="00B97840">
              <w:rPr>
                <w:sz w:val="22"/>
                <w:szCs w:val="22"/>
              </w:rPr>
              <w:t>линии ж</w:t>
            </w:r>
            <w:r w:rsidRPr="00025E94">
              <w:rPr>
                <w:sz w:val="22"/>
                <w:szCs w:val="22"/>
              </w:rPr>
              <w:t>идкост</w:t>
            </w:r>
            <w:r w:rsidR="00B97840">
              <w:rPr>
                <w:sz w:val="22"/>
                <w:szCs w:val="22"/>
              </w:rPr>
              <w:t>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D119D9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 xml:space="preserve">Переходник для </w:t>
            </w:r>
            <w:r w:rsidR="00400C30">
              <w:rPr>
                <w:sz w:val="22"/>
                <w:szCs w:val="22"/>
              </w:rPr>
              <w:t>патрубка газа (1х№</w:t>
            </w:r>
            <w:r w:rsidR="00D119D9">
              <w:rPr>
                <w:sz w:val="22"/>
                <w:szCs w:val="22"/>
              </w:rPr>
              <w:t>2</w:t>
            </w:r>
            <w:r w:rsidR="00400C30">
              <w:rPr>
                <w:sz w:val="22"/>
                <w:szCs w:val="22"/>
              </w:rPr>
              <w:t xml:space="preserve">, </w:t>
            </w:r>
            <w:r w:rsidR="00D119D9">
              <w:rPr>
                <w:sz w:val="22"/>
                <w:szCs w:val="22"/>
              </w:rPr>
              <w:t>1</w:t>
            </w:r>
            <w:r w:rsidR="00400C30">
              <w:rPr>
                <w:sz w:val="22"/>
                <w:szCs w:val="22"/>
              </w:rPr>
              <w:t>х№3</w:t>
            </w:r>
            <w:r w:rsidR="00D119D9">
              <w:rPr>
                <w:sz w:val="22"/>
                <w:szCs w:val="22"/>
              </w:rPr>
              <w:t>, 1х№4, 1х№5</w:t>
            </w:r>
            <w:r w:rsidR="00400C30"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D119D9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400C30" w:rsidP="00D119D9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 для патрубка жидкости (1х№1, 2х№</w:t>
            </w:r>
            <w:r w:rsidR="00D119D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B97840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F64AA1" w:rsidRDefault="00F64AA1" w:rsidP="00F64AA1">
      <w:pPr>
        <w:pStyle w:val="1"/>
        <w:ind w:left="720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</w:p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Default="00F64AA1" w:rsidP="00F64AA1"/>
    <w:p w:rsidR="00F64AA1" w:rsidRPr="00F64AA1" w:rsidRDefault="00F64AA1" w:rsidP="00F64AA1"/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105246214"/>
      <w:r w:rsidRPr="008542FB">
        <w:rPr>
          <w:rFonts w:ascii="Times New Roman" w:hAnsi="Times New Roman"/>
          <w:sz w:val="28"/>
          <w:szCs w:val="28"/>
        </w:rPr>
        <w:lastRenderedPageBreak/>
        <w:t>Гаранти</w:t>
      </w:r>
      <w:bookmarkEnd w:id="23"/>
      <w:bookmarkEnd w:id="24"/>
      <w:bookmarkEnd w:id="25"/>
      <w:bookmarkEnd w:id="26"/>
      <w:r w:rsidR="00B97840">
        <w:rPr>
          <w:rFonts w:ascii="Times New Roman" w:hAnsi="Times New Roman"/>
          <w:sz w:val="28"/>
          <w:szCs w:val="28"/>
        </w:rPr>
        <w:t>я</w:t>
      </w: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A374C3">
        <w:rPr>
          <w:sz w:val="22"/>
          <w:szCs w:val="22"/>
        </w:rPr>
        <w:t xml:space="preserve"> нему срок гарантии составляет 3 (Три</w:t>
      </w:r>
      <w:r w:rsidR="00292478">
        <w:rPr>
          <w:sz w:val="22"/>
          <w:szCs w:val="22"/>
        </w:rPr>
        <w:t>) год</w:t>
      </w:r>
      <w:r w:rsidR="00A374C3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24621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951CC0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MW-NP2682A3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18F0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00B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24621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951CC0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MW-NP2682A3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61BCA" w:rsidRDefault="00C61BC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246217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24621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99402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99402E" w:rsidRDefault="0099402E" w:rsidP="0099402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924941" w:rsidRDefault="00924941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Default="0099402E" w:rsidP="00EA6703">
      <w:pPr>
        <w:ind w:firstLine="720"/>
        <w:jc w:val="both"/>
        <w:rPr>
          <w:sz w:val="22"/>
          <w:szCs w:val="22"/>
        </w:rPr>
      </w:pPr>
    </w:p>
    <w:p w:rsidR="0099402E" w:rsidRPr="00AC1D78" w:rsidRDefault="0099402E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246219"/>
      <w:r w:rsidRPr="00924941">
        <w:rPr>
          <w:rFonts w:ascii="Times New Roman" w:hAnsi="Times New Roman"/>
          <w:sz w:val="28"/>
          <w:szCs w:val="28"/>
        </w:rPr>
        <w:lastRenderedPageBreak/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246220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24622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24622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24622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246224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246225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246226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246227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246228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246229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246230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246231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24623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246233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9D9" w:rsidRDefault="00D119D9">
      <w:r>
        <w:separator/>
      </w:r>
    </w:p>
  </w:endnote>
  <w:endnote w:type="continuationSeparator" w:id="0">
    <w:p w:rsidR="00D119D9" w:rsidRDefault="00D11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D9" w:rsidRDefault="00D119D9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19D9" w:rsidRDefault="00D119D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D9" w:rsidRDefault="00D119D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119D9" w:rsidRDefault="00D119D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119D9" w:rsidRDefault="00D119D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119D9" w:rsidRDefault="00D119D9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D9" w:rsidRDefault="00D119D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D9" w:rsidRDefault="00D119D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48FA2D6" wp14:editId="6566A7E8">
              <wp:simplePos x="0" y="0"/>
              <wp:positionH relativeFrom="page">
                <wp:posOffset>301625</wp:posOffset>
              </wp:positionH>
              <wp:positionV relativeFrom="page">
                <wp:posOffset>294005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Pr="00D35EE4" w:rsidRDefault="00D119D9" w:rsidP="005E35F3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MW-NP2682A3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D119D9" w:rsidRPr="00B7687E" w:rsidRDefault="00D119D9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Pr="00ED1531" w:rsidRDefault="00D119D9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A300B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Pr="00ED1531" w:rsidRDefault="00D119D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19D9" w:rsidRPr="000115FD" w:rsidRDefault="00D119D9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Controls-Hitachi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385"/>
                            <a:ext cx="3969" cy="1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19D9" w:rsidRPr="00927339" w:rsidRDefault="00D119D9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D119D9" w:rsidRDefault="00D119D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D119D9" w:rsidRDefault="00D119D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D074C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ПРОМЫШЛЕННОГО </w:t>
                              </w:r>
                            </w:p>
                            <w:p w:rsidR="00D119D9" w:rsidRPr="005E35F3" w:rsidRDefault="00D119D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2D074C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5E35F3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MW-NP2682A3</w:t>
                              </w:r>
                            </w:p>
                            <w:p w:rsidR="00D119D9" w:rsidRPr="00AF301F" w:rsidRDefault="00D119D9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119D9" w:rsidRPr="00613EFB" w:rsidRDefault="00D119D9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48FA2D6" id="Группа 265" o:spid="_x0000_s1103" style="position:absolute;left:0;text-align:left;margin-left:23.75pt;margin-top:23.1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UKI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119D9" w:rsidRPr="00D35EE4" w:rsidRDefault="00D119D9" w:rsidP="005E35F3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MW-NP2682A3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D119D9" w:rsidRPr="00B7687E" w:rsidRDefault="00D119D9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119D9" w:rsidRPr="00ED1531" w:rsidRDefault="00D119D9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A300B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119D9" w:rsidRPr="00ED1531" w:rsidRDefault="00D119D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119D9" w:rsidRPr="000115FD" w:rsidRDefault="00D119D9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Controls-Hitachi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Air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385;width:3969;height:15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119D9" w:rsidRPr="00927339" w:rsidRDefault="00D119D9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D119D9" w:rsidRDefault="00D119D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D119D9" w:rsidRDefault="00D119D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D074C">
                          <w:rPr>
                            <w:b/>
                            <w:sz w:val="22"/>
                            <w:szCs w:val="22"/>
                          </w:rPr>
                          <w:t xml:space="preserve">ПРОМЫШЛЕННОГО </w:t>
                        </w:r>
                      </w:p>
                      <w:p w:rsidR="00D119D9" w:rsidRPr="005E35F3" w:rsidRDefault="00D119D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2D074C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5E35F3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MW-NP2682A3</w:t>
                        </w:r>
                      </w:p>
                      <w:p w:rsidR="00D119D9" w:rsidRPr="00AF301F" w:rsidRDefault="00D119D9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119D9" w:rsidRPr="00613EFB" w:rsidRDefault="00D119D9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D9" w:rsidRDefault="00D119D9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Pr="00AF301F" w:rsidRDefault="00D119D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A300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Pr="00D35EE4" w:rsidRDefault="00D119D9" w:rsidP="009A335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MW-NP2682A3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D119D9" w:rsidRPr="00C23BB2" w:rsidRDefault="00D119D9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119D9" w:rsidRPr="00EC2FF5" w:rsidRDefault="00D119D9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119D9" w:rsidRPr="00AF301F" w:rsidRDefault="00D119D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A300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119D9" w:rsidRPr="00D35EE4" w:rsidRDefault="00D119D9" w:rsidP="009A335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MW-NP2682A3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D119D9" w:rsidRPr="00C23BB2" w:rsidRDefault="00D119D9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119D9" w:rsidRPr="00EC2FF5" w:rsidRDefault="00D119D9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D9" w:rsidRDefault="00D119D9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Default="00D119D9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Pr="00AF301F" w:rsidRDefault="00D119D9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A300B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19D9" w:rsidRPr="00EC2FF5" w:rsidRDefault="00D119D9" w:rsidP="009A335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MW-NP2682A3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119D9" w:rsidRDefault="00D119D9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119D9" w:rsidRPr="00AF301F" w:rsidRDefault="00D119D9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A300B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119D9" w:rsidRPr="00EC2FF5" w:rsidRDefault="00D119D9" w:rsidP="009A335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MW-NP2682A3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9D9" w:rsidRDefault="00D119D9">
      <w:r>
        <w:separator/>
      </w:r>
    </w:p>
  </w:footnote>
  <w:footnote w:type="continuationSeparator" w:id="0">
    <w:p w:rsidR="00D119D9" w:rsidRDefault="00D119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D9" w:rsidRDefault="00D119D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19D9" w:rsidRDefault="00D119D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D9" w:rsidRDefault="00D119D9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9D9" w:rsidRDefault="00D119D9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15FD"/>
    <w:rsid w:val="00021FB1"/>
    <w:rsid w:val="00023D67"/>
    <w:rsid w:val="00025E94"/>
    <w:rsid w:val="00035BD2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1F7D91"/>
    <w:rsid w:val="00200C8E"/>
    <w:rsid w:val="00201938"/>
    <w:rsid w:val="0021276C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2478"/>
    <w:rsid w:val="00293885"/>
    <w:rsid w:val="00293EFE"/>
    <w:rsid w:val="002970FA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074C"/>
    <w:rsid w:val="002E1622"/>
    <w:rsid w:val="002F79FC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3F7A25"/>
    <w:rsid w:val="00400C30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26B37"/>
    <w:rsid w:val="00531B53"/>
    <w:rsid w:val="00531EA1"/>
    <w:rsid w:val="00533AA2"/>
    <w:rsid w:val="00537062"/>
    <w:rsid w:val="005411CB"/>
    <w:rsid w:val="00547E71"/>
    <w:rsid w:val="00554566"/>
    <w:rsid w:val="00557D90"/>
    <w:rsid w:val="005615C2"/>
    <w:rsid w:val="0058149E"/>
    <w:rsid w:val="00584062"/>
    <w:rsid w:val="00590895"/>
    <w:rsid w:val="00592BC8"/>
    <w:rsid w:val="005A01C0"/>
    <w:rsid w:val="005B68E2"/>
    <w:rsid w:val="005B7781"/>
    <w:rsid w:val="005D0574"/>
    <w:rsid w:val="005E35F3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6F59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168A5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00BD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B1684"/>
    <w:rsid w:val="008B3117"/>
    <w:rsid w:val="008B7EBE"/>
    <w:rsid w:val="008D09DC"/>
    <w:rsid w:val="008D1693"/>
    <w:rsid w:val="008E0B73"/>
    <w:rsid w:val="008E5405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51CC0"/>
    <w:rsid w:val="0096270C"/>
    <w:rsid w:val="0097670D"/>
    <w:rsid w:val="00984D44"/>
    <w:rsid w:val="00985AEE"/>
    <w:rsid w:val="00985B81"/>
    <w:rsid w:val="0099402E"/>
    <w:rsid w:val="009A1FA5"/>
    <w:rsid w:val="009A3359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9E797F"/>
    <w:rsid w:val="00A13ED0"/>
    <w:rsid w:val="00A17EAC"/>
    <w:rsid w:val="00A20C9D"/>
    <w:rsid w:val="00A220A4"/>
    <w:rsid w:val="00A22CCA"/>
    <w:rsid w:val="00A22D2C"/>
    <w:rsid w:val="00A33FB8"/>
    <w:rsid w:val="00A374C3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AF7440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2BB5"/>
    <w:rsid w:val="00B853CA"/>
    <w:rsid w:val="00B930C4"/>
    <w:rsid w:val="00B97840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1BCA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119D9"/>
    <w:rsid w:val="00D21FC0"/>
    <w:rsid w:val="00D2476B"/>
    <w:rsid w:val="00D263FB"/>
    <w:rsid w:val="00D31D52"/>
    <w:rsid w:val="00D357F4"/>
    <w:rsid w:val="00D35EE4"/>
    <w:rsid w:val="00D454A4"/>
    <w:rsid w:val="00D549B4"/>
    <w:rsid w:val="00D55160"/>
    <w:rsid w:val="00D551FA"/>
    <w:rsid w:val="00D566EE"/>
    <w:rsid w:val="00D60542"/>
    <w:rsid w:val="00D6500E"/>
    <w:rsid w:val="00D70F85"/>
    <w:rsid w:val="00D96268"/>
    <w:rsid w:val="00D97C02"/>
    <w:rsid w:val="00DA1947"/>
    <w:rsid w:val="00DA234E"/>
    <w:rsid w:val="00DA3A31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069BC"/>
    <w:rsid w:val="00E06FB6"/>
    <w:rsid w:val="00E1023C"/>
    <w:rsid w:val="00E13F0E"/>
    <w:rsid w:val="00E24807"/>
    <w:rsid w:val="00E24ED7"/>
    <w:rsid w:val="00E26670"/>
    <w:rsid w:val="00E50936"/>
    <w:rsid w:val="00E515AE"/>
    <w:rsid w:val="00E646AB"/>
    <w:rsid w:val="00E71657"/>
    <w:rsid w:val="00E72244"/>
    <w:rsid w:val="00E772AC"/>
    <w:rsid w:val="00E774B2"/>
    <w:rsid w:val="00E82DF0"/>
    <w:rsid w:val="00E8345E"/>
    <w:rsid w:val="00E90897"/>
    <w:rsid w:val="00E91B22"/>
    <w:rsid w:val="00E9332C"/>
    <w:rsid w:val="00E93E9E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1BB"/>
    <w:rsid w:val="00EF3D97"/>
    <w:rsid w:val="00F041C2"/>
    <w:rsid w:val="00F058D4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64AA1"/>
    <w:rsid w:val="00F74593"/>
    <w:rsid w:val="00F7656C"/>
    <w:rsid w:val="00F817D9"/>
    <w:rsid w:val="00F84E72"/>
    <w:rsid w:val="00FA300B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0B06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4:docId w14:val="4D06AB96"/>
  <w15:docId w15:val="{DAF596EE-9827-4D4B-B2FB-1A5205E4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EDAD4D-8AEE-46A7-9C47-1C3A3FBCD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A179CE6D</Template>
  <TotalTime>5</TotalTime>
  <Pages>25</Pages>
  <Words>2568</Words>
  <Characters>14643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6</cp:revision>
  <cp:lastPrinted>2021-03-26T08:29:00Z</cp:lastPrinted>
  <dcterms:created xsi:type="dcterms:W3CDTF">2024-12-03T07:25:00Z</dcterms:created>
  <dcterms:modified xsi:type="dcterms:W3CDTF">2025-03-07T12:22:00Z</dcterms:modified>
</cp:coreProperties>
</file>