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4D3909" w:rsidP="00B02AA8">
            <w:pPr>
              <w:jc w:val="center"/>
              <w:rPr>
                <w:b/>
                <w:sz w:val="22"/>
                <w:szCs w:val="22"/>
              </w:rPr>
            </w:pPr>
            <w:r w:rsidRPr="006C4D7E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4D3909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8861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861"/>
      </w:tblGrid>
      <w:tr w:rsidR="00D03F3F" w:rsidTr="00DF71F3">
        <w:trPr>
          <w:jc w:val="center"/>
        </w:trPr>
        <w:tc>
          <w:tcPr>
            <w:tcW w:w="8861" w:type="dxa"/>
            <w:shd w:val="clear" w:color="auto" w:fill="auto"/>
          </w:tcPr>
          <w:p w:rsidR="00DF71F3" w:rsidRPr="00F35F63" w:rsidRDefault="00DF71F3" w:rsidP="00D03F3F">
            <w:pPr>
              <w:jc w:val="center"/>
              <w:rPr>
                <w:b/>
                <w:szCs w:val="28"/>
              </w:rPr>
            </w:pPr>
            <w:r w:rsidRPr="00DF71F3">
              <w:rPr>
                <w:b/>
                <w:szCs w:val="28"/>
              </w:rPr>
              <w:t xml:space="preserve">ТРУБНЫЕ РАЗВЕТВИТЕЛИ </w:t>
            </w:r>
          </w:p>
          <w:p w:rsidR="00DF71F3" w:rsidRPr="00DF71F3" w:rsidRDefault="00DF71F3" w:rsidP="00D03F3F">
            <w:pPr>
              <w:jc w:val="center"/>
              <w:rPr>
                <w:b/>
                <w:szCs w:val="28"/>
              </w:rPr>
            </w:pPr>
            <w:r w:rsidRPr="00DF71F3">
              <w:rPr>
                <w:b/>
                <w:szCs w:val="28"/>
              </w:rPr>
              <w:t>(КОМПЛЕКТ РАЗВЕТВИТЕЛЕЙ ДЛЯ ОБЪЕДИНЕНИЯ ДВУХ МОДУЛЕЙ НАРУЖНЫХ БЛОКОВ ТРЕХТРУБНОЙ СИСТЕМЫ)</w:t>
            </w:r>
          </w:p>
          <w:p w:rsidR="00D03F3F" w:rsidRPr="004D3909" w:rsidRDefault="0028378E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ПРОМЫШЛЕННОГО НАЗНАЧЕНИЯ </w:t>
            </w:r>
            <w:r w:rsidR="008E158E">
              <w:rPr>
                <w:b/>
                <w:szCs w:val="28"/>
              </w:rPr>
              <w:t>MC-20</w:t>
            </w:r>
            <w:r w:rsidR="004D3909" w:rsidRPr="004D3909">
              <w:rPr>
                <w:b/>
                <w:szCs w:val="28"/>
              </w:rPr>
              <w:t>XN1</w:t>
            </w:r>
          </w:p>
        </w:tc>
      </w:tr>
      <w:tr w:rsidR="00D03F3F" w:rsidTr="00DF71F3">
        <w:trPr>
          <w:jc w:val="center"/>
        </w:trPr>
        <w:tc>
          <w:tcPr>
            <w:tcW w:w="8861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410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D03F3F" w:rsidTr="00D36682">
        <w:trPr>
          <w:jc w:val="center"/>
        </w:trPr>
        <w:tc>
          <w:tcPr>
            <w:tcW w:w="2410" w:type="dxa"/>
            <w:shd w:val="clear" w:color="auto" w:fill="auto"/>
          </w:tcPr>
          <w:p w:rsidR="00D03F3F" w:rsidRPr="007C2003" w:rsidRDefault="00F64DE9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MC-20</w:t>
            </w:r>
            <w:r w:rsidR="00D36682" w:rsidRPr="004D3909">
              <w:rPr>
                <w:b/>
                <w:szCs w:val="28"/>
              </w:rPr>
              <w:t>XN1</w:t>
            </w:r>
            <w:r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D36682">
        <w:trPr>
          <w:jc w:val="center"/>
        </w:trPr>
        <w:tc>
          <w:tcPr>
            <w:tcW w:w="2410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E54654" w:rsidRDefault="00E54654" w:rsidP="00D03F3F">
      <w:pPr>
        <w:jc w:val="center"/>
        <w:rPr>
          <w:szCs w:val="28"/>
        </w:rPr>
      </w:pPr>
    </w:p>
    <w:p w:rsidR="00E54654" w:rsidRDefault="00E54654" w:rsidP="00D03F3F">
      <w:pPr>
        <w:jc w:val="center"/>
        <w:rPr>
          <w:szCs w:val="28"/>
        </w:rPr>
      </w:pPr>
    </w:p>
    <w:p w:rsidR="00A0437B" w:rsidRDefault="00A0437B" w:rsidP="00D03F3F">
      <w:pPr>
        <w:jc w:val="center"/>
        <w:rPr>
          <w:szCs w:val="28"/>
        </w:rPr>
      </w:pPr>
    </w:p>
    <w:p w:rsidR="00A0437B" w:rsidRDefault="00A0437B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F35F63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0076E2">
        <w:rPr>
          <w:sz w:val="22"/>
          <w:szCs w:val="22"/>
        </w:rPr>
        <w:t>5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8A04E2" w:rsidRDefault="00810B70" w:rsidP="008A04E2">
      <w:pPr>
        <w:spacing w:after="240"/>
        <w:ind w:firstLine="142"/>
        <w:jc w:val="center"/>
        <w:rPr>
          <w:b/>
          <w:sz w:val="22"/>
          <w:szCs w:val="22"/>
        </w:rPr>
      </w:pPr>
      <w:bookmarkStart w:id="0" w:name="_Toc85529564"/>
      <w:r w:rsidRPr="008A04E2">
        <w:rPr>
          <w:b/>
          <w:sz w:val="22"/>
          <w:szCs w:val="22"/>
        </w:rPr>
        <w:lastRenderedPageBreak/>
        <w:t>СОДЕРЖАНИЕ</w:t>
      </w:r>
      <w:r w:rsidR="00231E1B" w:rsidRPr="008A04E2">
        <w:rPr>
          <w:b/>
          <w:sz w:val="22"/>
          <w:szCs w:val="22"/>
        </w:rPr>
        <w:t xml:space="preserve"> </w:t>
      </w:r>
    </w:p>
    <w:p w:rsidR="007D4E6B" w:rsidRPr="008A04E2" w:rsidRDefault="00810B70" w:rsidP="008A04E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A04E2">
        <w:rPr>
          <w:sz w:val="22"/>
          <w:szCs w:val="22"/>
        </w:rPr>
        <w:fldChar w:fldCharType="begin"/>
      </w:r>
      <w:r w:rsidRPr="008A04E2">
        <w:rPr>
          <w:sz w:val="22"/>
          <w:szCs w:val="22"/>
        </w:rPr>
        <w:instrText xml:space="preserve"> TOC \o "1-3" \h \z \u </w:instrText>
      </w:r>
      <w:r w:rsidRPr="008A04E2">
        <w:rPr>
          <w:sz w:val="22"/>
          <w:szCs w:val="22"/>
        </w:rPr>
        <w:fldChar w:fldCharType="separate"/>
      </w:r>
      <w:hyperlink w:anchor="_Toc85727925" w:history="1">
        <w:r w:rsidR="007D4E6B" w:rsidRPr="008A04E2">
          <w:rPr>
            <w:rStyle w:val="ad"/>
            <w:noProof/>
            <w:sz w:val="22"/>
            <w:szCs w:val="22"/>
          </w:rPr>
          <w:t>Введение</w:t>
        </w:r>
        <w:r w:rsidR="007D4E6B" w:rsidRPr="008A04E2">
          <w:rPr>
            <w:noProof/>
            <w:webHidden/>
            <w:sz w:val="22"/>
            <w:szCs w:val="22"/>
          </w:rPr>
          <w:tab/>
        </w:r>
        <w:r w:rsidR="007D4E6B" w:rsidRPr="008A04E2">
          <w:rPr>
            <w:noProof/>
            <w:webHidden/>
            <w:sz w:val="22"/>
            <w:szCs w:val="22"/>
          </w:rPr>
          <w:fldChar w:fldCharType="begin"/>
        </w:r>
        <w:r w:rsidR="007D4E6B" w:rsidRPr="008A04E2">
          <w:rPr>
            <w:noProof/>
            <w:webHidden/>
            <w:sz w:val="22"/>
            <w:szCs w:val="22"/>
          </w:rPr>
          <w:instrText xml:space="preserve"> PAGEREF _Toc85727925 \h </w:instrText>
        </w:r>
        <w:r w:rsidR="007D4E6B" w:rsidRPr="008A04E2">
          <w:rPr>
            <w:noProof/>
            <w:webHidden/>
            <w:sz w:val="22"/>
            <w:szCs w:val="22"/>
          </w:rPr>
        </w:r>
        <w:r w:rsidR="007D4E6B" w:rsidRPr="008A04E2">
          <w:rPr>
            <w:noProof/>
            <w:webHidden/>
            <w:sz w:val="22"/>
            <w:szCs w:val="22"/>
          </w:rPr>
          <w:fldChar w:fldCharType="separate"/>
        </w:r>
        <w:r w:rsidR="007D4E6B" w:rsidRPr="008A04E2">
          <w:rPr>
            <w:noProof/>
            <w:webHidden/>
            <w:sz w:val="22"/>
            <w:szCs w:val="22"/>
          </w:rPr>
          <w:t>4</w:t>
        </w:r>
        <w:r w:rsidR="007D4E6B" w:rsidRPr="008A04E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A04E2" w:rsidRDefault="000076E2" w:rsidP="008A04E2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6" w:history="1">
        <w:r w:rsidR="007D4E6B" w:rsidRPr="008A04E2">
          <w:rPr>
            <w:rStyle w:val="ad"/>
            <w:noProof/>
            <w:sz w:val="22"/>
            <w:szCs w:val="22"/>
          </w:rPr>
          <w:t>1.</w:t>
        </w:r>
        <w:r w:rsidR="007D4E6B" w:rsidRPr="008A04E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D4E6B" w:rsidRPr="008A04E2">
          <w:rPr>
            <w:rStyle w:val="ad"/>
            <w:noProof/>
            <w:sz w:val="22"/>
            <w:szCs w:val="22"/>
          </w:rPr>
          <w:t>Общие сведения</w:t>
        </w:r>
        <w:r w:rsidR="007D4E6B" w:rsidRPr="008A04E2">
          <w:rPr>
            <w:noProof/>
            <w:webHidden/>
            <w:sz w:val="22"/>
            <w:szCs w:val="22"/>
          </w:rPr>
          <w:tab/>
        </w:r>
        <w:r w:rsidR="007D4E6B" w:rsidRPr="008A04E2">
          <w:rPr>
            <w:noProof/>
            <w:webHidden/>
            <w:sz w:val="22"/>
            <w:szCs w:val="22"/>
          </w:rPr>
          <w:fldChar w:fldCharType="begin"/>
        </w:r>
        <w:r w:rsidR="007D4E6B" w:rsidRPr="008A04E2">
          <w:rPr>
            <w:noProof/>
            <w:webHidden/>
            <w:sz w:val="22"/>
            <w:szCs w:val="22"/>
          </w:rPr>
          <w:instrText xml:space="preserve"> PAGEREF _Toc85727926 \h </w:instrText>
        </w:r>
        <w:r w:rsidR="007D4E6B" w:rsidRPr="008A04E2">
          <w:rPr>
            <w:noProof/>
            <w:webHidden/>
            <w:sz w:val="22"/>
            <w:szCs w:val="22"/>
          </w:rPr>
        </w:r>
        <w:r w:rsidR="007D4E6B" w:rsidRPr="008A04E2">
          <w:rPr>
            <w:noProof/>
            <w:webHidden/>
            <w:sz w:val="22"/>
            <w:szCs w:val="22"/>
          </w:rPr>
          <w:fldChar w:fldCharType="separate"/>
        </w:r>
        <w:r w:rsidR="007D4E6B" w:rsidRPr="008A04E2">
          <w:rPr>
            <w:noProof/>
            <w:webHidden/>
            <w:sz w:val="22"/>
            <w:szCs w:val="22"/>
          </w:rPr>
          <w:t>5</w:t>
        </w:r>
        <w:r w:rsidR="007D4E6B" w:rsidRPr="008A04E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A04E2" w:rsidRDefault="000076E2" w:rsidP="008A04E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7" w:history="1">
        <w:r w:rsidR="007D4E6B" w:rsidRPr="008A04E2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D4E6B" w:rsidRPr="008A04E2">
          <w:rPr>
            <w:noProof/>
            <w:webHidden/>
            <w:sz w:val="22"/>
            <w:szCs w:val="22"/>
          </w:rPr>
          <w:tab/>
        </w:r>
        <w:r w:rsidR="007D4E6B" w:rsidRPr="008A04E2">
          <w:rPr>
            <w:noProof/>
            <w:webHidden/>
            <w:sz w:val="22"/>
            <w:szCs w:val="22"/>
          </w:rPr>
          <w:fldChar w:fldCharType="begin"/>
        </w:r>
        <w:r w:rsidR="007D4E6B" w:rsidRPr="008A04E2">
          <w:rPr>
            <w:noProof/>
            <w:webHidden/>
            <w:sz w:val="22"/>
            <w:szCs w:val="22"/>
          </w:rPr>
          <w:instrText xml:space="preserve"> PAGEREF _Toc85727927 \h </w:instrText>
        </w:r>
        <w:r w:rsidR="007D4E6B" w:rsidRPr="008A04E2">
          <w:rPr>
            <w:noProof/>
            <w:webHidden/>
            <w:sz w:val="22"/>
            <w:szCs w:val="22"/>
          </w:rPr>
        </w:r>
        <w:r w:rsidR="007D4E6B" w:rsidRPr="008A04E2">
          <w:rPr>
            <w:noProof/>
            <w:webHidden/>
            <w:sz w:val="22"/>
            <w:szCs w:val="22"/>
          </w:rPr>
          <w:fldChar w:fldCharType="separate"/>
        </w:r>
        <w:r w:rsidR="007D4E6B" w:rsidRPr="008A04E2">
          <w:rPr>
            <w:noProof/>
            <w:webHidden/>
            <w:sz w:val="22"/>
            <w:szCs w:val="22"/>
          </w:rPr>
          <w:t>6</w:t>
        </w:r>
        <w:r w:rsidR="007D4E6B" w:rsidRPr="008A04E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A04E2" w:rsidRDefault="000076E2" w:rsidP="008A04E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8" w:history="1">
        <w:r w:rsidR="007D4E6B" w:rsidRPr="008A04E2">
          <w:rPr>
            <w:rStyle w:val="ad"/>
            <w:noProof/>
            <w:sz w:val="22"/>
            <w:szCs w:val="22"/>
          </w:rPr>
          <w:t>2.2 Описание изделия</w:t>
        </w:r>
        <w:r w:rsidR="007D4E6B" w:rsidRPr="008A04E2">
          <w:rPr>
            <w:noProof/>
            <w:webHidden/>
            <w:sz w:val="22"/>
            <w:szCs w:val="22"/>
          </w:rPr>
          <w:tab/>
        </w:r>
        <w:r w:rsidR="007D4E6B" w:rsidRPr="008A04E2">
          <w:rPr>
            <w:noProof/>
            <w:webHidden/>
            <w:sz w:val="22"/>
            <w:szCs w:val="22"/>
          </w:rPr>
          <w:fldChar w:fldCharType="begin"/>
        </w:r>
        <w:r w:rsidR="007D4E6B" w:rsidRPr="008A04E2">
          <w:rPr>
            <w:noProof/>
            <w:webHidden/>
            <w:sz w:val="22"/>
            <w:szCs w:val="22"/>
          </w:rPr>
          <w:instrText xml:space="preserve"> PAGEREF _Toc85727928 \h </w:instrText>
        </w:r>
        <w:r w:rsidR="007D4E6B" w:rsidRPr="008A04E2">
          <w:rPr>
            <w:noProof/>
            <w:webHidden/>
            <w:sz w:val="22"/>
            <w:szCs w:val="22"/>
          </w:rPr>
        </w:r>
        <w:r w:rsidR="007D4E6B" w:rsidRPr="008A04E2">
          <w:rPr>
            <w:noProof/>
            <w:webHidden/>
            <w:sz w:val="22"/>
            <w:szCs w:val="22"/>
          </w:rPr>
          <w:fldChar w:fldCharType="separate"/>
        </w:r>
        <w:r w:rsidR="007D4E6B" w:rsidRPr="008A04E2">
          <w:rPr>
            <w:noProof/>
            <w:webHidden/>
            <w:sz w:val="22"/>
            <w:szCs w:val="22"/>
          </w:rPr>
          <w:t>7</w:t>
        </w:r>
        <w:r w:rsidR="007D4E6B" w:rsidRPr="008A04E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A04E2" w:rsidRDefault="000076E2" w:rsidP="008A04E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9" w:history="1">
        <w:r w:rsidR="007D4E6B" w:rsidRPr="008A04E2">
          <w:rPr>
            <w:rStyle w:val="ad"/>
            <w:noProof/>
            <w:sz w:val="22"/>
            <w:szCs w:val="22"/>
          </w:rPr>
          <w:t xml:space="preserve">2.3 </w:t>
        </w:r>
        <w:r w:rsidR="004D730D">
          <w:rPr>
            <w:rStyle w:val="ad"/>
            <w:noProof/>
            <w:sz w:val="22"/>
            <w:szCs w:val="22"/>
          </w:rPr>
          <w:t>Общий вид изделия</w:t>
        </w:r>
        <w:r w:rsidR="007D4E6B" w:rsidRPr="008A04E2">
          <w:rPr>
            <w:noProof/>
            <w:webHidden/>
            <w:sz w:val="22"/>
            <w:szCs w:val="22"/>
          </w:rPr>
          <w:tab/>
        </w:r>
        <w:r w:rsidR="007D4E6B" w:rsidRPr="008A04E2">
          <w:rPr>
            <w:noProof/>
            <w:webHidden/>
            <w:sz w:val="22"/>
            <w:szCs w:val="22"/>
          </w:rPr>
          <w:fldChar w:fldCharType="begin"/>
        </w:r>
        <w:r w:rsidR="007D4E6B" w:rsidRPr="008A04E2">
          <w:rPr>
            <w:noProof/>
            <w:webHidden/>
            <w:sz w:val="22"/>
            <w:szCs w:val="22"/>
          </w:rPr>
          <w:instrText xml:space="preserve"> PAGEREF _Toc85727929 \h </w:instrText>
        </w:r>
        <w:r w:rsidR="007D4E6B" w:rsidRPr="008A04E2">
          <w:rPr>
            <w:noProof/>
            <w:webHidden/>
            <w:sz w:val="22"/>
            <w:szCs w:val="22"/>
          </w:rPr>
        </w:r>
        <w:r w:rsidR="007D4E6B" w:rsidRPr="008A04E2">
          <w:rPr>
            <w:noProof/>
            <w:webHidden/>
            <w:sz w:val="22"/>
            <w:szCs w:val="22"/>
          </w:rPr>
          <w:fldChar w:fldCharType="separate"/>
        </w:r>
        <w:r w:rsidR="007D4E6B" w:rsidRPr="008A04E2">
          <w:rPr>
            <w:noProof/>
            <w:webHidden/>
            <w:sz w:val="22"/>
            <w:szCs w:val="22"/>
          </w:rPr>
          <w:t>7</w:t>
        </w:r>
        <w:r w:rsidR="007D4E6B" w:rsidRPr="008A04E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A04E2" w:rsidRDefault="000076E2" w:rsidP="008A04E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монтаж" w:history="1">
        <w:r w:rsidR="007D4E6B" w:rsidRPr="008A04E2">
          <w:rPr>
            <w:rStyle w:val="ad"/>
            <w:noProof/>
            <w:sz w:val="22"/>
            <w:szCs w:val="22"/>
          </w:rPr>
          <w:t>2.4</w:t>
        </w:r>
        <w:r w:rsidR="004D730D">
          <w:rPr>
            <w:rStyle w:val="ad"/>
            <w:noProof/>
            <w:sz w:val="22"/>
            <w:szCs w:val="22"/>
          </w:rPr>
          <w:t xml:space="preserve"> Монтаж и эксплуатация</w:t>
        </w:r>
        <w:r w:rsidR="007D4E6B" w:rsidRPr="008A04E2">
          <w:rPr>
            <w:noProof/>
            <w:webHidden/>
            <w:sz w:val="22"/>
            <w:szCs w:val="22"/>
          </w:rPr>
          <w:tab/>
        </w:r>
        <w:r w:rsidR="007D4E6B" w:rsidRPr="008A04E2">
          <w:rPr>
            <w:noProof/>
            <w:webHidden/>
            <w:sz w:val="22"/>
            <w:szCs w:val="22"/>
          </w:rPr>
          <w:fldChar w:fldCharType="begin"/>
        </w:r>
        <w:r w:rsidR="007D4E6B" w:rsidRPr="008A04E2">
          <w:rPr>
            <w:noProof/>
            <w:webHidden/>
            <w:sz w:val="22"/>
            <w:szCs w:val="22"/>
          </w:rPr>
          <w:instrText xml:space="preserve"> PAGEREF _Toc85727930 \h </w:instrText>
        </w:r>
        <w:r w:rsidR="007D4E6B" w:rsidRPr="008A04E2">
          <w:rPr>
            <w:noProof/>
            <w:webHidden/>
            <w:sz w:val="22"/>
            <w:szCs w:val="22"/>
          </w:rPr>
        </w:r>
        <w:r w:rsidR="007D4E6B" w:rsidRPr="008A04E2">
          <w:rPr>
            <w:noProof/>
            <w:webHidden/>
            <w:sz w:val="22"/>
            <w:szCs w:val="22"/>
          </w:rPr>
          <w:fldChar w:fldCharType="separate"/>
        </w:r>
        <w:r w:rsidR="007D4E6B" w:rsidRPr="008A04E2">
          <w:rPr>
            <w:noProof/>
            <w:webHidden/>
            <w:sz w:val="22"/>
            <w:szCs w:val="22"/>
          </w:rPr>
          <w:t>7</w:t>
        </w:r>
        <w:r w:rsidR="007D4E6B" w:rsidRPr="008A04E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A04E2" w:rsidRDefault="000076E2" w:rsidP="008A04E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маркировка" w:history="1">
        <w:r w:rsidR="007D4E6B" w:rsidRPr="008A04E2">
          <w:rPr>
            <w:rStyle w:val="ad"/>
            <w:noProof/>
            <w:sz w:val="22"/>
            <w:szCs w:val="22"/>
          </w:rPr>
          <w:t xml:space="preserve">2.5 </w:t>
        </w:r>
        <w:r w:rsidR="004D730D" w:rsidRPr="004D730D">
          <w:rPr>
            <w:rStyle w:val="ad"/>
            <w:noProof/>
            <w:sz w:val="22"/>
            <w:szCs w:val="22"/>
          </w:rPr>
          <w:t>Маркировка</w:t>
        </w:r>
        <w:r w:rsidR="007D4E6B" w:rsidRPr="008A04E2">
          <w:rPr>
            <w:noProof/>
            <w:webHidden/>
            <w:sz w:val="22"/>
            <w:szCs w:val="22"/>
          </w:rPr>
          <w:tab/>
        </w:r>
        <w:r w:rsidR="007D4E6B" w:rsidRPr="008A04E2">
          <w:rPr>
            <w:noProof/>
            <w:webHidden/>
            <w:sz w:val="22"/>
            <w:szCs w:val="22"/>
          </w:rPr>
          <w:fldChar w:fldCharType="begin"/>
        </w:r>
        <w:r w:rsidR="007D4E6B" w:rsidRPr="008A04E2">
          <w:rPr>
            <w:noProof/>
            <w:webHidden/>
            <w:sz w:val="22"/>
            <w:szCs w:val="22"/>
          </w:rPr>
          <w:instrText xml:space="preserve"> PAGEREF _Toc85727931 \h </w:instrText>
        </w:r>
        <w:r w:rsidR="007D4E6B" w:rsidRPr="008A04E2">
          <w:rPr>
            <w:noProof/>
            <w:webHidden/>
            <w:sz w:val="22"/>
            <w:szCs w:val="22"/>
          </w:rPr>
        </w:r>
        <w:r w:rsidR="007D4E6B" w:rsidRPr="008A04E2">
          <w:rPr>
            <w:noProof/>
            <w:webHidden/>
            <w:sz w:val="22"/>
            <w:szCs w:val="22"/>
          </w:rPr>
          <w:fldChar w:fldCharType="separate"/>
        </w:r>
        <w:r w:rsidR="007D4E6B" w:rsidRPr="008A04E2">
          <w:rPr>
            <w:noProof/>
            <w:webHidden/>
            <w:sz w:val="22"/>
            <w:szCs w:val="22"/>
          </w:rPr>
          <w:t>7</w:t>
        </w:r>
        <w:r w:rsidR="007D4E6B" w:rsidRPr="008A04E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A04E2" w:rsidRDefault="000076E2" w:rsidP="008A04E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чертеж" w:history="1">
        <w:r w:rsidR="007D4E6B" w:rsidRPr="008A04E2">
          <w:rPr>
            <w:rStyle w:val="ad"/>
            <w:noProof/>
            <w:sz w:val="22"/>
            <w:szCs w:val="22"/>
          </w:rPr>
          <w:t xml:space="preserve">2.6 </w:t>
        </w:r>
        <w:r w:rsidR="004D730D">
          <w:rPr>
            <w:rStyle w:val="ad"/>
            <w:noProof/>
            <w:sz w:val="22"/>
            <w:szCs w:val="22"/>
          </w:rPr>
          <w:t>Чертеж</w:t>
        </w:r>
        <w:r w:rsidR="007D4E6B" w:rsidRPr="008A04E2">
          <w:rPr>
            <w:noProof/>
            <w:webHidden/>
            <w:sz w:val="22"/>
            <w:szCs w:val="22"/>
          </w:rPr>
          <w:tab/>
        </w:r>
        <w:r w:rsidR="007D4E6B" w:rsidRPr="008A04E2">
          <w:rPr>
            <w:noProof/>
            <w:webHidden/>
            <w:sz w:val="22"/>
            <w:szCs w:val="22"/>
          </w:rPr>
          <w:fldChar w:fldCharType="begin"/>
        </w:r>
        <w:r w:rsidR="007D4E6B" w:rsidRPr="008A04E2">
          <w:rPr>
            <w:noProof/>
            <w:webHidden/>
            <w:sz w:val="22"/>
            <w:szCs w:val="22"/>
          </w:rPr>
          <w:instrText xml:space="preserve"> PAGEREF _Toc85727932 \h </w:instrText>
        </w:r>
        <w:r w:rsidR="007D4E6B" w:rsidRPr="008A04E2">
          <w:rPr>
            <w:noProof/>
            <w:webHidden/>
            <w:sz w:val="22"/>
            <w:szCs w:val="22"/>
          </w:rPr>
        </w:r>
        <w:r w:rsidR="007D4E6B" w:rsidRPr="008A04E2">
          <w:rPr>
            <w:noProof/>
            <w:webHidden/>
            <w:sz w:val="22"/>
            <w:szCs w:val="22"/>
          </w:rPr>
          <w:fldChar w:fldCharType="separate"/>
        </w:r>
        <w:r w:rsidR="007D4E6B" w:rsidRPr="008A04E2">
          <w:rPr>
            <w:noProof/>
            <w:webHidden/>
            <w:sz w:val="22"/>
            <w:szCs w:val="22"/>
          </w:rPr>
          <w:t>7</w:t>
        </w:r>
        <w:r w:rsidR="007D4E6B" w:rsidRPr="008A04E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A04E2" w:rsidRDefault="000076E2" w:rsidP="008A04E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4" w:history="1">
        <w:r w:rsidR="007D4E6B" w:rsidRPr="008A04E2">
          <w:rPr>
            <w:rStyle w:val="ad"/>
            <w:noProof/>
            <w:sz w:val="22"/>
            <w:szCs w:val="22"/>
          </w:rPr>
          <w:t>3. Комплектность поставки</w:t>
        </w:r>
        <w:r w:rsidR="007D4E6B" w:rsidRPr="008A04E2">
          <w:rPr>
            <w:noProof/>
            <w:webHidden/>
            <w:sz w:val="22"/>
            <w:szCs w:val="22"/>
          </w:rPr>
          <w:tab/>
        </w:r>
        <w:r w:rsidR="007D4E6B" w:rsidRPr="008A04E2">
          <w:rPr>
            <w:noProof/>
            <w:webHidden/>
            <w:sz w:val="22"/>
            <w:szCs w:val="22"/>
          </w:rPr>
          <w:fldChar w:fldCharType="begin"/>
        </w:r>
        <w:r w:rsidR="007D4E6B" w:rsidRPr="008A04E2">
          <w:rPr>
            <w:noProof/>
            <w:webHidden/>
            <w:sz w:val="22"/>
            <w:szCs w:val="22"/>
          </w:rPr>
          <w:instrText xml:space="preserve"> PAGEREF _Toc85727934 \h </w:instrText>
        </w:r>
        <w:r w:rsidR="007D4E6B" w:rsidRPr="008A04E2">
          <w:rPr>
            <w:noProof/>
            <w:webHidden/>
            <w:sz w:val="22"/>
            <w:szCs w:val="22"/>
          </w:rPr>
        </w:r>
        <w:r w:rsidR="007D4E6B" w:rsidRPr="008A04E2">
          <w:rPr>
            <w:noProof/>
            <w:webHidden/>
            <w:sz w:val="22"/>
            <w:szCs w:val="22"/>
          </w:rPr>
          <w:fldChar w:fldCharType="separate"/>
        </w:r>
        <w:r w:rsidR="007D4E6B" w:rsidRPr="008A04E2">
          <w:rPr>
            <w:noProof/>
            <w:webHidden/>
            <w:sz w:val="22"/>
            <w:szCs w:val="22"/>
          </w:rPr>
          <w:t>8</w:t>
        </w:r>
        <w:r w:rsidR="007D4E6B" w:rsidRPr="008A04E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A04E2" w:rsidRDefault="000076E2" w:rsidP="008A04E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8" w:history="1">
        <w:r w:rsidR="004D730D">
          <w:rPr>
            <w:rStyle w:val="ad"/>
            <w:noProof/>
            <w:sz w:val="22"/>
            <w:szCs w:val="22"/>
          </w:rPr>
          <w:t>4</w:t>
        </w:r>
        <w:r w:rsidR="007D4E6B" w:rsidRPr="008A04E2">
          <w:rPr>
            <w:rStyle w:val="ad"/>
            <w:noProof/>
            <w:sz w:val="22"/>
            <w:szCs w:val="22"/>
          </w:rPr>
          <w:t>. Гарантии</w:t>
        </w:r>
        <w:r w:rsidR="007D4E6B" w:rsidRPr="008A04E2">
          <w:rPr>
            <w:noProof/>
            <w:webHidden/>
            <w:sz w:val="22"/>
            <w:szCs w:val="22"/>
          </w:rPr>
          <w:tab/>
        </w:r>
        <w:r w:rsidR="007D4E6B" w:rsidRPr="008A04E2">
          <w:rPr>
            <w:noProof/>
            <w:webHidden/>
            <w:sz w:val="22"/>
            <w:szCs w:val="22"/>
          </w:rPr>
          <w:fldChar w:fldCharType="begin"/>
        </w:r>
        <w:r w:rsidR="007D4E6B" w:rsidRPr="008A04E2">
          <w:rPr>
            <w:noProof/>
            <w:webHidden/>
            <w:sz w:val="22"/>
            <w:szCs w:val="22"/>
          </w:rPr>
          <w:instrText xml:space="preserve"> PAGEREF _Toc85727938 \h </w:instrText>
        </w:r>
        <w:r w:rsidR="007D4E6B" w:rsidRPr="008A04E2">
          <w:rPr>
            <w:noProof/>
            <w:webHidden/>
            <w:sz w:val="22"/>
            <w:szCs w:val="22"/>
          </w:rPr>
        </w:r>
        <w:r w:rsidR="007D4E6B" w:rsidRPr="008A04E2">
          <w:rPr>
            <w:noProof/>
            <w:webHidden/>
            <w:sz w:val="22"/>
            <w:szCs w:val="22"/>
          </w:rPr>
          <w:fldChar w:fldCharType="separate"/>
        </w:r>
        <w:r w:rsidR="007D4E6B" w:rsidRPr="008A04E2">
          <w:rPr>
            <w:noProof/>
            <w:webHidden/>
            <w:sz w:val="22"/>
            <w:szCs w:val="22"/>
          </w:rPr>
          <w:t>10</w:t>
        </w:r>
        <w:r w:rsidR="007D4E6B" w:rsidRPr="008A04E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A04E2" w:rsidRDefault="000076E2" w:rsidP="008A04E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9" w:history="1">
        <w:r w:rsidR="004D730D">
          <w:rPr>
            <w:rStyle w:val="ad"/>
            <w:noProof/>
            <w:sz w:val="22"/>
            <w:szCs w:val="22"/>
          </w:rPr>
          <w:t>5</w:t>
        </w:r>
        <w:r w:rsidR="007D4E6B" w:rsidRPr="008A04E2">
          <w:rPr>
            <w:rStyle w:val="ad"/>
            <w:noProof/>
            <w:sz w:val="22"/>
            <w:szCs w:val="22"/>
          </w:rPr>
          <w:t>. Свидетельство об упаковывании</w:t>
        </w:r>
        <w:r w:rsidR="007D4E6B" w:rsidRPr="008A04E2">
          <w:rPr>
            <w:noProof/>
            <w:webHidden/>
            <w:sz w:val="22"/>
            <w:szCs w:val="22"/>
          </w:rPr>
          <w:tab/>
        </w:r>
        <w:r w:rsidR="007D4E6B" w:rsidRPr="008A04E2">
          <w:rPr>
            <w:noProof/>
            <w:webHidden/>
            <w:sz w:val="22"/>
            <w:szCs w:val="22"/>
          </w:rPr>
          <w:fldChar w:fldCharType="begin"/>
        </w:r>
        <w:r w:rsidR="007D4E6B" w:rsidRPr="008A04E2">
          <w:rPr>
            <w:noProof/>
            <w:webHidden/>
            <w:sz w:val="22"/>
            <w:szCs w:val="22"/>
          </w:rPr>
          <w:instrText xml:space="preserve"> PAGEREF _Toc85727939 \h </w:instrText>
        </w:r>
        <w:r w:rsidR="007D4E6B" w:rsidRPr="008A04E2">
          <w:rPr>
            <w:noProof/>
            <w:webHidden/>
            <w:sz w:val="22"/>
            <w:szCs w:val="22"/>
          </w:rPr>
        </w:r>
        <w:r w:rsidR="007D4E6B" w:rsidRPr="008A04E2">
          <w:rPr>
            <w:noProof/>
            <w:webHidden/>
            <w:sz w:val="22"/>
            <w:szCs w:val="22"/>
          </w:rPr>
          <w:fldChar w:fldCharType="separate"/>
        </w:r>
        <w:r w:rsidR="007D4E6B" w:rsidRPr="008A04E2">
          <w:rPr>
            <w:noProof/>
            <w:webHidden/>
            <w:sz w:val="22"/>
            <w:szCs w:val="22"/>
          </w:rPr>
          <w:t>11</w:t>
        </w:r>
        <w:r w:rsidR="007D4E6B" w:rsidRPr="008A04E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A04E2" w:rsidRDefault="000076E2" w:rsidP="008A04E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0" w:history="1">
        <w:r w:rsidR="004D730D">
          <w:rPr>
            <w:rStyle w:val="ad"/>
            <w:noProof/>
            <w:sz w:val="22"/>
            <w:szCs w:val="22"/>
          </w:rPr>
          <w:t>6</w:t>
        </w:r>
        <w:r w:rsidR="007D4E6B" w:rsidRPr="008A04E2">
          <w:rPr>
            <w:rStyle w:val="ad"/>
            <w:noProof/>
            <w:sz w:val="22"/>
            <w:szCs w:val="22"/>
          </w:rPr>
          <w:t>. Свидетельство о приемке</w:t>
        </w:r>
        <w:r w:rsidR="007D4E6B" w:rsidRPr="008A04E2">
          <w:rPr>
            <w:noProof/>
            <w:webHidden/>
            <w:sz w:val="22"/>
            <w:szCs w:val="22"/>
          </w:rPr>
          <w:tab/>
        </w:r>
        <w:r w:rsidR="007D4E6B" w:rsidRPr="008A04E2">
          <w:rPr>
            <w:noProof/>
            <w:webHidden/>
            <w:sz w:val="22"/>
            <w:szCs w:val="22"/>
          </w:rPr>
          <w:fldChar w:fldCharType="begin"/>
        </w:r>
        <w:r w:rsidR="007D4E6B" w:rsidRPr="008A04E2">
          <w:rPr>
            <w:noProof/>
            <w:webHidden/>
            <w:sz w:val="22"/>
            <w:szCs w:val="22"/>
          </w:rPr>
          <w:instrText xml:space="preserve"> PAGEREF _Toc85727940 \h </w:instrText>
        </w:r>
        <w:r w:rsidR="007D4E6B" w:rsidRPr="008A04E2">
          <w:rPr>
            <w:noProof/>
            <w:webHidden/>
            <w:sz w:val="22"/>
            <w:szCs w:val="22"/>
          </w:rPr>
        </w:r>
        <w:r w:rsidR="007D4E6B" w:rsidRPr="008A04E2">
          <w:rPr>
            <w:noProof/>
            <w:webHidden/>
            <w:sz w:val="22"/>
            <w:szCs w:val="22"/>
          </w:rPr>
          <w:fldChar w:fldCharType="separate"/>
        </w:r>
        <w:r w:rsidR="007D4E6B" w:rsidRPr="008A04E2">
          <w:rPr>
            <w:noProof/>
            <w:webHidden/>
            <w:sz w:val="22"/>
            <w:szCs w:val="22"/>
          </w:rPr>
          <w:t>12</w:t>
        </w:r>
        <w:r w:rsidR="007D4E6B" w:rsidRPr="008A04E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A04E2" w:rsidRDefault="000076E2" w:rsidP="008A04E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1" w:history="1">
        <w:r w:rsidR="004D730D">
          <w:rPr>
            <w:rStyle w:val="ad"/>
            <w:noProof/>
            <w:sz w:val="22"/>
            <w:szCs w:val="22"/>
          </w:rPr>
          <w:t>7</w:t>
        </w:r>
        <w:r w:rsidR="007D4E6B" w:rsidRPr="008A04E2">
          <w:rPr>
            <w:rStyle w:val="ad"/>
            <w:noProof/>
            <w:sz w:val="22"/>
            <w:szCs w:val="22"/>
          </w:rPr>
          <w:t>. Консервация</w:t>
        </w:r>
        <w:r w:rsidR="007D4E6B" w:rsidRPr="008A04E2">
          <w:rPr>
            <w:rStyle w:val="ad"/>
            <w:noProof/>
            <w:sz w:val="22"/>
            <w:szCs w:val="22"/>
            <w:lang w:val="en-US"/>
          </w:rPr>
          <w:t>*</w:t>
        </w:r>
        <w:r w:rsidR="007D4E6B" w:rsidRPr="008A04E2">
          <w:rPr>
            <w:noProof/>
            <w:webHidden/>
            <w:sz w:val="22"/>
            <w:szCs w:val="22"/>
          </w:rPr>
          <w:tab/>
        </w:r>
        <w:r w:rsidR="007D4E6B" w:rsidRPr="008A04E2">
          <w:rPr>
            <w:noProof/>
            <w:webHidden/>
            <w:sz w:val="22"/>
            <w:szCs w:val="22"/>
          </w:rPr>
          <w:fldChar w:fldCharType="begin"/>
        </w:r>
        <w:r w:rsidR="007D4E6B" w:rsidRPr="008A04E2">
          <w:rPr>
            <w:noProof/>
            <w:webHidden/>
            <w:sz w:val="22"/>
            <w:szCs w:val="22"/>
          </w:rPr>
          <w:instrText xml:space="preserve"> PAGEREF _Toc85727941 \h </w:instrText>
        </w:r>
        <w:r w:rsidR="007D4E6B" w:rsidRPr="008A04E2">
          <w:rPr>
            <w:noProof/>
            <w:webHidden/>
            <w:sz w:val="22"/>
            <w:szCs w:val="22"/>
          </w:rPr>
        </w:r>
        <w:r w:rsidR="007D4E6B" w:rsidRPr="008A04E2">
          <w:rPr>
            <w:noProof/>
            <w:webHidden/>
            <w:sz w:val="22"/>
            <w:szCs w:val="22"/>
          </w:rPr>
          <w:fldChar w:fldCharType="separate"/>
        </w:r>
        <w:r w:rsidR="007D4E6B" w:rsidRPr="008A04E2">
          <w:rPr>
            <w:noProof/>
            <w:webHidden/>
            <w:sz w:val="22"/>
            <w:szCs w:val="22"/>
          </w:rPr>
          <w:t>13</w:t>
        </w:r>
        <w:r w:rsidR="007D4E6B" w:rsidRPr="008A04E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A04E2" w:rsidRDefault="000076E2" w:rsidP="008A04E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2" w:history="1">
        <w:r w:rsidR="004D730D">
          <w:rPr>
            <w:rStyle w:val="ad"/>
            <w:noProof/>
            <w:sz w:val="22"/>
            <w:szCs w:val="22"/>
          </w:rPr>
          <w:t>8</w:t>
        </w:r>
        <w:r w:rsidR="007D4E6B" w:rsidRPr="008A04E2">
          <w:rPr>
            <w:rStyle w:val="ad"/>
            <w:noProof/>
            <w:sz w:val="22"/>
            <w:szCs w:val="22"/>
          </w:rPr>
          <w:t>. Сведения об утилизации</w:t>
        </w:r>
        <w:r w:rsidR="007D4E6B" w:rsidRPr="008A04E2">
          <w:rPr>
            <w:noProof/>
            <w:webHidden/>
            <w:sz w:val="22"/>
            <w:szCs w:val="22"/>
          </w:rPr>
          <w:tab/>
        </w:r>
        <w:r w:rsidR="007D4E6B" w:rsidRPr="008A04E2">
          <w:rPr>
            <w:noProof/>
            <w:webHidden/>
            <w:sz w:val="22"/>
            <w:szCs w:val="22"/>
          </w:rPr>
          <w:fldChar w:fldCharType="begin"/>
        </w:r>
        <w:r w:rsidR="007D4E6B" w:rsidRPr="008A04E2">
          <w:rPr>
            <w:noProof/>
            <w:webHidden/>
            <w:sz w:val="22"/>
            <w:szCs w:val="22"/>
          </w:rPr>
          <w:instrText xml:space="preserve"> PAGEREF _Toc85727942 \h </w:instrText>
        </w:r>
        <w:r w:rsidR="007D4E6B" w:rsidRPr="008A04E2">
          <w:rPr>
            <w:noProof/>
            <w:webHidden/>
            <w:sz w:val="22"/>
            <w:szCs w:val="22"/>
          </w:rPr>
        </w:r>
        <w:r w:rsidR="007D4E6B" w:rsidRPr="008A04E2">
          <w:rPr>
            <w:noProof/>
            <w:webHidden/>
            <w:sz w:val="22"/>
            <w:szCs w:val="22"/>
          </w:rPr>
          <w:fldChar w:fldCharType="separate"/>
        </w:r>
        <w:r w:rsidR="007D4E6B" w:rsidRPr="008A04E2">
          <w:rPr>
            <w:noProof/>
            <w:webHidden/>
            <w:sz w:val="22"/>
            <w:szCs w:val="22"/>
          </w:rPr>
          <w:t>14</w:t>
        </w:r>
        <w:r w:rsidR="007D4E6B" w:rsidRPr="008A04E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A04E2" w:rsidRDefault="000076E2" w:rsidP="008A04E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3" w:history="1">
        <w:r w:rsidR="004D730D">
          <w:rPr>
            <w:rStyle w:val="ad"/>
            <w:noProof/>
            <w:sz w:val="22"/>
            <w:szCs w:val="22"/>
          </w:rPr>
          <w:t>9</w:t>
        </w:r>
        <w:r w:rsidR="007D4E6B" w:rsidRPr="008A04E2">
          <w:rPr>
            <w:rStyle w:val="ad"/>
            <w:noProof/>
            <w:sz w:val="22"/>
            <w:szCs w:val="22"/>
          </w:rPr>
          <w:t>. Требования безопасности</w:t>
        </w:r>
        <w:r w:rsidR="007D4E6B" w:rsidRPr="008A04E2">
          <w:rPr>
            <w:noProof/>
            <w:webHidden/>
            <w:sz w:val="22"/>
            <w:szCs w:val="22"/>
          </w:rPr>
          <w:tab/>
        </w:r>
        <w:r w:rsidR="007D4E6B" w:rsidRPr="008A04E2">
          <w:rPr>
            <w:noProof/>
            <w:webHidden/>
            <w:sz w:val="22"/>
            <w:szCs w:val="22"/>
          </w:rPr>
          <w:fldChar w:fldCharType="begin"/>
        </w:r>
        <w:r w:rsidR="007D4E6B" w:rsidRPr="008A04E2">
          <w:rPr>
            <w:noProof/>
            <w:webHidden/>
            <w:sz w:val="22"/>
            <w:szCs w:val="22"/>
          </w:rPr>
          <w:instrText xml:space="preserve"> PAGEREF _Toc85727943 \h </w:instrText>
        </w:r>
        <w:r w:rsidR="007D4E6B" w:rsidRPr="008A04E2">
          <w:rPr>
            <w:noProof/>
            <w:webHidden/>
            <w:sz w:val="22"/>
            <w:szCs w:val="22"/>
          </w:rPr>
        </w:r>
        <w:r w:rsidR="007D4E6B" w:rsidRPr="008A04E2">
          <w:rPr>
            <w:noProof/>
            <w:webHidden/>
            <w:sz w:val="22"/>
            <w:szCs w:val="22"/>
          </w:rPr>
          <w:fldChar w:fldCharType="separate"/>
        </w:r>
        <w:r w:rsidR="007D4E6B" w:rsidRPr="008A04E2">
          <w:rPr>
            <w:noProof/>
            <w:webHidden/>
            <w:sz w:val="22"/>
            <w:szCs w:val="22"/>
          </w:rPr>
          <w:t>14</w:t>
        </w:r>
        <w:r w:rsidR="007D4E6B" w:rsidRPr="008A04E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A04E2" w:rsidRDefault="000076E2" w:rsidP="008A04E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4" w:history="1">
        <w:r w:rsidR="004D730D">
          <w:rPr>
            <w:rStyle w:val="ad"/>
            <w:noProof/>
            <w:sz w:val="22"/>
            <w:szCs w:val="22"/>
          </w:rPr>
          <w:t>9</w:t>
        </w:r>
        <w:r w:rsidR="007D4E6B" w:rsidRPr="008A04E2">
          <w:rPr>
            <w:rStyle w:val="ad"/>
            <w:noProof/>
            <w:sz w:val="22"/>
            <w:szCs w:val="22"/>
          </w:rPr>
          <w:t>.1 Общие требования</w:t>
        </w:r>
        <w:r w:rsidR="007D4E6B" w:rsidRPr="008A04E2">
          <w:rPr>
            <w:noProof/>
            <w:webHidden/>
            <w:sz w:val="22"/>
            <w:szCs w:val="22"/>
          </w:rPr>
          <w:tab/>
        </w:r>
        <w:r w:rsidR="007D4E6B" w:rsidRPr="008A04E2">
          <w:rPr>
            <w:noProof/>
            <w:webHidden/>
            <w:sz w:val="22"/>
            <w:szCs w:val="22"/>
          </w:rPr>
          <w:fldChar w:fldCharType="begin"/>
        </w:r>
        <w:r w:rsidR="007D4E6B" w:rsidRPr="008A04E2">
          <w:rPr>
            <w:noProof/>
            <w:webHidden/>
            <w:sz w:val="22"/>
            <w:szCs w:val="22"/>
          </w:rPr>
          <w:instrText xml:space="preserve"> PAGEREF _Toc85727944 \h </w:instrText>
        </w:r>
        <w:r w:rsidR="007D4E6B" w:rsidRPr="008A04E2">
          <w:rPr>
            <w:noProof/>
            <w:webHidden/>
            <w:sz w:val="22"/>
            <w:szCs w:val="22"/>
          </w:rPr>
        </w:r>
        <w:r w:rsidR="007D4E6B" w:rsidRPr="008A04E2">
          <w:rPr>
            <w:noProof/>
            <w:webHidden/>
            <w:sz w:val="22"/>
            <w:szCs w:val="22"/>
          </w:rPr>
          <w:fldChar w:fldCharType="separate"/>
        </w:r>
        <w:r w:rsidR="007D4E6B" w:rsidRPr="008A04E2">
          <w:rPr>
            <w:noProof/>
            <w:webHidden/>
            <w:sz w:val="22"/>
            <w:szCs w:val="22"/>
          </w:rPr>
          <w:t>14</w:t>
        </w:r>
        <w:r w:rsidR="007D4E6B" w:rsidRPr="008A04E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A04E2" w:rsidRDefault="000076E2" w:rsidP="008A04E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5" w:history="1">
        <w:r w:rsidR="007D4E6B" w:rsidRPr="008A04E2">
          <w:rPr>
            <w:rStyle w:val="ad"/>
            <w:noProof/>
            <w:sz w:val="22"/>
            <w:szCs w:val="22"/>
          </w:rPr>
          <w:t>1</w:t>
        </w:r>
        <w:r w:rsidR="004D730D">
          <w:rPr>
            <w:rStyle w:val="ad"/>
            <w:noProof/>
            <w:sz w:val="22"/>
            <w:szCs w:val="22"/>
          </w:rPr>
          <w:t>0</w:t>
        </w:r>
        <w:r w:rsidR="007D4E6B" w:rsidRPr="008A04E2">
          <w:rPr>
            <w:rStyle w:val="ad"/>
            <w:noProof/>
            <w:sz w:val="22"/>
            <w:szCs w:val="22"/>
          </w:rPr>
          <w:t>. Прием и передача изделия</w:t>
        </w:r>
        <w:r w:rsidR="007D4E6B" w:rsidRPr="008A04E2">
          <w:rPr>
            <w:noProof/>
            <w:webHidden/>
            <w:sz w:val="22"/>
            <w:szCs w:val="22"/>
          </w:rPr>
          <w:tab/>
        </w:r>
        <w:r w:rsidR="007D4E6B" w:rsidRPr="008A04E2">
          <w:rPr>
            <w:noProof/>
            <w:webHidden/>
            <w:sz w:val="22"/>
            <w:szCs w:val="22"/>
          </w:rPr>
          <w:fldChar w:fldCharType="begin"/>
        </w:r>
        <w:r w:rsidR="007D4E6B" w:rsidRPr="008A04E2">
          <w:rPr>
            <w:noProof/>
            <w:webHidden/>
            <w:sz w:val="22"/>
            <w:szCs w:val="22"/>
          </w:rPr>
          <w:instrText xml:space="preserve"> PAGEREF _Toc85727945 \h </w:instrText>
        </w:r>
        <w:r w:rsidR="007D4E6B" w:rsidRPr="008A04E2">
          <w:rPr>
            <w:noProof/>
            <w:webHidden/>
            <w:sz w:val="22"/>
            <w:szCs w:val="22"/>
          </w:rPr>
        </w:r>
        <w:r w:rsidR="007D4E6B" w:rsidRPr="008A04E2">
          <w:rPr>
            <w:noProof/>
            <w:webHidden/>
            <w:sz w:val="22"/>
            <w:szCs w:val="22"/>
          </w:rPr>
          <w:fldChar w:fldCharType="separate"/>
        </w:r>
        <w:r w:rsidR="007D4E6B" w:rsidRPr="008A04E2">
          <w:rPr>
            <w:noProof/>
            <w:webHidden/>
            <w:sz w:val="22"/>
            <w:szCs w:val="22"/>
          </w:rPr>
          <w:t>15</w:t>
        </w:r>
        <w:r w:rsidR="007D4E6B" w:rsidRPr="008A04E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A04E2" w:rsidRDefault="000076E2" w:rsidP="008A04E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6" w:history="1">
        <w:r w:rsidR="007D4E6B" w:rsidRPr="008A04E2">
          <w:rPr>
            <w:rStyle w:val="ad"/>
            <w:noProof/>
            <w:sz w:val="22"/>
            <w:szCs w:val="22"/>
          </w:rPr>
          <w:t>1</w:t>
        </w:r>
        <w:r w:rsidR="004D730D">
          <w:rPr>
            <w:rStyle w:val="ad"/>
            <w:noProof/>
            <w:sz w:val="22"/>
            <w:szCs w:val="22"/>
          </w:rPr>
          <w:t>1</w:t>
        </w:r>
        <w:r w:rsidR="007D4E6B" w:rsidRPr="008A04E2">
          <w:rPr>
            <w:rStyle w:val="ad"/>
            <w:noProof/>
            <w:sz w:val="22"/>
            <w:szCs w:val="22"/>
          </w:rPr>
          <w:t>. Учет работы изделия</w:t>
        </w:r>
        <w:r w:rsidR="007D4E6B" w:rsidRPr="008A04E2">
          <w:rPr>
            <w:noProof/>
            <w:webHidden/>
            <w:sz w:val="22"/>
            <w:szCs w:val="22"/>
          </w:rPr>
          <w:tab/>
        </w:r>
        <w:r w:rsidR="007D4E6B" w:rsidRPr="008A04E2">
          <w:rPr>
            <w:noProof/>
            <w:webHidden/>
            <w:sz w:val="22"/>
            <w:szCs w:val="22"/>
          </w:rPr>
          <w:fldChar w:fldCharType="begin"/>
        </w:r>
        <w:r w:rsidR="007D4E6B" w:rsidRPr="008A04E2">
          <w:rPr>
            <w:noProof/>
            <w:webHidden/>
            <w:sz w:val="22"/>
            <w:szCs w:val="22"/>
          </w:rPr>
          <w:instrText xml:space="preserve"> PAGEREF _Toc85727946 \h </w:instrText>
        </w:r>
        <w:r w:rsidR="007D4E6B" w:rsidRPr="008A04E2">
          <w:rPr>
            <w:noProof/>
            <w:webHidden/>
            <w:sz w:val="22"/>
            <w:szCs w:val="22"/>
          </w:rPr>
        </w:r>
        <w:r w:rsidR="007D4E6B" w:rsidRPr="008A04E2">
          <w:rPr>
            <w:noProof/>
            <w:webHidden/>
            <w:sz w:val="22"/>
            <w:szCs w:val="22"/>
          </w:rPr>
          <w:fldChar w:fldCharType="separate"/>
        </w:r>
        <w:r w:rsidR="007D4E6B" w:rsidRPr="008A04E2">
          <w:rPr>
            <w:noProof/>
            <w:webHidden/>
            <w:sz w:val="22"/>
            <w:szCs w:val="22"/>
          </w:rPr>
          <w:t>16</w:t>
        </w:r>
        <w:r w:rsidR="007D4E6B" w:rsidRPr="008A04E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A04E2" w:rsidRDefault="000076E2" w:rsidP="008A04E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7" w:history="1">
        <w:r w:rsidR="007D4E6B" w:rsidRPr="008A04E2">
          <w:rPr>
            <w:rStyle w:val="ad"/>
            <w:noProof/>
            <w:sz w:val="22"/>
            <w:szCs w:val="22"/>
          </w:rPr>
          <w:t>1</w:t>
        </w:r>
        <w:r w:rsidR="004D730D">
          <w:rPr>
            <w:rStyle w:val="ad"/>
            <w:noProof/>
            <w:sz w:val="22"/>
            <w:szCs w:val="22"/>
          </w:rPr>
          <w:t>2</w:t>
        </w:r>
        <w:r w:rsidR="007D4E6B" w:rsidRPr="008A04E2">
          <w:rPr>
            <w:rStyle w:val="ad"/>
            <w:noProof/>
            <w:sz w:val="22"/>
            <w:szCs w:val="22"/>
          </w:rPr>
          <w:t>. Учет технического обслуживания</w:t>
        </w:r>
        <w:r w:rsidR="007D4E6B" w:rsidRPr="008A04E2">
          <w:rPr>
            <w:noProof/>
            <w:webHidden/>
            <w:sz w:val="22"/>
            <w:szCs w:val="22"/>
          </w:rPr>
          <w:tab/>
        </w:r>
        <w:r w:rsidR="007D4E6B" w:rsidRPr="008A04E2">
          <w:rPr>
            <w:noProof/>
            <w:webHidden/>
            <w:sz w:val="22"/>
            <w:szCs w:val="22"/>
          </w:rPr>
          <w:fldChar w:fldCharType="begin"/>
        </w:r>
        <w:r w:rsidR="007D4E6B" w:rsidRPr="008A04E2">
          <w:rPr>
            <w:noProof/>
            <w:webHidden/>
            <w:sz w:val="22"/>
            <w:szCs w:val="22"/>
          </w:rPr>
          <w:instrText xml:space="preserve"> PAGEREF _Toc85727947 \h </w:instrText>
        </w:r>
        <w:r w:rsidR="007D4E6B" w:rsidRPr="008A04E2">
          <w:rPr>
            <w:noProof/>
            <w:webHidden/>
            <w:sz w:val="22"/>
            <w:szCs w:val="22"/>
          </w:rPr>
        </w:r>
        <w:r w:rsidR="007D4E6B" w:rsidRPr="008A04E2">
          <w:rPr>
            <w:noProof/>
            <w:webHidden/>
            <w:sz w:val="22"/>
            <w:szCs w:val="22"/>
          </w:rPr>
          <w:fldChar w:fldCharType="separate"/>
        </w:r>
        <w:r w:rsidR="007D4E6B" w:rsidRPr="008A04E2">
          <w:rPr>
            <w:noProof/>
            <w:webHidden/>
            <w:sz w:val="22"/>
            <w:szCs w:val="22"/>
          </w:rPr>
          <w:t>17</w:t>
        </w:r>
        <w:r w:rsidR="007D4E6B" w:rsidRPr="008A04E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A04E2" w:rsidRDefault="000076E2" w:rsidP="008A04E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8" w:history="1">
        <w:r w:rsidR="007D4E6B" w:rsidRPr="008A04E2">
          <w:rPr>
            <w:rStyle w:val="ad"/>
            <w:noProof/>
            <w:sz w:val="22"/>
            <w:szCs w:val="22"/>
          </w:rPr>
          <w:t>1</w:t>
        </w:r>
        <w:r w:rsidR="004D730D">
          <w:rPr>
            <w:rStyle w:val="ad"/>
            <w:noProof/>
            <w:sz w:val="22"/>
            <w:szCs w:val="22"/>
          </w:rPr>
          <w:t>3</w:t>
        </w:r>
        <w:r w:rsidR="007D4E6B" w:rsidRPr="008A04E2">
          <w:rPr>
            <w:rStyle w:val="ad"/>
            <w:noProof/>
            <w:sz w:val="22"/>
            <w:szCs w:val="22"/>
          </w:rPr>
          <w:t>. Работы при эксплуатации</w:t>
        </w:r>
        <w:r w:rsidR="007D4E6B" w:rsidRPr="008A04E2">
          <w:rPr>
            <w:noProof/>
            <w:webHidden/>
            <w:sz w:val="22"/>
            <w:szCs w:val="22"/>
          </w:rPr>
          <w:tab/>
        </w:r>
        <w:r w:rsidR="007D4E6B" w:rsidRPr="008A04E2">
          <w:rPr>
            <w:noProof/>
            <w:webHidden/>
            <w:sz w:val="22"/>
            <w:szCs w:val="22"/>
          </w:rPr>
          <w:fldChar w:fldCharType="begin"/>
        </w:r>
        <w:r w:rsidR="007D4E6B" w:rsidRPr="008A04E2">
          <w:rPr>
            <w:noProof/>
            <w:webHidden/>
            <w:sz w:val="22"/>
            <w:szCs w:val="22"/>
          </w:rPr>
          <w:instrText xml:space="preserve"> PAGEREF _Toc85727948 \h </w:instrText>
        </w:r>
        <w:r w:rsidR="007D4E6B" w:rsidRPr="008A04E2">
          <w:rPr>
            <w:noProof/>
            <w:webHidden/>
            <w:sz w:val="22"/>
            <w:szCs w:val="22"/>
          </w:rPr>
        </w:r>
        <w:r w:rsidR="007D4E6B" w:rsidRPr="008A04E2">
          <w:rPr>
            <w:noProof/>
            <w:webHidden/>
            <w:sz w:val="22"/>
            <w:szCs w:val="22"/>
          </w:rPr>
          <w:fldChar w:fldCharType="separate"/>
        </w:r>
        <w:r w:rsidR="007D4E6B" w:rsidRPr="008A04E2">
          <w:rPr>
            <w:noProof/>
            <w:webHidden/>
            <w:sz w:val="22"/>
            <w:szCs w:val="22"/>
          </w:rPr>
          <w:t>18</w:t>
        </w:r>
        <w:r w:rsidR="007D4E6B" w:rsidRPr="008A04E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A04E2" w:rsidRDefault="000076E2" w:rsidP="008A04E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9" w:history="1">
        <w:r w:rsidR="007D4E6B" w:rsidRPr="008A04E2">
          <w:rPr>
            <w:rStyle w:val="ad"/>
            <w:noProof/>
            <w:sz w:val="22"/>
            <w:szCs w:val="22"/>
          </w:rPr>
          <w:t>1</w:t>
        </w:r>
        <w:r w:rsidR="004D730D">
          <w:rPr>
            <w:rStyle w:val="ad"/>
            <w:noProof/>
            <w:sz w:val="22"/>
            <w:szCs w:val="22"/>
          </w:rPr>
          <w:t>3</w:t>
        </w:r>
        <w:r w:rsidR="007D4E6B" w:rsidRPr="008A04E2">
          <w:rPr>
            <w:rStyle w:val="ad"/>
            <w:noProof/>
            <w:sz w:val="22"/>
            <w:szCs w:val="22"/>
          </w:rPr>
          <w:t>.1 Учет выполнения работ</w:t>
        </w:r>
        <w:r w:rsidR="007D4E6B" w:rsidRPr="008A04E2">
          <w:rPr>
            <w:noProof/>
            <w:webHidden/>
            <w:sz w:val="22"/>
            <w:szCs w:val="22"/>
          </w:rPr>
          <w:tab/>
        </w:r>
        <w:r w:rsidR="007D4E6B" w:rsidRPr="008A04E2">
          <w:rPr>
            <w:noProof/>
            <w:webHidden/>
            <w:sz w:val="22"/>
            <w:szCs w:val="22"/>
          </w:rPr>
          <w:fldChar w:fldCharType="begin"/>
        </w:r>
        <w:r w:rsidR="007D4E6B" w:rsidRPr="008A04E2">
          <w:rPr>
            <w:noProof/>
            <w:webHidden/>
            <w:sz w:val="22"/>
            <w:szCs w:val="22"/>
          </w:rPr>
          <w:instrText xml:space="preserve"> PAGEREF _Toc85727949 \h </w:instrText>
        </w:r>
        <w:r w:rsidR="007D4E6B" w:rsidRPr="008A04E2">
          <w:rPr>
            <w:noProof/>
            <w:webHidden/>
            <w:sz w:val="22"/>
            <w:szCs w:val="22"/>
          </w:rPr>
        </w:r>
        <w:r w:rsidR="007D4E6B" w:rsidRPr="008A04E2">
          <w:rPr>
            <w:noProof/>
            <w:webHidden/>
            <w:sz w:val="22"/>
            <w:szCs w:val="22"/>
          </w:rPr>
          <w:fldChar w:fldCharType="separate"/>
        </w:r>
        <w:r w:rsidR="007D4E6B" w:rsidRPr="008A04E2">
          <w:rPr>
            <w:noProof/>
            <w:webHidden/>
            <w:sz w:val="22"/>
            <w:szCs w:val="22"/>
          </w:rPr>
          <w:t>18</w:t>
        </w:r>
        <w:r w:rsidR="007D4E6B" w:rsidRPr="008A04E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A04E2" w:rsidRDefault="000076E2" w:rsidP="008A04E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0" w:history="1">
        <w:r w:rsidR="007D4E6B" w:rsidRPr="008A04E2">
          <w:rPr>
            <w:rStyle w:val="ad"/>
            <w:noProof/>
            <w:sz w:val="22"/>
            <w:szCs w:val="22"/>
          </w:rPr>
          <w:t>1</w:t>
        </w:r>
        <w:r w:rsidR="004D730D">
          <w:rPr>
            <w:rStyle w:val="ad"/>
            <w:noProof/>
            <w:sz w:val="22"/>
            <w:szCs w:val="22"/>
          </w:rPr>
          <w:t>3</w:t>
        </w:r>
        <w:r w:rsidR="007D4E6B" w:rsidRPr="008A04E2">
          <w:rPr>
            <w:rStyle w:val="ad"/>
            <w:noProof/>
            <w:sz w:val="22"/>
            <w:szCs w:val="22"/>
          </w:rPr>
          <w:t>.2 Особые замечания по эксплуатации и аварийным случаям</w:t>
        </w:r>
        <w:r w:rsidR="007D4E6B" w:rsidRPr="008A04E2">
          <w:rPr>
            <w:noProof/>
            <w:webHidden/>
            <w:sz w:val="22"/>
            <w:szCs w:val="22"/>
          </w:rPr>
          <w:tab/>
        </w:r>
        <w:r w:rsidR="007D4E6B" w:rsidRPr="008A04E2">
          <w:rPr>
            <w:noProof/>
            <w:webHidden/>
            <w:sz w:val="22"/>
            <w:szCs w:val="22"/>
          </w:rPr>
          <w:fldChar w:fldCharType="begin"/>
        </w:r>
        <w:r w:rsidR="007D4E6B" w:rsidRPr="008A04E2">
          <w:rPr>
            <w:noProof/>
            <w:webHidden/>
            <w:sz w:val="22"/>
            <w:szCs w:val="22"/>
          </w:rPr>
          <w:instrText xml:space="preserve"> PAGEREF _Toc85727950 \h </w:instrText>
        </w:r>
        <w:r w:rsidR="007D4E6B" w:rsidRPr="008A04E2">
          <w:rPr>
            <w:noProof/>
            <w:webHidden/>
            <w:sz w:val="22"/>
            <w:szCs w:val="22"/>
          </w:rPr>
        </w:r>
        <w:r w:rsidR="007D4E6B" w:rsidRPr="008A04E2">
          <w:rPr>
            <w:noProof/>
            <w:webHidden/>
            <w:sz w:val="22"/>
            <w:szCs w:val="22"/>
          </w:rPr>
          <w:fldChar w:fldCharType="separate"/>
        </w:r>
        <w:r w:rsidR="007D4E6B" w:rsidRPr="008A04E2">
          <w:rPr>
            <w:noProof/>
            <w:webHidden/>
            <w:sz w:val="22"/>
            <w:szCs w:val="22"/>
          </w:rPr>
          <w:t>19</w:t>
        </w:r>
        <w:r w:rsidR="007D4E6B" w:rsidRPr="008A04E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A04E2" w:rsidRDefault="000076E2" w:rsidP="008A04E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1" w:history="1">
        <w:r w:rsidR="007D4E6B" w:rsidRPr="008A04E2">
          <w:rPr>
            <w:rStyle w:val="ad"/>
            <w:noProof/>
            <w:sz w:val="22"/>
            <w:szCs w:val="22"/>
          </w:rPr>
          <w:t>1</w:t>
        </w:r>
        <w:r w:rsidR="004D730D">
          <w:rPr>
            <w:rStyle w:val="ad"/>
            <w:noProof/>
            <w:sz w:val="22"/>
            <w:szCs w:val="22"/>
          </w:rPr>
          <w:t>3</w:t>
        </w:r>
        <w:r w:rsidR="007D4E6B" w:rsidRPr="008A04E2">
          <w:rPr>
            <w:rStyle w:val="ad"/>
            <w:noProof/>
            <w:sz w:val="22"/>
            <w:szCs w:val="22"/>
          </w:rPr>
          <w:t>.3 Периодический контроль основных эксплуатационных и технических характеристик</w:t>
        </w:r>
        <w:r w:rsidR="007D4E6B" w:rsidRPr="008A04E2">
          <w:rPr>
            <w:noProof/>
            <w:webHidden/>
            <w:sz w:val="22"/>
            <w:szCs w:val="22"/>
          </w:rPr>
          <w:tab/>
        </w:r>
        <w:r w:rsidR="007D4E6B" w:rsidRPr="008A04E2">
          <w:rPr>
            <w:noProof/>
            <w:webHidden/>
            <w:sz w:val="22"/>
            <w:szCs w:val="22"/>
          </w:rPr>
          <w:fldChar w:fldCharType="begin"/>
        </w:r>
        <w:r w:rsidR="007D4E6B" w:rsidRPr="008A04E2">
          <w:rPr>
            <w:noProof/>
            <w:webHidden/>
            <w:sz w:val="22"/>
            <w:szCs w:val="22"/>
          </w:rPr>
          <w:instrText xml:space="preserve"> PAGEREF _Toc85727951 \h </w:instrText>
        </w:r>
        <w:r w:rsidR="007D4E6B" w:rsidRPr="008A04E2">
          <w:rPr>
            <w:noProof/>
            <w:webHidden/>
            <w:sz w:val="22"/>
            <w:szCs w:val="22"/>
          </w:rPr>
        </w:r>
        <w:r w:rsidR="007D4E6B" w:rsidRPr="008A04E2">
          <w:rPr>
            <w:noProof/>
            <w:webHidden/>
            <w:sz w:val="22"/>
            <w:szCs w:val="22"/>
          </w:rPr>
          <w:fldChar w:fldCharType="separate"/>
        </w:r>
        <w:r w:rsidR="007D4E6B" w:rsidRPr="008A04E2">
          <w:rPr>
            <w:noProof/>
            <w:webHidden/>
            <w:sz w:val="22"/>
            <w:szCs w:val="22"/>
          </w:rPr>
          <w:t>20</w:t>
        </w:r>
        <w:r w:rsidR="007D4E6B" w:rsidRPr="008A04E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A04E2" w:rsidRDefault="000076E2" w:rsidP="008A04E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2" w:history="1">
        <w:r w:rsidR="007D4E6B" w:rsidRPr="008A04E2">
          <w:rPr>
            <w:rStyle w:val="ad"/>
            <w:noProof/>
            <w:sz w:val="22"/>
            <w:szCs w:val="22"/>
          </w:rPr>
          <w:t>1</w:t>
        </w:r>
        <w:r w:rsidR="004D730D">
          <w:rPr>
            <w:rStyle w:val="ad"/>
            <w:noProof/>
            <w:sz w:val="22"/>
            <w:szCs w:val="22"/>
          </w:rPr>
          <w:t>3</w:t>
        </w:r>
        <w:r w:rsidR="007D4E6B" w:rsidRPr="008A04E2">
          <w:rPr>
            <w:rStyle w:val="ad"/>
            <w:noProof/>
            <w:sz w:val="22"/>
            <w:szCs w:val="22"/>
          </w:rPr>
          <w:t>.4 Проверка (калибровка) средств измерения</w:t>
        </w:r>
        <w:r w:rsidR="007D4E6B" w:rsidRPr="008A04E2">
          <w:rPr>
            <w:noProof/>
            <w:webHidden/>
            <w:sz w:val="22"/>
            <w:szCs w:val="22"/>
          </w:rPr>
          <w:tab/>
        </w:r>
        <w:r w:rsidR="007D4E6B" w:rsidRPr="008A04E2">
          <w:rPr>
            <w:noProof/>
            <w:webHidden/>
            <w:sz w:val="22"/>
            <w:szCs w:val="22"/>
          </w:rPr>
          <w:fldChar w:fldCharType="begin"/>
        </w:r>
        <w:r w:rsidR="007D4E6B" w:rsidRPr="008A04E2">
          <w:rPr>
            <w:noProof/>
            <w:webHidden/>
            <w:sz w:val="22"/>
            <w:szCs w:val="22"/>
          </w:rPr>
          <w:instrText xml:space="preserve"> PAGEREF _Toc85727952 \h </w:instrText>
        </w:r>
        <w:r w:rsidR="007D4E6B" w:rsidRPr="008A04E2">
          <w:rPr>
            <w:noProof/>
            <w:webHidden/>
            <w:sz w:val="22"/>
            <w:szCs w:val="22"/>
          </w:rPr>
        </w:r>
        <w:r w:rsidR="007D4E6B" w:rsidRPr="008A04E2">
          <w:rPr>
            <w:noProof/>
            <w:webHidden/>
            <w:sz w:val="22"/>
            <w:szCs w:val="22"/>
          </w:rPr>
          <w:fldChar w:fldCharType="separate"/>
        </w:r>
        <w:r w:rsidR="007D4E6B" w:rsidRPr="008A04E2">
          <w:rPr>
            <w:noProof/>
            <w:webHidden/>
            <w:sz w:val="22"/>
            <w:szCs w:val="22"/>
          </w:rPr>
          <w:t>21</w:t>
        </w:r>
        <w:r w:rsidR="007D4E6B" w:rsidRPr="008A04E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A04E2" w:rsidRDefault="000076E2" w:rsidP="008A04E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3" w:history="1">
        <w:r w:rsidR="007D4E6B" w:rsidRPr="008A04E2">
          <w:rPr>
            <w:rStyle w:val="ad"/>
            <w:noProof/>
            <w:sz w:val="22"/>
            <w:szCs w:val="22"/>
          </w:rPr>
          <w:t>1</w:t>
        </w:r>
        <w:r w:rsidR="004D730D">
          <w:rPr>
            <w:rStyle w:val="ad"/>
            <w:noProof/>
            <w:sz w:val="22"/>
            <w:szCs w:val="22"/>
          </w:rPr>
          <w:t>4</w:t>
        </w:r>
        <w:r w:rsidR="007D4E6B" w:rsidRPr="008A04E2">
          <w:rPr>
            <w:rStyle w:val="ad"/>
            <w:noProof/>
            <w:sz w:val="22"/>
            <w:szCs w:val="22"/>
          </w:rPr>
          <w:t xml:space="preserve">. </w:t>
        </w:r>
        <w:r w:rsidR="004D730D">
          <w:rPr>
            <w:rStyle w:val="ad"/>
            <w:noProof/>
            <w:sz w:val="22"/>
            <w:szCs w:val="22"/>
          </w:rPr>
          <w:t>Хранение</w:t>
        </w:r>
        <w:r w:rsidR="007D4E6B" w:rsidRPr="008A04E2">
          <w:rPr>
            <w:noProof/>
            <w:webHidden/>
            <w:sz w:val="22"/>
            <w:szCs w:val="22"/>
          </w:rPr>
          <w:tab/>
        </w:r>
        <w:r w:rsidR="007D4E6B" w:rsidRPr="008A04E2">
          <w:rPr>
            <w:noProof/>
            <w:webHidden/>
            <w:sz w:val="22"/>
            <w:szCs w:val="22"/>
          </w:rPr>
          <w:fldChar w:fldCharType="begin"/>
        </w:r>
        <w:r w:rsidR="007D4E6B" w:rsidRPr="008A04E2">
          <w:rPr>
            <w:noProof/>
            <w:webHidden/>
            <w:sz w:val="22"/>
            <w:szCs w:val="22"/>
          </w:rPr>
          <w:instrText xml:space="preserve"> PAGEREF _Toc85727953 \h </w:instrText>
        </w:r>
        <w:r w:rsidR="007D4E6B" w:rsidRPr="008A04E2">
          <w:rPr>
            <w:noProof/>
            <w:webHidden/>
            <w:sz w:val="22"/>
            <w:szCs w:val="22"/>
          </w:rPr>
        </w:r>
        <w:r w:rsidR="007D4E6B" w:rsidRPr="008A04E2">
          <w:rPr>
            <w:noProof/>
            <w:webHidden/>
            <w:sz w:val="22"/>
            <w:szCs w:val="22"/>
          </w:rPr>
          <w:fldChar w:fldCharType="separate"/>
        </w:r>
        <w:r w:rsidR="007D4E6B" w:rsidRPr="008A04E2">
          <w:rPr>
            <w:noProof/>
            <w:webHidden/>
            <w:sz w:val="22"/>
            <w:szCs w:val="22"/>
          </w:rPr>
          <w:t>22</w:t>
        </w:r>
        <w:r w:rsidR="007D4E6B" w:rsidRPr="008A04E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A04E2" w:rsidRDefault="000076E2" w:rsidP="008A04E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7" w:history="1">
        <w:r w:rsidR="004D730D">
          <w:rPr>
            <w:rStyle w:val="ad"/>
            <w:noProof/>
            <w:sz w:val="22"/>
            <w:szCs w:val="22"/>
          </w:rPr>
          <w:t>15</w:t>
        </w:r>
        <w:r w:rsidR="007D4E6B" w:rsidRPr="008A04E2">
          <w:rPr>
            <w:rStyle w:val="ad"/>
            <w:noProof/>
            <w:sz w:val="22"/>
            <w:szCs w:val="22"/>
          </w:rPr>
          <w:t>. Ремонт</w:t>
        </w:r>
        <w:r w:rsidR="007D4E6B" w:rsidRPr="008A04E2">
          <w:rPr>
            <w:noProof/>
            <w:webHidden/>
            <w:sz w:val="22"/>
            <w:szCs w:val="22"/>
          </w:rPr>
          <w:tab/>
        </w:r>
        <w:r w:rsidR="007D4E6B" w:rsidRPr="008A04E2">
          <w:rPr>
            <w:noProof/>
            <w:webHidden/>
            <w:sz w:val="22"/>
            <w:szCs w:val="22"/>
          </w:rPr>
          <w:fldChar w:fldCharType="begin"/>
        </w:r>
        <w:r w:rsidR="007D4E6B" w:rsidRPr="008A04E2">
          <w:rPr>
            <w:noProof/>
            <w:webHidden/>
            <w:sz w:val="22"/>
            <w:szCs w:val="22"/>
          </w:rPr>
          <w:instrText xml:space="preserve"> PAGEREF _Toc85727957 \h </w:instrText>
        </w:r>
        <w:r w:rsidR="007D4E6B" w:rsidRPr="008A04E2">
          <w:rPr>
            <w:noProof/>
            <w:webHidden/>
            <w:sz w:val="22"/>
            <w:szCs w:val="22"/>
          </w:rPr>
        </w:r>
        <w:r w:rsidR="007D4E6B" w:rsidRPr="008A04E2">
          <w:rPr>
            <w:noProof/>
            <w:webHidden/>
            <w:sz w:val="22"/>
            <w:szCs w:val="22"/>
          </w:rPr>
          <w:fldChar w:fldCharType="separate"/>
        </w:r>
        <w:r w:rsidR="007D4E6B" w:rsidRPr="008A04E2">
          <w:rPr>
            <w:noProof/>
            <w:webHidden/>
            <w:sz w:val="22"/>
            <w:szCs w:val="22"/>
          </w:rPr>
          <w:t>24</w:t>
        </w:r>
        <w:r w:rsidR="007D4E6B" w:rsidRPr="008A04E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A04E2" w:rsidRDefault="000076E2" w:rsidP="008A04E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8" w:history="1">
        <w:r w:rsidR="007D4E6B" w:rsidRPr="008A04E2">
          <w:rPr>
            <w:rStyle w:val="ad"/>
            <w:noProof/>
            <w:sz w:val="22"/>
            <w:szCs w:val="22"/>
          </w:rPr>
          <w:t>1</w:t>
        </w:r>
        <w:r w:rsidR="004D730D">
          <w:rPr>
            <w:rStyle w:val="ad"/>
            <w:noProof/>
            <w:sz w:val="22"/>
            <w:szCs w:val="22"/>
          </w:rPr>
          <w:t>6</w:t>
        </w:r>
        <w:r w:rsidR="007D4E6B" w:rsidRPr="008A04E2">
          <w:rPr>
            <w:rStyle w:val="ad"/>
            <w:noProof/>
            <w:sz w:val="22"/>
            <w:szCs w:val="22"/>
          </w:rPr>
          <w:t>. Сведения о рекламациях</w:t>
        </w:r>
        <w:r w:rsidR="007D4E6B" w:rsidRPr="008A04E2">
          <w:rPr>
            <w:noProof/>
            <w:webHidden/>
            <w:sz w:val="22"/>
            <w:szCs w:val="22"/>
          </w:rPr>
          <w:tab/>
        </w:r>
        <w:r w:rsidR="007D4E6B" w:rsidRPr="008A04E2">
          <w:rPr>
            <w:noProof/>
            <w:webHidden/>
            <w:sz w:val="22"/>
            <w:szCs w:val="22"/>
          </w:rPr>
          <w:fldChar w:fldCharType="begin"/>
        </w:r>
        <w:r w:rsidR="007D4E6B" w:rsidRPr="008A04E2">
          <w:rPr>
            <w:noProof/>
            <w:webHidden/>
            <w:sz w:val="22"/>
            <w:szCs w:val="22"/>
          </w:rPr>
          <w:instrText xml:space="preserve"> PAGEREF _Toc85727958 \h </w:instrText>
        </w:r>
        <w:r w:rsidR="007D4E6B" w:rsidRPr="008A04E2">
          <w:rPr>
            <w:noProof/>
            <w:webHidden/>
            <w:sz w:val="22"/>
            <w:szCs w:val="22"/>
          </w:rPr>
        </w:r>
        <w:r w:rsidR="007D4E6B" w:rsidRPr="008A04E2">
          <w:rPr>
            <w:noProof/>
            <w:webHidden/>
            <w:sz w:val="22"/>
            <w:szCs w:val="22"/>
          </w:rPr>
          <w:fldChar w:fldCharType="separate"/>
        </w:r>
        <w:r w:rsidR="007D4E6B" w:rsidRPr="008A04E2">
          <w:rPr>
            <w:noProof/>
            <w:webHidden/>
            <w:sz w:val="22"/>
            <w:szCs w:val="22"/>
          </w:rPr>
          <w:t>25</w:t>
        </w:r>
        <w:r w:rsidR="007D4E6B" w:rsidRPr="008A04E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A04E2" w:rsidRDefault="000076E2" w:rsidP="008A04E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9" w:history="1">
        <w:r w:rsidR="004D730D">
          <w:rPr>
            <w:sz w:val="22"/>
            <w:szCs w:val="22"/>
          </w:rPr>
          <w:t>17</w:t>
        </w:r>
        <w:r w:rsidR="007D4E6B" w:rsidRPr="008A04E2">
          <w:rPr>
            <w:rStyle w:val="ad"/>
            <w:noProof/>
            <w:sz w:val="22"/>
            <w:szCs w:val="22"/>
          </w:rPr>
          <w:t>. Особые отметки</w:t>
        </w:r>
        <w:r w:rsidR="007D4E6B" w:rsidRPr="008A04E2">
          <w:rPr>
            <w:noProof/>
            <w:webHidden/>
            <w:sz w:val="22"/>
            <w:szCs w:val="22"/>
          </w:rPr>
          <w:tab/>
        </w:r>
        <w:r w:rsidR="007D4E6B" w:rsidRPr="008A04E2">
          <w:rPr>
            <w:noProof/>
            <w:webHidden/>
            <w:sz w:val="22"/>
            <w:szCs w:val="22"/>
          </w:rPr>
          <w:fldChar w:fldCharType="begin"/>
        </w:r>
        <w:r w:rsidR="007D4E6B" w:rsidRPr="008A04E2">
          <w:rPr>
            <w:noProof/>
            <w:webHidden/>
            <w:sz w:val="22"/>
            <w:szCs w:val="22"/>
          </w:rPr>
          <w:instrText xml:space="preserve"> PAGEREF _Toc85727959 \h </w:instrText>
        </w:r>
        <w:r w:rsidR="007D4E6B" w:rsidRPr="008A04E2">
          <w:rPr>
            <w:noProof/>
            <w:webHidden/>
            <w:sz w:val="22"/>
            <w:szCs w:val="22"/>
          </w:rPr>
        </w:r>
        <w:r w:rsidR="007D4E6B" w:rsidRPr="008A04E2">
          <w:rPr>
            <w:noProof/>
            <w:webHidden/>
            <w:sz w:val="22"/>
            <w:szCs w:val="22"/>
          </w:rPr>
          <w:fldChar w:fldCharType="separate"/>
        </w:r>
        <w:r w:rsidR="007D4E6B" w:rsidRPr="008A04E2">
          <w:rPr>
            <w:noProof/>
            <w:webHidden/>
            <w:sz w:val="22"/>
            <w:szCs w:val="22"/>
          </w:rPr>
          <w:t>26</w:t>
        </w:r>
        <w:r w:rsidR="007D4E6B" w:rsidRPr="008A04E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A04E2" w:rsidRDefault="000076E2" w:rsidP="008A04E2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60" w:history="1">
        <w:r w:rsidR="004D730D">
          <w:rPr>
            <w:rStyle w:val="ad"/>
            <w:noProof/>
            <w:sz w:val="22"/>
            <w:szCs w:val="22"/>
          </w:rPr>
          <w:t>18</w:t>
        </w:r>
        <w:r w:rsidR="007D4E6B" w:rsidRPr="008A04E2">
          <w:rPr>
            <w:rStyle w:val="ad"/>
            <w:noProof/>
            <w:sz w:val="22"/>
            <w:szCs w:val="22"/>
          </w:rPr>
          <w:t>. Контроль состояния изделия и ведения паспорта</w:t>
        </w:r>
        <w:r w:rsidR="007D4E6B" w:rsidRPr="008A04E2">
          <w:rPr>
            <w:noProof/>
            <w:webHidden/>
            <w:sz w:val="22"/>
            <w:szCs w:val="22"/>
          </w:rPr>
          <w:tab/>
        </w:r>
        <w:r w:rsidR="007D4E6B" w:rsidRPr="008A04E2">
          <w:rPr>
            <w:noProof/>
            <w:webHidden/>
            <w:sz w:val="22"/>
            <w:szCs w:val="22"/>
          </w:rPr>
          <w:fldChar w:fldCharType="begin"/>
        </w:r>
        <w:r w:rsidR="007D4E6B" w:rsidRPr="008A04E2">
          <w:rPr>
            <w:noProof/>
            <w:webHidden/>
            <w:sz w:val="22"/>
            <w:szCs w:val="22"/>
          </w:rPr>
          <w:instrText xml:space="preserve"> PAGEREF _Toc85727960 \h </w:instrText>
        </w:r>
        <w:r w:rsidR="007D4E6B" w:rsidRPr="008A04E2">
          <w:rPr>
            <w:noProof/>
            <w:webHidden/>
            <w:sz w:val="22"/>
            <w:szCs w:val="22"/>
          </w:rPr>
        </w:r>
        <w:r w:rsidR="007D4E6B" w:rsidRPr="008A04E2">
          <w:rPr>
            <w:noProof/>
            <w:webHidden/>
            <w:sz w:val="22"/>
            <w:szCs w:val="22"/>
          </w:rPr>
          <w:fldChar w:fldCharType="separate"/>
        </w:r>
        <w:r w:rsidR="007D4E6B" w:rsidRPr="008A04E2">
          <w:rPr>
            <w:noProof/>
            <w:webHidden/>
            <w:sz w:val="22"/>
            <w:szCs w:val="22"/>
          </w:rPr>
          <w:t>27</w:t>
        </w:r>
        <w:r w:rsidR="007D4E6B" w:rsidRPr="008A04E2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8A04E2" w:rsidRDefault="00810B70" w:rsidP="008A04E2">
      <w:pPr>
        <w:pStyle w:val="21"/>
        <w:spacing w:line="240" w:lineRule="auto"/>
        <w:ind w:firstLine="142"/>
        <w:rPr>
          <w:color w:val="FF0000"/>
          <w:sz w:val="22"/>
          <w:szCs w:val="22"/>
        </w:rPr>
      </w:pPr>
      <w:r w:rsidRPr="008A04E2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8572792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3923B9">
        <w:rPr>
          <w:sz w:val="22"/>
          <w:szCs w:val="22"/>
        </w:rPr>
        <w:t>т</w:t>
      </w:r>
      <w:r w:rsidR="003923B9" w:rsidRPr="003923B9">
        <w:rPr>
          <w:sz w:val="22"/>
          <w:szCs w:val="22"/>
        </w:rPr>
        <w:t>рубны</w:t>
      </w:r>
      <w:r w:rsidR="003923B9">
        <w:rPr>
          <w:sz w:val="22"/>
          <w:szCs w:val="22"/>
        </w:rPr>
        <w:t>х разветвителей</w:t>
      </w:r>
      <w:r w:rsidR="003923B9" w:rsidRPr="003923B9">
        <w:rPr>
          <w:sz w:val="22"/>
          <w:szCs w:val="22"/>
        </w:rPr>
        <w:t xml:space="preserve"> (комплект</w:t>
      </w:r>
      <w:r w:rsidR="003923B9">
        <w:rPr>
          <w:sz w:val="22"/>
          <w:szCs w:val="22"/>
        </w:rPr>
        <w:t>а</w:t>
      </w:r>
      <w:r w:rsidR="003923B9" w:rsidRPr="003923B9">
        <w:rPr>
          <w:sz w:val="22"/>
          <w:szCs w:val="22"/>
        </w:rPr>
        <w:t xml:space="preserve"> разветвителей для объединения двух модулей наружных блоков трехтрубной системы)</w:t>
      </w:r>
      <w:r w:rsidR="009551AF">
        <w:rPr>
          <w:sz w:val="22"/>
          <w:szCs w:val="22"/>
        </w:rPr>
        <w:t xml:space="preserve"> </w:t>
      </w:r>
      <w:r w:rsidR="00E91D28">
        <w:rPr>
          <w:sz w:val="22"/>
          <w:szCs w:val="22"/>
        </w:rPr>
        <w:t xml:space="preserve">промышленного назначения </w:t>
      </w:r>
      <w:r w:rsidR="009551AF" w:rsidRPr="00276D96">
        <w:rPr>
          <w:sz w:val="22"/>
          <w:szCs w:val="22"/>
        </w:rPr>
        <w:t>(</w:t>
      </w:r>
      <w:r w:rsidRPr="00276D96">
        <w:rPr>
          <w:sz w:val="22"/>
          <w:szCs w:val="22"/>
        </w:rPr>
        <w:t>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09824A1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6"/>
          <w:footerReference w:type="first" r:id="rId17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8572792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10"/>
        <w:gridCol w:w="6494"/>
      </w:tblGrid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684" w:type="dxa"/>
            <w:vAlign w:val="center"/>
          </w:tcPr>
          <w:p w:rsidR="00200C8E" w:rsidRPr="00CC2C20" w:rsidRDefault="003923B9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3923B9">
              <w:rPr>
                <w:sz w:val="22"/>
                <w:szCs w:val="22"/>
              </w:rPr>
              <w:t>Трубные разветвители (комплект разветвителей для объединения двух модулей наружных блоков трехтрубной системы)</w:t>
            </w:r>
            <w:r w:rsidR="00E91D28">
              <w:rPr>
                <w:sz w:val="22"/>
                <w:szCs w:val="22"/>
              </w:rPr>
              <w:t xml:space="preserve"> промышленного назначения</w:t>
            </w:r>
          </w:p>
        </w:tc>
      </w:tr>
      <w:tr w:rsidR="00CA105D" w:rsidRPr="00CC2C20" w:rsidTr="00CA105D">
        <w:trPr>
          <w:trHeight w:val="553"/>
        </w:trPr>
        <w:tc>
          <w:tcPr>
            <w:tcW w:w="2746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684" w:type="dxa"/>
            <w:vAlign w:val="center"/>
          </w:tcPr>
          <w:p w:rsidR="00CA105D" w:rsidRPr="004113CB" w:rsidRDefault="00C464A0" w:rsidP="00297FD5">
            <w:pPr>
              <w:jc w:val="center"/>
              <w:rPr>
                <w:sz w:val="22"/>
                <w:szCs w:val="22"/>
              </w:rPr>
            </w:pPr>
            <w:r w:rsidRPr="004113CB">
              <w:rPr>
                <w:sz w:val="22"/>
                <w:szCs w:val="22"/>
              </w:rPr>
              <w:t>MC-</w:t>
            </w:r>
            <w:r w:rsidR="004113CB" w:rsidRPr="004113CB">
              <w:rPr>
                <w:sz w:val="22"/>
                <w:szCs w:val="22"/>
              </w:rPr>
              <w:t>20</w:t>
            </w:r>
            <w:r w:rsidRPr="004113CB">
              <w:rPr>
                <w:sz w:val="22"/>
                <w:szCs w:val="22"/>
              </w:rPr>
              <w:t>XN1</w:t>
            </w:r>
          </w:p>
        </w:tc>
      </w:tr>
      <w:tr w:rsidR="006A3296" w:rsidRPr="00CC2C20" w:rsidTr="00CA105D">
        <w:trPr>
          <w:trHeight w:val="553"/>
        </w:trPr>
        <w:tc>
          <w:tcPr>
            <w:tcW w:w="2746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684" w:type="dxa"/>
            <w:vAlign w:val="center"/>
          </w:tcPr>
          <w:p w:rsidR="006A3296" w:rsidRPr="004113CB" w:rsidRDefault="004113CB" w:rsidP="00297FD5">
            <w:pPr>
              <w:jc w:val="center"/>
              <w:rPr>
                <w:sz w:val="22"/>
                <w:szCs w:val="22"/>
              </w:rPr>
            </w:pPr>
            <w:r w:rsidRPr="004113CB">
              <w:rPr>
                <w:sz w:val="22"/>
                <w:szCs w:val="22"/>
              </w:rPr>
              <w:t>MC-20</w:t>
            </w:r>
            <w:r w:rsidR="003923B9" w:rsidRPr="004113CB">
              <w:rPr>
                <w:sz w:val="22"/>
                <w:szCs w:val="22"/>
              </w:rPr>
              <w:t>XN1</w:t>
            </w:r>
          </w:p>
        </w:tc>
      </w:tr>
      <w:tr w:rsidR="0059020F" w:rsidRPr="00CC2C20" w:rsidTr="00CA105D">
        <w:trPr>
          <w:trHeight w:val="553"/>
        </w:trPr>
        <w:tc>
          <w:tcPr>
            <w:tcW w:w="2746" w:type="dxa"/>
            <w:vAlign w:val="center"/>
          </w:tcPr>
          <w:p w:rsidR="0059020F" w:rsidRPr="00CC2C20" w:rsidRDefault="0059020F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684" w:type="dxa"/>
            <w:vAlign w:val="center"/>
          </w:tcPr>
          <w:p w:rsidR="0059020F" w:rsidRPr="002242B1" w:rsidRDefault="0059020F" w:rsidP="00C464A0">
            <w:pPr>
              <w:jc w:val="center"/>
              <w:rPr>
                <w:sz w:val="22"/>
                <w:szCs w:val="22"/>
              </w:rPr>
            </w:pPr>
            <w:r w:rsidRPr="002242B1">
              <w:rPr>
                <w:sz w:val="22"/>
                <w:szCs w:val="22"/>
              </w:rPr>
              <w:t>Для объединения наружных блоков в общий фреоновый контур</w:t>
            </w:r>
          </w:p>
        </w:tc>
      </w:tr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684" w:type="dxa"/>
            <w:vAlign w:val="center"/>
          </w:tcPr>
          <w:p w:rsidR="00200C8E" w:rsidRPr="002242B1" w:rsidRDefault="0059020F" w:rsidP="00C464A0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684" w:type="dxa"/>
            <w:vAlign w:val="center"/>
          </w:tcPr>
          <w:p w:rsidR="00200C8E" w:rsidRPr="00CC2C20" w:rsidRDefault="00A425B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здания </w:t>
            </w:r>
            <w:r w:rsidRPr="0029731C">
              <w:rPr>
                <w:sz w:val="22"/>
                <w:szCs w:val="22"/>
              </w:rPr>
              <w:t>/невзрывоопасное</w:t>
            </w:r>
          </w:p>
        </w:tc>
      </w:tr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13646A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684" w:type="dxa"/>
            <w:vAlign w:val="center"/>
          </w:tcPr>
          <w:p w:rsidR="00200C8E" w:rsidRPr="00CC2C20" w:rsidRDefault="0059020F" w:rsidP="000076E2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0076E2">
              <w:rPr>
                <w:sz w:val="22"/>
                <w:szCs w:val="22"/>
              </w:rPr>
              <w:t>5</w:t>
            </w:r>
          </w:p>
        </w:tc>
      </w:tr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0076E2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C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684" w:type="dxa"/>
            <w:vAlign w:val="center"/>
          </w:tcPr>
          <w:p w:rsidR="00200C8E" w:rsidRPr="000076E2" w:rsidRDefault="000076E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200C8E" w:rsidRPr="00CC2C20" w:rsidTr="00CA105D">
        <w:trPr>
          <w:trHeight w:val="492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Декларация соответствия</w:t>
            </w:r>
          </w:p>
        </w:tc>
        <w:tc>
          <w:tcPr>
            <w:tcW w:w="6684" w:type="dxa"/>
            <w:vAlign w:val="center"/>
          </w:tcPr>
          <w:p w:rsidR="00200C8E" w:rsidRPr="00CC2C20" w:rsidRDefault="00A425B8" w:rsidP="00297FD5">
            <w:pPr>
              <w:jc w:val="center"/>
              <w:rPr>
                <w:sz w:val="22"/>
                <w:szCs w:val="22"/>
              </w:rPr>
            </w:pPr>
            <w:r w:rsidRPr="00E663B9">
              <w:rPr>
                <w:sz w:val="22"/>
                <w:szCs w:val="22"/>
              </w:rPr>
              <w:t>Не подлежит сертификации по требованиям технически</w:t>
            </w:r>
            <w:r>
              <w:rPr>
                <w:sz w:val="22"/>
                <w:szCs w:val="22"/>
              </w:rPr>
              <w:t>х регламентов Таможенного союза</w:t>
            </w:r>
          </w:p>
        </w:tc>
      </w:tr>
      <w:tr w:rsidR="00200C8E" w:rsidRPr="000076E2" w:rsidTr="00CA105D">
        <w:trPr>
          <w:trHeight w:val="492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684" w:type="dxa"/>
            <w:vAlign w:val="center"/>
          </w:tcPr>
          <w:p w:rsidR="00200C8E" w:rsidRPr="00A425B8" w:rsidRDefault="00A425B8" w:rsidP="00297FD5">
            <w:pPr>
              <w:jc w:val="center"/>
              <w:rPr>
                <w:color w:val="FF0000"/>
                <w:sz w:val="22"/>
                <w:szCs w:val="22"/>
                <w:highlight w:val="yellow"/>
                <w:lang w:val="en-US"/>
              </w:rPr>
            </w:pPr>
            <w:r w:rsidRPr="00636331">
              <w:rPr>
                <w:sz w:val="22"/>
                <w:szCs w:val="22"/>
                <w:lang w:val="en-US"/>
              </w:rPr>
              <w:t xml:space="preserve">Johnson Controls-Hitachi Air Conditioning Wuhu Co., Ltd., </w:t>
            </w:r>
            <w:proofErr w:type="spellStart"/>
            <w:r w:rsidRPr="00636331">
              <w:rPr>
                <w:sz w:val="22"/>
                <w:szCs w:val="22"/>
                <w:lang w:val="en-US"/>
              </w:rPr>
              <w:t>Китай</w:t>
            </w:r>
            <w:proofErr w:type="spellEnd"/>
          </w:p>
        </w:tc>
      </w:tr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684" w:type="dxa"/>
            <w:vAlign w:val="center"/>
          </w:tcPr>
          <w:p w:rsidR="00200C8E" w:rsidRPr="00CC2C20" w:rsidRDefault="00A425B8" w:rsidP="00297FD5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36331">
              <w:rPr>
                <w:sz w:val="22"/>
                <w:szCs w:val="22"/>
              </w:rPr>
              <w:t>Китай</w:t>
            </w:r>
          </w:p>
        </w:tc>
      </w:tr>
      <w:tr w:rsidR="00200C8E" w:rsidRPr="000076E2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684" w:type="dxa"/>
            <w:vAlign w:val="center"/>
          </w:tcPr>
          <w:p w:rsidR="00200C8E" w:rsidRPr="00114540" w:rsidRDefault="00A425B8" w:rsidP="00297FD5">
            <w:pPr>
              <w:jc w:val="center"/>
              <w:rPr>
                <w:color w:val="FF0000"/>
                <w:sz w:val="22"/>
                <w:szCs w:val="22"/>
                <w:highlight w:val="yellow"/>
                <w:lang w:val="en-US"/>
              </w:rPr>
            </w:pPr>
            <w:r w:rsidRPr="00636331">
              <w:rPr>
                <w:sz w:val="22"/>
                <w:szCs w:val="22"/>
                <w:lang w:val="en-US"/>
              </w:rPr>
              <w:t xml:space="preserve">КИТАЙ, No.2, </w:t>
            </w:r>
            <w:proofErr w:type="spellStart"/>
            <w:r w:rsidRPr="00636331">
              <w:rPr>
                <w:sz w:val="22"/>
                <w:szCs w:val="22"/>
                <w:lang w:val="en-US"/>
              </w:rPr>
              <w:t>Qiluoshan</w:t>
            </w:r>
            <w:proofErr w:type="spellEnd"/>
            <w:r w:rsidRPr="00636331">
              <w:rPr>
                <w:sz w:val="22"/>
                <w:szCs w:val="22"/>
                <w:lang w:val="en-US"/>
              </w:rPr>
              <w:t xml:space="preserve"> Road, Wuhu City, Anhui Province, 241009</w:t>
            </w:r>
          </w:p>
        </w:tc>
      </w:tr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684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A425B8">
              <w:rPr>
                <w:sz w:val="22"/>
                <w:szCs w:val="22"/>
              </w:rPr>
              <w:t>HITACHI</w:t>
            </w:r>
          </w:p>
        </w:tc>
      </w:tr>
      <w:tr w:rsidR="00200C8E" w:rsidRPr="00CC2C20" w:rsidTr="00CA105D">
        <w:trPr>
          <w:trHeight w:val="553"/>
        </w:trPr>
        <w:tc>
          <w:tcPr>
            <w:tcW w:w="274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684" w:type="dxa"/>
            <w:vAlign w:val="center"/>
          </w:tcPr>
          <w:p w:rsidR="00A425B8" w:rsidRDefault="00A425B8" w:rsidP="00A425B8">
            <w:pPr>
              <w:spacing w:before="120"/>
              <w:jc w:val="center"/>
              <w:rPr>
                <w:sz w:val="22"/>
                <w:szCs w:val="22"/>
              </w:rPr>
            </w:pPr>
            <w:r w:rsidRPr="00F349A2">
              <w:rPr>
                <w:sz w:val="22"/>
                <w:szCs w:val="22"/>
              </w:rPr>
              <w:t xml:space="preserve">Общество с ограниченной ответственностью </w:t>
            </w:r>
          </w:p>
          <w:p w:rsidR="00A425B8" w:rsidRPr="00F349A2" w:rsidRDefault="00A425B8" w:rsidP="00A425B8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"Торговая компания Азимут"</w:t>
            </w:r>
          </w:p>
          <w:p w:rsidR="00A425B8" w:rsidRPr="003F28A1" w:rsidRDefault="00A425B8" w:rsidP="00A425B8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ОГРН </w:t>
            </w:r>
            <w:r w:rsidRPr="00F349A2">
              <w:rPr>
                <w:sz w:val="22"/>
                <w:szCs w:val="22"/>
              </w:rPr>
              <w:t>1167746098981</w:t>
            </w:r>
          </w:p>
          <w:p w:rsidR="00A425B8" w:rsidRPr="003F28A1" w:rsidRDefault="00A425B8" w:rsidP="00A425B8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Юр. адрес: </w:t>
            </w:r>
            <w:r w:rsidRPr="00F349A2">
              <w:rPr>
                <w:sz w:val="22"/>
                <w:szCs w:val="22"/>
              </w:rPr>
              <w:t xml:space="preserve">121552, </w:t>
            </w:r>
            <w:proofErr w:type="spellStart"/>
            <w:r w:rsidRPr="00F349A2"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оссия</w:t>
            </w:r>
            <w:proofErr w:type="spellEnd"/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Москва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ул. Островная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2</w:t>
            </w:r>
          </w:p>
          <w:p w:rsidR="00A425B8" w:rsidRPr="003F28A1" w:rsidRDefault="00A425B8" w:rsidP="00A425B8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Факт. адрес: </w:t>
            </w:r>
            <w:r w:rsidRPr="00F349A2">
              <w:rPr>
                <w:sz w:val="22"/>
                <w:szCs w:val="22"/>
              </w:rPr>
              <w:t xml:space="preserve">121552, </w:t>
            </w:r>
            <w:proofErr w:type="spellStart"/>
            <w:r w:rsidRPr="00F349A2"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оссия</w:t>
            </w:r>
            <w:proofErr w:type="spellEnd"/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Москва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ул. Островная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2</w:t>
            </w:r>
          </w:p>
          <w:p w:rsidR="00A425B8" w:rsidRPr="003F28A1" w:rsidRDefault="00A425B8" w:rsidP="00A425B8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Телефон: </w:t>
            </w:r>
            <w:r w:rsidRPr="00F349A2">
              <w:rPr>
                <w:sz w:val="22"/>
                <w:szCs w:val="22"/>
              </w:rPr>
              <w:t xml:space="preserve">+7 </w:t>
            </w:r>
            <w:r>
              <w:rPr>
                <w:sz w:val="22"/>
                <w:szCs w:val="22"/>
              </w:rPr>
              <w:t>(</w:t>
            </w:r>
            <w:r w:rsidRPr="00F349A2">
              <w:rPr>
                <w:sz w:val="22"/>
                <w:szCs w:val="22"/>
              </w:rPr>
              <w:t>495</w:t>
            </w:r>
            <w:r>
              <w:rPr>
                <w:sz w:val="22"/>
                <w:szCs w:val="22"/>
              </w:rPr>
              <w:t>)</w:t>
            </w:r>
            <w:r w:rsidRPr="00F349A2">
              <w:rPr>
                <w:sz w:val="22"/>
                <w:szCs w:val="22"/>
              </w:rPr>
              <w:t>234</w:t>
            </w:r>
            <w:r>
              <w:rPr>
                <w:sz w:val="22"/>
                <w:szCs w:val="22"/>
              </w:rPr>
              <w:t>-</w:t>
            </w:r>
            <w:r w:rsidRPr="00F349A2">
              <w:rPr>
                <w:sz w:val="22"/>
                <w:szCs w:val="22"/>
              </w:rPr>
              <w:t>69</w:t>
            </w:r>
            <w:r>
              <w:rPr>
                <w:sz w:val="22"/>
                <w:szCs w:val="22"/>
              </w:rPr>
              <w:t>-</w:t>
            </w:r>
            <w:r w:rsidRPr="00F349A2">
              <w:rPr>
                <w:sz w:val="22"/>
                <w:szCs w:val="22"/>
              </w:rPr>
              <w:t>89</w:t>
            </w:r>
            <w:r w:rsidRPr="003F28A1">
              <w:rPr>
                <w:sz w:val="22"/>
                <w:szCs w:val="22"/>
              </w:rPr>
              <w:t xml:space="preserve">, </w:t>
            </w:r>
          </w:p>
          <w:p w:rsidR="00A425B8" w:rsidRPr="00F16C99" w:rsidRDefault="00A425B8" w:rsidP="00A425B8">
            <w:pPr>
              <w:jc w:val="center"/>
              <w:rPr>
                <w:rStyle w:val="ad"/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F16C99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F16C99">
              <w:rPr>
                <w:sz w:val="22"/>
                <w:szCs w:val="22"/>
              </w:rPr>
              <w:t xml:space="preserve">: </w:t>
            </w:r>
            <w:hyperlink r:id="rId18" w:history="1">
              <w:r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BA64D7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>
                <w:rPr>
                  <w:rStyle w:val="ad"/>
                  <w:sz w:val="22"/>
                  <w:szCs w:val="22"/>
                  <w:lang w:val="en-US"/>
                </w:rPr>
                <w:t>azimutaircon</w:t>
              </w:r>
              <w:proofErr w:type="spellEnd"/>
              <w:r w:rsidRPr="00BA64D7">
                <w:rPr>
                  <w:rStyle w:val="ad"/>
                  <w:sz w:val="22"/>
                  <w:szCs w:val="22"/>
                </w:rPr>
                <w:t>.</w:t>
              </w:r>
              <w:proofErr w:type="spellStart"/>
              <w:r>
                <w:rPr>
                  <w:rStyle w:val="ad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:rsidR="00200C8E" w:rsidRPr="00CC2C20" w:rsidRDefault="00200C8E" w:rsidP="00297FD5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200C8E" w:rsidRPr="00847FF3" w:rsidRDefault="00200C8E" w:rsidP="00200C8E">
      <w:pPr>
        <w:jc w:val="center"/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114540" w:rsidRDefault="00114540" w:rsidP="00200C8E">
      <w:pPr>
        <w:ind w:left="1620"/>
        <w:jc w:val="both"/>
        <w:rPr>
          <w:sz w:val="22"/>
          <w:szCs w:val="22"/>
        </w:rPr>
      </w:pPr>
    </w:p>
    <w:p w:rsidR="00100269" w:rsidRDefault="00100269" w:rsidP="00200C8E">
      <w:pPr>
        <w:ind w:left="1620"/>
        <w:jc w:val="both"/>
        <w:rPr>
          <w:sz w:val="22"/>
          <w:szCs w:val="22"/>
        </w:rPr>
      </w:pPr>
    </w:p>
    <w:p w:rsidR="00200C8E" w:rsidRPr="00915385" w:rsidRDefault="00200C8E" w:rsidP="00200C8E">
      <w:pPr>
        <w:jc w:val="center"/>
        <w:rPr>
          <w:b/>
          <w:szCs w:val="28"/>
        </w:rPr>
      </w:pPr>
      <w:r w:rsidRPr="00915385">
        <w:rPr>
          <w:b/>
          <w:szCs w:val="28"/>
        </w:rPr>
        <w:t xml:space="preserve">2. </w:t>
      </w:r>
      <w:bookmarkStart w:id="7" w:name="оснтехданные"/>
      <w:r w:rsidRPr="00915385">
        <w:rPr>
          <w:b/>
          <w:szCs w:val="28"/>
        </w:rPr>
        <w:t>Основные технические данные</w:t>
      </w:r>
      <w:bookmarkEnd w:id="7"/>
    </w:p>
    <w:p w:rsidR="00200C8E" w:rsidRPr="00B94FD8" w:rsidRDefault="00200C8E" w:rsidP="00200C8E">
      <w:pPr>
        <w:jc w:val="center"/>
        <w:outlineLvl w:val="0"/>
        <w:rPr>
          <w:b/>
          <w:sz w:val="16"/>
          <w:szCs w:val="16"/>
        </w:rPr>
      </w:pPr>
    </w:p>
    <w:p w:rsidR="00200C8E" w:rsidRPr="008542FB" w:rsidRDefault="00200C8E" w:rsidP="00B94FD8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7"/>
      <w:bookmarkStart w:id="9" w:name="_Toc85727927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8"/>
      <w:bookmarkEnd w:id="9"/>
    </w:p>
    <w:p w:rsidR="00200C8E" w:rsidRDefault="00200C8E" w:rsidP="00B94FD8">
      <w:pPr>
        <w:outlineLvl w:val="0"/>
        <w:rPr>
          <w:b/>
          <w:szCs w:val="28"/>
        </w:rPr>
      </w:pPr>
    </w:p>
    <w:p w:rsidR="00200C8E" w:rsidRPr="000E7794" w:rsidRDefault="00200C8E" w:rsidP="00B94FD8">
      <w:pPr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B94FD8">
      <w:pPr>
        <w:jc w:val="both"/>
      </w:pPr>
    </w:p>
    <w:p w:rsidR="00200C8E" w:rsidRPr="003F28A1" w:rsidRDefault="00200C8E" w:rsidP="00B94FD8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C5229E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6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7"/>
        <w:gridCol w:w="2693"/>
        <w:gridCol w:w="2069"/>
        <w:gridCol w:w="2678"/>
      </w:tblGrid>
      <w:tr w:rsidR="0057511C" w:rsidRPr="00AD1C4D" w:rsidTr="0057511C">
        <w:trPr>
          <w:jc w:val="center"/>
        </w:trPr>
        <w:tc>
          <w:tcPr>
            <w:tcW w:w="4890" w:type="dxa"/>
            <w:gridSpan w:val="2"/>
            <w:vAlign w:val="center"/>
          </w:tcPr>
          <w:p w:rsidR="0057511C" w:rsidRPr="0057511C" w:rsidRDefault="0057511C" w:rsidP="0057511C">
            <w:pPr>
              <w:jc w:val="center"/>
              <w:rPr>
                <w:b/>
                <w:sz w:val="22"/>
                <w:szCs w:val="22"/>
              </w:rPr>
            </w:pPr>
            <w:r w:rsidRPr="0057511C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2069" w:type="dxa"/>
            <w:vAlign w:val="center"/>
          </w:tcPr>
          <w:p w:rsidR="0057511C" w:rsidRPr="0057511C" w:rsidRDefault="0057511C" w:rsidP="0057511C">
            <w:pPr>
              <w:jc w:val="center"/>
              <w:rPr>
                <w:b/>
                <w:sz w:val="22"/>
                <w:szCs w:val="22"/>
              </w:rPr>
            </w:pPr>
            <w:r w:rsidRPr="0057511C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2678" w:type="dxa"/>
            <w:vAlign w:val="center"/>
          </w:tcPr>
          <w:p w:rsidR="0057511C" w:rsidRPr="0057511C" w:rsidRDefault="0057511C" w:rsidP="0057511C">
            <w:pPr>
              <w:jc w:val="center"/>
              <w:rPr>
                <w:b/>
                <w:sz w:val="22"/>
                <w:szCs w:val="22"/>
              </w:rPr>
            </w:pPr>
            <w:r w:rsidRPr="0057511C">
              <w:rPr>
                <w:b/>
                <w:sz w:val="22"/>
                <w:szCs w:val="22"/>
              </w:rPr>
              <w:t>Значение</w:t>
            </w:r>
          </w:p>
        </w:tc>
      </w:tr>
      <w:tr w:rsidR="00460211" w:rsidRPr="00AD1C4D" w:rsidTr="00C5229E">
        <w:trPr>
          <w:trHeight w:val="241"/>
          <w:jc w:val="center"/>
        </w:trPr>
        <w:tc>
          <w:tcPr>
            <w:tcW w:w="4890" w:type="dxa"/>
            <w:gridSpan w:val="2"/>
          </w:tcPr>
          <w:p w:rsidR="00460211" w:rsidRPr="00AD1C4D" w:rsidRDefault="00460211" w:rsidP="00460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2069" w:type="dxa"/>
            <w:vAlign w:val="center"/>
          </w:tcPr>
          <w:p w:rsidR="00460211" w:rsidRPr="00AD1C4D" w:rsidRDefault="00460211" w:rsidP="00460211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2678" w:type="dxa"/>
            <w:vAlign w:val="center"/>
          </w:tcPr>
          <w:p w:rsidR="00460211" w:rsidRPr="007104A1" w:rsidRDefault="00460211" w:rsidP="00460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</w:t>
            </w:r>
            <w:r w:rsidR="007F7DD4">
              <w:rPr>
                <w:sz w:val="22"/>
                <w:szCs w:val="22"/>
              </w:rPr>
              <w:t>2</w:t>
            </w:r>
          </w:p>
        </w:tc>
      </w:tr>
      <w:tr w:rsidR="00460211" w:rsidRPr="00AD1C4D" w:rsidTr="00C5229E">
        <w:trPr>
          <w:trHeight w:val="241"/>
          <w:jc w:val="center"/>
        </w:trPr>
        <w:tc>
          <w:tcPr>
            <w:tcW w:w="4890" w:type="dxa"/>
            <w:gridSpan w:val="2"/>
          </w:tcPr>
          <w:p w:rsidR="00460211" w:rsidRDefault="00460211" w:rsidP="00460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брутто</w:t>
            </w:r>
          </w:p>
        </w:tc>
        <w:tc>
          <w:tcPr>
            <w:tcW w:w="2069" w:type="dxa"/>
            <w:vAlign w:val="center"/>
          </w:tcPr>
          <w:p w:rsidR="00460211" w:rsidRPr="00AD1C4D" w:rsidRDefault="00460211" w:rsidP="00460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678" w:type="dxa"/>
            <w:vAlign w:val="center"/>
          </w:tcPr>
          <w:p w:rsidR="00460211" w:rsidRDefault="007F7DD4" w:rsidP="00460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3,7</w:t>
            </w:r>
          </w:p>
        </w:tc>
      </w:tr>
      <w:tr w:rsidR="005A1C52" w:rsidRPr="00AD1C4D" w:rsidTr="005A1C52">
        <w:trPr>
          <w:trHeight w:val="109"/>
          <w:jc w:val="center"/>
        </w:trPr>
        <w:tc>
          <w:tcPr>
            <w:tcW w:w="4890" w:type="dxa"/>
            <w:gridSpan w:val="2"/>
          </w:tcPr>
          <w:p w:rsidR="005A1C52" w:rsidRPr="005A1C52" w:rsidRDefault="005A1C52" w:rsidP="005A1C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Мощность (Серия </w:t>
            </w:r>
            <w:r>
              <w:rPr>
                <w:sz w:val="22"/>
                <w:szCs w:val="22"/>
                <w:lang w:val="en-US"/>
              </w:rPr>
              <w:t>FSXNPE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069" w:type="dxa"/>
            <w:vAlign w:val="center"/>
          </w:tcPr>
          <w:p w:rsidR="005A1C52" w:rsidRDefault="005A1C52" w:rsidP="00460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HP</w:t>
            </w:r>
          </w:p>
        </w:tc>
        <w:tc>
          <w:tcPr>
            <w:tcW w:w="2678" w:type="dxa"/>
            <w:vAlign w:val="center"/>
          </w:tcPr>
          <w:p w:rsidR="005A1C52" w:rsidRDefault="005A1C52" w:rsidP="00460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20-24</w:t>
            </w:r>
          </w:p>
        </w:tc>
      </w:tr>
      <w:tr w:rsidR="00460211" w:rsidRPr="00AD1C4D" w:rsidTr="00C5229E">
        <w:trPr>
          <w:trHeight w:val="241"/>
          <w:jc w:val="center"/>
        </w:trPr>
        <w:tc>
          <w:tcPr>
            <w:tcW w:w="4890" w:type="dxa"/>
            <w:gridSpan w:val="2"/>
          </w:tcPr>
          <w:p w:rsidR="00460211" w:rsidRDefault="00D5390E" w:rsidP="00460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объединяемых блоков</w:t>
            </w:r>
          </w:p>
        </w:tc>
        <w:tc>
          <w:tcPr>
            <w:tcW w:w="2069" w:type="dxa"/>
            <w:vAlign w:val="center"/>
          </w:tcPr>
          <w:p w:rsidR="00460211" w:rsidRDefault="00D5390E" w:rsidP="00460211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678" w:type="dxa"/>
            <w:vAlign w:val="center"/>
          </w:tcPr>
          <w:p w:rsidR="00460211" w:rsidRDefault="00A8609A" w:rsidP="00D539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5390E" w:rsidRPr="00AD1C4D" w:rsidTr="00C5229E">
        <w:trPr>
          <w:trHeight w:val="241"/>
          <w:jc w:val="center"/>
        </w:trPr>
        <w:tc>
          <w:tcPr>
            <w:tcW w:w="2197" w:type="dxa"/>
            <w:vMerge w:val="restart"/>
          </w:tcPr>
          <w:p w:rsidR="00D5390E" w:rsidRDefault="00D5390E" w:rsidP="00460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2693" w:type="dxa"/>
          </w:tcPr>
          <w:p w:rsidR="00D5390E" w:rsidRDefault="00D5390E" w:rsidP="00460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Распределитель-наружный блок</w:t>
            </w:r>
          </w:p>
        </w:tc>
        <w:tc>
          <w:tcPr>
            <w:tcW w:w="2069" w:type="dxa"/>
            <w:vMerge w:val="restart"/>
            <w:vAlign w:val="center"/>
          </w:tcPr>
          <w:p w:rsidR="00D5390E" w:rsidRDefault="00D5390E" w:rsidP="00460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2678" w:type="dxa"/>
            <w:vAlign w:val="center"/>
          </w:tcPr>
          <w:p w:rsidR="00D5390E" w:rsidRDefault="00D5390E" w:rsidP="00D539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D5390E" w:rsidRPr="00AD1C4D" w:rsidTr="00C5229E">
        <w:trPr>
          <w:trHeight w:val="241"/>
          <w:jc w:val="center"/>
        </w:trPr>
        <w:tc>
          <w:tcPr>
            <w:tcW w:w="2197" w:type="dxa"/>
            <w:vMerge/>
          </w:tcPr>
          <w:p w:rsidR="00D5390E" w:rsidRDefault="00D5390E" w:rsidP="00460211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5390E" w:rsidRDefault="00D5390E" w:rsidP="004602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Перепад высот между НБ</w:t>
            </w:r>
          </w:p>
        </w:tc>
        <w:tc>
          <w:tcPr>
            <w:tcW w:w="2069" w:type="dxa"/>
            <w:vMerge/>
            <w:vAlign w:val="center"/>
          </w:tcPr>
          <w:p w:rsidR="00D5390E" w:rsidRDefault="00D5390E" w:rsidP="0046021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78" w:type="dxa"/>
            <w:vAlign w:val="center"/>
          </w:tcPr>
          <w:p w:rsidR="00D5390E" w:rsidRDefault="00D5390E" w:rsidP="00D539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0,1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Default="00200C8E" w:rsidP="00B94FD8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8"/>
      <w:bookmarkStart w:id="11" w:name="_Toc85727928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10"/>
      <w:bookmarkEnd w:id="11"/>
    </w:p>
    <w:p w:rsidR="006832AA" w:rsidRPr="006832AA" w:rsidRDefault="006832AA" w:rsidP="00B94FD8"/>
    <w:p w:rsidR="006832AA" w:rsidRPr="001520E7" w:rsidRDefault="006832AA" w:rsidP="00B94FD8">
      <w:pPr>
        <w:ind w:firstLine="709"/>
        <w:contextualSpacing/>
        <w:jc w:val="both"/>
        <w:rPr>
          <w:sz w:val="22"/>
          <w:szCs w:val="22"/>
        </w:rPr>
      </w:pPr>
      <w:r w:rsidRPr="001520E7">
        <w:rPr>
          <w:sz w:val="22"/>
          <w:szCs w:val="22"/>
        </w:rPr>
        <w:t xml:space="preserve">При монтаже </w:t>
      </w:r>
      <w:r w:rsidR="001520E7" w:rsidRPr="001520E7">
        <w:rPr>
          <w:sz w:val="22"/>
          <w:szCs w:val="22"/>
        </w:rPr>
        <w:t xml:space="preserve">трехтрубных </w:t>
      </w:r>
      <w:r w:rsidRPr="001520E7">
        <w:rPr>
          <w:sz w:val="22"/>
          <w:szCs w:val="22"/>
        </w:rPr>
        <w:t>мультизональных систем к</w:t>
      </w:r>
      <w:r w:rsidR="001520E7" w:rsidRPr="001520E7">
        <w:rPr>
          <w:sz w:val="22"/>
          <w:szCs w:val="22"/>
        </w:rPr>
        <w:t xml:space="preserve">ондиционирования воздуха </w:t>
      </w:r>
      <w:r w:rsidRPr="001520E7">
        <w:rPr>
          <w:sz w:val="22"/>
          <w:szCs w:val="22"/>
        </w:rPr>
        <w:t xml:space="preserve">в системе трубопроводов </w:t>
      </w:r>
      <w:r w:rsidR="001520E7" w:rsidRPr="001520E7">
        <w:rPr>
          <w:sz w:val="22"/>
          <w:szCs w:val="22"/>
        </w:rPr>
        <w:t xml:space="preserve">для объединения </w:t>
      </w:r>
      <w:r w:rsidR="00A8609A">
        <w:rPr>
          <w:sz w:val="22"/>
          <w:szCs w:val="22"/>
        </w:rPr>
        <w:t>двух</w:t>
      </w:r>
      <w:r w:rsidR="001520E7" w:rsidRPr="001520E7">
        <w:rPr>
          <w:sz w:val="22"/>
          <w:szCs w:val="22"/>
        </w:rPr>
        <w:t xml:space="preserve"> модулей наружных блоков в общий фреоновый контур</w:t>
      </w:r>
      <w:r w:rsidRPr="001520E7">
        <w:rPr>
          <w:sz w:val="22"/>
          <w:szCs w:val="22"/>
        </w:rPr>
        <w:t xml:space="preserve"> применяются трубные разветвители из меди рафинированной. </w:t>
      </w:r>
    </w:p>
    <w:p w:rsidR="006832AA" w:rsidRPr="009032FF" w:rsidRDefault="0057511C" w:rsidP="00B94FD8">
      <w:pPr>
        <w:pStyle w:val="50"/>
        <w:shd w:val="clear" w:color="auto" w:fill="auto"/>
        <w:tabs>
          <w:tab w:val="left" w:pos="515"/>
          <w:tab w:val="left" w:pos="4253"/>
        </w:tabs>
        <w:spacing w:after="0" w:line="240" w:lineRule="auto"/>
        <w:ind w:left="40" w:right="-23" w:firstLine="669"/>
        <w:contextualSpacing/>
        <w:jc w:val="both"/>
        <w:rPr>
          <w:rFonts w:ascii="Times New Roman" w:eastAsia="Times New Roman" w:hAnsi="Times New Roman" w:cs="Times New Roman"/>
          <w:sz w:val="22"/>
          <w:szCs w:val="22"/>
        </w:rPr>
      </w:pPr>
      <w:bookmarkStart w:id="12" w:name="_Ref75275209"/>
      <w:r>
        <w:rPr>
          <w:rFonts w:ascii="Times New Roman" w:eastAsia="Times New Roman" w:hAnsi="Times New Roman" w:cs="Times New Roman"/>
          <w:sz w:val="22"/>
          <w:szCs w:val="22"/>
          <w:lang w:eastAsia="ru-RU"/>
        </w:rPr>
        <w:t>MC-20</w:t>
      </w:r>
      <w:r w:rsidR="001520E7" w:rsidRPr="001520E7">
        <w:rPr>
          <w:rFonts w:ascii="Times New Roman" w:eastAsia="Times New Roman" w:hAnsi="Times New Roman" w:cs="Times New Roman"/>
          <w:sz w:val="22"/>
          <w:szCs w:val="22"/>
          <w:lang w:eastAsia="ru-RU"/>
        </w:rPr>
        <w:t>XN1</w:t>
      </w:r>
      <w:r w:rsidR="006832AA" w:rsidRPr="001520E7">
        <w:rPr>
          <w:rFonts w:ascii="Times New Roman" w:eastAsia="Times New Roman" w:hAnsi="Times New Roman" w:cs="Times New Roman"/>
          <w:sz w:val="22"/>
          <w:szCs w:val="22"/>
        </w:rPr>
        <w:t xml:space="preserve">– </w:t>
      </w:r>
      <w:r w:rsidR="00223C3F">
        <w:rPr>
          <w:rFonts w:ascii="Times New Roman" w:eastAsia="Times New Roman" w:hAnsi="Times New Roman" w:cs="Times New Roman"/>
          <w:sz w:val="22"/>
          <w:szCs w:val="22"/>
        </w:rPr>
        <w:t>распределитель хладагента, изготовленный из медных труб с отводами, соединенными пайкой. Форма труб оптимально с</w:t>
      </w:r>
      <w:r w:rsidR="0032005C">
        <w:rPr>
          <w:rFonts w:ascii="Times New Roman" w:eastAsia="Times New Roman" w:hAnsi="Times New Roman" w:cs="Times New Roman"/>
          <w:sz w:val="22"/>
          <w:szCs w:val="22"/>
        </w:rPr>
        <w:t>оответствует потоку хладагента. И</w:t>
      </w:r>
      <w:r w:rsidR="006832AA" w:rsidRPr="001520E7">
        <w:rPr>
          <w:rFonts w:ascii="Times New Roman" w:eastAsia="Times New Roman" w:hAnsi="Times New Roman" w:cs="Times New Roman"/>
          <w:sz w:val="22"/>
          <w:szCs w:val="22"/>
        </w:rPr>
        <w:t xml:space="preserve">спользуется при монтаже наружных блоков систем HITACHI серии </w:t>
      </w:r>
      <w:proofErr w:type="spellStart"/>
      <w:r w:rsidR="006832AA" w:rsidRPr="001520E7">
        <w:rPr>
          <w:rFonts w:ascii="Times New Roman" w:eastAsia="Times New Roman" w:hAnsi="Times New Roman" w:cs="Times New Roman"/>
          <w:sz w:val="22"/>
          <w:szCs w:val="22"/>
        </w:rPr>
        <w:t>Set</w:t>
      </w:r>
      <w:proofErr w:type="spellEnd"/>
      <w:r w:rsidR="006832AA" w:rsidRPr="001520E7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="006832AA" w:rsidRPr="001520E7">
        <w:rPr>
          <w:rFonts w:ascii="Times New Roman" w:eastAsia="Times New Roman" w:hAnsi="Times New Roman" w:cs="Times New Roman"/>
          <w:sz w:val="22"/>
          <w:szCs w:val="22"/>
        </w:rPr>
        <w:t>Free</w:t>
      </w:r>
      <w:proofErr w:type="spellEnd"/>
      <w:r w:rsidR="006832AA" w:rsidRPr="001520E7">
        <w:rPr>
          <w:rFonts w:ascii="Times New Roman" w:eastAsia="Times New Roman" w:hAnsi="Times New Roman" w:cs="Times New Roman"/>
          <w:sz w:val="22"/>
          <w:szCs w:val="22"/>
        </w:rPr>
        <w:t xml:space="preserve">. Производительность подключенных </w:t>
      </w:r>
      <w:r w:rsidR="00B34EA6">
        <w:rPr>
          <w:rFonts w:ascii="Times New Roman" w:eastAsia="Times New Roman" w:hAnsi="Times New Roman" w:cs="Times New Roman"/>
          <w:sz w:val="22"/>
          <w:szCs w:val="22"/>
        </w:rPr>
        <w:t>наружных</w:t>
      </w:r>
      <w:r w:rsidR="006832AA" w:rsidRPr="001520E7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5A1C52">
        <w:rPr>
          <w:rFonts w:ascii="Times New Roman" w:eastAsia="Times New Roman" w:hAnsi="Times New Roman" w:cs="Times New Roman"/>
          <w:sz w:val="22"/>
          <w:szCs w:val="22"/>
        </w:rPr>
        <w:t>блоков при этом составляет от 20</w:t>
      </w:r>
      <w:r w:rsidR="006832AA" w:rsidRPr="001520E7">
        <w:rPr>
          <w:rFonts w:ascii="Times New Roman" w:eastAsia="Times New Roman" w:hAnsi="Times New Roman" w:cs="Times New Roman"/>
          <w:sz w:val="22"/>
          <w:szCs w:val="22"/>
        </w:rPr>
        <w:t xml:space="preserve"> до </w:t>
      </w:r>
      <w:r w:rsidR="005A1C52">
        <w:rPr>
          <w:rFonts w:ascii="Times New Roman" w:eastAsia="Times New Roman" w:hAnsi="Times New Roman" w:cs="Times New Roman"/>
          <w:sz w:val="22"/>
          <w:szCs w:val="22"/>
        </w:rPr>
        <w:t>24</w:t>
      </w:r>
      <w:r w:rsidR="006832AA" w:rsidRPr="001520E7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 w:rsidR="006832AA" w:rsidRPr="001520E7">
        <w:rPr>
          <w:rFonts w:ascii="Times New Roman" w:eastAsia="Times New Roman" w:hAnsi="Times New Roman" w:cs="Times New Roman"/>
          <w:sz w:val="22"/>
          <w:szCs w:val="22"/>
        </w:rPr>
        <w:t>л.с</w:t>
      </w:r>
      <w:proofErr w:type="spellEnd"/>
      <w:r w:rsidR="006832AA" w:rsidRPr="001520E7">
        <w:rPr>
          <w:rFonts w:ascii="Times New Roman" w:eastAsia="Times New Roman" w:hAnsi="Times New Roman" w:cs="Times New Roman"/>
          <w:sz w:val="22"/>
          <w:szCs w:val="22"/>
        </w:rPr>
        <w:t>. Конструкция разветвителя</w:t>
      </w:r>
      <w:r w:rsidR="006832AA" w:rsidRPr="009032FF">
        <w:rPr>
          <w:rFonts w:ascii="Times New Roman" w:eastAsia="Times New Roman" w:hAnsi="Times New Roman" w:cs="Times New Roman"/>
          <w:sz w:val="22"/>
          <w:szCs w:val="22"/>
        </w:rPr>
        <w:t xml:space="preserve"> позволяет равномерно распределять фреон между </w:t>
      </w:r>
      <w:r w:rsidR="00B34EA6">
        <w:rPr>
          <w:rFonts w:ascii="Times New Roman" w:eastAsia="Times New Roman" w:hAnsi="Times New Roman" w:cs="Times New Roman"/>
          <w:sz w:val="22"/>
          <w:szCs w:val="22"/>
        </w:rPr>
        <w:t>наружными</w:t>
      </w:r>
      <w:r w:rsidR="006832AA" w:rsidRPr="009032FF">
        <w:rPr>
          <w:rFonts w:ascii="Times New Roman" w:eastAsia="Times New Roman" w:hAnsi="Times New Roman" w:cs="Times New Roman"/>
          <w:sz w:val="22"/>
          <w:szCs w:val="22"/>
        </w:rPr>
        <w:t xml:space="preserve"> блоками, не создавая при этом дополнительного сопротивления при движении хладагента и снижая при этом уровень шума.</w:t>
      </w:r>
    </w:p>
    <w:bookmarkEnd w:id="12"/>
    <w:p w:rsidR="00200C8E" w:rsidRPr="00A73373" w:rsidRDefault="00200C8E" w:rsidP="00B94FD8">
      <w:pPr>
        <w:outlineLvl w:val="0"/>
        <w:rPr>
          <w:b/>
          <w:szCs w:val="28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69"/>
      <w:bookmarkStart w:id="14" w:name="_Toc85727929"/>
      <w:r w:rsidRPr="008542FB">
        <w:rPr>
          <w:rFonts w:ascii="Times New Roman" w:hAnsi="Times New Roman"/>
          <w:b w:val="0"/>
          <w:sz w:val="22"/>
          <w:szCs w:val="22"/>
        </w:rPr>
        <w:t xml:space="preserve">2.3 </w:t>
      </w:r>
      <w:bookmarkEnd w:id="13"/>
      <w:bookmarkEnd w:id="14"/>
      <w:r w:rsidR="001520E7">
        <w:rPr>
          <w:rFonts w:ascii="Times New Roman" w:hAnsi="Times New Roman"/>
          <w:b w:val="0"/>
          <w:sz w:val="22"/>
          <w:szCs w:val="22"/>
        </w:rPr>
        <w:t>Общий вид изделия представлен на рисунке 1.</w:t>
      </w:r>
    </w:p>
    <w:p w:rsidR="001520E7" w:rsidRPr="00B94FD8" w:rsidRDefault="001520E7" w:rsidP="001520E7">
      <w:pPr>
        <w:rPr>
          <w:sz w:val="16"/>
          <w:szCs w:val="16"/>
        </w:rPr>
      </w:pPr>
    </w:p>
    <w:p w:rsidR="001520E7" w:rsidRPr="001520E7" w:rsidRDefault="00EE1C91" w:rsidP="001520E7">
      <w:pPr>
        <w:jc w:val="center"/>
      </w:pPr>
      <w:r>
        <w:rPr>
          <w:noProof/>
        </w:rPr>
        <w:drawing>
          <wp:inline distT="0" distB="0" distL="0" distR="0">
            <wp:extent cx="2283285" cy="2800350"/>
            <wp:effectExtent l="0" t="0" r="3175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637" cy="2804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B94FD8" w:rsidRDefault="00200C8E" w:rsidP="00200C8E">
      <w:pPr>
        <w:outlineLvl w:val="0"/>
        <w:rPr>
          <w:b/>
          <w:sz w:val="16"/>
          <w:szCs w:val="16"/>
        </w:rPr>
      </w:pPr>
    </w:p>
    <w:p w:rsidR="00200C8E" w:rsidRPr="001520E7" w:rsidRDefault="001520E7" w:rsidP="001520E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  <w:r w:rsidRPr="001520E7">
        <w:rPr>
          <w:sz w:val="20"/>
          <w:szCs w:val="20"/>
        </w:rPr>
        <w:lastRenderedPageBreak/>
        <w:t>Рисунок 1</w:t>
      </w:r>
    </w:p>
    <w:p w:rsidR="00200C8E" w:rsidRPr="008542FB" w:rsidRDefault="00152EB8" w:rsidP="0037755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1"/>
      <w:bookmarkStart w:id="16" w:name="_Toc85727931"/>
      <w:bookmarkStart w:id="17" w:name="монтаж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bookmarkEnd w:id="15"/>
      <w:bookmarkEnd w:id="16"/>
      <w:r>
        <w:rPr>
          <w:rFonts w:ascii="Times New Roman" w:hAnsi="Times New Roman"/>
          <w:b w:val="0"/>
          <w:sz w:val="22"/>
          <w:szCs w:val="22"/>
        </w:rPr>
        <w:t>Монтаж и эксплуатация</w:t>
      </w:r>
    </w:p>
    <w:bookmarkEnd w:id="17"/>
    <w:p w:rsidR="00152EB8" w:rsidRDefault="00152EB8" w:rsidP="0037755E">
      <w:pPr>
        <w:ind w:firstLine="709"/>
        <w:rPr>
          <w:sz w:val="22"/>
          <w:szCs w:val="22"/>
        </w:rPr>
      </w:pPr>
      <w:r w:rsidRPr="006E54BE">
        <w:rPr>
          <w:sz w:val="22"/>
          <w:szCs w:val="22"/>
        </w:rPr>
        <w:t>Монтаж и эксплуатация производится в соответствии с прилагаемой к установке инструкцией по монтажу и эксплуатации.</w:t>
      </w:r>
    </w:p>
    <w:p w:rsidR="00200C8E" w:rsidRDefault="00152EB8" w:rsidP="0037755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8" w:name="_Toc85529573"/>
      <w:bookmarkStart w:id="19" w:name="_Toc85727933"/>
      <w:bookmarkStart w:id="20" w:name="маркировка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8"/>
      <w:bookmarkEnd w:id="19"/>
    </w:p>
    <w:bookmarkEnd w:id="20"/>
    <w:p w:rsidR="00200C8E" w:rsidRDefault="00200C8E" w:rsidP="0037755E"/>
    <w:p w:rsidR="00152EB8" w:rsidRDefault="00200C8E" w:rsidP="0037755E">
      <w:pPr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152EB8">
        <w:rPr>
          <w:noProof/>
          <w:sz w:val="22"/>
          <w:szCs w:val="22"/>
        </w:rPr>
        <w:t xml:space="preserve"> 2</w:t>
      </w:r>
      <w:r w:rsidRPr="009B1EC5">
        <w:rPr>
          <w:noProof/>
          <w:sz w:val="22"/>
          <w:szCs w:val="22"/>
        </w:rPr>
        <w:t>.</w:t>
      </w:r>
    </w:p>
    <w:p w:rsidR="00200C8E" w:rsidRPr="0037755E" w:rsidRDefault="00200C8E" w:rsidP="00200C8E">
      <w:pPr>
        <w:spacing w:line="360" w:lineRule="auto"/>
        <w:ind w:firstLine="709"/>
        <w:jc w:val="both"/>
        <w:rPr>
          <w:noProof/>
          <w:sz w:val="16"/>
          <w:szCs w:val="16"/>
        </w:rPr>
      </w:pPr>
      <w:r>
        <w:rPr>
          <w:noProof/>
          <w:sz w:val="22"/>
          <w:szCs w:val="22"/>
        </w:rPr>
        <w:t xml:space="preserve"> </w:t>
      </w:r>
    </w:p>
    <w:p w:rsidR="00152EB8" w:rsidRDefault="00152EB8" w:rsidP="00152EB8">
      <w:pPr>
        <w:spacing w:line="360" w:lineRule="auto"/>
        <w:jc w:val="center"/>
        <w:rPr>
          <w:noProof/>
        </w:rPr>
      </w:pPr>
      <w:r w:rsidRPr="00F86700">
        <w:rPr>
          <w:noProof/>
        </w:rPr>
        <w:drawing>
          <wp:inline distT="0" distB="0" distL="0" distR="0">
            <wp:extent cx="723900" cy="72390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71525" cy="704850"/>
            <wp:effectExtent l="0" t="0" r="9525" b="0"/>
            <wp:docPr id="80" name="Рисунок 80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900" cy="723900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2355A">
        <w:rPr>
          <w:noProof/>
        </w:rPr>
        <w:drawing>
          <wp:inline distT="0" distB="0" distL="0" distR="0">
            <wp:extent cx="714375" cy="714375"/>
            <wp:effectExtent l="0" t="0" r="9525" b="9525"/>
            <wp:docPr id="78" name="Рисунок 78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37755E" w:rsidRDefault="00200C8E" w:rsidP="00200C8E">
      <w:pPr>
        <w:ind w:firstLine="720"/>
        <w:jc w:val="both"/>
        <w:rPr>
          <w:sz w:val="16"/>
          <w:szCs w:val="16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152EB8">
        <w:rPr>
          <w:sz w:val="20"/>
          <w:szCs w:val="20"/>
        </w:rPr>
        <w:t>2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37755E" w:rsidRDefault="0037755E" w:rsidP="0037755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1" w:name="_Toc80360337"/>
      <w:bookmarkStart w:id="22" w:name="чертеж"/>
      <w:r w:rsidRPr="00CE3836">
        <w:rPr>
          <w:rFonts w:ascii="Times New Roman" w:hAnsi="Times New Roman"/>
          <w:b w:val="0"/>
          <w:sz w:val="22"/>
          <w:szCs w:val="22"/>
        </w:rPr>
        <w:t>2.6. Чертеж</w:t>
      </w:r>
      <w:bookmarkEnd w:id="21"/>
    </w:p>
    <w:bookmarkEnd w:id="22"/>
    <w:p w:rsidR="00C81B9B" w:rsidRDefault="0037755E" w:rsidP="00DD6FD3">
      <w:pPr>
        <w:ind w:left="-426" w:firstLine="1135"/>
        <w:rPr>
          <w:sz w:val="22"/>
          <w:szCs w:val="22"/>
        </w:rPr>
      </w:pPr>
      <w:r w:rsidRPr="00CE3836">
        <w:rPr>
          <w:sz w:val="22"/>
          <w:szCs w:val="22"/>
        </w:rPr>
        <w:t>Чертеж и</w:t>
      </w:r>
      <w:r w:rsidR="00DD6FD3">
        <w:rPr>
          <w:sz w:val="22"/>
          <w:szCs w:val="22"/>
        </w:rPr>
        <w:t>зделия представлен на рисунке 3</w:t>
      </w:r>
      <w:r w:rsidR="00C81B9B">
        <w:rPr>
          <w:sz w:val="22"/>
          <w:szCs w:val="22"/>
        </w:rPr>
        <w:t>.</w:t>
      </w:r>
    </w:p>
    <w:p w:rsidR="00C81B9B" w:rsidRDefault="00C81B9B" w:rsidP="00DD6FD3">
      <w:pPr>
        <w:ind w:left="-426" w:firstLine="1135"/>
        <w:rPr>
          <w:sz w:val="22"/>
          <w:szCs w:val="22"/>
        </w:rPr>
      </w:pPr>
    </w:p>
    <w:p w:rsidR="00200C8E" w:rsidRDefault="00DD1616" w:rsidP="00C81B9B">
      <w:pPr>
        <w:ind w:left="-567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848350" cy="48958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489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6FD3" w:rsidRDefault="00DD6FD3" w:rsidP="00DD1616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3" w:name="_Toc85529574"/>
      <w:bookmarkStart w:id="24" w:name="_Toc85727934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23"/>
      <w:bookmarkEnd w:id="24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C81B9B" w:rsidRDefault="00C81B9B" w:rsidP="00C81B9B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567"/>
        <w:outlineLvl w:val="1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>иведена в таблице 3</w:t>
      </w:r>
      <w:r w:rsidRPr="009B1EC5">
        <w:rPr>
          <w:noProof/>
          <w:sz w:val="22"/>
          <w:szCs w:val="22"/>
        </w:rPr>
        <w:t>.</w:t>
      </w:r>
    </w:p>
    <w:p w:rsidR="00200C8E" w:rsidRDefault="00200C8E" w:rsidP="00200C8E">
      <w:pPr>
        <w:jc w:val="center"/>
        <w:rPr>
          <w:noProof/>
          <w:sz w:val="20"/>
          <w:szCs w:val="20"/>
        </w:rPr>
      </w:pPr>
      <w:bookmarkStart w:id="25" w:name="_GoBack"/>
      <w:bookmarkEnd w:id="25"/>
      <w:r w:rsidRPr="00C14DDD">
        <w:rPr>
          <w:noProof/>
          <w:sz w:val="20"/>
          <w:szCs w:val="20"/>
        </w:rPr>
        <w:t>Таблица</w:t>
      </w:r>
      <w:r w:rsidR="00C81B9B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6D2FF4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6D2FF4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6D2FF4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6D2FF4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6D2FF4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6D2FF4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6D2FF4" w:rsidRDefault="008D0F1F" w:rsidP="008D0F1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Патрубок для газопровода низкого давления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D2FF4" w:rsidRDefault="00963927" w:rsidP="00297FD5">
            <w:pPr>
              <w:jc w:val="center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1</w:t>
            </w:r>
          </w:p>
        </w:tc>
      </w:tr>
      <w:tr w:rsidR="00200C8E" w:rsidRPr="006D2FF4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6D2FF4" w:rsidRDefault="008D0F1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Патрубок для газопровода высокого/низкого давления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D2FF4" w:rsidRDefault="00963927" w:rsidP="00297FD5">
            <w:pPr>
              <w:jc w:val="center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1</w:t>
            </w:r>
          </w:p>
        </w:tc>
      </w:tr>
      <w:tr w:rsidR="00200C8E" w:rsidRPr="006D2FF4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6D2FF4" w:rsidRDefault="008D0F1F" w:rsidP="00200C8E">
            <w:pPr>
              <w:numPr>
                <w:ilvl w:val="0"/>
                <w:numId w:val="21"/>
              </w:numPr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Патрубок для трубопровода с жидкостью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D2FF4" w:rsidRDefault="00963927" w:rsidP="00297FD5">
            <w:pPr>
              <w:jc w:val="center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1</w:t>
            </w:r>
          </w:p>
        </w:tc>
      </w:tr>
      <w:tr w:rsidR="00200C8E" w:rsidRPr="006D2FF4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6D2FF4" w:rsidRDefault="007764B2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Изоляционный материал для соединения с газопроводом</w:t>
            </w:r>
            <w:r w:rsidR="006D2FF4" w:rsidRPr="006D2FF4">
              <w:rPr>
                <w:sz w:val="22"/>
                <w:szCs w:val="22"/>
              </w:rPr>
              <w:t xml:space="preserve"> низкого давления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D2FF4" w:rsidRDefault="006D2FF4" w:rsidP="00297FD5">
            <w:pPr>
              <w:jc w:val="center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1</w:t>
            </w:r>
          </w:p>
        </w:tc>
      </w:tr>
      <w:tr w:rsidR="006D2FF4" w:rsidRPr="006D2FF4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D2FF4" w:rsidRPr="006D2FF4" w:rsidRDefault="006D2FF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Изоляционный материал для соединения с газопроводом высокого/низкого давления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D2FF4" w:rsidRPr="006D2FF4" w:rsidRDefault="006D2FF4" w:rsidP="00297FD5">
            <w:pPr>
              <w:jc w:val="center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1</w:t>
            </w:r>
          </w:p>
        </w:tc>
      </w:tr>
      <w:tr w:rsidR="00200C8E" w:rsidRPr="006D2FF4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6D2FF4" w:rsidRDefault="007764B2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Изоляционный материал для соединения трубопровода с жидкостью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D2FF4" w:rsidRDefault="00963927" w:rsidP="00297FD5">
            <w:pPr>
              <w:jc w:val="center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1</w:t>
            </w:r>
          </w:p>
        </w:tc>
      </w:tr>
      <w:tr w:rsidR="006D2FF4" w:rsidRPr="006D2FF4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D2FF4" w:rsidRPr="006D2FF4" w:rsidRDefault="006D2FF4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Переходники для подключения газопровода низкого давления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D2FF4" w:rsidRPr="006D2FF4" w:rsidRDefault="004B5853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6D2FF4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6D2FF4" w:rsidRDefault="007764B2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Переходники для подключения газопровода</w:t>
            </w:r>
            <w:r w:rsidR="006D2FF4" w:rsidRPr="006D2FF4">
              <w:rPr>
                <w:sz w:val="22"/>
                <w:szCs w:val="22"/>
              </w:rPr>
              <w:t xml:space="preserve"> высокого/низкого давления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D2FF4" w:rsidRDefault="004B5853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7764B2" w:rsidRPr="006D2FF4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764B2" w:rsidRPr="006D2FF4" w:rsidRDefault="007764B2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Переходник для подключения трубопровода с жидкостью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764B2" w:rsidRPr="006D2FF4" w:rsidRDefault="004B5853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7764B2" w:rsidRPr="006D2FF4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764B2" w:rsidRPr="006D2FF4" w:rsidRDefault="007764B2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Лента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764B2" w:rsidRPr="006D2FF4" w:rsidRDefault="006D2FF4" w:rsidP="00297FD5">
            <w:pPr>
              <w:jc w:val="center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3</w:t>
            </w:r>
          </w:p>
        </w:tc>
      </w:tr>
      <w:tr w:rsidR="007764B2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764B2" w:rsidRPr="006D2FF4" w:rsidRDefault="00963927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764B2" w:rsidRPr="00F312E9" w:rsidRDefault="00963927" w:rsidP="00297FD5">
            <w:pPr>
              <w:jc w:val="center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4B5853">
      <w:pPr>
        <w:pStyle w:val="1"/>
        <w:jc w:val="center"/>
      </w:pPr>
      <w:r w:rsidRPr="008B39EF">
        <w:rPr>
          <w:color w:val="FF0000"/>
          <w:sz w:val="22"/>
          <w:szCs w:val="22"/>
        </w:rPr>
        <w:br w:type="page"/>
      </w: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6" w:name="_Toc489886373"/>
      <w:bookmarkStart w:id="27" w:name="_Ref75275475"/>
      <w:bookmarkStart w:id="28" w:name="_Toc85529578"/>
      <w:bookmarkStart w:id="29" w:name="_Toc85727938"/>
      <w:r>
        <w:rPr>
          <w:rFonts w:ascii="Times New Roman" w:hAnsi="Times New Roman"/>
          <w:sz w:val="28"/>
          <w:szCs w:val="28"/>
        </w:rPr>
        <w:lastRenderedPageBreak/>
        <w:t>4</w:t>
      </w:r>
      <w:r w:rsidR="00EA6703" w:rsidRPr="008542FB">
        <w:rPr>
          <w:rFonts w:ascii="Times New Roman" w:hAnsi="Times New Roman"/>
          <w:sz w:val="28"/>
          <w:szCs w:val="28"/>
        </w:rPr>
        <w:t>. Гарантии</w:t>
      </w:r>
      <w:bookmarkEnd w:id="26"/>
      <w:bookmarkEnd w:id="27"/>
      <w:bookmarkEnd w:id="28"/>
      <w:bookmarkEnd w:id="29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</w:t>
      </w:r>
      <w:r w:rsidR="00C5229E">
        <w:rPr>
          <w:sz w:val="22"/>
          <w:szCs w:val="22"/>
        </w:rPr>
        <w:t xml:space="preserve"> нему срок гарантии составляет 1 (Один) год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7B4396" w:rsidP="00EA6703">
      <w:pPr>
        <w:pStyle w:val="1"/>
        <w:jc w:val="center"/>
        <w:rPr>
          <w:b w:val="0"/>
          <w:sz w:val="28"/>
          <w:szCs w:val="28"/>
        </w:rPr>
      </w:pPr>
      <w:bookmarkStart w:id="30" w:name="_Toc489886374"/>
      <w:bookmarkStart w:id="31" w:name="_Toc85529579"/>
      <w:bookmarkStart w:id="32" w:name="_Toc85727939"/>
      <w:r>
        <w:rPr>
          <w:rFonts w:ascii="Times New Roman" w:hAnsi="Times New Roman"/>
          <w:sz w:val="28"/>
          <w:szCs w:val="28"/>
        </w:rPr>
        <w:lastRenderedPageBreak/>
        <w:t>5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</w:t>
      </w:r>
      <w:bookmarkEnd w:id="30"/>
      <w:r w:rsidR="00EA6703" w:rsidRPr="008542FB">
        <w:rPr>
          <w:rFonts w:ascii="Times New Roman" w:hAnsi="Times New Roman"/>
          <w:sz w:val="28"/>
          <w:szCs w:val="28"/>
        </w:rPr>
        <w:t>б упаковывании</w:t>
      </w:r>
      <w:bookmarkEnd w:id="31"/>
      <w:bookmarkEnd w:id="32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9437" w:type="dxa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134"/>
        <w:gridCol w:w="236"/>
        <w:gridCol w:w="3831"/>
        <w:gridCol w:w="236"/>
      </w:tblGrid>
      <w:tr w:rsidR="00EA6703" w:rsidTr="000448DE">
        <w:trPr>
          <w:jc w:val="center"/>
        </w:trPr>
        <w:tc>
          <w:tcPr>
            <w:tcW w:w="5134" w:type="dxa"/>
            <w:vAlign w:val="center"/>
          </w:tcPr>
          <w:p w:rsidR="00EA6703" w:rsidRPr="00913753" w:rsidRDefault="000448DE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0448DE">
              <w:rPr>
                <w:sz w:val="22"/>
                <w:szCs w:val="22"/>
              </w:rPr>
              <w:t>Трубные разветвители (комплект разветвителей для объединения двух модулей наружных блоков трехтрубной системы)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407892" w:rsidP="00297FD5">
            <w:pPr>
              <w:pStyle w:val="afc"/>
              <w:spacing w:before="60"/>
              <w:ind w:right="-28"/>
            </w:pPr>
            <w:r w:rsidRPr="008A04E2">
              <w:rPr>
                <w:sz w:val="22"/>
                <w:szCs w:val="22"/>
              </w:rPr>
              <w:t>MC-</w:t>
            </w:r>
            <w:r w:rsidR="00EE1C91">
              <w:rPr>
                <w:sz w:val="22"/>
                <w:szCs w:val="22"/>
              </w:rPr>
              <w:t>20</w:t>
            </w:r>
            <w:r w:rsidRPr="009551AF">
              <w:rPr>
                <w:sz w:val="22"/>
                <w:szCs w:val="22"/>
              </w:rPr>
              <w:t>XN1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0448DE">
        <w:trPr>
          <w:jc w:val="center"/>
        </w:trPr>
        <w:tc>
          <w:tcPr>
            <w:tcW w:w="5134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A9793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913753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0E579C" w:rsidRDefault="000E579C" w:rsidP="0050033F">
      <w:pPr>
        <w:spacing w:line="360" w:lineRule="auto"/>
        <w:jc w:val="both"/>
      </w:pPr>
    </w:p>
    <w:p w:rsidR="000E579C" w:rsidRDefault="000E579C" w:rsidP="0050033F">
      <w:pPr>
        <w:spacing w:line="360" w:lineRule="auto"/>
        <w:jc w:val="both"/>
      </w:pPr>
    </w:p>
    <w:p w:rsidR="000E579C" w:rsidRDefault="000E579C" w:rsidP="0050033F">
      <w:pPr>
        <w:spacing w:line="360" w:lineRule="auto"/>
        <w:jc w:val="both"/>
      </w:pPr>
    </w:p>
    <w:p w:rsidR="000E579C" w:rsidRDefault="000E579C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3" w:name="_Toc85727940"/>
      <w:r>
        <w:rPr>
          <w:rFonts w:ascii="Times New Roman" w:hAnsi="Times New Roman"/>
          <w:sz w:val="28"/>
          <w:szCs w:val="28"/>
        </w:rPr>
        <w:lastRenderedPageBreak/>
        <w:t>6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3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9645" w:type="dxa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061"/>
        <w:gridCol w:w="517"/>
        <w:gridCol w:w="3641"/>
        <w:gridCol w:w="426"/>
      </w:tblGrid>
      <w:tr w:rsidR="00EA6703" w:rsidRPr="004E0417" w:rsidTr="000448DE">
        <w:trPr>
          <w:jc w:val="center"/>
        </w:trPr>
        <w:tc>
          <w:tcPr>
            <w:tcW w:w="5061" w:type="dxa"/>
            <w:vAlign w:val="center"/>
          </w:tcPr>
          <w:p w:rsidR="00EA6703" w:rsidRPr="004E0417" w:rsidRDefault="000448DE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0448DE">
              <w:rPr>
                <w:sz w:val="22"/>
                <w:szCs w:val="22"/>
              </w:rPr>
              <w:t>Трубные разветвители (комплект разветвителей для объединения двух модулей наружных блоков трехтрубной системы)</w:t>
            </w:r>
          </w:p>
        </w:tc>
        <w:tc>
          <w:tcPr>
            <w:tcW w:w="517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407892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8A04E2">
              <w:rPr>
                <w:sz w:val="22"/>
                <w:szCs w:val="22"/>
              </w:rPr>
              <w:t>MC-</w:t>
            </w:r>
            <w:r w:rsidR="00EE1C91">
              <w:rPr>
                <w:sz w:val="22"/>
                <w:szCs w:val="22"/>
              </w:rPr>
              <w:t>20</w:t>
            </w:r>
            <w:r w:rsidRPr="009551AF">
              <w:rPr>
                <w:sz w:val="22"/>
                <w:szCs w:val="22"/>
              </w:rPr>
              <w:t>XN1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0448DE">
        <w:trPr>
          <w:jc w:val="center"/>
        </w:trPr>
        <w:tc>
          <w:tcPr>
            <w:tcW w:w="506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517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EE1C91" w:rsidRDefault="00EE1C91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0E579C" w:rsidRDefault="000E579C" w:rsidP="0050033F">
      <w:pPr>
        <w:spacing w:line="360" w:lineRule="auto"/>
        <w:jc w:val="both"/>
      </w:pPr>
    </w:p>
    <w:p w:rsidR="000E579C" w:rsidRDefault="000E579C" w:rsidP="0050033F">
      <w:pPr>
        <w:spacing w:line="360" w:lineRule="auto"/>
        <w:jc w:val="both"/>
      </w:pPr>
    </w:p>
    <w:p w:rsidR="000E579C" w:rsidRDefault="000E579C" w:rsidP="0050033F">
      <w:pPr>
        <w:spacing w:line="360" w:lineRule="auto"/>
        <w:jc w:val="both"/>
      </w:pPr>
    </w:p>
    <w:p w:rsidR="000E579C" w:rsidRDefault="000E579C" w:rsidP="0050033F">
      <w:pPr>
        <w:spacing w:line="360" w:lineRule="auto"/>
        <w:jc w:val="both"/>
      </w:pPr>
    </w:p>
    <w:p w:rsidR="000E579C" w:rsidRDefault="000E579C" w:rsidP="0050033F">
      <w:pPr>
        <w:spacing w:line="360" w:lineRule="auto"/>
        <w:jc w:val="both"/>
      </w:pPr>
    </w:p>
    <w:p w:rsidR="000E579C" w:rsidRDefault="000E579C" w:rsidP="0050033F">
      <w:pPr>
        <w:spacing w:line="360" w:lineRule="auto"/>
        <w:jc w:val="both"/>
      </w:pPr>
    </w:p>
    <w:p w:rsidR="000E579C" w:rsidRDefault="000E579C" w:rsidP="0050033F">
      <w:pPr>
        <w:spacing w:line="360" w:lineRule="auto"/>
        <w:jc w:val="both"/>
      </w:pPr>
    </w:p>
    <w:p w:rsidR="000E579C" w:rsidRDefault="000E579C" w:rsidP="0050033F">
      <w:pPr>
        <w:spacing w:line="360" w:lineRule="auto"/>
        <w:jc w:val="both"/>
      </w:pPr>
    </w:p>
    <w:p w:rsidR="000E579C" w:rsidRDefault="000E579C" w:rsidP="0050033F">
      <w:pPr>
        <w:spacing w:line="360" w:lineRule="auto"/>
        <w:jc w:val="both"/>
      </w:pPr>
    </w:p>
    <w:p w:rsidR="000E579C" w:rsidRDefault="000E579C" w:rsidP="0050033F">
      <w:pPr>
        <w:spacing w:line="360" w:lineRule="auto"/>
        <w:jc w:val="both"/>
      </w:pPr>
    </w:p>
    <w:p w:rsidR="000E579C" w:rsidRDefault="000E579C" w:rsidP="0050033F">
      <w:pPr>
        <w:spacing w:line="360" w:lineRule="auto"/>
        <w:jc w:val="both"/>
      </w:pPr>
    </w:p>
    <w:p w:rsidR="000E579C" w:rsidRDefault="000E579C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4" w:name="_Toc85529581"/>
      <w:bookmarkStart w:id="35" w:name="_Toc85727941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Консервация</w:t>
      </w:r>
      <w:r w:rsidR="00EA6703">
        <w:rPr>
          <w:rFonts w:ascii="Times New Roman" w:hAnsi="Times New Roman"/>
          <w:sz w:val="28"/>
          <w:szCs w:val="28"/>
          <w:lang w:val="en-US"/>
        </w:rPr>
        <w:t>*</w:t>
      </w:r>
      <w:bookmarkEnd w:id="34"/>
      <w:bookmarkEnd w:id="35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6" w:name="_Toc85529582"/>
      <w:bookmarkStart w:id="37" w:name="_Toc85727942"/>
      <w:r>
        <w:rPr>
          <w:rFonts w:ascii="Times New Roman" w:hAnsi="Times New Roman"/>
          <w:sz w:val="28"/>
          <w:szCs w:val="28"/>
        </w:rPr>
        <w:lastRenderedPageBreak/>
        <w:t>8</w:t>
      </w:r>
      <w:r w:rsidR="00EA6703" w:rsidRPr="008542FB">
        <w:rPr>
          <w:rFonts w:ascii="Times New Roman" w:hAnsi="Times New Roman"/>
          <w:sz w:val="28"/>
          <w:szCs w:val="28"/>
        </w:rPr>
        <w:t>. Сведения об утилизации</w:t>
      </w:r>
      <w:bookmarkEnd w:id="36"/>
      <w:bookmarkEnd w:id="37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107FB0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107FB0" w:rsidRPr="00775D18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D70F85">
        <w:rPr>
          <w:rFonts w:ascii="Times New Roman" w:hAnsi="Times New Roman"/>
        </w:rPr>
        <w:t>При утилизации изделия следует соблюдать все национальные законы и процедуры охраны окружающей среды.</w:t>
      </w:r>
      <w:r w:rsidRPr="00775D18">
        <w:rPr>
          <w:rFonts w:ascii="Lucida Sans Unicode" w:hAnsi="Lucida Sans Unicode" w:cs="Lucida Sans Unicode"/>
          <w:color w:val="000000"/>
          <w:sz w:val="18"/>
          <w:szCs w:val="18"/>
        </w:rPr>
        <w:t xml:space="preserve"> 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8" w:name="_Toc85529583"/>
      <w:bookmarkStart w:id="39" w:name="_Toc85727943"/>
      <w:r>
        <w:rPr>
          <w:rFonts w:ascii="Times New Roman" w:hAnsi="Times New Roman"/>
          <w:sz w:val="28"/>
          <w:szCs w:val="28"/>
        </w:rPr>
        <w:t>9</w:t>
      </w:r>
      <w:r w:rsidR="00EA6703" w:rsidRPr="008542FB">
        <w:rPr>
          <w:rFonts w:ascii="Times New Roman" w:hAnsi="Times New Roman"/>
          <w:sz w:val="28"/>
          <w:szCs w:val="28"/>
        </w:rPr>
        <w:t>. Требования безопасности</w:t>
      </w:r>
      <w:bookmarkEnd w:id="38"/>
      <w:bookmarkEnd w:id="39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107FB0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bookmarkStart w:id="40" w:name="_Toc85529584"/>
      <w:bookmarkStart w:id="41" w:name="_Toc85727944"/>
      <w:r w:rsidRPr="00250E4E">
        <w:rPr>
          <w:rFonts w:ascii="Times New Roman" w:hAnsi="Times New Roman"/>
        </w:rPr>
        <w:t>Выполнение изоляционных работ допускается проводить только</w:t>
      </w:r>
      <w:r>
        <w:rPr>
          <w:rFonts w:ascii="Times New Roman" w:hAnsi="Times New Roman"/>
        </w:rPr>
        <w:t xml:space="preserve">, когда </w:t>
      </w:r>
      <w:r w:rsidRPr="00250E4E">
        <w:rPr>
          <w:rFonts w:ascii="Times New Roman" w:hAnsi="Times New Roman"/>
        </w:rPr>
        <w:t>температура поверхности трубопровода снизится до комнатной</w:t>
      </w:r>
      <w:r>
        <w:rPr>
          <w:rFonts w:ascii="Times New Roman" w:hAnsi="Times New Roman"/>
        </w:rPr>
        <w:t>. Если изоляционные работы проводить сразу после пайки, изоляция может расплавиться.</w:t>
      </w:r>
    </w:p>
    <w:p w:rsidR="00107FB0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перерыве между выполнением работ надежно закрывайте открытые части трубопровода во избежание попадания влаги и пыли.</w:t>
      </w:r>
    </w:p>
    <w:p w:rsidR="00EA6703" w:rsidRDefault="007B4396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9</w:t>
      </w:r>
      <w:r w:rsidR="00EA6703" w:rsidRPr="00DD0EC5">
        <w:rPr>
          <w:rFonts w:ascii="Times New Roman" w:hAnsi="Times New Roman"/>
          <w:b w:val="0"/>
          <w:sz w:val="22"/>
          <w:szCs w:val="22"/>
        </w:rPr>
        <w:t>.1 Общие требования</w:t>
      </w:r>
      <w:bookmarkEnd w:id="40"/>
      <w:bookmarkEnd w:id="41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42" w:name="_Toc489886376"/>
      <w:bookmarkStart w:id="43" w:name="_Ref75275862"/>
      <w:bookmarkStart w:id="44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5" w:name="_Toc85727945"/>
      <w:r>
        <w:rPr>
          <w:rFonts w:ascii="Times New Roman" w:hAnsi="Times New Roman"/>
          <w:sz w:val="28"/>
          <w:szCs w:val="28"/>
        </w:rPr>
        <w:lastRenderedPageBreak/>
        <w:t>10</w:t>
      </w:r>
      <w:r w:rsidR="00EA6703" w:rsidRPr="009262F8">
        <w:rPr>
          <w:rFonts w:ascii="Times New Roman" w:hAnsi="Times New Roman"/>
          <w:sz w:val="28"/>
          <w:szCs w:val="28"/>
        </w:rPr>
        <w:t>. Прием и передача изделия</w:t>
      </w:r>
      <w:bookmarkEnd w:id="42"/>
      <w:bookmarkEnd w:id="43"/>
      <w:bookmarkEnd w:id="44"/>
      <w:bookmarkEnd w:id="4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6" w:name="_Toc489886377"/>
      <w:bookmarkStart w:id="47" w:name="_Ref75275866"/>
      <w:bookmarkStart w:id="48" w:name="_Toc85529586"/>
      <w:bookmarkStart w:id="49" w:name="_Toc85727946"/>
      <w:r>
        <w:rPr>
          <w:rFonts w:ascii="Times New Roman" w:hAnsi="Times New Roman"/>
          <w:sz w:val="28"/>
          <w:szCs w:val="28"/>
        </w:rPr>
        <w:lastRenderedPageBreak/>
        <w:t>11</w:t>
      </w:r>
      <w:r w:rsidR="00EA6703" w:rsidRPr="009262F8">
        <w:rPr>
          <w:rFonts w:ascii="Times New Roman" w:hAnsi="Times New Roman"/>
          <w:sz w:val="28"/>
          <w:szCs w:val="28"/>
        </w:rPr>
        <w:t>. Учет работы изделия</w:t>
      </w:r>
      <w:bookmarkEnd w:id="46"/>
      <w:bookmarkEnd w:id="47"/>
      <w:bookmarkEnd w:id="48"/>
      <w:bookmarkEnd w:id="4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0" w:name="_Toc489886378"/>
      <w:bookmarkStart w:id="51" w:name="_Ref75275870"/>
      <w:bookmarkStart w:id="52" w:name="_Toc85529587"/>
      <w:bookmarkStart w:id="53" w:name="_Toc85727947"/>
      <w:r>
        <w:rPr>
          <w:rFonts w:ascii="Times New Roman" w:hAnsi="Times New Roman"/>
          <w:sz w:val="28"/>
          <w:szCs w:val="28"/>
        </w:rPr>
        <w:lastRenderedPageBreak/>
        <w:t>12</w:t>
      </w:r>
      <w:r w:rsidR="00EA6703" w:rsidRPr="009262F8">
        <w:rPr>
          <w:rFonts w:ascii="Times New Roman" w:hAnsi="Times New Roman"/>
          <w:sz w:val="28"/>
          <w:szCs w:val="28"/>
        </w:rPr>
        <w:t>. Учет технического обслуживания</w:t>
      </w:r>
      <w:bookmarkEnd w:id="50"/>
      <w:bookmarkEnd w:id="51"/>
      <w:bookmarkEnd w:id="52"/>
      <w:bookmarkEnd w:id="5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4" w:name="_Toc489886379"/>
      <w:bookmarkStart w:id="55" w:name="_Ref75275874"/>
      <w:bookmarkStart w:id="56" w:name="_Toc85529588"/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7" w:name="_Toc85727948"/>
      <w:r>
        <w:rPr>
          <w:rFonts w:ascii="Times New Roman" w:hAnsi="Times New Roman"/>
          <w:sz w:val="28"/>
          <w:szCs w:val="28"/>
        </w:rPr>
        <w:lastRenderedPageBreak/>
        <w:t>13</w:t>
      </w:r>
      <w:r w:rsidR="00EA6703" w:rsidRPr="009262F8">
        <w:rPr>
          <w:rFonts w:ascii="Times New Roman" w:hAnsi="Times New Roman"/>
          <w:sz w:val="28"/>
          <w:szCs w:val="28"/>
        </w:rPr>
        <w:t>. Работы при эксплуатации</w:t>
      </w:r>
      <w:bookmarkEnd w:id="54"/>
      <w:bookmarkEnd w:id="55"/>
      <w:bookmarkEnd w:id="56"/>
      <w:bookmarkEnd w:id="57"/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8" w:name="_Toc489886380"/>
      <w:bookmarkStart w:id="59" w:name="_Ref75275878"/>
      <w:bookmarkStart w:id="60" w:name="_Toc85529589"/>
      <w:bookmarkStart w:id="61" w:name="_Toc85727949"/>
      <w:r>
        <w:rPr>
          <w:rFonts w:ascii="Times New Roman" w:hAnsi="Times New Roman"/>
          <w:sz w:val="22"/>
          <w:szCs w:val="22"/>
        </w:rPr>
        <w:t>13</w:t>
      </w:r>
      <w:r w:rsidR="00EA6703" w:rsidRPr="009262F8">
        <w:rPr>
          <w:rFonts w:ascii="Times New Roman" w:hAnsi="Times New Roman"/>
          <w:sz w:val="22"/>
          <w:szCs w:val="22"/>
        </w:rPr>
        <w:t>.1 Учет выполнения работ</w:t>
      </w:r>
      <w:bookmarkEnd w:id="58"/>
      <w:bookmarkEnd w:id="59"/>
      <w:bookmarkEnd w:id="60"/>
      <w:bookmarkEnd w:id="61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7B4396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2" w:name="_Toc85727950"/>
      <w:r>
        <w:rPr>
          <w:rFonts w:ascii="Times New Roman" w:hAnsi="Times New Roman"/>
          <w:sz w:val="22"/>
          <w:szCs w:val="22"/>
        </w:rPr>
        <w:lastRenderedPageBreak/>
        <w:t>13</w:t>
      </w:r>
      <w:r w:rsidR="004D1F92" w:rsidRPr="009262F8">
        <w:rPr>
          <w:rFonts w:ascii="Times New Roman" w:hAnsi="Times New Roman"/>
          <w:sz w:val="22"/>
          <w:szCs w:val="22"/>
        </w:rPr>
        <w:t>.2 Особые замечания по эксплуатации и аварийным случаям</w:t>
      </w:r>
      <w:bookmarkEnd w:id="62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7B4396" w:rsidP="00EA6703">
      <w:pPr>
        <w:pStyle w:val="1"/>
        <w:jc w:val="center"/>
        <w:rPr>
          <w:b w:val="0"/>
          <w:sz w:val="22"/>
          <w:szCs w:val="22"/>
        </w:rPr>
      </w:pPr>
      <w:bookmarkStart w:id="63" w:name="_Toc489886382"/>
      <w:bookmarkStart w:id="64" w:name="_Ref75275890"/>
      <w:bookmarkStart w:id="65" w:name="_Toc85529591"/>
      <w:bookmarkStart w:id="66" w:name="_Toc85727951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.3 Периодический контроль основных эксплуатационных и технических характеристик</w:t>
      </w:r>
      <w:bookmarkEnd w:id="63"/>
      <w:bookmarkEnd w:id="64"/>
      <w:bookmarkEnd w:id="65"/>
      <w:bookmarkEnd w:id="66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7" w:name="_Ref75275894"/>
      <w:bookmarkStart w:id="68" w:name="_Toc85529592"/>
      <w:bookmarkStart w:id="69" w:name="_Toc85727952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.4 Проверка (калибровка) средств измерения</w:t>
      </w:r>
      <w:bookmarkEnd w:id="67"/>
      <w:bookmarkEnd w:id="68"/>
      <w:bookmarkEnd w:id="69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0" w:name="_Toc85529593"/>
      <w:bookmarkStart w:id="71" w:name="_Toc85727953"/>
      <w:r>
        <w:rPr>
          <w:rFonts w:ascii="Times New Roman" w:hAnsi="Times New Roman"/>
          <w:sz w:val="28"/>
          <w:szCs w:val="28"/>
        </w:rPr>
        <w:lastRenderedPageBreak/>
        <w:t>14</w:t>
      </w:r>
      <w:r w:rsidR="00EA6703" w:rsidRPr="009262F8">
        <w:rPr>
          <w:rFonts w:ascii="Times New Roman" w:hAnsi="Times New Roman"/>
          <w:sz w:val="28"/>
          <w:szCs w:val="28"/>
        </w:rPr>
        <w:t xml:space="preserve">. </w:t>
      </w:r>
      <w:bookmarkEnd w:id="70"/>
      <w:bookmarkEnd w:id="71"/>
      <w:r w:rsidR="00C9072C">
        <w:rPr>
          <w:rFonts w:ascii="Times New Roman" w:hAnsi="Times New Roman"/>
          <w:sz w:val="28"/>
          <w:szCs w:val="28"/>
        </w:rPr>
        <w:t>Хранение</w:t>
      </w:r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2" w:name="_Toc489886385"/>
      <w:bookmarkStart w:id="73" w:name="_Ref75275917"/>
      <w:bookmarkStart w:id="74" w:name="_Toc85529596"/>
      <w:bookmarkStart w:id="75" w:name="_Toc85727957"/>
      <w:r w:rsidR="007B4396">
        <w:rPr>
          <w:rFonts w:ascii="Times New Roman" w:hAnsi="Times New Roman"/>
          <w:sz w:val="28"/>
          <w:szCs w:val="28"/>
        </w:rPr>
        <w:lastRenderedPageBreak/>
        <w:t>15</w:t>
      </w:r>
      <w:r w:rsidRPr="009262F8">
        <w:rPr>
          <w:rFonts w:ascii="Times New Roman" w:hAnsi="Times New Roman"/>
          <w:sz w:val="28"/>
          <w:szCs w:val="28"/>
        </w:rPr>
        <w:t>. Ремонт</w:t>
      </w:r>
      <w:bookmarkEnd w:id="72"/>
      <w:bookmarkEnd w:id="73"/>
      <w:bookmarkEnd w:id="74"/>
      <w:bookmarkEnd w:id="7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6" w:name="_Toc85529597"/>
      <w:bookmarkStart w:id="77" w:name="_Toc85727958"/>
      <w:r w:rsidR="007B4396">
        <w:rPr>
          <w:rFonts w:ascii="Times New Roman" w:hAnsi="Times New Roman"/>
          <w:sz w:val="28"/>
          <w:szCs w:val="28"/>
        </w:rPr>
        <w:lastRenderedPageBreak/>
        <w:t>16</w:t>
      </w:r>
      <w:r w:rsidRPr="009262F8">
        <w:rPr>
          <w:rFonts w:ascii="Times New Roman" w:hAnsi="Times New Roman"/>
          <w:sz w:val="28"/>
          <w:szCs w:val="28"/>
        </w:rPr>
        <w:t>. Сведения о рекламациях</w:t>
      </w:r>
      <w:bookmarkEnd w:id="76"/>
      <w:bookmarkEnd w:id="77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78" w:name="_Toc85529598"/>
      <w:bookmarkStart w:id="79" w:name="_Toc85727959"/>
      <w:r w:rsidR="007B4396">
        <w:rPr>
          <w:rFonts w:ascii="Times New Roman" w:hAnsi="Times New Roman"/>
          <w:sz w:val="28"/>
          <w:szCs w:val="28"/>
        </w:rPr>
        <w:lastRenderedPageBreak/>
        <w:t>17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78"/>
      <w:bookmarkEnd w:id="79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0" w:name="_Toc489886387"/>
      <w:bookmarkStart w:id="81" w:name="_Ref75275934"/>
      <w:bookmarkStart w:id="82" w:name="_Toc85529599"/>
      <w:bookmarkStart w:id="83" w:name="_Toc85727960"/>
      <w:r>
        <w:rPr>
          <w:rFonts w:ascii="Times New Roman" w:hAnsi="Times New Roman"/>
          <w:sz w:val="28"/>
          <w:szCs w:val="28"/>
        </w:rPr>
        <w:lastRenderedPageBreak/>
        <w:t>18</w:t>
      </w:r>
      <w:r w:rsidR="00EA6703"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0"/>
      <w:bookmarkEnd w:id="81"/>
      <w:bookmarkEnd w:id="82"/>
      <w:bookmarkEnd w:id="83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1B01" w:rsidRDefault="00F11B01">
      <w:r>
        <w:separator/>
      </w:r>
    </w:p>
  </w:endnote>
  <w:endnote w:type="continuationSeparator" w:id="0">
    <w:p w:rsidR="00F11B01" w:rsidRDefault="00F11B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1B01" w:rsidRDefault="00F11B01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11B01" w:rsidRDefault="00F11B0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1B01" w:rsidRDefault="00F11B0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F11B01" w:rsidRDefault="00F11B0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F11B01" w:rsidRDefault="00F11B0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F11B01" w:rsidRDefault="00F11B0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F11B01" w:rsidRDefault="00F11B0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F11B01" w:rsidRDefault="00F11B01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F11B01" w:rsidRDefault="00F11B0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F11B01" w:rsidRDefault="00F11B01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F11B01" w:rsidRDefault="00F11B01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F11B01" w:rsidRDefault="00F11B01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F11B01" w:rsidRDefault="00F11B01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F11B01" w:rsidRDefault="00F11B01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F11B01" w:rsidRDefault="00F11B01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F11B01" w:rsidRDefault="00F11B0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F11B01" w:rsidRDefault="00F11B01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F11B01" w:rsidRDefault="00F11B01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F11B01" w:rsidRDefault="00F11B01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F11B01" w:rsidRDefault="00F11B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F11B01" w:rsidRDefault="00F11B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F11B01" w:rsidRDefault="00F11B0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F11B01" w:rsidRDefault="00F11B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F11B01" w:rsidRDefault="00F11B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F11B01" w:rsidRDefault="00F11B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F11B01" w:rsidRDefault="00F11B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F11B01" w:rsidRDefault="00F11B0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F11B01" w:rsidRDefault="00F11B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F11B01" w:rsidRDefault="00F11B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F11B01" w:rsidRDefault="00F11B0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F11B01" w:rsidRDefault="00F11B0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11B01" w:rsidRDefault="00F11B0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11B01" w:rsidRDefault="00F11B0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11B01" w:rsidRDefault="00F11B0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F11B01" w:rsidRDefault="00F11B0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F11B01" w:rsidRDefault="00F11B0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1B01" w:rsidRDefault="00F11B0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F11B01" w:rsidRDefault="00F11B0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1B01" w:rsidRDefault="00F11B0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1B01" w:rsidRDefault="00F11B0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11B01" w:rsidRDefault="00F11B0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11B01" w:rsidRDefault="00F11B0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1B01" w:rsidRDefault="00F11B0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Pr="00D35EE4" w:rsidRDefault="004113CB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MC-20</w:t>
                              </w:r>
                              <w:r w:rsidR="00F11B01" w:rsidRPr="008A04E2">
                                <w:rPr>
                                  <w:b/>
                                  <w:sz w:val="22"/>
                                  <w:szCs w:val="22"/>
                                </w:rPr>
                                <w:t>XN1.ПС</w:t>
                              </w:r>
                            </w:p>
                            <w:p w:rsidR="00F11B01" w:rsidRPr="00B7687E" w:rsidRDefault="00F11B01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Pr="00ED1531" w:rsidRDefault="00F11B01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076E2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Pr="00ED1531" w:rsidRDefault="00F11B0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7"/>
                            <a:ext cx="2835" cy="8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11B01" w:rsidRPr="00A425B8" w:rsidRDefault="00F11B01" w:rsidP="00C5229E">
                              <w:pPr>
                                <w:jc w:val="center"/>
                                <w:rPr>
                                  <w:color w:val="FF0000"/>
                                  <w:sz w:val="22"/>
                                  <w:szCs w:val="22"/>
                                  <w:highlight w:val="yellow"/>
                                  <w:lang w:val="en-US"/>
                                </w:rPr>
                              </w:pPr>
                              <w:r w:rsidRPr="00636331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Johnson Controls-Hitachi Air Conditioning Wuhu Co., Ltd., </w:t>
                              </w:r>
                              <w:proofErr w:type="spellStart"/>
                              <w:r w:rsidRPr="00636331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Китай</w:t>
                              </w:r>
                              <w:proofErr w:type="spellEnd"/>
                            </w:p>
                            <w:p w:rsidR="00F11B01" w:rsidRPr="00C5229E" w:rsidRDefault="00F11B01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11B01" w:rsidRPr="00476FC0" w:rsidRDefault="00476FC0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  <w:szCs w:val="16"/>
                                </w:rPr>
                                <w:t xml:space="preserve">ТРУБНЫЕ РАЗВЕТВИТЕЛИ </w:t>
                              </w:r>
                              <w:r w:rsidRPr="00476FC0">
                                <w:rPr>
                                  <w:b/>
                                  <w:sz w:val="16"/>
                                  <w:szCs w:val="16"/>
                                </w:rPr>
                                <w:t>(</w:t>
                              </w:r>
                              <w:r w:rsidR="00F11B01" w:rsidRPr="00476FC0">
                                <w:rPr>
                                  <w:b/>
                                  <w:sz w:val="16"/>
                                  <w:szCs w:val="16"/>
                                </w:rPr>
                                <w:t xml:space="preserve">КОМПЛЕКТ ДЛЯ ОБЪЕДИНЕНИЯ ДВУХ МОДУЛЕЙ НАРУЖНЫХ </w:t>
                              </w:r>
                            </w:p>
                            <w:p w:rsidR="00F11B01" w:rsidRPr="00476FC0" w:rsidRDefault="00F11B01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476FC0">
                                <w:rPr>
                                  <w:b/>
                                  <w:sz w:val="16"/>
                                  <w:szCs w:val="16"/>
                                </w:rPr>
                                <w:t>БЛОКОВ ТРЕХТРУБНОЙ СИСТЕМЫ</w:t>
                              </w:r>
                              <w:r w:rsidR="00476FC0" w:rsidRPr="00476FC0">
                                <w:rPr>
                                  <w:b/>
                                  <w:sz w:val="16"/>
                                  <w:szCs w:val="16"/>
                                </w:rPr>
                                <w:t>)</w:t>
                              </w:r>
                            </w:p>
                            <w:p w:rsidR="0028378E" w:rsidRPr="00476FC0" w:rsidRDefault="0028378E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476FC0">
                                <w:rPr>
                                  <w:b/>
                                  <w:sz w:val="16"/>
                                  <w:szCs w:val="16"/>
                                </w:rPr>
                                <w:t>ПРОМЫШЛЕННОГО НАЗНАЧЕНИЯ</w:t>
                              </w:r>
                            </w:p>
                            <w:p w:rsidR="00F11B01" w:rsidRPr="00476FC0" w:rsidRDefault="004113CB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 w:rsidRPr="00476FC0">
                                <w:rPr>
                                  <w:b/>
                                  <w:sz w:val="16"/>
                                  <w:szCs w:val="16"/>
                                </w:rPr>
                                <w:t xml:space="preserve"> MC-20</w:t>
                              </w:r>
                              <w:r w:rsidR="00F11B01" w:rsidRPr="00476FC0">
                                <w:rPr>
                                  <w:b/>
                                  <w:sz w:val="16"/>
                                  <w:szCs w:val="16"/>
                                </w:rPr>
                                <w:t>XN1</w:t>
                              </w:r>
                            </w:p>
                            <w:p w:rsidR="00F11B01" w:rsidRPr="00DC6CBD" w:rsidRDefault="00F11B01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DC6CBD">
                                <w:rPr>
                                  <w:sz w:val="20"/>
                                  <w:szCs w:val="20"/>
                                </w:rPr>
                                <w:t>Технический паспорт</w:t>
                              </w:r>
                            </w:p>
                            <w:p w:rsidR="00F11B01" w:rsidRPr="00613EFB" w:rsidRDefault="00F11B01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F11B01" w:rsidRDefault="00F11B0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F11B01" w:rsidRDefault="00F11B0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F11B01" w:rsidRDefault="00F11B0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F11B01" w:rsidRDefault="00F11B0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F11B01" w:rsidRDefault="00F11B01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F11B01" w:rsidRPr="00D35EE4" w:rsidRDefault="004113CB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MC-20</w:t>
                        </w:r>
                        <w:r w:rsidR="00F11B01" w:rsidRPr="008A04E2">
                          <w:rPr>
                            <w:b/>
                            <w:sz w:val="22"/>
                            <w:szCs w:val="22"/>
                          </w:rPr>
                          <w:t>XN1.ПС</w:t>
                        </w:r>
                      </w:p>
                      <w:p w:rsidR="00F11B01" w:rsidRPr="00B7687E" w:rsidRDefault="00F11B01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F11B01" w:rsidRDefault="00F11B01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F11B01" w:rsidRDefault="00F11B01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F11B01" w:rsidRDefault="00F11B01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F11B01" w:rsidRDefault="00F11B01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F11B01" w:rsidRDefault="00F11B01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F11B01" w:rsidRDefault="00F11B01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F11B01" w:rsidRDefault="00F11B0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F11B01" w:rsidRDefault="00F11B01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F11B01" w:rsidRPr="00ED1531" w:rsidRDefault="00F11B01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0076E2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F11B01" w:rsidRPr="00ED1531" w:rsidRDefault="00F11B0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F11B01" w:rsidRDefault="00F11B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F11B01" w:rsidRDefault="00F11B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F11B01" w:rsidRDefault="00F11B0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F11B01" w:rsidRDefault="00F11B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F11B01" w:rsidRDefault="00F11B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F11B01" w:rsidRDefault="00F11B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F11B01" w:rsidRDefault="00F11B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F11B01" w:rsidRDefault="00F11B0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F11B01" w:rsidRDefault="00F11B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F11B01" w:rsidRDefault="00F11B0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7;width:2835;height: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F11B01" w:rsidRPr="00A425B8" w:rsidRDefault="00F11B01" w:rsidP="00C5229E">
                        <w:pPr>
                          <w:jc w:val="center"/>
                          <w:rPr>
                            <w:color w:val="FF0000"/>
                            <w:sz w:val="22"/>
                            <w:szCs w:val="22"/>
                            <w:highlight w:val="yellow"/>
                            <w:lang w:val="en-US"/>
                          </w:rPr>
                        </w:pPr>
                        <w:r w:rsidRPr="00636331">
                          <w:rPr>
                            <w:sz w:val="22"/>
                            <w:szCs w:val="22"/>
                            <w:lang w:val="en-US"/>
                          </w:rPr>
                          <w:t xml:space="preserve">Johnson Controls-Hitachi Air Conditioning Wuhu Co., Ltd., </w:t>
                        </w:r>
                        <w:proofErr w:type="spellStart"/>
                        <w:r w:rsidRPr="00636331">
                          <w:rPr>
                            <w:sz w:val="22"/>
                            <w:szCs w:val="22"/>
                            <w:lang w:val="en-US"/>
                          </w:rPr>
                          <w:t>Китай</w:t>
                        </w:r>
                        <w:proofErr w:type="spellEnd"/>
                      </w:p>
                      <w:p w:rsidR="00F11B01" w:rsidRPr="00C5229E" w:rsidRDefault="00F11B01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F11B01" w:rsidRPr="00476FC0" w:rsidRDefault="00476FC0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sz w:val="16"/>
                            <w:szCs w:val="16"/>
                          </w:rPr>
                          <w:t xml:space="preserve">ТРУБНЫЕ РАЗВЕТВИТЕЛИ </w:t>
                        </w:r>
                        <w:r w:rsidRPr="00476FC0">
                          <w:rPr>
                            <w:b/>
                            <w:sz w:val="16"/>
                            <w:szCs w:val="16"/>
                          </w:rPr>
                          <w:t>(</w:t>
                        </w:r>
                        <w:r w:rsidR="00F11B01" w:rsidRPr="00476FC0">
                          <w:rPr>
                            <w:b/>
                            <w:sz w:val="16"/>
                            <w:szCs w:val="16"/>
                          </w:rPr>
                          <w:t xml:space="preserve">КОМПЛЕКТ ДЛЯ ОБЪЕДИНЕНИЯ ДВУХ МОДУЛЕЙ НАРУЖНЫХ </w:t>
                        </w:r>
                      </w:p>
                      <w:p w:rsidR="00F11B01" w:rsidRPr="00476FC0" w:rsidRDefault="00F11B01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476FC0">
                          <w:rPr>
                            <w:b/>
                            <w:sz w:val="16"/>
                            <w:szCs w:val="16"/>
                          </w:rPr>
                          <w:t>БЛОКОВ ТРЕХТРУБНОЙ СИСТЕМЫ</w:t>
                        </w:r>
                        <w:r w:rsidR="00476FC0" w:rsidRPr="00476FC0">
                          <w:rPr>
                            <w:b/>
                            <w:sz w:val="16"/>
                            <w:szCs w:val="16"/>
                          </w:rPr>
                          <w:t>)</w:t>
                        </w:r>
                      </w:p>
                      <w:p w:rsidR="0028378E" w:rsidRPr="00476FC0" w:rsidRDefault="0028378E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476FC0">
                          <w:rPr>
                            <w:b/>
                            <w:sz w:val="16"/>
                            <w:szCs w:val="16"/>
                          </w:rPr>
                          <w:t>ПРОМЫШЛЕННОГО НАЗНАЧЕНИЯ</w:t>
                        </w:r>
                      </w:p>
                      <w:p w:rsidR="00F11B01" w:rsidRPr="00476FC0" w:rsidRDefault="004113CB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476FC0">
                          <w:rPr>
                            <w:b/>
                            <w:sz w:val="16"/>
                            <w:szCs w:val="16"/>
                          </w:rPr>
                          <w:t xml:space="preserve"> MC-20</w:t>
                        </w:r>
                        <w:r w:rsidR="00F11B01" w:rsidRPr="00476FC0">
                          <w:rPr>
                            <w:b/>
                            <w:sz w:val="16"/>
                            <w:szCs w:val="16"/>
                          </w:rPr>
                          <w:t>XN1</w:t>
                        </w:r>
                      </w:p>
                      <w:p w:rsidR="00F11B01" w:rsidRPr="00DC6CBD" w:rsidRDefault="00F11B01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DC6CBD">
                          <w:rPr>
                            <w:sz w:val="20"/>
                            <w:szCs w:val="20"/>
                          </w:rPr>
                          <w:t>Технический паспорт</w:t>
                        </w:r>
                      </w:p>
                      <w:p w:rsidR="00F11B01" w:rsidRPr="00613EFB" w:rsidRDefault="00F11B01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11B01" w:rsidRDefault="00F11B0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F11B01" w:rsidRDefault="00F11B0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F11B01" w:rsidRDefault="00F11B0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F11B01" w:rsidRDefault="00F11B0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1B01" w:rsidRDefault="00F11B0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1B01" w:rsidRDefault="00F11B0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Pr="00AF301F" w:rsidRDefault="00F11B0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076E2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Pr="00AF301F" w:rsidRDefault="00F11B01" w:rsidP="009551AF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8A04E2">
                                <w:rPr>
                                  <w:b/>
                                  <w:sz w:val="22"/>
                                  <w:szCs w:val="22"/>
                                </w:rPr>
                                <w:t>MC-</w:t>
                              </w:r>
                              <w:r w:rsidR="00EE1C91">
                                <w:rPr>
                                  <w:b/>
                                  <w:sz w:val="22"/>
                                  <w:szCs w:val="22"/>
                                </w:rPr>
                                <w:t>20</w:t>
                              </w:r>
                              <w:r w:rsidRPr="009551AF">
                                <w:rPr>
                                  <w:b/>
                                  <w:sz w:val="22"/>
                                  <w:szCs w:val="22"/>
                                </w:rPr>
                                <w:t>XN1. ПС</w:t>
                              </w:r>
                            </w:p>
                            <w:p w:rsidR="00F11B01" w:rsidRPr="00C23BB2" w:rsidRDefault="00F11B01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F11B01" w:rsidRPr="00EC2FF5" w:rsidRDefault="00F11B01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1B01" w:rsidRDefault="00F11B0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F11B01" w:rsidRDefault="00F11B0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1B01" w:rsidRDefault="00F11B0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1B01" w:rsidRDefault="00F11B0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F11B01" w:rsidRDefault="00F11B0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F11B01" w:rsidRDefault="00F11B0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F11B01" w:rsidRDefault="00F11B0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F11B01" w:rsidRDefault="00F11B0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F11B01" w:rsidRDefault="00F11B0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F11B01" w:rsidRDefault="00F11B0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F11B01" w:rsidRDefault="00F11B0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F11B01" w:rsidRPr="00AF301F" w:rsidRDefault="00F11B0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0076E2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F11B01" w:rsidRPr="00AF301F" w:rsidRDefault="00F11B01" w:rsidP="009551AF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8A04E2">
                          <w:rPr>
                            <w:b/>
                            <w:sz w:val="22"/>
                            <w:szCs w:val="22"/>
                          </w:rPr>
                          <w:t>MC-</w:t>
                        </w:r>
                        <w:r w:rsidR="00EE1C91">
                          <w:rPr>
                            <w:b/>
                            <w:sz w:val="22"/>
                            <w:szCs w:val="22"/>
                          </w:rPr>
                          <w:t>20</w:t>
                        </w:r>
                        <w:r w:rsidRPr="009551AF">
                          <w:rPr>
                            <w:b/>
                            <w:sz w:val="22"/>
                            <w:szCs w:val="22"/>
                          </w:rPr>
                          <w:t>XN1. ПС</w:t>
                        </w:r>
                      </w:p>
                      <w:p w:rsidR="00F11B01" w:rsidRPr="00C23BB2" w:rsidRDefault="00F11B01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F11B01" w:rsidRPr="00EC2FF5" w:rsidRDefault="00F11B01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1B01" w:rsidRDefault="00F11B0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Default="00F11B0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Pr="00AF301F" w:rsidRDefault="00F11B0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076E2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11B01" w:rsidRPr="00AF301F" w:rsidRDefault="00F11B01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8A04E2">
                                <w:rPr>
                                  <w:b/>
                                  <w:sz w:val="22"/>
                                  <w:szCs w:val="22"/>
                                </w:rPr>
                                <w:t>MC-</w:t>
                              </w:r>
                              <w:r w:rsidR="004113CB">
                                <w:rPr>
                                  <w:b/>
                                  <w:sz w:val="22"/>
                                  <w:szCs w:val="22"/>
                                </w:rPr>
                                <w:t>20</w:t>
                              </w:r>
                              <w:r w:rsidRPr="009551AF">
                                <w:rPr>
                                  <w:b/>
                                  <w:sz w:val="22"/>
                                  <w:szCs w:val="22"/>
                                </w:rPr>
                                <w:t>XN1. ПС</w:t>
                              </w:r>
                            </w:p>
                            <w:p w:rsidR="00F11B01" w:rsidRPr="00EC2FF5" w:rsidRDefault="00F11B01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1B01" w:rsidRDefault="00F11B0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F11B01" w:rsidRDefault="00F11B0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1B01" w:rsidRDefault="00F11B0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F11B01" w:rsidRDefault="00F11B0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F11B01" w:rsidRDefault="00F11B0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F11B01" w:rsidRDefault="00F11B0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F11B01" w:rsidRDefault="00F11B0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F11B01" w:rsidRDefault="00F11B0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F11B01" w:rsidRDefault="00F11B0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F11B01" w:rsidRDefault="00F11B0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F11B01" w:rsidRDefault="00F11B0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F11B01" w:rsidRPr="00AF301F" w:rsidRDefault="00F11B0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0076E2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F11B01" w:rsidRPr="00AF301F" w:rsidRDefault="00F11B01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8A04E2">
                          <w:rPr>
                            <w:b/>
                            <w:sz w:val="22"/>
                            <w:szCs w:val="22"/>
                          </w:rPr>
                          <w:t>MC-</w:t>
                        </w:r>
                        <w:r w:rsidR="004113CB">
                          <w:rPr>
                            <w:b/>
                            <w:sz w:val="22"/>
                            <w:szCs w:val="22"/>
                          </w:rPr>
                          <w:t>20</w:t>
                        </w:r>
                        <w:r w:rsidRPr="009551AF">
                          <w:rPr>
                            <w:b/>
                            <w:sz w:val="22"/>
                            <w:szCs w:val="22"/>
                          </w:rPr>
                          <w:t>XN1. ПС</w:t>
                        </w:r>
                      </w:p>
                      <w:p w:rsidR="00F11B01" w:rsidRPr="00EC2FF5" w:rsidRDefault="00F11B01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1B01" w:rsidRDefault="00F11B01">
      <w:r>
        <w:separator/>
      </w:r>
    </w:p>
  </w:footnote>
  <w:footnote w:type="continuationSeparator" w:id="0">
    <w:p w:rsidR="00F11B01" w:rsidRDefault="00F11B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1B01" w:rsidRDefault="00F11B0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11B01" w:rsidRDefault="00F11B01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1B01" w:rsidRDefault="00F11B01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1B01" w:rsidRDefault="00F11B01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1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4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0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0"/>
  </w:num>
  <w:num w:numId="3">
    <w:abstractNumId w:val="14"/>
  </w:num>
  <w:num w:numId="4">
    <w:abstractNumId w:val="1"/>
  </w:num>
  <w:num w:numId="5">
    <w:abstractNumId w:val="5"/>
  </w:num>
  <w:num w:numId="6">
    <w:abstractNumId w:val="0"/>
  </w:num>
  <w:num w:numId="7">
    <w:abstractNumId w:val="18"/>
  </w:num>
  <w:num w:numId="8">
    <w:abstractNumId w:val="11"/>
  </w:num>
  <w:num w:numId="9">
    <w:abstractNumId w:val="17"/>
  </w:num>
  <w:num w:numId="10">
    <w:abstractNumId w:val="9"/>
  </w:num>
  <w:num w:numId="11">
    <w:abstractNumId w:val="4"/>
  </w:num>
  <w:num w:numId="12">
    <w:abstractNumId w:val="6"/>
  </w:num>
  <w:num w:numId="13">
    <w:abstractNumId w:val="13"/>
  </w:num>
  <w:num w:numId="14">
    <w:abstractNumId w:val="2"/>
  </w:num>
  <w:num w:numId="15">
    <w:abstractNumId w:val="10"/>
  </w:num>
  <w:num w:numId="16">
    <w:abstractNumId w:val="15"/>
  </w:num>
  <w:num w:numId="17">
    <w:abstractNumId w:val="12"/>
  </w:num>
  <w:num w:numId="18">
    <w:abstractNumId w:val="8"/>
  </w:num>
  <w:num w:numId="19">
    <w:abstractNumId w:val="16"/>
  </w:num>
  <w:num w:numId="20">
    <w:abstractNumId w:val="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characterSpacingControl w:val="doNotCompress"/>
  <w:hdrShapeDefaults>
    <o:shapedefaults v:ext="edit" spidmax="158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76E2"/>
    <w:rsid w:val="0002052D"/>
    <w:rsid w:val="00021FB1"/>
    <w:rsid w:val="00037425"/>
    <w:rsid w:val="000448DE"/>
    <w:rsid w:val="0004615A"/>
    <w:rsid w:val="00054A54"/>
    <w:rsid w:val="00057BCD"/>
    <w:rsid w:val="00057CBB"/>
    <w:rsid w:val="00073C25"/>
    <w:rsid w:val="000779F8"/>
    <w:rsid w:val="000814C8"/>
    <w:rsid w:val="0009526F"/>
    <w:rsid w:val="000B2A0A"/>
    <w:rsid w:val="000B3B54"/>
    <w:rsid w:val="000B7CBA"/>
    <w:rsid w:val="000C74A2"/>
    <w:rsid w:val="000D11B2"/>
    <w:rsid w:val="000D3915"/>
    <w:rsid w:val="000E579C"/>
    <w:rsid w:val="000E62F4"/>
    <w:rsid w:val="000E638C"/>
    <w:rsid w:val="000E7B2C"/>
    <w:rsid w:val="000F2CFF"/>
    <w:rsid w:val="000F4C07"/>
    <w:rsid w:val="00100269"/>
    <w:rsid w:val="00106CF7"/>
    <w:rsid w:val="00107FB0"/>
    <w:rsid w:val="00114540"/>
    <w:rsid w:val="00116614"/>
    <w:rsid w:val="00117ADC"/>
    <w:rsid w:val="00122066"/>
    <w:rsid w:val="00127EE8"/>
    <w:rsid w:val="001329B4"/>
    <w:rsid w:val="00135C40"/>
    <w:rsid w:val="0013646A"/>
    <w:rsid w:val="00146A9B"/>
    <w:rsid w:val="001520E7"/>
    <w:rsid w:val="00152EB8"/>
    <w:rsid w:val="00154925"/>
    <w:rsid w:val="00163C45"/>
    <w:rsid w:val="00165C84"/>
    <w:rsid w:val="00165ED7"/>
    <w:rsid w:val="00171036"/>
    <w:rsid w:val="00180D0F"/>
    <w:rsid w:val="001A0A60"/>
    <w:rsid w:val="001A6BBE"/>
    <w:rsid w:val="001B4294"/>
    <w:rsid w:val="001C0038"/>
    <w:rsid w:val="001C18B3"/>
    <w:rsid w:val="001C1974"/>
    <w:rsid w:val="001C3EDB"/>
    <w:rsid w:val="001D56EC"/>
    <w:rsid w:val="001E2E2E"/>
    <w:rsid w:val="001E45FC"/>
    <w:rsid w:val="001F7544"/>
    <w:rsid w:val="00200C8E"/>
    <w:rsid w:val="00201938"/>
    <w:rsid w:val="00211FD5"/>
    <w:rsid w:val="00216ED8"/>
    <w:rsid w:val="00220DC9"/>
    <w:rsid w:val="00223C3F"/>
    <w:rsid w:val="002242B1"/>
    <w:rsid w:val="00231E1B"/>
    <w:rsid w:val="002322B2"/>
    <w:rsid w:val="00234107"/>
    <w:rsid w:val="0023535B"/>
    <w:rsid w:val="002446F6"/>
    <w:rsid w:val="00244B04"/>
    <w:rsid w:val="00253E33"/>
    <w:rsid w:val="00266678"/>
    <w:rsid w:val="00266864"/>
    <w:rsid w:val="00276931"/>
    <w:rsid w:val="00282779"/>
    <w:rsid w:val="0028378E"/>
    <w:rsid w:val="00290A2E"/>
    <w:rsid w:val="00293885"/>
    <w:rsid w:val="002970FA"/>
    <w:rsid w:val="00297FD5"/>
    <w:rsid w:val="002A1BAD"/>
    <w:rsid w:val="002A49F0"/>
    <w:rsid w:val="002B0E60"/>
    <w:rsid w:val="002B4BD3"/>
    <w:rsid w:val="002C2364"/>
    <w:rsid w:val="002C44E0"/>
    <w:rsid w:val="002E23E5"/>
    <w:rsid w:val="002F79FC"/>
    <w:rsid w:val="003066A5"/>
    <w:rsid w:val="00311219"/>
    <w:rsid w:val="0032005C"/>
    <w:rsid w:val="00326079"/>
    <w:rsid w:val="00343FCA"/>
    <w:rsid w:val="00344173"/>
    <w:rsid w:val="00345C5B"/>
    <w:rsid w:val="0036188A"/>
    <w:rsid w:val="00371DD6"/>
    <w:rsid w:val="00371E72"/>
    <w:rsid w:val="00372A29"/>
    <w:rsid w:val="0037755E"/>
    <w:rsid w:val="003923B9"/>
    <w:rsid w:val="003964AD"/>
    <w:rsid w:val="003D1C42"/>
    <w:rsid w:val="003E3AD4"/>
    <w:rsid w:val="003E6FA8"/>
    <w:rsid w:val="003F28A1"/>
    <w:rsid w:val="003F43C3"/>
    <w:rsid w:val="00407892"/>
    <w:rsid w:val="004106D7"/>
    <w:rsid w:val="004113CB"/>
    <w:rsid w:val="004158E2"/>
    <w:rsid w:val="00437185"/>
    <w:rsid w:val="00441553"/>
    <w:rsid w:val="004502D6"/>
    <w:rsid w:val="00455E74"/>
    <w:rsid w:val="00460211"/>
    <w:rsid w:val="0046414B"/>
    <w:rsid w:val="0047634B"/>
    <w:rsid w:val="00476FC0"/>
    <w:rsid w:val="00481268"/>
    <w:rsid w:val="0048313C"/>
    <w:rsid w:val="004831AA"/>
    <w:rsid w:val="004965E7"/>
    <w:rsid w:val="004A14D0"/>
    <w:rsid w:val="004B5853"/>
    <w:rsid w:val="004B6F5E"/>
    <w:rsid w:val="004C1297"/>
    <w:rsid w:val="004C329E"/>
    <w:rsid w:val="004D1F92"/>
    <w:rsid w:val="004D3909"/>
    <w:rsid w:val="004D5533"/>
    <w:rsid w:val="004D730D"/>
    <w:rsid w:val="004E674F"/>
    <w:rsid w:val="004F494A"/>
    <w:rsid w:val="004F77E1"/>
    <w:rsid w:val="0050033F"/>
    <w:rsid w:val="00500799"/>
    <w:rsid w:val="00505AFE"/>
    <w:rsid w:val="00525949"/>
    <w:rsid w:val="00531B53"/>
    <w:rsid w:val="00533AA2"/>
    <w:rsid w:val="005411CB"/>
    <w:rsid w:val="00554566"/>
    <w:rsid w:val="00557D90"/>
    <w:rsid w:val="005615C2"/>
    <w:rsid w:val="0057511C"/>
    <w:rsid w:val="0058149E"/>
    <w:rsid w:val="00583DEB"/>
    <w:rsid w:val="00584062"/>
    <w:rsid w:val="0059020F"/>
    <w:rsid w:val="00590895"/>
    <w:rsid w:val="00592BC8"/>
    <w:rsid w:val="005A1C52"/>
    <w:rsid w:val="005B68E2"/>
    <w:rsid w:val="005B7781"/>
    <w:rsid w:val="005D0574"/>
    <w:rsid w:val="005E38BC"/>
    <w:rsid w:val="005E5127"/>
    <w:rsid w:val="00601691"/>
    <w:rsid w:val="0060423E"/>
    <w:rsid w:val="006070F9"/>
    <w:rsid w:val="006239D1"/>
    <w:rsid w:val="006416FB"/>
    <w:rsid w:val="00646CE5"/>
    <w:rsid w:val="00656098"/>
    <w:rsid w:val="00663893"/>
    <w:rsid w:val="00663BA6"/>
    <w:rsid w:val="00671590"/>
    <w:rsid w:val="0067315B"/>
    <w:rsid w:val="006752A0"/>
    <w:rsid w:val="006832AA"/>
    <w:rsid w:val="00684159"/>
    <w:rsid w:val="006866EC"/>
    <w:rsid w:val="00687F0A"/>
    <w:rsid w:val="006912EC"/>
    <w:rsid w:val="00697856"/>
    <w:rsid w:val="006A3296"/>
    <w:rsid w:val="006A4752"/>
    <w:rsid w:val="006A58B8"/>
    <w:rsid w:val="006A7C74"/>
    <w:rsid w:val="006B0C6E"/>
    <w:rsid w:val="006B12BE"/>
    <w:rsid w:val="006B3F2C"/>
    <w:rsid w:val="006D19F8"/>
    <w:rsid w:val="006D1C51"/>
    <w:rsid w:val="006D2FF4"/>
    <w:rsid w:val="006D3295"/>
    <w:rsid w:val="006D6A03"/>
    <w:rsid w:val="006E30DA"/>
    <w:rsid w:val="006E54B4"/>
    <w:rsid w:val="006E631E"/>
    <w:rsid w:val="006F3E27"/>
    <w:rsid w:val="006F412D"/>
    <w:rsid w:val="0070650B"/>
    <w:rsid w:val="00712B08"/>
    <w:rsid w:val="0073406F"/>
    <w:rsid w:val="00740801"/>
    <w:rsid w:val="00745BD9"/>
    <w:rsid w:val="00751720"/>
    <w:rsid w:val="00751FA7"/>
    <w:rsid w:val="007764B2"/>
    <w:rsid w:val="00776934"/>
    <w:rsid w:val="0078177F"/>
    <w:rsid w:val="007877E0"/>
    <w:rsid w:val="007B095E"/>
    <w:rsid w:val="007B36E9"/>
    <w:rsid w:val="007B4396"/>
    <w:rsid w:val="007C300D"/>
    <w:rsid w:val="007D349B"/>
    <w:rsid w:val="007D4E6B"/>
    <w:rsid w:val="007D6CCA"/>
    <w:rsid w:val="007E5E22"/>
    <w:rsid w:val="007F3078"/>
    <w:rsid w:val="007F7DD4"/>
    <w:rsid w:val="00800294"/>
    <w:rsid w:val="008003C3"/>
    <w:rsid w:val="00810B70"/>
    <w:rsid w:val="00815656"/>
    <w:rsid w:val="00830725"/>
    <w:rsid w:val="008361D5"/>
    <w:rsid w:val="00842788"/>
    <w:rsid w:val="00842C8C"/>
    <w:rsid w:val="00850DCA"/>
    <w:rsid w:val="00851CB0"/>
    <w:rsid w:val="0085316F"/>
    <w:rsid w:val="0087148A"/>
    <w:rsid w:val="00872746"/>
    <w:rsid w:val="00876CCF"/>
    <w:rsid w:val="0088349B"/>
    <w:rsid w:val="0088749B"/>
    <w:rsid w:val="00896986"/>
    <w:rsid w:val="00897EAB"/>
    <w:rsid w:val="008A04E2"/>
    <w:rsid w:val="008A4FB2"/>
    <w:rsid w:val="008A504E"/>
    <w:rsid w:val="008D09DC"/>
    <w:rsid w:val="008D0F1F"/>
    <w:rsid w:val="008D1EB2"/>
    <w:rsid w:val="008D76AF"/>
    <w:rsid w:val="008E0B73"/>
    <w:rsid w:val="008E158E"/>
    <w:rsid w:val="008F7D55"/>
    <w:rsid w:val="00913F03"/>
    <w:rsid w:val="009148F2"/>
    <w:rsid w:val="00915385"/>
    <w:rsid w:val="00922280"/>
    <w:rsid w:val="0094137F"/>
    <w:rsid w:val="00941985"/>
    <w:rsid w:val="009454F1"/>
    <w:rsid w:val="009457C2"/>
    <w:rsid w:val="009551AF"/>
    <w:rsid w:val="0096270C"/>
    <w:rsid w:val="00963927"/>
    <w:rsid w:val="0097670D"/>
    <w:rsid w:val="00984D44"/>
    <w:rsid w:val="00985AEE"/>
    <w:rsid w:val="00985B81"/>
    <w:rsid w:val="009A1FA5"/>
    <w:rsid w:val="009A6495"/>
    <w:rsid w:val="009B1EC5"/>
    <w:rsid w:val="009B236D"/>
    <w:rsid w:val="009B3B43"/>
    <w:rsid w:val="009B4AC3"/>
    <w:rsid w:val="009B6F0C"/>
    <w:rsid w:val="009D300F"/>
    <w:rsid w:val="009D5B4E"/>
    <w:rsid w:val="009D5F49"/>
    <w:rsid w:val="009D75C2"/>
    <w:rsid w:val="009E0337"/>
    <w:rsid w:val="00A0437B"/>
    <w:rsid w:val="00A13ED0"/>
    <w:rsid w:val="00A17EAC"/>
    <w:rsid w:val="00A20C9D"/>
    <w:rsid w:val="00A220A4"/>
    <w:rsid w:val="00A22CCA"/>
    <w:rsid w:val="00A22D2C"/>
    <w:rsid w:val="00A40E51"/>
    <w:rsid w:val="00A41DE7"/>
    <w:rsid w:val="00A425B8"/>
    <w:rsid w:val="00A45D7D"/>
    <w:rsid w:val="00A56FE4"/>
    <w:rsid w:val="00A63AC1"/>
    <w:rsid w:val="00A66853"/>
    <w:rsid w:val="00A66DAA"/>
    <w:rsid w:val="00A7291A"/>
    <w:rsid w:val="00A73373"/>
    <w:rsid w:val="00A77E80"/>
    <w:rsid w:val="00A8609A"/>
    <w:rsid w:val="00A947BA"/>
    <w:rsid w:val="00A94F9C"/>
    <w:rsid w:val="00AA2033"/>
    <w:rsid w:val="00AC57D5"/>
    <w:rsid w:val="00AD1917"/>
    <w:rsid w:val="00AD6D0F"/>
    <w:rsid w:val="00AE188B"/>
    <w:rsid w:val="00AE3233"/>
    <w:rsid w:val="00AF1F03"/>
    <w:rsid w:val="00AF301F"/>
    <w:rsid w:val="00B02AA8"/>
    <w:rsid w:val="00B14F7A"/>
    <w:rsid w:val="00B2430D"/>
    <w:rsid w:val="00B263D1"/>
    <w:rsid w:val="00B34EA6"/>
    <w:rsid w:val="00B65EF5"/>
    <w:rsid w:val="00B713E6"/>
    <w:rsid w:val="00B757EC"/>
    <w:rsid w:val="00B853CA"/>
    <w:rsid w:val="00B930C4"/>
    <w:rsid w:val="00B94FD8"/>
    <w:rsid w:val="00BA4D5C"/>
    <w:rsid w:val="00BA79AF"/>
    <w:rsid w:val="00BA7C55"/>
    <w:rsid w:val="00BB1D2A"/>
    <w:rsid w:val="00BB28FA"/>
    <w:rsid w:val="00BC0D71"/>
    <w:rsid w:val="00BC0F37"/>
    <w:rsid w:val="00BC6A6E"/>
    <w:rsid w:val="00BE154B"/>
    <w:rsid w:val="00C0352C"/>
    <w:rsid w:val="00C0404E"/>
    <w:rsid w:val="00C10A1E"/>
    <w:rsid w:val="00C11FB0"/>
    <w:rsid w:val="00C241C9"/>
    <w:rsid w:val="00C2699D"/>
    <w:rsid w:val="00C419C1"/>
    <w:rsid w:val="00C464A0"/>
    <w:rsid w:val="00C47F87"/>
    <w:rsid w:val="00C510BE"/>
    <w:rsid w:val="00C5229E"/>
    <w:rsid w:val="00C612CD"/>
    <w:rsid w:val="00C66856"/>
    <w:rsid w:val="00C76CC9"/>
    <w:rsid w:val="00C817E2"/>
    <w:rsid w:val="00C81B9B"/>
    <w:rsid w:val="00C85720"/>
    <w:rsid w:val="00C87F09"/>
    <w:rsid w:val="00C9072C"/>
    <w:rsid w:val="00C9260D"/>
    <w:rsid w:val="00CA105D"/>
    <w:rsid w:val="00CA63D0"/>
    <w:rsid w:val="00CC21A8"/>
    <w:rsid w:val="00CC2C20"/>
    <w:rsid w:val="00CC4652"/>
    <w:rsid w:val="00CD2537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31D52"/>
    <w:rsid w:val="00D357F4"/>
    <w:rsid w:val="00D35EE4"/>
    <w:rsid w:val="00D36682"/>
    <w:rsid w:val="00D5390E"/>
    <w:rsid w:val="00D549B4"/>
    <w:rsid w:val="00D566EE"/>
    <w:rsid w:val="00D6500E"/>
    <w:rsid w:val="00D70F85"/>
    <w:rsid w:val="00D91D7E"/>
    <w:rsid w:val="00D96268"/>
    <w:rsid w:val="00D97C02"/>
    <w:rsid w:val="00DA1947"/>
    <w:rsid w:val="00DA234E"/>
    <w:rsid w:val="00DA4E1F"/>
    <w:rsid w:val="00DC42C5"/>
    <w:rsid w:val="00DC56ED"/>
    <w:rsid w:val="00DC6CBD"/>
    <w:rsid w:val="00DD1616"/>
    <w:rsid w:val="00DD6FD3"/>
    <w:rsid w:val="00DF71F3"/>
    <w:rsid w:val="00E02961"/>
    <w:rsid w:val="00E035FD"/>
    <w:rsid w:val="00E13F0E"/>
    <w:rsid w:val="00E167EC"/>
    <w:rsid w:val="00E24807"/>
    <w:rsid w:val="00E24ED7"/>
    <w:rsid w:val="00E50936"/>
    <w:rsid w:val="00E515AE"/>
    <w:rsid w:val="00E54654"/>
    <w:rsid w:val="00E646AB"/>
    <w:rsid w:val="00E72244"/>
    <w:rsid w:val="00E774B2"/>
    <w:rsid w:val="00E8345E"/>
    <w:rsid w:val="00E90897"/>
    <w:rsid w:val="00E91B22"/>
    <w:rsid w:val="00E91D28"/>
    <w:rsid w:val="00EA206C"/>
    <w:rsid w:val="00EA6703"/>
    <w:rsid w:val="00EB0EC2"/>
    <w:rsid w:val="00EB25BE"/>
    <w:rsid w:val="00EC78F9"/>
    <w:rsid w:val="00EC79A8"/>
    <w:rsid w:val="00EE1C91"/>
    <w:rsid w:val="00EE40B5"/>
    <w:rsid w:val="00EF3D97"/>
    <w:rsid w:val="00F07909"/>
    <w:rsid w:val="00F10803"/>
    <w:rsid w:val="00F11B01"/>
    <w:rsid w:val="00F1629E"/>
    <w:rsid w:val="00F17ACC"/>
    <w:rsid w:val="00F17C96"/>
    <w:rsid w:val="00F231E0"/>
    <w:rsid w:val="00F312E9"/>
    <w:rsid w:val="00F31673"/>
    <w:rsid w:val="00F35F63"/>
    <w:rsid w:val="00F45097"/>
    <w:rsid w:val="00F46DA1"/>
    <w:rsid w:val="00F51E1D"/>
    <w:rsid w:val="00F55F7B"/>
    <w:rsid w:val="00F57CC0"/>
    <w:rsid w:val="00F62AE1"/>
    <w:rsid w:val="00F64DE9"/>
    <w:rsid w:val="00F74593"/>
    <w:rsid w:val="00F7656C"/>
    <w:rsid w:val="00F817D9"/>
    <w:rsid w:val="00FA3A55"/>
    <w:rsid w:val="00FA64EB"/>
    <w:rsid w:val="00FC093B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8721"/>
    <o:shapelayout v:ext="edit">
      <o:idmap v:ext="edit" data="1"/>
    </o:shapelayout>
  </w:shapeDefaults>
  <w:decimalSymbol w:val=","/>
  <w:listSeparator w:val=";"/>
  <w14:docId w14:val="0D1EAB95"/>
  <w15:docId w15:val="{3FE2EE92-2690-4301-B520-B3627FE53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">
    <w:name w:val="Основной текст (5)_"/>
    <w:link w:val="50"/>
    <w:rsid w:val="006832AA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6832AA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mailto:iinfo@azimutaircon.ru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5" Type="http://schemas.openxmlformats.org/officeDocument/2006/relationships/image" Target="media/image9.emf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7.png"/><Relationship Id="rId10" Type="http://schemas.openxmlformats.org/officeDocument/2006/relationships/footer" Target="footer1.xml"/><Relationship Id="rId19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CF6F45-0A2A-4539-810D-E4B1879C4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EC10CEF3</Template>
  <TotalTime>60</TotalTime>
  <Pages>24</Pages>
  <Words>2698</Words>
  <Characters>15380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18042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19</cp:revision>
  <cp:lastPrinted>2021-03-26T08:29:00Z</cp:lastPrinted>
  <dcterms:created xsi:type="dcterms:W3CDTF">2023-04-18T10:31:00Z</dcterms:created>
  <dcterms:modified xsi:type="dcterms:W3CDTF">2025-09-04T09:47:00Z</dcterms:modified>
</cp:coreProperties>
</file>