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67D05" w:rsidP="004E2F4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КОМПЛЕКТ </w:t>
            </w:r>
            <w:r w:rsidRPr="00D67D05">
              <w:rPr>
                <w:b/>
                <w:szCs w:val="28"/>
              </w:rPr>
              <w:t xml:space="preserve">ВОЗДУХОВОДА </w:t>
            </w:r>
            <w:r w:rsidR="004E2F43">
              <w:rPr>
                <w:b/>
                <w:szCs w:val="28"/>
              </w:rPr>
              <w:t xml:space="preserve">ВЕНТИЛЯТОРА </w:t>
            </w:r>
            <w:r w:rsidR="00DD7DFF">
              <w:rPr>
                <w:b/>
                <w:szCs w:val="28"/>
              </w:rPr>
              <w:t>ДЛЯ</w:t>
            </w:r>
            <w:r w:rsidR="00D74A78">
              <w:rPr>
                <w:b/>
                <w:szCs w:val="28"/>
              </w:rPr>
              <w:t xml:space="preserve"> ИЗМЕНЕНИ</w:t>
            </w:r>
            <w:r w:rsidR="00DD7DFF">
              <w:rPr>
                <w:b/>
                <w:szCs w:val="28"/>
              </w:rPr>
              <w:t>Я</w:t>
            </w:r>
            <w:r w:rsidR="00D74A78">
              <w:rPr>
                <w:b/>
                <w:szCs w:val="28"/>
              </w:rPr>
              <w:t xml:space="preserve"> НАПРАВЛЕНИЯ ВЫПУСКА ВОЗДУХА</w:t>
            </w:r>
            <w:r w:rsidR="002D074C" w:rsidRPr="00200092">
              <w:rPr>
                <w:b/>
                <w:szCs w:val="28"/>
              </w:rPr>
              <w:t xml:space="preserve"> </w:t>
            </w:r>
            <w:r w:rsidR="00341049">
              <w:rPr>
                <w:b/>
                <w:szCs w:val="28"/>
              </w:rPr>
              <w:t>FD-RASC810</w:t>
            </w:r>
          </w:p>
        </w:tc>
      </w:tr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34104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FD-RASC810</w:t>
            </w:r>
            <w:r w:rsidR="00FE0B0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2D074C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951CC0">
        <w:rPr>
          <w:sz w:val="22"/>
          <w:szCs w:val="22"/>
          <w:lang w:val="en-US"/>
        </w:rPr>
        <w:t>4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C70A6B" w:rsidRPr="00C70A6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84208808" w:history="1">
        <w:r w:rsidR="00C70A6B" w:rsidRPr="00C70A6B">
          <w:rPr>
            <w:rStyle w:val="ad"/>
            <w:noProof/>
            <w:sz w:val="24"/>
          </w:rPr>
          <w:t>Введение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_Toc184208808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3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09" w:history="1">
        <w:r w:rsidR="00C70A6B" w:rsidRPr="00C70A6B">
          <w:rPr>
            <w:rStyle w:val="ad"/>
            <w:noProof/>
            <w:sz w:val="24"/>
          </w:rPr>
          <w:t>1.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Общие сведения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_Toc184208809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0" w:history="1">
        <w:r w:rsidR="00C70A6B" w:rsidRPr="00C70A6B">
          <w:rPr>
            <w:rStyle w:val="ad"/>
            <w:noProof/>
            <w:sz w:val="24"/>
          </w:rPr>
          <w:t>2.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Основные технические данные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1" w:history="1">
        <w:r w:rsidR="00C70A6B" w:rsidRPr="00C70A6B">
          <w:rPr>
            <w:rStyle w:val="ad"/>
            <w:noProof/>
            <w:sz w:val="24"/>
          </w:rPr>
          <w:t>2.1 Технические характеристики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2" w:history="1">
        <w:r w:rsidR="00C70A6B" w:rsidRPr="00C70A6B">
          <w:rPr>
            <w:rStyle w:val="ad"/>
            <w:noProof/>
            <w:sz w:val="24"/>
          </w:rPr>
          <w:t>2.2 Описание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3" w:history="1">
        <w:r w:rsidR="00C70A6B" w:rsidRPr="00C70A6B">
          <w:rPr>
            <w:rStyle w:val="ad"/>
            <w:noProof/>
            <w:sz w:val="24"/>
          </w:rPr>
          <w:t>2.3 Общий вид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4" w:history="1">
        <w:r w:rsidR="00C70A6B" w:rsidRPr="00C70A6B">
          <w:rPr>
            <w:rStyle w:val="ad"/>
            <w:noProof/>
            <w:sz w:val="24"/>
          </w:rPr>
          <w:t>2.4 Монтаж и эксплуатация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5" w:history="1">
        <w:r w:rsidR="00C70A6B" w:rsidRPr="00C70A6B">
          <w:rPr>
            <w:rStyle w:val="ad"/>
            <w:noProof/>
            <w:sz w:val="24"/>
          </w:rPr>
          <w:t>2.5 Маркировка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6" w:history="1">
        <w:r w:rsidR="00C70A6B" w:rsidRPr="00C70A6B">
          <w:rPr>
            <w:rStyle w:val="ad"/>
            <w:noProof/>
            <w:sz w:val="24"/>
          </w:rPr>
          <w:t>3.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Комплектность поставки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7" w:history="1">
        <w:r w:rsidR="00C70A6B" w:rsidRPr="00C70A6B">
          <w:rPr>
            <w:rStyle w:val="ad"/>
            <w:noProof/>
            <w:sz w:val="24"/>
          </w:rPr>
          <w:t>4.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Гарантия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_Toc184208817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8" w:history="1">
        <w:r w:rsidR="00C70A6B" w:rsidRPr="00C70A6B">
          <w:rPr>
            <w:rStyle w:val="ad"/>
            <w:noProof/>
            <w:sz w:val="24"/>
          </w:rPr>
          <w:t>5.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Свидетельство об упаковывании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8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19" w:history="1">
        <w:r w:rsidR="00C70A6B" w:rsidRPr="00C70A6B">
          <w:rPr>
            <w:rStyle w:val="ad"/>
            <w:noProof/>
            <w:sz w:val="24"/>
          </w:rPr>
          <w:t>6.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Свидетельство о приемке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_Toc184208819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9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0" w:history="1">
        <w:r w:rsidR="00C70A6B" w:rsidRPr="00C70A6B">
          <w:rPr>
            <w:rStyle w:val="ad"/>
            <w:noProof/>
            <w:sz w:val="24"/>
          </w:rPr>
          <w:t>7.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Консервация*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10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1" w:history="1">
        <w:r w:rsidR="00C70A6B" w:rsidRPr="00C70A6B">
          <w:rPr>
            <w:rStyle w:val="ad"/>
            <w:noProof/>
            <w:sz w:val="24"/>
          </w:rPr>
          <w:t>8.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Сведения об утилизации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11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2" w:history="1">
        <w:r w:rsidR="00C70A6B" w:rsidRPr="00C70A6B">
          <w:rPr>
            <w:rStyle w:val="ad"/>
            <w:noProof/>
            <w:sz w:val="24"/>
          </w:rPr>
          <w:t>9.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Требования безопасности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12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3" w:history="1">
        <w:r w:rsidR="00C70A6B" w:rsidRPr="00C70A6B">
          <w:rPr>
            <w:rStyle w:val="ad"/>
            <w:noProof/>
            <w:sz w:val="24"/>
          </w:rPr>
          <w:t>9.1 Общие требования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12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4" w:history="1">
        <w:r w:rsidR="00C70A6B" w:rsidRPr="00C70A6B">
          <w:rPr>
            <w:rStyle w:val="ad"/>
            <w:noProof/>
            <w:sz w:val="24"/>
          </w:rPr>
          <w:t>10.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Прием и передача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13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5" w:history="1">
        <w:r w:rsidR="00C70A6B" w:rsidRPr="00C70A6B">
          <w:rPr>
            <w:rStyle w:val="ad"/>
            <w:noProof/>
            <w:sz w:val="24"/>
          </w:rPr>
          <w:t>11.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Учет работы изделия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6" w:history="1">
        <w:r w:rsidR="00C70A6B" w:rsidRPr="00C70A6B">
          <w:rPr>
            <w:rStyle w:val="ad"/>
            <w:noProof/>
            <w:sz w:val="24"/>
          </w:rPr>
          <w:t>12.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Учет технического обслуживания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15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7" w:history="1">
        <w:r w:rsidR="00C70A6B" w:rsidRPr="00C70A6B">
          <w:rPr>
            <w:rStyle w:val="ad"/>
            <w:noProof/>
            <w:sz w:val="24"/>
          </w:rPr>
          <w:t>13.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Работы при эксплуатации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_Toc184208827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8" w:history="1">
        <w:r w:rsidR="00C70A6B" w:rsidRPr="00C70A6B">
          <w:rPr>
            <w:rStyle w:val="ad"/>
            <w:noProof/>
            <w:sz w:val="24"/>
          </w:rPr>
          <w:t>13.1 Учет выполнения работ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_Toc184208828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16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29" w:history="1">
        <w:r w:rsidR="00C70A6B" w:rsidRPr="00C70A6B">
          <w:rPr>
            <w:rStyle w:val="ad"/>
            <w:noProof/>
            <w:sz w:val="24"/>
          </w:rPr>
          <w:t>13.2 Особые замечания по эксплуатации и аварийным случаям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_Toc184208829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17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0" w:history="1">
        <w:r w:rsidR="00C70A6B" w:rsidRPr="00C70A6B">
          <w:rPr>
            <w:rStyle w:val="ad"/>
            <w:noProof/>
            <w:sz w:val="24"/>
          </w:rPr>
          <w:t>13.3 Периодический контроль основных эксплуатационных и технических характеристик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_Toc184208830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18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1" w:history="1">
        <w:r w:rsidR="00C70A6B" w:rsidRPr="00C70A6B">
          <w:rPr>
            <w:rStyle w:val="ad"/>
            <w:noProof/>
            <w:sz w:val="24"/>
          </w:rPr>
          <w:t>13.4 Проверка (калибровка) средств измерения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_Toc184208831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19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2" w:history="1">
        <w:r w:rsidR="00C70A6B" w:rsidRPr="00C70A6B">
          <w:rPr>
            <w:rStyle w:val="ad"/>
            <w:noProof/>
            <w:sz w:val="24"/>
          </w:rPr>
          <w:t>14.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Транспортировка и хранение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_Toc184208832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20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3" w:history="1">
        <w:r w:rsidR="00C70A6B" w:rsidRPr="00C70A6B">
          <w:rPr>
            <w:rStyle w:val="ad"/>
            <w:noProof/>
            <w:sz w:val="24"/>
          </w:rPr>
          <w:t>15.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Ремонт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_Toc184208833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21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4" w:history="1">
        <w:r w:rsidR="00C70A6B" w:rsidRPr="00C70A6B">
          <w:rPr>
            <w:rStyle w:val="ad"/>
            <w:noProof/>
            <w:sz w:val="24"/>
          </w:rPr>
          <w:t>16.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Сведения о рекламациях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_Toc184208834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22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5" w:history="1">
        <w:r w:rsidR="00C70A6B" w:rsidRPr="00C70A6B">
          <w:rPr>
            <w:rStyle w:val="ad"/>
            <w:noProof/>
            <w:sz w:val="24"/>
          </w:rPr>
          <w:t>17.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Особые отметки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_Toc184208835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23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C70A6B" w:rsidRPr="00C70A6B" w:rsidRDefault="00BF2BA9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84208836" w:history="1">
        <w:r w:rsidR="00C70A6B" w:rsidRPr="00C70A6B">
          <w:rPr>
            <w:rStyle w:val="ad"/>
            <w:noProof/>
            <w:sz w:val="24"/>
          </w:rPr>
          <w:t>18.</w:t>
        </w:r>
        <w:r w:rsidR="00C70A6B" w:rsidRPr="00C70A6B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C70A6B" w:rsidRPr="00C70A6B">
          <w:rPr>
            <w:rStyle w:val="ad"/>
            <w:noProof/>
            <w:sz w:val="24"/>
          </w:rPr>
          <w:t>Контроль состояния изделия и ведения паспорта</w:t>
        </w:r>
        <w:r w:rsidR="00C70A6B" w:rsidRPr="00C70A6B">
          <w:rPr>
            <w:noProof/>
            <w:webHidden/>
            <w:sz w:val="24"/>
          </w:rPr>
          <w:tab/>
        </w:r>
        <w:r w:rsidR="00C70A6B" w:rsidRPr="00C70A6B">
          <w:rPr>
            <w:noProof/>
            <w:webHidden/>
            <w:sz w:val="24"/>
          </w:rPr>
          <w:fldChar w:fldCharType="begin"/>
        </w:r>
        <w:r w:rsidR="00C70A6B" w:rsidRPr="00C70A6B">
          <w:rPr>
            <w:noProof/>
            <w:webHidden/>
            <w:sz w:val="24"/>
          </w:rPr>
          <w:instrText xml:space="preserve"> PAGEREF _Toc184208836 \h </w:instrText>
        </w:r>
        <w:r w:rsidR="00C70A6B" w:rsidRPr="00C70A6B">
          <w:rPr>
            <w:noProof/>
            <w:webHidden/>
            <w:sz w:val="24"/>
          </w:rPr>
        </w:r>
        <w:r w:rsidR="00C70A6B" w:rsidRPr="00C70A6B">
          <w:rPr>
            <w:noProof/>
            <w:webHidden/>
            <w:sz w:val="24"/>
          </w:rPr>
          <w:fldChar w:fldCharType="separate"/>
        </w:r>
        <w:r w:rsidR="004277D7">
          <w:rPr>
            <w:noProof/>
            <w:webHidden/>
            <w:sz w:val="24"/>
          </w:rPr>
          <w:t>24</w:t>
        </w:r>
        <w:r w:rsidR="00C70A6B" w:rsidRPr="00C70A6B">
          <w:rPr>
            <w:noProof/>
            <w:webHidden/>
            <w:sz w:val="24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5E35F3" w:rsidRPr="005E35F3" w:rsidRDefault="005E35F3" w:rsidP="005E35F3"/>
    <w:p w:rsidR="005E35F3" w:rsidRPr="005E35F3" w:rsidRDefault="005E35F3" w:rsidP="005E35F3"/>
    <w:p w:rsidR="005E35F3" w:rsidRDefault="005E35F3" w:rsidP="005E35F3">
      <w:pPr>
        <w:tabs>
          <w:tab w:val="left" w:pos="6222"/>
        </w:tabs>
      </w:pPr>
      <w:r>
        <w:tab/>
      </w:r>
    </w:p>
    <w:p w:rsidR="00810B70" w:rsidRPr="005E35F3" w:rsidRDefault="005E35F3" w:rsidP="005E35F3">
      <w:pPr>
        <w:tabs>
          <w:tab w:val="left" w:pos="6222"/>
        </w:tabs>
        <w:sectPr w:rsidR="00810B70" w:rsidRPr="005E35F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8420880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2D074C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427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8420880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2B4229" w:rsidP="00297FD5">
            <w:pPr>
              <w:jc w:val="center"/>
              <w:rPr>
                <w:sz w:val="22"/>
                <w:szCs w:val="22"/>
              </w:rPr>
            </w:pPr>
            <w:r w:rsidRPr="004E2F43">
              <w:rPr>
                <w:sz w:val="22"/>
                <w:szCs w:val="22"/>
              </w:rPr>
              <w:t>Комплект воздуховода вентилятора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341049" w:rsidP="00011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FD-RASC810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DF4E2F" w:rsidP="000115FD">
            <w:pPr>
              <w:jc w:val="center"/>
              <w:rPr>
                <w:sz w:val="22"/>
                <w:szCs w:val="22"/>
              </w:rPr>
            </w:pPr>
            <w:r w:rsidRPr="00DF4E2F">
              <w:rPr>
                <w:sz w:val="22"/>
                <w:szCs w:val="22"/>
              </w:rPr>
              <w:t>FD-RASC810</w:t>
            </w:r>
          </w:p>
        </w:tc>
      </w:tr>
      <w:tr w:rsidR="00AF7440" w:rsidRPr="0045441B" w:rsidTr="00F84E72">
        <w:trPr>
          <w:trHeight w:val="553"/>
        </w:trPr>
        <w:tc>
          <w:tcPr>
            <w:tcW w:w="2376" w:type="dxa"/>
            <w:vAlign w:val="center"/>
          </w:tcPr>
          <w:p w:rsidR="00AF7440" w:rsidRPr="0045441B" w:rsidRDefault="00AF744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 изделия</w:t>
            </w:r>
          </w:p>
        </w:tc>
        <w:tc>
          <w:tcPr>
            <w:tcW w:w="6975" w:type="dxa"/>
            <w:vAlign w:val="center"/>
          </w:tcPr>
          <w:p w:rsidR="00AF7440" w:rsidRDefault="003D5C57" w:rsidP="003D5C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 при смене</w:t>
            </w:r>
            <w:r w:rsidR="004E2F4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направления</w:t>
            </w:r>
            <w:r w:rsidR="004E2F43">
              <w:rPr>
                <w:sz w:val="22"/>
                <w:szCs w:val="22"/>
              </w:rPr>
              <w:t xml:space="preserve"> </w:t>
            </w:r>
            <w:r w:rsidR="00932C48">
              <w:rPr>
                <w:sz w:val="22"/>
                <w:szCs w:val="22"/>
              </w:rPr>
              <w:t xml:space="preserve">выхода воздуха </w:t>
            </w:r>
            <w:r w:rsidR="004E2F43">
              <w:rPr>
                <w:sz w:val="22"/>
                <w:szCs w:val="22"/>
              </w:rPr>
              <w:t>вентилятора наружного блока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AF7440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0D5E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0115FD" w:rsidP="00011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951CC0" w:rsidRDefault="008E5405" w:rsidP="00951CC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51CC0">
              <w:rPr>
                <w:sz w:val="22"/>
                <w:szCs w:val="22"/>
                <w:lang w:val="en-US"/>
              </w:rPr>
              <w:t>4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A374C3" w:rsidP="00A374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951CC0" w:rsidRDefault="00A374C3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>Не подлежит сертификации по требованиям технически</w:t>
            </w:r>
            <w:r w:rsidR="000D5E3E"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BF2BA9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BF2BA9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84208810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8420881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374C3" w:rsidRDefault="00A374C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268"/>
        <w:gridCol w:w="4611"/>
      </w:tblGrid>
      <w:tr w:rsidR="00B82BB5" w:rsidRPr="00D60542" w:rsidTr="00A543F3">
        <w:trPr>
          <w:jc w:val="center"/>
        </w:trPr>
        <w:tc>
          <w:tcPr>
            <w:tcW w:w="2830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268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4611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BF2BA9" w:rsidTr="00A543F3">
        <w:trPr>
          <w:jc w:val="center"/>
        </w:trPr>
        <w:tc>
          <w:tcPr>
            <w:tcW w:w="2830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Система</w:t>
            </w:r>
          </w:p>
        </w:tc>
        <w:tc>
          <w:tcPr>
            <w:tcW w:w="2268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4611" w:type="dxa"/>
            <w:vAlign w:val="center"/>
          </w:tcPr>
          <w:p w:rsidR="008B1495" w:rsidRPr="00D60542" w:rsidRDefault="00867995" w:rsidP="00A543F3">
            <w:pPr>
              <w:jc w:val="center"/>
              <w:rPr>
                <w:sz w:val="22"/>
                <w:szCs w:val="22"/>
                <w:lang w:val="en-US"/>
              </w:rPr>
            </w:pPr>
            <w:r w:rsidRPr="00A543F3">
              <w:rPr>
                <w:sz w:val="22"/>
                <w:szCs w:val="22"/>
                <w:lang w:val="en-US"/>
              </w:rPr>
              <w:t>Centrifugal</w:t>
            </w:r>
            <w:r w:rsidR="00A543F3" w:rsidRPr="00A543F3">
              <w:rPr>
                <w:sz w:val="22"/>
                <w:szCs w:val="22"/>
                <w:lang w:val="en-US"/>
              </w:rPr>
              <w:t xml:space="preserve"> VRF Series RASC-HNPE</w:t>
            </w:r>
          </w:p>
        </w:tc>
      </w:tr>
      <w:tr w:rsidR="00F84E72" w:rsidRPr="00D60542" w:rsidTr="00A543F3">
        <w:trPr>
          <w:jc w:val="center"/>
        </w:trPr>
        <w:tc>
          <w:tcPr>
            <w:tcW w:w="2830" w:type="dxa"/>
          </w:tcPr>
          <w:p w:rsidR="00F84E72" w:rsidRPr="00D60542" w:rsidRDefault="00F84E7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Модель</w:t>
            </w:r>
          </w:p>
        </w:tc>
        <w:tc>
          <w:tcPr>
            <w:tcW w:w="2268" w:type="dxa"/>
            <w:vAlign w:val="center"/>
          </w:tcPr>
          <w:p w:rsidR="00F84E72" w:rsidRPr="00D60542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4611" w:type="dxa"/>
            <w:vAlign w:val="center"/>
          </w:tcPr>
          <w:p w:rsidR="00F84E72" w:rsidRPr="00D60542" w:rsidRDefault="00341049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FD-RASC810</w:t>
            </w:r>
          </w:p>
        </w:tc>
      </w:tr>
      <w:tr w:rsidR="00BF2BA9" w:rsidRPr="00D60542" w:rsidTr="00A543F3">
        <w:trPr>
          <w:jc w:val="center"/>
        </w:trPr>
        <w:tc>
          <w:tcPr>
            <w:tcW w:w="2830" w:type="dxa"/>
          </w:tcPr>
          <w:p w:rsidR="00BF2BA9" w:rsidRPr="00BF2BA9" w:rsidRDefault="00BF2BA9" w:rsidP="00025E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изделия</w:t>
            </w:r>
          </w:p>
        </w:tc>
        <w:tc>
          <w:tcPr>
            <w:tcW w:w="2268" w:type="dxa"/>
            <w:vAlign w:val="center"/>
          </w:tcPr>
          <w:p w:rsidR="00BF2BA9" w:rsidRPr="00BF2BA9" w:rsidRDefault="00BF2BA9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611" w:type="dxa"/>
            <w:vAlign w:val="center"/>
          </w:tcPr>
          <w:p w:rsidR="00BF2BA9" w:rsidRDefault="00BF2BA9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Оцинкованная сталь</w:t>
            </w:r>
          </w:p>
        </w:tc>
      </w:tr>
      <w:tr w:rsidR="00537062" w:rsidRPr="00D60542" w:rsidTr="00A543F3">
        <w:trPr>
          <w:trHeight w:val="241"/>
          <w:jc w:val="center"/>
        </w:trPr>
        <w:tc>
          <w:tcPr>
            <w:tcW w:w="2830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нетто</w:t>
            </w:r>
          </w:p>
        </w:tc>
        <w:tc>
          <w:tcPr>
            <w:tcW w:w="2268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4611" w:type="dxa"/>
            <w:vAlign w:val="center"/>
          </w:tcPr>
          <w:p w:rsidR="00537062" w:rsidRPr="002B4229" w:rsidRDefault="002B4229" w:rsidP="002B42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1,05</w:t>
            </w:r>
          </w:p>
        </w:tc>
      </w:tr>
      <w:tr w:rsidR="00537062" w:rsidRPr="00D60542" w:rsidTr="00A543F3">
        <w:trPr>
          <w:trHeight w:val="241"/>
          <w:jc w:val="center"/>
        </w:trPr>
        <w:tc>
          <w:tcPr>
            <w:tcW w:w="2830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брутто</w:t>
            </w:r>
          </w:p>
        </w:tc>
        <w:tc>
          <w:tcPr>
            <w:tcW w:w="2268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4611" w:type="dxa"/>
            <w:vAlign w:val="center"/>
          </w:tcPr>
          <w:p w:rsidR="00537062" w:rsidRPr="002B4229" w:rsidRDefault="002B4229" w:rsidP="006A6F5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1,15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GoBack"/>
      <w:bookmarkEnd w:id="10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84208812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1"/>
    </w:p>
    <w:p w:rsidR="007B131C" w:rsidRPr="007B131C" w:rsidRDefault="007B131C" w:rsidP="007B131C"/>
    <w:p w:rsidR="00537062" w:rsidRPr="009032FF" w:rsidRDefault="00537062" w:rsidP="00DD7DFF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</w:t>
      </w:r>
      <w:r w:rsidR="002E7CCC">
        <w:rPr>
          <w:sz w:val="22"/>
          <w:szCs w:val="22"/>
        </w:rPr>
        <w:t xml:space="preserve">наружных блоков </w:t>
      </w:r>
      <w:r w:rsidRPr="0033409D">
        <w:rPr>
          <w:sz w:val="22"/>
          <w:szCs w:val="22"/>
        </w:rPr>
        <w:t>мультизональных систем кондиционирования воздуха (систем, включающих до нескольких десятков внутренних и наружных блоков)</w:t>
      </w:r>
      <w:r w:rsidR="002E7CCC">
        <w:rPr>
          <w:sz w:val="22"/>
          <w:szCs w:val="22"/>
        </w:rPr>
        <w:t xml:space="preserve"> с центробежными вентиляторами</w:t>
      </w:r>
      <w:r w:rsidRPr="0033409D">
        <w:rPr>
          <w:sz w:val="22"/>
          <w:szCs w:val="22"/>
        </w:rPr>
        <w:t xml:space="preserve"> </w:t>
      </w:r>
      <w:r w:rsidR="002E7CCC">
        <w:rPr>
          <w:sz w:val="22"/>
          <w:szCs w:val="22"/>
        </w:rPr>
        <w:t>во</w:t>
      </w:r>
      <w:r w:rsidR="003D5C57">
        <w:rPr>
          <w:sz w:val="22"/>
          <w:szCs w:val="22"/>
        </w:rPr>
        <w:t>зможно появление необходимости</w:t>
      </w:r>
      <w:r w:rsidR="002E7CCC">
        <w:rPr>
          <w:sz w:val="22"/>
          <w:szCs w:val="22"/>
        </w:rPr>
        <w:t xml:space="preserve"> изменени</w:t>
      </w:r>
      <w:r w:rsidR="003D5C57">
        <w:rPr>
          <w:sz w:val="22"/>
          <w:szCs w:val="22"/>
        </w:rPr>
        <w:t>я</w:t>
      </w:r>
      <w:r w:rsidR="002E7CCC">
        <w:rPr>
          <w:sz w:val="22"/>
          <w:szCs w:val="22"/>
        </w:rPr>
        <w:t xml:space="preserve"> направления выхода воздуха из блока</w:t>
      </w:r>
      <w:r w:rsidR="003D5C57">
        <w:rPr>
          <w:sz w:val="22"/>
          <w:szCs w:val="22"/>
        </w:rPr>
        <w:t xml:space="preserve"> и перестановки вентилятора</w:t>
      </w:r>
      <w:r w:rsidRPr="0033409D">
        <w:rPr>
          <w:sz w:val="22"/>
          <w:szCs w:val="22"/>
        </w:rPr>
        <w:t xml:space="preserve">. </w:t>
      </w:r>
      <w:r w:rsidR="002E7CCC">
        <w:rPr>
          <w:sz w:val="22"/>
          <w:szCs w:val="22"/>
        </w:rPr>
        <w:t xml:space="preserve">При этом потребуется установка специального комплекта </w:t>
      </w:r>
      <w:r w:rsidR="003D5C57">
        <w:rPr>
          <w:sz w:val="22"/>
          <w:szCs w:val="22"/>
        </w:rPr>
        <w:t>воздуховода вентилятора</w:t>
      </w:r>
      <w:r w:rsidR="002E7CCC">
        <w:rPr>
          <w:sz w:val="22"/>
          <w:szCs w:val="22"/>
        </w:rPr>
        <w:t>.</w:t>
      </w:r>
      <w:r w:rsidR="00DD7DFF">
        <w:rPr>
          <w:sz w:val="22"/>
          <w:szCs w:val="22"/>
        </w:rPr>
        <w:t xml:space="preserve"> </w:t>
      </w:r>
      <w:r w:rsidR="00AD23C4">
        <w:rPr>
          <w:sz w:val="22"/>
          <w:szCs w:val="22"/>
        </w:rPr>
        <w:t>Для</w:t>
      </w:r>
      <w:r w:rsidR="00DD7DFF">
        <w:rPr>
          <w:sz w:val="22"/>
          <w:szCs w:val="22"/>
        </w:rPr>
        <w:t xml:space="preserve"> наружных блок</w:t>
      </w:r>
      <w:r w:rsidR="00AD23C4">
        <w:rPr>
          <w:sz w:val="22"/>
          <w:szCs w:val="22"/>
        </w:rPr>
        <w:t>ов</w:t>
      </w:r>
      <w:r w:rsidR="00DD7DFF">
        <w:rPr>
          <w:sz w:val="22"/>
          <w:szCs w:val="22"/>
        </w:rPr>
        <w:t xml:space="preserve"> моделей </w:t>
      </w:r>
      <w:r w:rsidR="00DD7DFF" w:rsidRPr="00DD7DFF">
        <w:rPr>
          <w:sz w:val="22"/>
          <w:szCs w:val="22"/>
        </w:rPr>
        <w:t>RASC-</w:t>
      </w:r>
      <w:r w:rsidR="00932C48">
        <w:rPr>
          <w:sz w:val="22"/>
          <w:szCs w:val="22"/>
        </w:rPr>
        <w:t>8</w:t>
      </w:r>
      <w:r w:rsidR="00DD7DFF" w:rsidRPr="00DD7DFF">
        <w:rPr>
          <w:sz w:val="22"/>
          <w:szCs w:val="22"/>
        </w:rPr>
        <w:t>HNPE</w:t>
      </w:r>
      <w:r w:rsidR="00DD7DFF">
        <w:rPr>
          <w:sz w:val="22"/>
          <w:szCs w:val="22"/>
        </w:rPr>
        <w:t xml:space="preserve">, </w:t>
      </w:r>
      <w:r w:rsidR="00DD7DFF" w:rsidRPr="00DD7DFF">
        <w:rPr>
          <w:sz w:val="22"/>
          <w:szCs w:val="22"/>
        </w:rPr>
        <w:t>RASC-</w:t>
      </w:r>
      <w:r w:rsidR="00932C48">
        <w:rPr>
          <w:sz w:val="22"/>
          <w:szCs w:val="22"/>
        </w:rPr>
        <w:t>10</w:t>
      </w:r>
      <w:r w:rsidR="00DD7DFF" w:rsidRPr="00DD7DFF">
        <w:rPr>
          <w:sz w:val="22"/>
          <w:szCs w:val="22"/>
        </w:rPr>
        <w:t>HNPE</w:t>
      </w:r>
      <w:r w:rsidR="00932C48">
        <w:rPr>
          <w:sz w:val="22"/>
          <w:szCs w:val="22"/>
        </w:rPr>
        <w:t xml:space="preserve"> </w:t>
      </w:r>
      <w:r w:rsidR="00DD7DFF">
        <w:rPr>
          <w:sz w:val="22"/>
          <w:szCs w:val="22"/>
        </w:rPr>
        <w:t xml:space="preserve">используется </w:t>
      </w:r>
      <w:bookmarkStart w:id="12" w:name="_Ref75275209"/>
      <w:r w:rsidR="00DD7DFF">
        <w:rPr>
          <w:sz w:val="22"/>
          <w:szCs w:val="22"/>
        </w:rPr>
        <w:t xml:space="preserve">комплект </w:t>
      </w:r>
      <w:r w:rsidR="00341049">
        <w:rPr>
          <w:sz w:val="22"/>
          <w:szCs w:val="22"/>
        </w:rPr>
        <w:t>FD-RASC810</w:t>
      </w:r>
      <w:r w:rsidR="00DD7DFF">
        <w:rPr>
          <w:sz w:val="22"/>
          <w:szCs w:val="22"/>
        </w:rPr>
        <w:t>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84208813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</w:t>
      </w:r>
      <w:r w:rsidR="002B4229">
        <w:rPr>
          <w:sz w:val="22"/>
          <w:szCs w:val="22"/>
        </w:rPr>
        <w:t>е</w:t>
      </w:r>
      <w:r w:rsidR="00200C8E" w:rsidRPr="003F28A1">
        <w:rPr>
          <w:sz w:val="22"/>
          <w:szCs w:val="22"/>
        </w:rPr>
        <w:t xml:space="preserve"> 1.</w:t>
      </w:r>
    </w:p>
    <w:p w:rsidR="00C61BCA" w:rsidRDefault="00C61BC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DD7DFF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A6F00B9" wp14:editId="40861EE6">
            <wp:extent cx="2719347" cy="2496450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26509" cy="250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4229" w:rsidRPr="002B4229">
        <w:rPr>
          <w:noProof/>
        </w:rPr>
        <w:t xml:space="preserve"> </w:t>
      </w:r>
      <w:r w:rsidR="002B4229">
        <w:rPr>
          <w:noProof/>
        </w:rPr>
        <w:drawing>
          <wp:inline distT="0" distB="0" distL="0" distR="0" wp14:anchorId="74597937" wp14:editId="449511DC">
            <wp:extent cx="2524125" cy="2593279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35369" cy="260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84208814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AD23C4" w:rsidRDefault="00365EDF" w:rsidP="00365EDF">
      <w:pPr>
        <w:rPr>
          <w:sz w:val="20"/>
          <w:szCs w:val="20"/>
        </w:rPr>
      </w:pPr>
    </w:p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 xml:space="preserve">Монтаж </w:t>
      </w:r>
      <w:r w:rsidR="00DD7DFF">
        <w:rPr>
          <w:sz w:val="22"/>
          <w:szCs w:val="22"/>
        </w:rPr>
        <w:t xml:space="preserve">и эксплуатация изделия </w:t>
      </w:r>
      <w:r w:rsidRPr="006024B6">
        <w:rPr>
          <w:sz w:val="22"/>
          <w:szCs w:val="22"/>
        </w:rPr>
        <w:t xml:space="preserve">производится в соответствии с прилагаемой к </w:t>
      </w:r>
      <w:r w:rsidR="00951CC0">
        <w:rPr>
          <w:sz w:val="22"/>
          <w:szCs w:val="22"/>
        </w:rPr>
        <w:t>оборудованию</w:t>
      </w:r>
      <w:r w:rsidRPr="006024B6">
        <w:rPr>
          <w:sz w:val="22"/>
          <w:szCs w:val="22"/>
        </w:rPr>
        <w:t xml:space="preserve"> инструкцией по монтажу и эксплуатации.</w:t>
      </w:r>
    </w:p>
    <w:p w:rsidR="007C3B7D" w:rsidRDefault="007C3B7D" w:rsidP="00200C8E">
      <w:pPr>
        <w:ind w:firstLine="720"/>
        <w:jc w:val="both"/>
        <w:rPr>
          <w:sz w:val="22"/>
          <w:szCs w:val="22"/>
        </w:rPr>
      </w:pPr>
    </w:p>
    <w:p w:rsidR="00DD7DFF" w:rsidRDefault="00AD23C4" w:rsidP="00200C8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Вид оборудования в стандартной заводской позиции вентилятора и после монтажа комплекта представлен на рисунке 2.</w:t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586FAE" w:rsidRDefault="00586FAE" w:rsidP="00586FAE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2160" cy="194818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9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AD23C4" w:rsidRDefault="00AD23C4" w:rsidP="00AD23C4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DD7DFF" w:rsidRDefault="00DD7DFF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8420881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</w:t>
      </w:r>
      <w:r w:rsidR="00AD23C4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9402E" w:rsidRDefault="0099402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jc w:val="center"/>
        <w:rPr>
          <w:sz w:val="22"/>
          <w:szCs w:val="22"/>
        </w:rPr>
      </w:pPr>
    </w:p>
    <w:p w:rsidR="00200C8E" w:rsidRDefault="00200C8E" w:rsidP="0099402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</w:t>
      </w:r>
      <w:r w:rsidR="00AD23C4">
        <w:rPr>
          <w:sz w:val="20"/>
          <w:szCs w:val="20"/>
        </w:rPr>
        <w:t>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1F7D91">
      <w:pPr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7C3B7D" w:rsidRDefault="007C3B7D" w:rsidP="00200C8E">
      <w:pPr>
        <w:ind w:firstLine="720"/>
        <w:jc w:val="center"/>
        <w:rPr>
          <w:sz w:val="20"/>
          <w:szCs w:val="20"/>
        </w:rPr>
      </w:pPr>
    </w:p>
    <w:p w:rsidR="00BE2F01" w:rsidRDefault="00BE2F01" w:rsidP="00200C8E">
      <w:pPr>
        <w:ind w:firstLine="720"/>
        <w:jc w:val="center"/>
        <w:rPr>
          <w:sz w:val="20"/>
          <w:szCs w:val="20"/>
        </w:rPr>
      </w:pPr>
    </w:p>
    <w:p w:rsidR="00BE2F01" w:rsidRDefault="00BE2F0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84208816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99402E" w:rsidRDefault="0099402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302687">
        <w:rPr>
          <w:noProof/>
          <w:sz w:val="22"/>
          <w:szCs w:val="22"/>
        </w:rPr>
        <w:t xml:space="preserve">постаки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402E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7C3B7D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Длинная пластина</w:t>
            </w:r>
            <w:r w:rsidR="00C70A6B">
              <w:rPr>
                <w:sz w:val="22"/>
                <w:szCs w:val="22"/>
              </w:rPr>
              <w:t xml:space="preserve"> (горизонтальная)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7C3B7D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7C3B7D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Короткая пласт</w:t>
            </w:r>
            <w:r w:rsidR="00C70A6B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на</w:t>
            </w:r>
            <w:r w:rsidR="00C70A6B">
              <w:rPr>
                <w:sz w:val="22"/>
                <w:szCs w:val="22"/>
              </w:rPr>
              <w:t xml:space="preserve"> (вертикальная)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7C3B7D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BE2F01" w:rsidRPr="00F64AA1" w:rsidRDefault="00BE2F0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84208817"/>
      <w:r w:rsidRPr="008542FB">
        <w:rPr>
          <w:rFonts w:ascii="Times New Roman" w:hAnsi="Times New Roman"/>
          <w:sz w:val="28"/>
          <w:szCs w:val="28"/>
        </w:rPr>
        <w:t>Гаранти</w:t>
      </w:r>
      <w:bookmarkEnd w:id="22"/>
      <w:bookmarkEnd w:id="23"/>
      <w:bookmarkEnd w:id="24"/>
      <w:r w:rsidR="00B97840">
        <w:rPr>
          <w:rFonts w:ascii="Times New Roman" w:hAnsi="Times New Roman"/>
          <w:sz w:val="28"/>
          <w:szCs w:val="28"/>
        </w:rPr>
        <w:t>я</w:t>
      </w:r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932C48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A374C3">
        <w:rPr>
          <w:sz w:val="22"/>
          <w:szCs w:val="22"/>
        </w:rPr>
        <w:t xml:space="preserve"> нему срок гарантии составляет 3 (Три</w:t>
      </w:r>
      <w:r w:rsidR="00292478">
        <w:rPr>
          <w:sz w:val="22"/>
          <w:szCs w:val="22"/>
        </w:rPr>
        <w:t>) год</w:t>
      </w:r>
      <w:r w:rsidR="00A374C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84208818"/>
      <w:r w:rsidRPr="008542FB">
        <w:rPr>
          <w:rFonts w:ascii="Times New Roman" w:hAnsi="Times New Roman"/>
          <w:sz w:val="28"/>
          <w:szCs w:val="28"/>
        </w:rPr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123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25"/>
        <w:gridCol w:w="3831"/>
        <w:gridCol w:w="236"/>
        <w:gridCol w:w="236"/>
      </w:tblGrid>
      <w:tr w:rsidR="00C70A6B" w:rsidTr="00C70A6B">
        <w:trPr>
          <w:jc w:val="center"/>
        </w:trPr>
        <w:tc>
          <w:tcPr>
            <w:tcW w:w="4395" w:type="dxa"/>
            <w:vAlign w:val="center"/>
          </w:tcPr>
          <w:p w:rsidR="00C70A6B" w:rsidRPr="00913753" w:rsidRDefault="00C70A6B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7C3B7D">
              <w:rPr>
                <w:sz w:val="22"/>
                <w:szCs w:val="22"/>
              </w:rPr>
              <w:t>Комплект воздуховода вентилятора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C70A6B" w:rsidRPr="00A04EFA" w:rsidRDefault="00341049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FD-RASC810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297FD5">
            <w:pPr>
              <w:jc w:val="center"/>
            </w:pPr>
          </w:p>
        </w:tc>
      </w:tr>
      <w:tr w:rsidR="00C70A6B" w:rsidRPr="00D65EA2" w:rsidTr="00C70A6B">
        <w:trPr>
          <w:jc w:val="center"/>
        </w:trPr>
        <w:tc>
          <w:tcPr>
            <w:tcW w:w="4395" w:type="dxa"/>
            <w:vAlign w:val="center"/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8F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BF2BA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84208819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tbl>
      <w:tblPr>
        <w:tblW w:w="9123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25"/>
        <w:gridCol w:w="3831"/>
        <w:gridCol w:w="236"/>
        <w:gridCol w:w="236"/>
      </w:tblGrid>
      <w:tr w:rsidR="00C70A6B" w:rsidTr="00341049">
        <w:trPr>
          <w:jc w:val="center"/>
        </w:trPr>
        <w:tc>
          <w:tcPr>
            <w:tcW w:w="4395" w:type="dxa"/>
            <w:vAlign w:val="center"/>
          </w:tcPr>
          <w:p w:rsidR="00C70A6B" w:rsidRPr="00913753" w:rsidRDefault="00C70A6B" w:rsidP="00341049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7C3B7D">
              <w:rPr>
                <w:sz w:val="22"/>
                <w:szCs w:val="22"/>
              </w:rPr>
              <w:t>Комплект воздуховода вентилятора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Default="00C70A6B" w:rsidP="00341049">
            <w:pPr>
              <w:jc w:val="center"/>
            </w:pPr>
          </w:p>
        </w:tc>
        <w:tc>
          <w:tcPr>
            <w:tcW w:w="3831" w:type="dxa"/>
            <w:vAlign w:val="center"/>
          </w:tcPr>
          <w:p w:rsidR="00C70A6B" w:rsidRPr="00A04EFA" w:rsidRDefault="00341049" w:rsidP="00341049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FD-RASC810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341049">
            <w:pPr>
              <w:jc w:val="center"/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Default="00C70A6B" w:rsidP="00341049">
            <w:pPr>
              <w:jc w:val="center"/>
            </w:pPr>
          </w:p>
        </w:tc>
      </w:tr>
      <w:tr w:rsidR="00C70A6B" w:rsidRPr="00D65EA2" w:rsidTr="00341049">
        <w:trPr>
          <w:jc w:val="center"/>
        </w:trPr>
        <w:tc>
          <w:tcPr>
            <w:tcW w:w="4395" w:type="dxa"/>
            <w:vAlign w:val="center"/>
          </w:tcPr>
          <w:p w:rsidR="00C70A6B" w:rsidRPr="00D65EA2" w:rsidRDefault="00C70A6B" w:rsidP="00341049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C70A6B" w:rsidRPr="00D65EA2" w:rsidRDefault="00C70A6B" w:rsidP="00341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C70A6B" w:rsidRPr="00D65EA2" w:rsidRDefault="00C70A6B" w:rsidP="00341049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3410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C70A6B" w:rsidRPr="00D65EA2" w:rsidRDefault="00C70A6B" w:rsidP="00341049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</w:pPr>
    </w:p>
    <w:p w:rsidR="00C61BCA" w:rsidRDefault="00C61BC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84208820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 xml:space="preserve">* раздел заполняется при эксплуатации и ремонте 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84208821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C70A6B">
        <w:rPr>
          <w:sz w:val="22"/>
          <w:szCs w:val="22"/>
        </w:rPr>
        <w:t>утилизации изделия</w:t>
      </w:r>
      <w:r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приобретено.</w:t>
      </w:r>
    </w:p>
    <w:p w:rsidR="00924941" w:rsidRDefault="00924941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Pr="00AC1D78" w:rsidRDefault="0099402E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84208822"/>
      <w:r w:rsidRPr="00924941">
        <w:rPr>
          <w:rFonts w:ascii="Times New Roman" w:hAnsi="Times New Roman"/>
          <w:sz w:val="28"/>
          <w:szCs w:val="28"/>
        </w:rPr>
        <w:lastRenderedPageBreak/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EA6703" w:rsidRPr="00924941" w:rsidRDefault="00924941" w:rsidP="00C70A6B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 xml:space="preserve">Выполнение работ </w:t>
      </w:r>
      <w:r w:rsidR="00C70A6B">
        <w:rPr>
          <w:sz w:val="22"/>
          <w:szCs w:val="22"/>
        </w:rPr>
        <w:t xml:space="preserve">по установке изделия </w:t>
      </w:r>
      <w:r w:rsidRPr="00924941">
        <w:rPr>
          <w:sz w:val="22"/>
          <w:szCs w:val="22"/>
        </w:rPr>
        <w:t>допускается проводить только</w:t>
      </w:r>
      <w:r w:rsidR="00C70A6B">
        <w:rPr>
          <w:sz w:val="22"/>
          <w:szCs w:val="22"/>
        </w:rPr>
        <w:t xml:space="preserve"> на отключенном от электропитания оборудовании</w:t>
      </w:r>
      <w:r w:rsidRPr="00924941">
        <w:rPr>
          <w:sz w:val="22"/>
          <w:szCs w:val="22"/>
        </w:rPr>
        <w:t>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84208823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84208824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84208825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84208826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84208827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84208828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84208829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8420883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84208831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84208832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84208833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84208834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70A6B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8420883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84208836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049" w:rsidRDefault="00341049">
      <w:r>
        <w:separator/>
      </w:r>
    </w:p>
  </w:endnote>
  <w:endnote w:type="continuationSeparator" w:id="0">
    <w:p w:rsidR="00341049" w:rsidRDefault="0034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1049" w:rsidRDefault="0034104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41049" w:rsidRDefault="003410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41049" w:rsidRDefault="003410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41049" w:rsidRDefault="0034104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D35EE4" w:rsidRDefault="00341049" w:rsidP="005E35F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FD-RASC810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41049" w:rsidRPr="00B7687E" w:rsidRDefault="0034104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ED1531" w:rsidRDefault="0034104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2BA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ED1531" w:rsidRDefault="003410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049" w:rsidRPr="000115FD" w:rsidRDefault="0034104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85"/>
                            <a:ext cx="3969" cy="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1049" w:rsidRPr="00927339" w:rsidRDefault="0034104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341049" w:rsidRPr="005E35F3" w:rsidRDefault="0034104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4E2F43">
                                <w:rPr>
                                  <w:b/>
                                  <w:sz w:val="22"/>
                                  <w:szCs w:val="22"/>
                                </w:rPr>
                                <w:t>КОМПЛЕКТ ВОЗДУХОВОДА</w:t>
                              </w: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ВЕНТИЛЯТОРА FD-RASC810</w:t>
                              </w:r>
                            </w:p>
                            <w:p w:rsidR="00341049" w:rsidRPr="00AF301F" w:rsidRDefault="0034104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41049" w:rsidRPr="00613EFB" w:rsidRDefault="0034104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3.75pt;margin-top:23.1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I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Xx3bCEoM7WNHNsyEpxWbf6mMx&#10;W4F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41049" w:rsidRPr="00D35EE4" w:rsidRDefault="00341049" w:rsidP="005E35F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FD-RASC810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41049" w:rsidRPr="00B7687E" w:rsidRDefault="0034104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41049" w:rsidRPr="00ED1531" w:rsidRDefault="0034104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F2BA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41049" w:rsidRPr="00ED1531" w:rsidRDefault="003410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41049" w:rsidRPr="000115FD" w:rsidRDefault="0034104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85;width:3969;height:1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41049" w:rsidRPr="00927339" w:rsidRDefault="0034104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341049" w:rsidRPr="005E35F3" w:rsidRDefault="0034104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E2F43">
                          <w:rPr>
                            <w:b/>
                            <w:sz w:val="22"/>
                            <w:szCs w:val="22"/>
                          </w:rPr>
                          <w:t>КОМПЛЕКТ ВОЗДУХОВОДА</w:t>
                        </w: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ВЕНТИЛЯТОРА FD-RASC810</w:t>
                        </w:r>
                      </w:p>
                      <w:p w:rsidR="00341049" w:rsidRPr="00AF301F" w:rsidRDefault="0034104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41049" w:rsidRPr="00613EFB" w:rsidRDefault="0034104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AF301F" w:rsidRDefault="003410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2B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D35EE4" w:rsidRDefault="0034104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FD-RASC810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341049" w:rsidRPr="00C23BB2" w:rsidRDefault="0034104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41049" w:rsidRPr="00EC2FF5" w:rsidRDefault="0034104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41049" w:rsidRPr="00AF301F" w:rsidRDefault="003410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2B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41049" w:rsidRPr="00D35EE4" w:rsidRDefault="0034104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FD-RASC810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341049" w:rsidRPr="00C23BB2" w:rsidRDefault="0034104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41049" w:rsidRPr="00EC2FF5" w:rsidRDefault="0034104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Default="0034104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AF301F" w:rsidRDefault="0034104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F2BA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41049" w:rsidRPr="00EC2FF5" w:rsidRDefault="0034104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FD-RASC810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41049" w:rsidRDefault="0034104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41049" w:rsidRPr="00AF301F" w:rsidRDefault="0034104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F2BA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41049" w:rsidRPr="00EC2FF5" w:rsidRDefault="0034104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FD-RASC810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049" w:rsidRDefault="00341049">
      <w:r>
        <w:separator/>
      </w:r>
    </w:p>
  </w:footnote>
  <w:footnote w:type="continuationSeparator" w:id="0">
    <w:p w:rsidR="00341049" w:rsidRDefault="00341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1049" w:rsidRDefault="0034104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1049" w:rsidRDefault="0034104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5FD"/>
    <w:rsid w:val="00021FB1"/>
    <w:rsid w:val="00023D67"/>
    <w:rsid w:val="00025E94"/>
    <w:rsid w:val="00035BD2"/>
    <w:rsid w:val="00037425"/>
    <w:rsid w:val="0004615A"/>
    <w:rsid w:val="00047F8C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A4508"/>
    <w:rsid w:val="000B2A0A"/>
    <w:rsid w:val="000B3B54"/>
    <w:rsid w:val="000B6784"/>
    <w:rsid w:val="000B7CBA"/>
    <w:rsid w:val="000C74A2"/>
    <w:rsid w:val="000D11B2"/>
    <w:rsid w:val="000D3915"/>
    <w:rsid w:val="000D5E3E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1F7D91"/>
    <w:rsid w:val="00200C8E"/>
    <w:rsid w:val="00201938"/>
    <w:rsid w:val="0021276C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2478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229"/>
    <w:rsid w:val="002B4BD3"/>
    <w:rsid w:val="002C2364"/>
    <w:rsid w:val="002C44E0"/>
    <w:rsid w:val="002D074C"/>
    <w:rsid w:val="002E1622"/>
    <w:rsid w:val="002E7CCC"/>
    <w:rsid w:val="002F79FC"/>
    <w:rsid w:val="00302687"/>
    <w:rsid w:val="00303E2F"/>
    <w:rsid w:val="003066A5"/>
    <w:rsid w:val="00311219"/>
    <w:rsid w:val="00314201"/>
    <w:rsid w:val="00324840"/>
    <w:rsid w:val="00326079"/>
    <w:rsid w:val="0034104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D5C57"/>
    <w:rsid w:val="003E3AD4"/>
    <w:rsid w:val="003E6FA8"/>
    <w:rsid w:val="003F28A1"/>
    <w:rsid w:val="003F3D0E"/>
    <w:rsid w:val="003F43C3"/>
    <w:rsid w:val="003F5B4D"/>
    <w:rsid w:val="003F7A25"/>
    <w:rsid w:val="00400C30"/>
    <w:rsid w:val="004106D7"/>
    <w:rsid w:val="004158E2"/>
    <w:rsid w:val="004277D7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2F43"/>
    <w:rsid w:val="004E674F"/>
    <w:rsid w:val="004F494A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47E71"/>
    <w:rsid w:val="00554566"/>
    <w:rsid w:val="00557D90"/>
    <w:rsid w:val="005615C2"/>
    <w:rsid w:val="0058149E"/>
    <w:rsid w:val="00584062"/>
    <w:rsid w:val="00586FAE"/>
    <w:rsid w:val="00590895"/>
    <w:rsid w:val="00592BC8"/>
    <w:rsid w:val="005A01C0"/>
    <w:rsid w:val="005B68E2"/>
    <w:rsid w:val="005B7781"/>
    <w:rsid w:val="005D0574"/>
    <w:rsid w:val="005E35F3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C3B7D"/>
    <w:rsid w:val="007D349B"/>
    <w:rsid w:val="007D4E6B"/>
    <w:rsid w:val="007D6CCA"/>
    <w:rsid w:val="007E00BD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67995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B1684"/>
    <w:rsid w:val="008B3117"/>
    <w:rsid w:val="008D09DC"/>
    <w:rsid w:val="008D1693"/>
    <w:rsid w:val="008E0B73"/>
    <w:rsid w:val="008E5405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32C48"/>
    <w:rsid w:val="0094137F"/>
    <w:rsid w:val="00941985"/>
    <w:rsid w:val="00941D4F"/>
    <w:rsid w:val="009454F1"/>
    <w:rsid w:val="009457C2"/>
    <w:rsid w:val="00951CC0"/>
    <w:rsid w:val="0096270C"/>
    <w:rsid w:val="0097670D"/>
    <w:rsid w:val="00984D44"/>
    <w:rsid w:val="00985AEE"/>
    <w:rsid w:val="00985B81"/>
    <w:rsid w:val="0099402E"/>
    <w:rsid w:val="009A1FA5"/>
    <w:rsid w:val="009A3359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9E797F"/>
    <w:rsid w:val="00A13ED0"/>
    <w:rsid w:val="00A17EAC"/>
    <w:rsid w:val="00A20C9D"/>
    <w:rsid w:val="00A220A4"/>
    <w:rsid w:val="00A22CCA"/>
    <w:rsid w:val="00A22D2C"/>
    <w:rsid w:val="00A33FB8"/>
    <w:rsid w:val="00A374C3"/>
    <w:rsid w:val="00A40E51"/>
    <w:rsid w:val="00A41DE7"/>
    <w:rsid w:val="00A440B9"/>
    <w:rsid w:val="00A45D7D"/>
    <w:rsid w:val="00A52243"/>
    <w:rsid w:val="00A543F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23C4"/>
    <w:rsid w:val="00AD6D0F"/>
    <w:rsid w:val="00AD7369"/>
    <w:rsid w:val="00AE188B"/>
    <w:rsid w:val="00AE3233"/>
    <w:rsid w:val="00AF1F03"/>
    <w:rsid w:val="00AF301F"/>
    <w:rsid w:val="00AF7440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2BB5"/>
    <w:rsid w:val="00B853CA"/>
    <w:rsid w:val="00B930C4"/>
    <w:rsid w:val="00B97840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BE2F01"/>
    <w:rsid w:val="00BF2BA9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1BCA"/>
    <w:rsid w:val="00C64DFA"/>
    <w:rsid w:val="00C66856"/>
    <w:rsid w:val="00C70A6B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119D9"/>
    <w:rsid w:val="00D21FC0"/>
    <w:rsid w:val="00D2476B"/>
    <w:rsid w:val="00D263FB"/>
    <w:rsid w:val="00D31D52"/>
    <w:rsid w:val="00D357F4"/>
    <w:rsid w:val="00D35EE4"/>
    <w:rsid w:val="00D454A4"/>
    <w:rsid w:val="00D549B4"/>
    <w:rsid w:val="00D55160"/>
    <w:rsid w:val="00D551FA"/>
    <w:rsid w:val="00D566EE"/>
    <w:rsid w:val="00D60542"/>
    <w:rsid w:val="00D6500E"/>
    <w:rsid w:val="00D67D05"/>
    <w:rsid w:val="00D70F85"/>
    <w:rsid w:val="00D74A78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D7DFF"/>
    <w:rsid w:val="00DE3ECC"/>
    <w:rsid w:val="00DE5724"/>
    <w:rsid w:val="00DF4E2F"/>
    <w:rsid w:val="00DF559E"/>
    <w:rsid w:val="00DF7018"/>
    <w:rsid w:val="00E02961"/>
    <w:rsid w:val="00E035FD"/>
    <w:rsid w:val="00E069BC"/>
    <w:rsid w:val="00E1023C"/>
    <w:rsid w:val="00E13F0E"/>
    <w:rsid w:val="00E24807"/>
    <w:rsid w:val="00E24ED7"/>
    <w:rsid w:val="00E26670"/>
    <w:rsid w:val="00E50936"/>
    <w:rsid w:val="00E515AE"/>
    <w:rsid w:val="00E646AB"/>
    <w:rsid w:val="00E71657"/>
    <w:rsid w:val="00E72244"/>
    <w:rsid w:val="00E772AC"/>
    <w:rsid w:val="00E774B2"/>
    <w:rsid w:val="00E82DF0"/>
    <w:rsid w:val="00E8345E"/>
    <w:rsid w:val="00E90897"/>
    <w:rsid w:val="00E91B22"/>
    <w:rsid w:val="00E9332C"/>
    <w:rsid w:val="00E93E9E"/>
    <w:rsid w:val="00EA206C"/>
    <w:rsid w:val="00EA6703"/>
    <w:rsid w:val="00EB0EC2"/>
    <w:rsid w:val="00EB25BE"/>
    <w:rsid w:val="00EC78F9"/>
    <w:rsid w:val="00EC79A8"/>
    <w:rsid w:val="00EE0C1D"/>
    <w:rsid w:val="00EE40B5"/>
    <w:rsid w:val="00EE524C"/>
    <w:rsid w:val="00EF2B2F"/>
    <w:rsid w:val="00EF31BB"/>
    <w:rsid w:val="00EF3D97"/>
    <w:rsid w:val="00F041C2"/>
    <w:rsid w:val="00F058D4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0B06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17BDE056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BF91E-CE4E-4BFB-B198-CE0DEAF7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5B8E390E</Template>
  <TotalTime>16</TotalTime>
  <Pages>24</Pages>
  <Words>2484</Words>
  <Characters>14162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</cp:revision>
  <cp:lastPrinted>2021-03-26T08:29:00Z</cp:lastPrinted>
  <dcterms:created xsi:type="dcterms:W3CDTF">2024-12-04T09:49:00Z</dcterms:created>
  <dcterms:modified xsi:type="dcterms:W3CDTF">2025-01-28T11:45:00Z</dcterms:modified>
</cp:coreProperties>
</file>