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2D074C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67D05" w:rsidP="004E2F4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КОМПЛЕКТ </w:t>
            </w:r>
            <w:r w:rsidRPr="00D67D05">
              <w:rPr>
                <w:b/>
                <w:szCs w:val="28"/>
              </w:rPr>
              <w:t xml:space="preserve">ВОЗДУХОВОДА </w:t>
            </w:r>
            <w:r w:rsidR="004E2F43">
              <w:rPr>
                <w:b/>
                <w:szCs w:val="28"/>
              </w:rPr>
              <w:t xml:space="preserve">ВЕНТИЛЯТОРА </w:t>
            </w:r>
            <w:r w:rsidR="00DD7DFF">
              <w:rPr>
                <w:b/>
                <w:szCs w:val="28"/>
              </w:rPr>
              <w:t>ДЛЯ</w:t>
            </w:r>
            <w:r w:rsidR="00D74A78">
              <w:rPr>
                <w:b/>
                <w:szCs w:val="28"/>
              </w:rPr>
              <w:t xml:space="preserve"> ИЗМЕНЕНИ</w:t>
            </w:r>
            <w:r w:rsidR="00DD7DFF">
              <w:rPr>
                <w:b/>
                <w:szCs w:val="28"/>
              </w:rPr>
              <w:t>Я</w:t>
            </w:r>
            <w:r w:rsidR="00D74A78">
              <w:rPr>
                <w:b/>
                <w:szCs w:val="28"/>
              </w:rPr>
              <w:t xml:space="preserve"> НАПРАВЛЕНИЯ ВЫПУСКА ВОЗДУХА</w:t>
            </w:r>
            <w:r w:rsidR="002D074C" w:rsidRPr="00200092">
              <w:rPr>
                <w:b/>
                <w:szCs w:val="28"/>
              </w:rPr>
              <w:t xml:space="preserve"> </w:t>
            </w:r>
            <w:r w:rsidRPr="00D67D05">
              <w:rPr>
                <w:b/>
                <w:szCs w:val="28"/>
              </w:rPr>
              <w:t>FD-RASC46</w:t>
            </w:r>
          </w:p>
        </w:tc>
      </w:tr>
      <w:tr w:rsidR="00D03F3F" w:rsidTr="002D074C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67D05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FD-RASC46</w:t>
            </w:r>
            <w:r w:rsidR="00FE0B06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2D074C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951CC0">
        <w:rPr>
          <w:sz w:val="22"/>
          <w:szCs w:val="22"/>
          <w:lang w:val="en-US"/>
        </w:rPr>
        <w:t>4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526B37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26B37">
        <w:rPr>
          <w:b/>
          <w:sz w:val="22"/>
          <w:szCs w:val="22"/>
        </w:rPr>
        <w:lastRenderedPageBreak/>
        <w:t>СОДЕРЖАНИЕ</w:t>
      </w:r>
      <w:r w:rsidR="00231E1B" w:rsidRPr="00526B37">
        <w:rPr>
          <w:b/>
          <w:sz w:val="22"/>
          <w:szCs w:val="22"/>
        </w:rPr>
        <w:t xml:space="preserve"> </w:t>
      </w:r>
    </w:p>
    <w:p w:rsidR="00C70A6B" w:rsidRPr="00C70A6B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r w:rsidRPr="00526B37">
        <w:rPr>
          <w:sz w:val="22"/>
          <w:szCs w:val="22"/>
        </w:rPr>
        <w:fldChar w:fldCharType="begin"/>
      </w:r>
      <w:r w:rsidRPr="00526B37">
        <w:rPr>
          <w:sz w:val="22"/>
          <w:szCs w:val="22"/>
        </w:rPr>
        <w:instrText xml:space="preserve"> TOC \o "1-3" \h \z \u </w:instrText>
      </w:r>
      <w:r w:rsidRPr="00526B37">
        <w:rPr>
          <w:sz w:val="22"/>
          <w:szCs w:val="22"/>
        </w:rPr>
        <w:fldChar w:fldCharType="separate"/>
      </w:r>
      <w:hyperlink w:anchor="_Toc184208808" w:history="1">
        <w:r w:rsidR="00C70A6B" w:rsidRPr="00C70A6B">
          <w:rPr>
            <w:rStyle w:val="ad"/>
            <w:noProof/>
            <w:sz w:val="24"/>
          </w:rPr>
          <w:t>Введение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_Toc184208808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4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09" w:history="1">
        <w:r w:rsidR="00C70A6B" w:rsidRPr="00C70A6B">
          <w:rPr>
            <w:rStyle w:val="ad"/>
            <w:noProof/>
            <w:sz w:val="24"/>
          </w:rPr>
          <w:t>1.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Общие сведения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_Toc184208809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5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0" w:history="1">
        <w:r w:rsidR="00C70A6B" w:rsidRPr="00C70A6B">
          <w:rPr>
            <w:rStyle w:val="ad"/>
            <w:noProof/>
            <w:sz w:val="24"/>
          </w:rPr>
          <w:t>2.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Основные технические данные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_Toc184208810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6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1" w:history="1">
        <w:r w:rsidR="00C70A6B" w:rsidRPr="00C70A6B">
          <w:rPr>
            <w:rStyle w:val="ad"/>
            <w:noProof/>
            <w:sz w:val="24"/>
          </w:rPr>
          <w:t>2.1 Технические характеристики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_Toc184208811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6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2" w:history="1">
        <w:r w:rsidR="00C70A6B" w:rsidRPr="00C70A6B">
          <w:rPr>
            <w:rStyle w:val="ad"/>
            <w:noProof/>
            <w:sz w:val="24"/>
          </w:rPr>
          <w:t>2.2 Описание изделия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_Toc184208812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6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3" w:history="1">
        <w:r w:rsidR="00C70A6B" w:rsidRPr="00C70A6B">
          <w:rPr>
            <w:rStyle w:val="ad"/>
            <w:noProof/>
            <w:sz w:val="24"/>
          </w:rPr>
          <w:t>2.3 Общий вид изделия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_Toc184208813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6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4" w:history="1">
        <w:r w:rsidR="00C70A6B" w:rsidRPr="00C70A6B">
          <w:rPr>
            <w:rStyle w:val="ad"/>
            <w:noProof/>
            <w:sz w:val="24"/>
          </w:rPr>
          <w:t>2.4 Монтаж и эксплуатация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_Toc184208814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7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5" w:history="1">
        <w:r w:rsidR="00C70A6B" w:rsidRPr="00C70A6B">
          <w:rPr>
            <w:rStyle w:val="ad"/>
            <w:noProof/>
            <w:sz w:val="24"/>
          </w:rPr>
          <w:t>2.5 Маркировка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_Toc184208815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7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6" w:history="1">
        <w:r w:rsidR="00C70A6B" w:rsidRPr="00C70A6B">
          <w:rPr>
            <w:rStyle w:val="ad"/>
            <w:noProof/>
            <w:sz w:val="24"/>
          </w:rPr>
          <w:t>3.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Комплектность поставки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_Toc184208816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8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7" w:history="1">
        <w:r w:rsidR="00C70A6B" w:rsidRPr="00C70A6B">
          <w:rPr>
            <w:rStyle w:val="ad"/>
            <w:noProof/>
            <w:sz w:val="24"/>
          </w:rPr>
          <w:t>4.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Гарантия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_Toc184208817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9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8" w:history="1">
        <w:r w:rsidR="00C70A6B" w:rsidRPr="00C70A6B">
          <w:rPr>
            <w:rStyle w:val="ad"/>
            <w:noProof/>
            <w:sz w:val="24"/>
          </w:rPr>
          <w:t>5.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Свидетельство об упаковывании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_Toc184208818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10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9" w:history="1">
        <w:r w:rsidR="00C70A6B" w:rsidRPr="00C70A6B">
          <w:rPr>
            <w:rStyle w:val="ad"/>
            <w:noProof/>
            <w:sz w:val="24"/>
          </w:rPr>
          <w:t>6.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Свидетельство о приемке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_Toc184208819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11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0" w:history="1">
        <w:r w:rsidR="00C70A6B" w:rsidRPr="00C70A6B">
          <w:rPr>
            <w:rStyle w:val="ad"/>
            <w:noProof/>
            <w:sz w:val="24"/>
          </w:rPr>
          <w:t>7.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Консервация*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_Toc184208820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12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1" w:history="1">
        <w:r w:rsidR="00C70A6B" w:rsidRPr="00C70A6B">
          <w:rPr>
            <w:rStyle w:val="ad"/>
            <w:noProof/>
            <w:sz w:val="24"/>
          </w:rPr>
          <w:t>8.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Сведения об утилизации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_Toc184208821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13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2" w:history="1">
        <w:r w:rsidR="00C70A6B" w:rsidRPr="00C70A6B">
          <w:rPr>
            <w:rStyle w:val="ad"/>
            <w:noProof/>
            <w:sz w:val="24"/>
          </w:rPr>
          <w:t>9.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Требования безопасности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_Toc184208822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14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3" w:history="1">
        <w:r w:rsidR="00C70A6B" w:rsidRPr="00C70A6B">
          <w:rPr>
            <w:rStyle w:val="ad"/>
            <w:noProof/>
            <w:sz w:val="24"/>
          </w:rPr>
          <w:t>9.1 Общие требования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_Toc184208823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14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4" w:history="1">
        <w:r w:rsidR="00C70A6B" w:rsidRPr="00C70A6B">
          <w:rPr>
            <w:rStyle w:val="ad"/>
            <w:noProof/>
            <w:sz w:val="24"/>
          </w:rPr>
          <w:t>10.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Прием и передача изделия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_Toc184208824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15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5" w:history="1">
        <w:r w:rsidR="00C70A6B" w:rsidRPr="00C70A6B">
          <w:rPr>
            <w:rStyle w:val="ad"/>
            <w:noProof/>
            <w:sz w:val="24"/>
          </w:rPr>
          <w:t>11.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Учет работы изделия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_Toc184208825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16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6" w:history="1">
        <w:r w:rsidR="00C70A6B" w:rsidRPr="00C70A6B">
          <w:rPr>
            <w:rStyle w:val="ad"/>
            <w:noProof/>
            <w:sz w:val="24"/>
          </w:rPr>
          <w:t>12.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Учет технического обслуживания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_Toc184208826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17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7" w:history="1">
        <w:r w:rsidR="00C70A6B" w:rsidRPr="00C70A6B">
          <w:rPr>
            <w:rStyle w:val="ad"/>
            <w:noProof/>
            <w:sz w:val="24"/>
          </w:rPr>
          <w:t>13.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Работы при эксплуатации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_Toc184208827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18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8" w:history="1">
        <w:r w:rsidR="00C70A6B" w:rsidRPr="00C70A6B">
          <w:rPr>
            <w:rStyle w:val="ad"/>
            <w:noProof/>
            <w:sz w:val="24"/>
          </w:rPr>
          <w:t>13.1 Учет выполнения работ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_Toc184208828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18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9" w:history="1">
        <w:r w:rsidR="00C70A6B" w:rsidRPr="00C70A6B">
          <w:rPr>
            <w:rStyle w:val="ad"/>
            <w:noProof/>
            <w:sz w:val="24"/>
          </w:rPr>
          <w:t>13.2 Особые замечания по эксплуатации и аварийным случаям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_Toc184208829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19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0" w:history="1">
        <w:r w:rsidR="00C70A6B" w:rsidRPr="00C70A6B">
          <w:rPr>
            <w:rStyle w:val="ad"/>
            <w:noProof/>
            <w:sz w:val="24"/>
          </w:rPr>
          <w:t>13.3 Периодический контроль основных эксплуатационных и технических характеристик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_Toc184208830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20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1" w:history="1">
        <w:r w:rsidR="00C70A6B" w:rsidRPr="00C70A6B">
          <w:rPr>
            <w:rStyle w:val="ad"/>
            <w:noProof/>
            <w:sz w:val="24"/>
          </w:rPr>
          <w:t>13.4 Проверка (калибровка) средств измерения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_Toc184208831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21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2" w:history="1">
        <w:r w:rsidR="00C70A6B" w:rsidRPr="00C70A6B">
          <w:rPr>
            <w:rStyle w:val="ad"/>
            <w:noProof/>
            <w:sz w:val="24"/>
          </w:rPr>
          <w:t>14.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Транспортировка и хранение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_Toc184208832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22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3" w:history="1">
        <w:r w:rsidR="00C70A6B" w:rsidRPr="00C70A6B">
          <w:rPr>
            <w:rStyle w:val="ad"/>
            <w:noProof/>
            <w:sz w:val="24"/>
          </w:rPr>
          <w:t>15.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Ремонт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_Toc184208833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23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4" w:history="1">
        <w:r w:rsidR="00C70A6B" w:rsidRPr="00C70A6B">
          <w:rPr>
            <w:rStyle w:val="ad"/>
            <w:noProof/>
            <w:sz w:val="24"/>
          </w:rPr>
          <w:t>16.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Сведения о рекламациях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_Toc184208834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24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5" w:history="1">
        <w:r w:rsidR="00C70A6B" w:rsidRPr="00C70A6B">
          <w:rPr>
            <w:rStyle w:val="ad"/>
            <w:noProof/>
            <w:sz w:val="24"/>
          </w:rPr>
          <w:t>17.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Особые отметки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_Toc184208835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25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E20C5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6" w:history="1">
        <w:r w:rsidR="00C70A6B" w:rsidRPr="00C70A6B">
          <w:rPr>
            <w:rStyle w:val="ad"/>
            <w:noProof/>
            <w:sz w:val="24"/>
          </w:rPr>
          <w:t>18.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Контроль состояния изделия и ведения паспорта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_Toc184208836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C70A6B" w:rsidRPr="00C70A6B">
          <w:rPr>
            <w:noProof/>
            <w:webHidden/>
            <w:sz w:val="24"/>
          </w:rPr>
          <w:t>26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26B37">
        <w:rPr>
          <w:sz w:val="22"/>
          <w:szCs w:val="22"/>
        </w:rPr>
        <w:fldChar w:fldCharType="end"/>
      </w:r>
      <w:bookmarkEnd w:id="0"/>
    </w:p>
    <w:p w:rsidR="005E35F3" w:rsidRPr="005E35F3" w:rsidRDefault="005E35F3" w:rsidP="005E35F3"/>
    <w:p w:rsidR="005E35F3" w:rsidRPr="005E35F3" w:rsidRDefault="005E35F3" w:rsidP="005E35F3"/>
    <w:p w:rsidR="005E35F3" w:rsidRDefault="005E35F3" w:rsidP="005E35F3">
      <w:pPr>
        <w:tabs>
          <w:tab w:val="left" w:pos="6222"/>
        </w:tabs>
      </w:pPr>
      <w:r>
        <w:tab/>
      </w:r>
    </w:p>
    <w:p w:rsidR="00810B70" w:rsidRPr="005E35F3" w:rsidRDefault="005E35F3" w:rsidP="005E35F3">
      <w:pPr>
        <w:tabs>
          <w:tab w:val="left" w:pos="6222"/>
        </w:tabs>
        <w:sectPr w:rsidR="00810B70" w:rsidRPr="005E35F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8420880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2D074C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F427D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8420880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4E2F43" w:rsidP="00297FD5">
            <w:pPr>
              <w:jc w:val="center"/>
              <w:rPr>
                <w:sz w:val="22"/>
                <w:szCs w:val="22"/>
              </w:rPr>
            </w:pPr>
            <w:r w:rsidRPr="004E2F43">
              <w:rPr>
                <w:sz w:val="22"/>
                <w:szCs w:val="22"/>
              </w:rPr>
              <w:t>КОМПЛЕКТ ВОЗДУХОВОДА ВЕНТИЛЯТОРА</w:t>
            </w:r>
          </w:p>
        </w:tc>
      </w:tr>
      <w:tr w:rsidR="000115FD" w:rsidRPr="0045441B" w:rsidTr="000115FD">
        <w:trPr>
          <w:trHeight w:val="553"/>
        </w:trPr>
        <w:tc>
          <w:tcPr>
            <w:tcW w:w="2376" w:type="dxa"/>
            <w:vAlign w:val="center"/>
          </w:tcPr>
          <w:p w:rsidR="000115FD" w:rsidRPr="0045441B" w:rsidRDefault="000115FD" w:rsidP="000115FD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0115FD" w:rsidRPr="000115FD" w:rsidRDefault="00D67D05" w:rsidP="00011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FD-RASC46</w:t>
            </w:r>
          </w:p>
        </w:tc>
      </w:tr>
      <w:tr w:rsidR="000115FD" w:rsidRPr="0045441B" w:rsidTr="000115FD">
        <w:trPr>
          <w:trHeight w:val="553"/>
        </w:trPr>
        <w:tc>
          <w:tcPr>
            <w:tcW w:w="2376" w:type="dxa"/>
            <w:vAlign w:val="center"/>
          </w:tcPr>
          <w:p w:rsidR="000115FD" w:rsidRPr="0045441B" w:rsidRDefault="000115FD" w:rsidP="000115FD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0115FD" w:rsidRPr="000115FD" w:rsidRDefault="004336A9" w:rsidP="000115FD">
            <w:pPr>
              <w:jc w:val="center"/>
              <w:rPr>
                <w:sz w:val="22"/>
                <w:szCs w:val="22"/>
              </w:rPr>
            </w:pPr>
            <w:r w:rsidRPr="004336A9">
              <w:rPr>
                <w:sz w:val="22"/>
                <w:szCs w:val="22"/>
              </w:rPr>
              <w:t>FD-RASC46</w:t>
            </w:r>
          </w:p>
        </w:tc>
      </w:tr>
      <w:tr w:rsidR="00AF7440" w:rsidRPr="0045441B" w:rsidTr="00F84E72">
        <w:trPr>
          <w:trHeight w:val="553"/>
        </w:trPr>
        <w:tc>
          <w:tcPr>
            <w:tcW w:w="2376" w:type="dxa"/>
            <w:vAlign w:val="center"/>
          </w:tcPr>
          <w:p w:rsidR="00AF7440" w:rsidRPr="0045441B" w:rsidRDefault="00AF744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 изделия</w:t>
            </w:r>
          </w:p>
        </w:tc>
        <w:tc>
          <w:tcPr>
            <w:tcW w:w="6975" w:type="dxa"/>
            <w:vAlign w:val="center"/>
          </w:tcPr>
          <w:p w:rsidR="00AF7440" w:rsidRDefault="003D5C57" w:rsidP="003D5C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 при смене</w:t>
            </w:r>
            <w:r w:rsidR="004E2F43">
              <w:rPr>
                <w:sz w:val="22"/>
                <w:szCs w:val="22"/>
              </w:rPr>
              <w:t xml:space="preserve"> </w:t>
            </w:r>
            <w:r w:rsidR="00D15016">
              <w:rPr>
                <w:sz w:val="22"/>
                <w:szCs w:val="22"/>
              </w:rPr>
              <w:t xml:space="preserve">направления выхода воздуха </w:t>
            </w:r>
            <w:r w:rsidR="004E2F43">
              <w:rPr>
                <w:sz w:val="22"/>
                <w:szCs w:val="22"/>
              </w:rPr>
              <w:t>вентилятора наружного блока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AF7440" w:rsidP="00B4697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0D5E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0115FD" w:rsidP="000115FD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951CC0" w:rsidRDefault="008E5405" w:rsidP="00951CC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951CC0"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A374C3" w:rsidP="00A374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200C8E" w:rsidRPr="00951CC0" w:rsidRDefault="00A374C3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>Не подлежит сертификации по требованиям технически</w:t>
            </w:r>
            <w:r w:rsidR="000D5E3E"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00C8E" w:rsidRPr="00AE4B2A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AE4B2A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 xml:space="preserve">, No.2, </w:t>
            </w:r>
            <w:proofErr w:type="spellStart"/>
            <w:r w:rsidRPr="008A1F66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8A1F66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8A1F66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200C8E" w:rsidRPr="006A6F59" w:rsidRDefault="0045441B" w:rsidP="0045441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E26670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E26670">
              <w:rPr>
                <w:sz w:val="22"/>
                <w:szCs w:val="22"/>
              </w:rPr>
              <w:t xml:space="preserve">: </w:t>
            </w:r>
            <w:hyperlink r:id="rId18" w:history="1"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6A6F59" w:rsidRPr="00F00BB9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="006A6F59" w:rsidRPr="00F00BB9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6A6F59" w:rsidRPr="006A6F59" w:rsidRDefault="006A6F59" w:rsidP="0045441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84208810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8420881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374C3" w:rsidRDefault="00A374C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2268"/>
        <w:gridCol w:w="4611"/>
      </w:tblGrid>
      <w:tr w:rsidR="00B82BB5" w:rsidRPr="00D60542" w:rsidTr="00A543F3">
        <w:trPr>
          <w:jc w:val="center"/>
        </w:trPr>
        <w:tc>
          <w:tcPr>
            <w:tcW w:w="2830" w:type="dxa"/>
            <w:vAlign w:val="center"/>
          </w:tcPr>
          <w:p w:rsidR="00B82BB5" w:rsidRPr="00FB5F40" w:rsidRDefault="00B82BB5" w:rsidP="00B82BB5">
            <w:pPr>
              <w:jc w:val="center"/>
              <w:rPr>
                <w:b/>
                <w:sz w:val="22"/>
                <w:szCs w:val="22"/>
              </w:rPr>
            </w:pPr>
            <w:r w:rsidRPr="00FB5F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Align w:val="center"/>
          </w:tcPr>
          <w:p w:rsidR="00B82BB5" w:rsidRPr="00FB5F40" w:rsidRDefault="00B82BB5" w:rsidP="00B82BB5">
            <w:pPr>
              <w:jc w:val="center"/>
              <w:rPr>
                <w:b/>
                <w:sz w:val="22"/>
                <w:szCs w:val="22"/>
              </w:rPr>
            </w:pPr>
            <w:r w:rsidRPr="00FB5F40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4611" w:type="dxa"/>
            <w:vAlign w:val="center"/>
          </w:tcPr>
          <w:p w:rsidR="00B82BB5" w:rsidRPr="00FB5F40" w:rsidRDefault="00B82BB5" w:rsidP="00B82BB5">
            <w:pPr>
              <w:jc w:val="center"/>
              <w:rPr>
                <w:b/>
                <w:sz w:val="22"/>
                <w:szCs w:val="22"/>
              </w:rPr>
            </w:pPr>
            <w:r w:rsidRPr="00FB5F40">
              <w:rPr>
                <w:b/>
                <w:sz w:val="22"/>
                <w:szCs w:val="22"/>
              </w:rPr>
              <w:t>Значение</w:t>
            </w:r>
          </w:p>
        </w:tc>
      </w:tr>
      <w:tr w:rsidR="008B1495" w:rsidRPr="00AE4B2A" w:rsidTr="00A543F3">
        <w:trPr>
          <w:jc w:val="center"/>
        </w:trPr>
        <w:tc>
          <w:tcPr>
            <w:tcW w:w="2830" w:type="dxa"/>
            <w:vAlign w:val="center"/>
          </w:tcPr>
          <w:p w:rsidR="008B1495" w:rsidRPr="00D60542" w:rsidRDefault="008B1495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Система</w:t>
            </w:r>
          </w:p>
        </w:tc>
        <w:tc>
          <w:tcPr>
            <w:tcW w:w="2268" w:type="dxa"/>
            <w:vAlign w:val="center"/>
          </w:tcPr>
          <w:p w:rsidR="008B1495" w:rsidRPr="00D60542" w:rsidRDefault="00F22A57" w:rsidP="00F84E72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-</w:t>
            </w:r>
          </w:p>
        </w:tc>
        <w:tc>
          <w:tcPr>
            <w:tcW w:w="4611" w:type="dxa"/>
            <w:vAlign w:val="center"/>
          </w:tcPr>
          <w:p w:rsidR="008B1495" w:rsidRPr="00D60542" w:rsidRDefault="00867995" w:rsidP="00A543F3">
            <w:pPr>
              <w:jc w:val="center"/>
              <w:rPr>
                <w:sz w:val="22"/>
                <w:szCs w:val="22"/>
                <w:lang w:val="en-US"/>
              </w:rPr>
            </w:pPr>
            <w:r w:rsidRPr="00A543F3">
              <w:rPr>
                <w:sz w:val="22"/>
                <w:szCs w:val="22"/>
                <w:lang w:val="en-US"/>
              </w:rPr>
              <w:t>Centrifugal</w:t>
            </w:r>
            <w:r w:rsidR="00A543F3" w:rsidRPr="00A543F3">
              <w:rPr>
                <w:sz w:val="22"/>
                <w:szCs w:val="22"/>
                <w:lang w:val="en-US"/>
              </w:rPr>
              <w:t xml:space="preserve"> VRF Series RASC-HNPE</w:t>
            </w:r>
          </w:p>
        </w:tc>
      </w:tr>
      <w:tr w:rsidR="00F84E72" w:rsidRPr="00D60542" w:rsidTr="00A543F3">
        <w:trPr>
          <w:jc w:val="center"/>
        </w:trPr>
        <w:tc>
          <w:tcPr>
            <w:tcW w:w="2830" w:type="dxa"/>
          </w:tcPr>
          <w:p w:rsidR="00F84E72" w:rsidRPr="00D60542" w:rsidRDefault="00F84E7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Модель</w:t>
            </w:r>
          </w:p>
        </w:tc>
        <w:tc>
          <w:tcPr>
            <w:tcW w:w="2268" w:type="dxa"/>
            <w:vAlign w:val="center"/>
          </w:tcPr>
          <w:p w:rsidR="00F84E72" w:rsidRPr="00D60542" w:rsidRDefault="00F84E72" w:rsidP="00025E94">
            <w:pPr>
              <w:jc w:val="center"/>
              <w:rPr>
                <w:sz w:val="22"/>
                <w:szCs w:val="22"/>
                <w:lang w:val="en-US"/>
              </w:rPr>
            </w:pPr>
            <w:r w:rsidRPr="00D60542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611" w:type="dxa"/>
            <w:vAlign w:val="center"/>
          </w:tcPr>
          <w:p w:rsidR="00F84E72" w:rsidRPr="00D60542" w:rsidRDefault="00D67D05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FD-RASC46</w:t>
            </w:r>
          </w:p>
        </w:tc>
      </w:tr>
      <w:tr w:rsidR="00537062" w:rsidRPr="00D60542" w:rsidTr="00A543F3">
        <w:trPr>
          <w:trHeight w:val="241"/>
          <w:jc w:val="center"/>
        </w:trPr>
        <w:tc>
          <w:tcPr>
            <w:tcW w:w="2830" w:type="dxa"/>
          </w:tcPr>
          <w:p w:rsidR="00537062" w:rsidRPr="00D60542" w:rsidRDefault="0053706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Вес нетто</w:t>
            </w:r>
          </w:p>
        </w:tc>
        <w:tc>
          <w:tcPr>
            <w:tcW w:w="2268" w:type="dxa"/>
            <w:vAlign w:val="center"/>
          </w:tcPr>
          <w:p w:rsidR="00537062" w:rsidRPr="00D60542" w:rsidRDefault="00537062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кг</w:t>
            </w:r>
          </w:p>
        </w:tc>
        <w:tc>
          <w:tcPr>
            <w:tcW w:w="4611" w:type="dxa"/>
            <w:vAlign w:val="center"/>
          </w:tcPr>
          <w:p w:rsidR="00537062" w:rsidRPr="009A3359" w:rsidRDefault="00537062" w:rsidP="006A6F59">
            <w:pPr>
              <w:jc w:val="center"/>
              <w:rPr>
                <w:sz w:val="22"/>
                <w:szCs w:val="22"/>
              </w:rPr>
            </w:pPr>
          </w:p>
        </w:tc>
      </w:tr>
      <w:tr w:rsidR="00537062" w:rsidRPr="00D60542" w:rsidTr="00A543F3">
        <w:trPr>
          <w:trHeight w:val="241"/>
          <w:jc w:val="center"/>
        </w:trPr>
        <w:tc>
          <w:tcPr>
            <w:tcW w:w="2830" w:type="dxa"/>
          </w:tcPr>
          <w:p w:rsidR="00537062" w:rsidRPr="00D60542" w:rsidRDefault="0053706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Вес брутто</w:t>
            </w:r>
          </w:p>
        </w:tc>
        <w:tc>
          <w:tcPr>
            <w:tcW w:w="2268" w:type="dxa"/>
            <w:vAlign w:val="center"/>
          </w:tcPr>
          <w:p w:rsidR="00537062" w:rsidRPr="00D60542" w:rsidRDefault="00537062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кг</w:t>
            </w:r>
          </w:p>
        </w:tc>
        <w:tc>
          <w:tcPr>
            <w:tcW w:w="4611" w:type="dxa"/>
            <w:vAlign w:val="center"/>
          </w:tcPr>
          <w:p w:rsidR="00537062" w:rsidRPr="009A3359" w:rsidRDefault="00537062" w:rsidP="006A6F59">
            <w:pPr>
              <w:jc w:val="center"/>
              <w:rPr>
                <w:sz w:val="22"/>
                <w:szCs w:val="22"/>
              </w:rPr>
            </w:pPr>
          </w:p>
        </w:tc>
      </w:tr>
      <w:tr w:rsidR="007B131C" w:rsidRPr="00D60542" w:rsidTr="00A543F3">
        <w:trPr>
          <w:trHeight w:val="241"/>
          <w:jc w:val="center"/>
        </w:trPr>
        <w:tc>
          <w:tcPr>
            <w:tcW w:w="2830" w:type="dxa"/>
          </w:tcPr>
          <w:p w:rsidR="007B131C" w:rsidRPr="00D60542" w:rsidRDefault="00AE4B2A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изделия</w:t>
            </w:r>
          </w:p>
        </w:tc>
        <w:tc>
          <w:tcPr>
            <w:tcW w:w="2268" w:type="dxa"/>
            <w:vAlign w:val="center"/>
          </w:tcPr>
          <w:p w:rsidR="007B131C" w:rsidRPr="00D60542" w:rsidRDefault="007B131C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мм</w:t>
            </w:r>
          </w:p>
        </w:tc>
        <w:tc>
          <w:tcPr>
            <w:tcW w:w="4611" w:type="dxa"/>
            <w:vAlign w:val="center"/>
          </w:tcPr>
          <w:p w:rsidR="007B131C" w:rsidRPr="00D60542" w:rsidRDefault="00AE4B2A" w:rsidP="008B31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Оцинкованная сталь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184208812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7B131C" w:rsidRPr="007B131C" w:rsidRDefault="007B131C" w:rsidP="007B131C"/>
    <w:p w:rsidR="00537062" w:rsidRPr="009032FF" w:rsidRDefault="00537062" w:rsidP="00DD7DFF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</w:t>
      </w:r>
      <w:r w:rsidR="002E7CCC">
        <w:rPr>
          <w:sz w:val="22"/>
          <w:szCs w:val="22"/>
        </w:rPr>
        <w:t xml:space="preserve">наружных блоков </w:t>
      </w:r>
      <w:r w:rsidRPr="0033409D">
        <w:rPr>
          <w:sz w:val="22"/>
          <w:szCs w:val="22"/>
        </w:rPr>
        <w:t>мультизональных систем кондиционирования воздуха (систем, включающих до нескольких десятков внутренних и наружных блоков)</w:t>
      </w:r>
      <w:r w:rsidR="002E7CCC">
        <w:rPr>
          <w:sz w:val="22"/>
          <w:szCs w:val="22"/>
        </w:rPr>
        <w:t xml:space="preserve"> с центробежными вентиляторами</w:t>
      </w:r>
      <w:r w:rsidRPr="0033409D">
        <w:rPr>
          <w:sz w:val="22"/>
          <w:szCs w:val="22"/>
        </w:rPr>
        <w:t xml:space="preserve"> </w:t>
      </w:r>
      <w:r w:rsidR="002E7CCC">
        <w:rPr>
          <w:sz w:val="22"/>
          <w:szCs w:val="22"/>
        </w:rPr>
        <w:t>во</w:t>
      </w:r>
      <w:r w:rsidR="003D5C57">
        <w:rPr>
          <w:sz w:val="22"/>
          <w:szCs w:val="22"/>
        </w:rPr>
        <w:t>зможно появление необходимости</w:t>
      </w:r>
      <w:r w:rsidR="002E7CCC">
        <w:rPr>
          <w:sz w:val="22"/>
          <w:szCs w:val="22"/>
        </w:rPr>
        <w:t xml:space="preserve"> изменени</w:t>
      </w:r>
      <w:r w:rsidR="003D5C57">
        <w:rPr>
          <w:sz w:val="22"/>
          <w:szCs w:val="22"/>
        </w:rPr>
        <w:t>я</w:t>
      </w:r>
      <w:r w:rsidR="002E7CCC">
        <w:rPr>
          <w:sz w:val="22"/>
          <w:szCs w:val="22"/>
        </w:rPr>
        <w:t xml:space="preserve"> направления выхода воздуха из блока</w:t>
      </w:r>
      <w:r w:rsidR="003D5C57">
        <w:rPr>
          <w:sz w:val="22"/>
          <w:szCs w:val="22"/>
        </w:rPr>
        <w:t xml:space="preserve"> и перестановки вентилятора</w:t>
      </w:r>
      <w:r w:rsidRPr="0033409D">
        <w:rPr>
          <w:sz w:val="22"/>
          <w:szCs w:val="22"/>
        </w:rPr>
        <w:t xml:space="preserve">. </w:t>
      </w:r>
      <w:r w:rsidR="002E7CCC">
        <w:rPr>
          <w:sz w:val="22"/>
          <w:szCs w:val="22"/>
        </w:rPr>
        <w:t xml:space="preserve">При этом потребуется установка специального комплекта </w:t>
      </w:r>
      <w:r w:rsidR="003D5C57">
        <w:rPr>
          <w:sz w:val="22"/>
          <w:szCs w:val="22"/>
        </w:rPr>
        <w:t>воздуховода вентилятора</w:t>
      </w:r>
      <w:r w:rsidR="002E7CCC">
        <w:rPr>
          <w:sz w:val="22"/>
          <w:szCs w:val="22"/>
        </w:rPr>
        <w:t>.</w:t>
      </w:r>
      <w:r w:rsidR="00DD7DFF">
        <w:rPr>
          <w:sz w:val="22"/>
          <w:szCs w:val="22"/>
        </w:rPr>
        <w:t xml:space="preserve"> </w:t>
      </w:r>
      <w:r w:rsidR="00AD23C4">
        <w:rPr>
          <w:sz w:val="22"/>
          <w:szCs w:val="22"/>
        </w:rPr>
        <w:t>Для</w:t>
      </w:r>
      <w:r w:rsidR="00DD7DFF">
        <w:rPr>
          <w:sz w:val="22"/>
          <w:szCs w:val="22"/>
        </w:rPr>
        <w:t xml:space="preserve"> наружных блок</w:t>
      </w:r>
      <w:r w:rsidR="00AD23C4">
        <w:rPr>
          <w:sz w:val="22"/>
          <w:szCs w:val="22"/>
        </w:rPr>
        <w:t>ов</w:t>
      </w:r>
      <w:r w:rsidR="00DD7DFF">
        <w:rPr>
          <w:sz w:val="22"/>
          <w:szCs w:val="22"/>
        </w:rPr>
        <w:t xml:space="preserve"> моделей </w:t>
      </w:r>
      <w:r w:rsidR="00DD7DFF" w:rsidRPr="00DD7DFF">
        <w:rPr>
          <w:sz w:val="22"/>
          <w:szCs w:val="22"/>
        </w:rPr>
        <w:t>RASC-4HNPE</w:t>
      </w:r>
      <w:r w:rsidR="00DD7DFF">
        <w:rPr>
          <w:sz w:val="22"/>
          <w:szCs w:val="22"/>
        </w:rPr>
        <w:t xml:space="preserve">, </w:t>
      </w:r>
      <w:r w:rsidR="00DD7DFF" w:rsidRPr="00DD7DFF">
        <w:rPr>
          <w:sz w:val="22"/>
          <w:szCs w:val="22"/>
        </w:rPr>
        <w:t>RASC-5HNPE</w:t>
      </w:r>
      <w:r w:rsidR="00DD7DFF">
        <w:rPr>
          <w:sz w:val="22"/>
          <w:szCs w:val="22"/>
        </w:rPr>
        <w:t xml:space="preserve">, </w:t>
      </w:r>
      <w:r w:rsidR="00DD7DFF" w:rsidRPr="00DD7DFF">
        <w:rPr>
          <w:sz w:val="22"/>
          <w:szCs w:val="22"/>
        </w:rPr>
        <w:t>RASC-6HNPE</w:t>
      </w:r>
      <w:r w:rsidR="00DD7DFF">
        <w:rPr>
          <w:sz w:val="22"/>
          <w:szCs w:val="22"/>
        </w:rPr>
        <w:t xml:space="preserve"> используется </w:t>
      </w:r>
      <w:bookmarkStart w:id="11" w:name="_Ref75275209"/>
      <w:r w:rsidR="00DD7DFF">
        <w:rPr>
          <w:sz w:val="22"/>
          <w:szCs w:val="22"/>
        </w:rPr>
        <w:t>комплект FD-RASC46.</w:t>
      </w:r>
    </w:p>
    <w:bookmarkEnd w:id="11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84208813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C61BCA" w:rsidRDefault="00C61BCA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DD7DFF" w:rsidP="009940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A6F00B9" wp14:editId="40861EE6">
            <wp:extent cx="2719347" cy="2496450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26509" cy="250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00D0" w:rsidRPr="005000D0">
        <w:rPr>
          <w:noProof/>
        </w:rPr>
        <w:t xml:space="preserve"> </w:t>
      </w:r>
      <w:r w:rsidR="005000D0">
        <w:rPr>
          <w:noProof/>
        </w:rPr>
        <w:drawing>
          <wp:inline distT="0" distB="0" distL="0" distR="0" wp14:anchorId="5A1E1EAC" wp14:editId="19AD25CC">
            <wp:extent cx="2464923" cy="254317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73356" cy="255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02E" w:rsidRDefault="0099402E" w:rsidP="009940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Default="00200C8E" w:rsidP="009940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7C3B7D" w:rsidRDefault="007C3B7D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84208814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AD23C4" w:rsidRDefault="00365EDF" w:rsidP="00365EDF">
      <w:pPr>
        <w:rPr>
          <w:sz w:val="20"/>
          <w:szCs w:val="20"/>
        </w:rPr>
      </w:pPr>
    </w:p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 xml:space="preserve">Монтаж </w:t>
      </w:r>
      <w:r w:rsidR="00DD7DFF">
        <w:rPr>
          <w:sz w:val="22"/>
          <w:szCs w:val="22"/>
        </w:rPr>
        <w:t xml:space="preserve">и эксплуатация изделия </w:t>
      </w:r>
      <w:r w:rsidRPr="006024B6">
        <w:rPr>
          <w:sz w:val="22"/>
          <w:szCs w:val="22"/>
        </w:rPr>
        <w:t xml:space="preserve">производится в соответствии с прилагаемой к </w:t>
      </w:r>
      <w:r w:rsidR="00951CC0">
        <w:rPr>
          <w:sz w:val="22"/>
          <w:szCs w:val="22"/>
        </w:rPr>
        <w:t>оборудованию</w:t>
      </w:r>
      <w:r w:rsidRPr="006024B6">
        <w:rPr>
          <w:sz w:val="22"/>
          <w:szCs w:val="22"/>
        </w:rPr>
        <w:t xml:space="preserve"> инструкцией по монтажу и эксплуатации.</w:t>
      </w:r>
    </w:p>
    <w:p w:rsidR="007C3B7D" w:rsidRDefault="007C3B7D" w:rsidP="00200C8E">
      <w:pPr>
        <w:ind w:firstLine="720"/>
        <w:jc w:val="both"/>
        <w:rPr>
          <w:sz w:val="22"/>
          <w:szCs w:val="22"/>
        </w:rPr>
      </w:pPr>
    </w:p>
    <w:p w:rsidR="00DD7DFF" w:rsidRDefault="00AD23C4" w:rsidP="00200C8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Вид оборудования в стандартной заводской позиции вентилятора и после монтажа комплекта представлен на рисунке 2.</w:t>
      </w:r>
    </w:p>
    <w:p w:rsidR="00DD7DFF" w:rsidRDefault="00DD7DFF" w:rsidP="00200C8E">
      <w:pPr>
        <w:ind w:firstLine="720"/>
        <w:jc w:val="both"/>
        <w:rPr>
          <w:sz w:val="22"/>
          <w:szCs w:val="22"/>
        </w:rPr>
      </w:pPr>
    </w:p>
    <w:p w:rsidR="00586FAE" w:rsidRDefault="00586FAE" w:rsidP="00586FAE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52160" cy="194818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DFF" w:rsidRDefault="00DD7DFF" w:rsidP="00200C8E">
      <w:pPr>
        <w:ind w:firstLine="720"/>
        <w:jc w:val="both"/>
        <w:rPr>
          <w:sz w:val="22"/>
          <w:szCs w:val="22"/>
        </w:rPr>
      </w:pPr>
    </w:p>
    <w:p w:rsidR="00AD23C4" w:rsidRDefault="00AD23C4" w:rsidP="00AD23C4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DD7DFF" w:rsidRDefault="00DD7DFF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84208815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</w:t>
      </w:r>
      <w:r w:rsidR="00AD23C4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99402E" w:rsidRDefault="0099402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02E" w:rsidRDefault="0099402E" w:rsidP="0099402E">
      <w:pPr>
        <w:jc w:val="center"/>
        <w:rPr>
          <w:sz w:val="22"/>
          <w:szCs w:val="22"/>
        </w:rPr>
      </w:pPr>
    </w:p>
    <w:p w:rsidR="00200C8E" w:rsidRDefault="00200C8E" w:rsidP="0099402E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</w:t>
      </w:r>
      <w:r w:rsidR="00AD23C4">
        <w:rPr>
          <w:sz w:val="20"/>
          <w:szCs w:val="20"/>
        </w:rPr>
        <w:t>3</w:t>
      </w: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1F7D91">
      <w:pPr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84208816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99402E" w:rsidRDefault="0099402E" w:rsidP="00E82DF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E82DF0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302687">
        <w:rPr>
          <w:noProof/>
          <w:sz w:val="22"/>
          <w:szCs w:val="22"/>
        </w:rPr>
        <w:t xml:space="preserve">постаки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99402E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7C3B7D" w:rsidP="00B97840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Длинная пластина</w:t>
            </w:r>
            <w:r w:rsidR="00C70A6B">
              <w:rPr>
                <w:sz w:val="22"/>
                <w:szCs w:val="22"/>
              </w:rPr>
              <w:t xml:space="preserve"> (горизонтальная)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7C3B7D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7C3B7D" w:rsidP="00B97840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Короткая пласт</w:t>
            </w:r>
            <w:r w:rsidR="00C70A6B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на</w:t>
            </w:r>
            <w:r w:rsidR="00C70A6B">
              <w:rPr>
                <w:sz w:val="22"/>
                <w:szCs w:val="22"/>
              </w:rPr>
              <w:t xml:space="preserve"> (вертикальная)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7C3B7D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F64AA1" w:rsidRDefault="00F64AA1" w:rsidP="00F64AA1">
      <w:pPr>
        <w:pStyle w:val="1"/>
        <w:ind w:left="720"/>
        <w:rPr>
          <w:rFonts w:ascii="Times New Roman" w:hAnsi="Times New Roman"/>
          <w:sz w:val="28"/>
          <w:szCs w:val="28"/>
        </w:rPr>
      </w:pPr>
      <w:bookmarkStart w:id="21" w:name="_Toc489886373"/>
      <w:bookmarkStart w:id="22" w:name="_Ref75275475"/>
      <w:bookmarkStart w:id="23" w:name="_Toc85529578"/>
      <w:bookmarkStart w:id="24" w:name="_GoBack"/>
      <w:bookmarkEnd w:id="24"/>
    </w:p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7C3B7D" w:rsidRDefault="007C3B7D" w:rsidP="00F64AA1"/>
    <w:p w:rsidR="007C3B7D" w:rsidRDefault="007C3B7D" w:rsidP="00F64AA1"/>
    <w:p w:rsidR="007C3B7D" w:rsidRPr="00F64AA1" w:rsidRDefault="007C3B7D" w:rsidP="00F64AA1"/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5" w:name="_Toc184208817"/>
      <w:r w:rsidRPr="008542FB">
        <w:rPr>
          <w:rFonts w:ascii="Times New Roman" w:hAnsi="Times New Roman"/>
          <w:sz w:val="28"/>
          <w:szCs w:val="28"/>
        </w:rPr>
        <w:t>Гаранти</w:t>
      </w:r>
      <w:bookmarkEnd w:id="21"/>
      <w:bookmarkEnd w:id="22"/>
      <w:bookmarkEnd w:id="23"/>
      <w:r w:rsidR="00B97840">
        <w:rPr>
          <w:rFonts w:ascii="Times New Roman" w:hAnsi="Times New Roman"/>
          <w:sz w:val="28"/>
          <w:szCs w:val="28"/>
        </w:rPr>
        <w:t>я</w:t>
      </w:r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A374C3">
        <w:rPr>
          <w:sz w:val="22"/>
          <w:szCs w:val="22"/>
        </w:rPr>
        <w:t xml:space="preserve"> нему срок гарантии составляет 3 (Три</w:t>
      </w:r>
      <w:r w:rsidR="00292478">
        <w:rPr>
          <w:sz w:val="22"/>
          <w:szCs w:val="22"/>
        </w:rPr>
        <w:t>) год</w:t>
      </w:r>
      <w:r w:rsidR="00A374C3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489886374"/>
      <w:bookmarkStart w:id="27" w:name="_Toc85529579"/>
      <w:bookmarkStart w:id="28" w:name="_Toc184208818"/>
      <w:r w:rsidRPr="008542FB">
        <w:rPr>
          <w:rFonts w:ascii="Times New Roman" w:hAnsi="Times New Roman"/>
          <w:sz w:val="28"/>
          <w:szCs w:val="28"/>
        </w:rPr>
        <w:t>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123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25"/>
        <w:gridCol w:w="3831"/>
        <w:gridCol w:w="236"/>
        <w:gridCol w:w="236"/>
      </w:tblGrid>
      <w:tr w:rsidR="00C70A6B" w:rsidTr="00C70A6B">
        <w:trPr>
          <w:jc w:val="center"/>
        </w:trPr>
        <w:tc>
          <w:tcPr>
            <w:tcW w:w="4395" w:type="dxa"/>
            <w:vAlign w:val="center"/>
          </w:tcPr>
          <w:p w:rsidR="00C70A6B" w:rsidRPr="00913753" w:rsidRDefault="00C70A6B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7C3B7D">
              <w:rPr>
                <w:sz w:val="22"/>
                <w:szCs w:val="22"/>
              </w:rPr>
              <w:t>Комплект воздуховода вентилятора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0A6B" w:rsidRDefault="00C70A6B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C70A6B" w:rsidRPr="00A04EFA" w:rsidRDefault="00C70A6B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FD-RASC46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Default="00C70A6B" w:rsidP="00297FD5">
            <w:pPr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Default="00C70A6B" w:rsidP="00297FD5">
            <w:pPr>
              <w:jc w:val="center"/>
            </w:pPr>
          </w:p>
        </w:tc>
      </w:tr>
      <w:tr w:rsidR="00C70A6B" w:rsidRPr="00D65EA2" w:rsidTr="00C70A6B">
        <w:trPr>
          <w:jc w:val="center"/>
        </w:trPr>
        <w:tc>
          <w:tcPr>
            <w:tcW w:w="4395" w:type="dxa"/>
            <w:vAlign w:val="center"/>
          </w:tcPr>
          <w:p w:rsidR="00C70A6B" w:rsidRPr="00D65EA2" w:rsidRDefault="00C70A6B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0A6B" w:rsidRPr="00D65EA2" w:rsidRDefault="00C70A6B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C70A6B" w:rsidRPr="00D65EA2" w:rsidRDefault="00C70A6B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Pr="00D65EA2" w:rsidRDefault="00C70A6B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Pr="00D65EA2" w:rsidRDefault="00C70A6B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18F0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E4B2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9" w:name="_Toc184208819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29"/>
    </w:p>
    <w:p w:rsidR="00EA6703" w:rsidRDefault="00EA6703" w:rsidP="00EA6703">
      <w:pPr>
        <w:jc w:val="center"/>
      </w:pPr>
    </w:p>
    <w:tbl>
      <w:tblPr>
        <w:tblW w:w="9123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25"/>
        <w:gridCol w:w="3831"/>
        <w:gridCol w:w="236"/>
        <w:gridCol w:w="236"/>
      </w:tblGrid>
      <w:tr w:rsidR="00C70A6B" w:rsidTr="00FA1D4B">
        <w:trPr>
          <w:jc w:val="center"/>
        </w:trPr>
        <w:tc>
          <w:tcPr>
            <w:tcW w:w="4395" w:type="dxa"/>
            <w:vAlign w:val="center"/>
          </w:tcPr>
          <w:p w:rsidR="00C70A6B" w:rsidRPr="00913753" w:rsidRDefault="00C70A6B" w:rsidP="00FA1D4B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7C3B7D">
              <w:rPr>
                <w:sz w:val="22"/>
                <w:szCs w:val="22"/>
              </w:rPr>
              <w:t>Комплект воздуховода вентилятора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0A6B" w:rsidRDefault="00C70A6B" w:rsidP="00FA1D4B">
            <w:pPr>
              <w:jc w:val="center"/>
            </w:pPr>
          </w:p>
        </w:tc>
        <w:tc>
          <w:tcPr>
            <w:tcW w:w="3831" w:type="dxa"/>
            <w:vAlign w:val="center"/>
          </w:tcPr>
          <w:p w:rsidR="00C70A6B" w:rsidRPr="00A04EFA" w:rsidRDefault="00C70A6B" w:rsidP="00FA1D4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FD-RASC46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Default="00C70A6B" w:rsidP="00FA1D4B">
            <w:pPr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Default="00C70A6B" w:rsidP="00FA1D4B">
            <w:pPr>
              <w:jc w:val="center"/>
            </w:pPr>
          </w:p>
        </w:tc>
      </w:tr>
      <w:tr w:rsidR="00C70A6B" w:rsidRPr="00D65EA2" w:rsidTr="00FA1D4B">
        <w:trPr>
          <w:jc w:val="center"/>
        </w:trPr>
        <w:tc>
          <w:tcPr>
            <w:tcW w:w="4395" w:type="dxa"/>
            <w:vAlign w:val="center"/>
          </w:tcPr>
          <w:p w:rsidR="00C70A6B" w:rsidRPr="00D65EA2" w:rsidRDefault="00C70A6B" w:rsidP="00FA1D4B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0A6B" w:rsidRPr="00D65EA2" w:rsidRDefault="00C70A6B" w:rsidP="00FA1D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C70A6B" w:rsidRPr="00D65EA2" w:rsidRDefault="00C70A6B" w:rsidP="00FA1D4B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Pr="00D65EA2" w:rsidRDefault="00C70A6B" w:rsidP="00FA1D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Pr="00D65EA2" w:rsidRDefault="00C70A6B" w:rsidP="00FA1D4B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</w:pPr>
    </w:p>
    <w:p w:rsidR="00C61BCA" w:rsidRDefault="00C61BC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85529581"/>
      <w:bookmarkStart w:id="31" w:name="_Toc184208820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 xml:space="preserve">* раздел заполняется при эксплуатации и ремонте 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84208821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99402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99402E" w:rsidRDefault="0099402E" w:rsidP="0099402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нельзя утилизировать с обычными бытовыми отходами. Для </w:t>
      </w:r>
      <w:r w:rsidR="00C70A6B">
        <w:rPr>
          <w:sz w:val="22"/>
          <w:szCs w:val="22"/>
        </w:rPr>
        <w:t>утилизации изделия</w:t>
      </w:r>
      <w:r>
        <w:rPr>
          <w:sz w:val="22"/>
          <w:szCs w:val="22"/>
        </w:rPr>
        <w:t xml:space="preserve"> обратитесь в пункт сбора и сортировки отходов или в компанию, где устройство было приобретено.</w:t>
      </w:r>
    </w:p>
    <w:p w:rsidR="00924941" w:rsidRDefault="00924941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Pr="00AC1D78" w:rsidRDefault="0099402E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84208822"/>
      <w:r w:rsidRPr="00924941">
        <w:rPr>
          <w:rFonts w:ascii="Times New Roman" w:hAnsi="Times New Roman"/>
          <w:sz w:val="28"/>
          <w:szCs w:val="28"/>
        </w:rPr>
        <w:lastRenderedPageBreak/>
        <w:t>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EA6703" w:rsidRPr="00924941" w:rsidRDefault="00924941" w:rsidP="00C70A6B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 xml:space="preserve">Выполнение работ </w:t>
      </w:r>
      <w:r w:rsidR="00C70A6B">
        <w:rPr>
          <w:sz w:val="22"/>
          <w:szCs w:val="22"/>
        </w:rPr>
        <w:t xml:space="preserve">по установке изделия </w:t>
      </w:r>
      <w:r w:rsidRPr="00924941">
        <w:rPr>
          <w:sz w:val="22"/>
          <w:szCs w:val="22"/>
        </w:rPr>
        <w:t>допускается проводить только</w:t>
      </w:r>
      <w:r w:rsidR="00C70A6B">
        <w:rPr>
          <w:sz w:val="22"/>
          <w:szCs w:val="22"/>
        </w:rPr>
        <w:t xml:space="preserve"> на отключенном от электропитания оборудовании</w:t>
      </w:r>
      <w:r w:rsidRPr="00924941">
        <w:rPr>
          <w:sz w:val="22"/>
          <w:szCs w:val="22"/>
        </w:rPr>
        <w:t>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84208823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1" w:name="_Toc184208824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5" w:name="_Toc184208825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9" w:name="_Toc184208826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3" w:name="_Toc184208827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0"/>
      <w:bookmarkEnd w:id="51"/>
      <w:bookmarkEnd w:id="52"/>
      <w:bookmarkEnd w:id="53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84208828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84208829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8420883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85529592"/>
      <w:bookmarkStart w:id="64" w:name="_Toc184208831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6" w:name="_Toc184208832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5"/>
      <w:bookmarkEnd w:id="6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489886385"/>
      <w:bookmarkStart w:id="68" w:name="_Ref75275917"/>
      <w:bookmarkStart w:id="69" w:name="_Toc85529596"/>
      <w:r w:rsidR="00D55160">
        <w:rPr>
          <w:sz w:val="20"/>
          <w:szCs w:val="20"/>
        </w:rPr>
        <w:lastRenderedPageBreak/>
        <w:t xml:space="preserve"> </w:t>
      </w:r>
      <w:bookmarkStart w:id="70" w:name="_Toc184208833"/>
      <w:r w:rsidRPr="009262F8">
        <w:rPr>
          <w:rFonts w:ascii="Times New Roman" w:hAnsi="Times New Roman"/>
          <w:sz w:val="28"/>
          <w:szCs w:val="28"/>
        </w:rPr>
        <w:t>Ремонт</w:t>
      </w:r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1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2" w:name="_Toc184208834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1"/>
      <w:bookmarkEnd w:id="72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70A6B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3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84208835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5" w:name="_Toc489886387"/>
      <w:bookmarkStart w:id="76" w:name="_Ref75275934"/>
      <w:bookmarkStart w:id="77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84208836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5"/>
      <w:bookmarkEnd w:id="76"/>
      <w:bookmarkEnd w:id="77"/>
      <w:bookmarkEnd w:id="7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B7D" w:rsidRDefault="007C3B7D">
      <w:r>
        <w:separator/>
      </w:r>
    </w:p>
  </w:endnote>
  <w:endnote w:type="continuationSeparator" w:id="0">
    <w:p w:rsidR="007C3B7D" w:rsidRDefault="007C3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7D" w:rsidRDefault="007C3B7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3B7D" w:rsidRDefault="007C3B7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7D" w:rsidRDefault="007C3B7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C3B7D" w:rsidRDefault="007C3B7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C3B7D" w:rsidRDefault="007C3B7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C3B7D" w:rsidRDefault="007C3B7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7D" w:rsidRDefault="007C3B7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7D" w:rsidRDefault="007C3B7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48FA2D6" wp14:editId="6566A7E8">
              <wp:simplePos x="0" y="0"/>
              <wp:positionH relativeFrom="page">
                <wp:posOffset>301625</wp:posOffset>
              </wp:positionH>
              <wp:positionV relativeFrom="page">
                <wp:posOffset>294005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Pr="00D35EE4" w:rsidRDefault="007C3B7D" w:rsidP="005E35F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FD-RASC46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C3B7D" w:rsidRPr="00B7687E" w:rsidRDefault="007C3B7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Pr="00ED1531" w:rsidRDefault="007C3B7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20C5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Pr="00ED1531" w:rsidRDefault="007C3B7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3B7D" w:rsidRPr="000115FD" w:rsidRDefault="007C3B7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Controls-Hitachi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85"/>
                            <a:ext cx="3969" cy="1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3B7D" w:rsidRPr="00927339" w:rsidRDefault="007C3B7D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7C3B7D" w:rsidRPr="005E35F3" w:rsidRDefault="007C3B7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E2F43">
                                <w:rPr>
                                  <w:b/>
                                  <w:sz w:val="22"/>
                                  <w:szCs w:val="22"/>
                                </w:rPr>
                                <w:t>КОМПЛЕКТ ВОЗДУХОВОДА</w:t>
                              </w:r>
                              <w:r w:rsidRPr="005E35F3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ВЕНТИЛЯТОРА FD-RASC46</w:t>
                              </w:r>
                            </w:p>
                            <w:p w:rsidR="007C3B7D" w:rsidRPr="00AF301F" w:rsidRDefault="007C3B7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C3B7D" w:rsidRPr="00613EFB" w:rsidRDefault="007C3B7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FA2D6" id="Группа 265" o:spid="_x0000_s1103" style="position:absolute;left:0;text-align:left;margin-left:23.75pt;margin-top:23.1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UKI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C3B7D" w:rsidRPr="00D35EE4" w:rsidRDefault="007C3B7D" w:rsidP="005E35F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FD-RASC46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C3B7D" w:rsidRPr="00B7687E" w:rsidRDefault="007C3B7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C3B7D" w:rsidRPr="00ED1531" w:rsidRDefault="007C3B7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20C5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C3B7D" w:rsidRPr="00ED1531" w:rsidRDefault="007C3B7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C3B7D" w:rsidRPr="000115FD" w:rsidRDefault="007C3B7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Controls-Hitachi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85;width:3969;height:1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C3B7D" w:rsidRPr="00927339" w:rsidRDefault="007C3B7D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7C3B7D" w:rsidRPr="005E35F3" w:rsidRDefault="007C3B7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E2F43">
                          <w:rPr>
                            <w:b/>
                            <w:sz w:val="22"/>
                            <w:szCs w:val="22"/>
                          </w:rPr>
                          <w:t>КОМПЛЕКТ ВОЗДУХОВОДА</w:t>
                        </w:r>
                        <w:r w:rsidRPr="005E35F3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ВЕНТИЛЯТОРА FD-RASC46</w:t>
                        </w:r>
                      </w:p>
                      <w:p w:rsidR="007C3B7D" w:rsidRPr="00AF301F" w:rsidRDefault="007C3B7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C3B7D" w:rsidRPr="00613EFB" w:rsidRDefault="007C3B7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7D" w:rsidRDefault="007C3B7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Pr="00AF301F" w:rsidRDefault="007C3B7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20C5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Pr="00D35EE4" w:rsidRDefault="007C3B7D" w:rsidP="009A335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FD-RASC46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C3B7D" w:rsidRPr="00C23BB2" w:rsidRDefault="007C3B7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C3B7D" w:rsidRPr="00EC2FF5" w:rsidRDefault="007C3B7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C3B7D" w:rsidRPr="00AF301F" w:rsidRDefault="007C3B7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20C5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C3B7D" w:rsidRPr="00D35EE4" w:rsidRDefault="007C3B7D" w:rsidP="009A335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FD-RASC46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C3B7D" w:rsidRPr="00C23BB2" w:rsidRDefault="007C3B7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C3B7D" w:rsidRPr="00EC2FF5" w:rsidRDefault="007C3B7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7D" w:rsidRDefault="007C3B7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Default="007C3B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Pr="00AF301F" w:rsidRDefault="007C3B7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20C5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3B7D" w:rsidRPr="00EC2FF5" w:rsidRDefault="007C3B7D" w:rsidP="009A335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FD-RASC46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C3B7D" w:rsidRDefault="007C3B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C3B7D" w:rsidRPr="00AF301F" w:rsidRDefault="007C3B7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20C5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C3B7D" w:rsidRPr="00EC2FF5" w:rsidRDefault="007C3B7D" w:rsidP="009A335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FD-RASC46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B7D" w:rsidRDefault="007C3B7D">
      <w:r>
        <w:separator/>
      </w:r>
    </w:p>
  </w:footnote>
  <w:footnote w:type="continuationSeparator" w:id="0">
    <w:p w:rsidR="007C3B7D" w:rsidRDefault="007C3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7D" w:rsidRDefault="007C3B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3B7D" w:rsidRDefault="007C3B7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7D" w:rsidRDefault="007C3B7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7D" w:rsidRDefault="007C3B7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15FD"/>
    <w:rsid w:val="00021FB1"/>
    <w:rsid w:val="00023D67"/>
    <w:rsid w:val="00025E94"/>
    <w:rsid w:val="00035BD2"/>
    <w:rsid w:val="00037425"/>
    <w:rsid w:val="0004615A"/>
    <w:rsid w:val="00047F8C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D5E3E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1F7D91"/>
    <w:rsid w:val="00200C8E"/>
    <w:rsid w:val="00201938"/>
    <w:rsid w:val="0021276C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2478"/>
    <w:rsid w:val="00293885"/>
    <w:rsid w:val="00293EFE"/>
    <w:rsid w:val="002970FA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D074C"/>
    <w:rsid w:val="002E1622"/>
    <w:rsid w:val="002E7CCC"/>
    <w:rsid w:val="002F79FC"/>
    <w:rsid w:val="00302687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D5C57"/>
    <w:rsid w:val="003E3AD4"/>
    <w:rsid w:val="003E6FA8"/>
    <w:rsid w:val="003F28A1"/>
    <w:rsid w:val="003F3D0E"/>
    <w:rsid w:val="003F43C3"/>
    <w:rsid w:val="003F5B4D"/>
    <w:rsid w:val="003F7A25"/>
    <w:rsid w:val="00400C30"/>
    <w:rsid w:val="004106D7"/>
    <w:rsid w:val="004158E2"/>
    <w:rsid w:val="004336A9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2F43"/>
    <w:rsid w:val="004E674F"/>
    <w:rsid w:val="004F494A"/>
    <w:rsid w:val="004F77E1"/>
    <w:rsid w:val="005000D0"/>
    <w:rsid w:val="0050033F"/>
    <w:rsid w:val="00500799"/>
    <w:rsid w:val="00505AFE"/>
    <w:rsid w:val="00525949"/>
    <w:rsid w:val="00526B37"/>
    <w:rsid w:val="00531B53"/>
    <w:rsid w:val="00531EA1"/>
    <w:rsid w:val="00533AA2"/>
    <w:rsid w:val="00537062"/>
    <w:rsid w:val="005411CB"/>
    <w:rsid w:val="00547E71"/>
    <w:rsid w:val="00554566"/>
    <w:rsid w:val="00557D90"/>
    <w:rsid w:val="005615C2"/>
    <w:rsid w:val="0058149E"/>
    <w:rsid w:val="00584062"/>
    <w:rsid w:val="00586FAE"/>
    <w:rsid w:val="00590895"/>
    <w:rsid w:val="00592BC8"/>
    <w:rsid w:val="005A01C0"/>
    <w:rsid w:val="005B68E2"/>
    <w:rsid w:val="005B7781"/>
    <w:rsid w:val="005D0574"/>
    <w:rsid w:val="005E35F3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6F59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C3B7D"/>
    <w:rsid w:val="007D349B"/>
    <w:rsid w:val="007D4E6B"/>
    <w:rsid w:val="007D6CCA"/>
    <w:rsid w:val="007E00BD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67995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B1684"/>
    <w:rsid w:val="008B3117"/>
    <w:rsid w:val="008D09DC"/>
    <w:rsid w:val="008D1693"/>
    <w:rsid w:val="008E0B73"/>
    <w:rsid w:val="008E5405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51CC0"/>
    <w:rsid w:val="0096270C"/>
    <w:rsid w:val="0097670D"/>
    <w:rsid w:val="00984D44"/>
    <w:rsid w:val="00985AEE"/>
    <w:rsid w:val="00985B81"/>
    <w:rsid w:val="0099402E"/>
    <w:rsid w:val="009A1FA5"/>
    <w:rsid w:val="009A3359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9E797F"/>
    <w:rsid w:val="00A13ED0"/>
    <w:rsid w:val="00A17EAC"/>
    <w:rsid w:val="00A20C9D"/>
    <w:rsid w:val="00A220A4"/>
    <w:rsid w:val="00A22CCA"/>
    <w:rsid w:val="00A22D2C"/>
    <w:rsid w:val="00A33FB8"/>
    <w:rsid w:val="00A374C3"/>
    <w:rsid w:val="00A40E51"/>
    <w:rsid w:val="00A41DE7"/>
    <w:rsid w:val="00A440B9"/>
    <w:rsid w:val="00A45D7D"/>
    <w:rsid w:val="00A52243"/>
    <w:rsid w:val="00A543F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23C4"/>
    <w:rsid w:val="00AD6D0F"/>
    <w:rsid w:val="00AD7369"/>
    <w:rsid w:val="00AE188B"/>
    <w:rsid w:val="00AE3233"/>
    <w:rsid w:val="00AE4B2A"/>
    <w:rsid w:val="00AF1F03"/>
    <w:rsid w:val="00AF301F"/>
    <w:rsid w:val="00AF7440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2BB5"/>
    <w:rsid w:val="00B853CA"/>
    <w:rsid w:val="00B930C4"/>
    <w:rsid w:val="00B97840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1BCA"/>
    <w:rsid w:val="00C64DFA"/>
    <w:rsid w:val="00C66856"/>
    <w:rsid w:val="00C70A6B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119D9"/>
    <w:rsid w:val="00D15016"/>
    <w:rsid w:val="00D21FC0"/>
    <w:rsid w:val="00D2476B"/>
    <w:rsid w:val="00D263FB"/>
    <w:rsid w:val="00D31D52"/>
    <w:rsid w:val="00D357F4"/>
    <w:rsid w:val="00D35EE4"/>
    <w:rsid w:val="00D454A4"/>
    <w:rsid w:val="00D549B4"/>
    <w:rsid w:val="00D55160"/>
    <w:rsid w:val="00D551FA"/>
    <w:rsid w:val="00D566EE"/>
    <w:rsid w:val="00D60542"/>
    <w:rsid w:val="00D6500E"/>
    <w:rsid w:val="00D67D05"/>
    <w:rsid w:val="00D70F85"/>
    <w:rsid w:val="00D74A78"/>
    <w:rsid w:val="00D96268"/>
    <w:rsid w:val="00D97C02"/>
    <w:rsid w:val="00DA1947"/>
    <w:rsid w:val="00DA234E"/>
    <w:rsid w:val="00DA3A31"/>
    <w:rsid w:val="00DA4E1F"/>
    <w:rsid w:val="00DB6753"/>
    <w:rsid w:val="00DC42C5"/>
    <w:rsid w:val="00DC56ED"/>
    <w:rsid w:val="00DD7DFF"/>
    <w:rsid w:val="00DE3ECC"/>
    <w:rsid w:val="00DE5724"/>
    <w:rsid w:val="00DF559E"/>
    <w:rsid w:val="00DF7018"/>
    <w:rsid w:val="00E02961"/>
    <w:rsid w:val="00E035FD"/>
    <w:rsid w:val="00E069BC"/>
    <w:rsid w:val="00E1023C"/>
    <w:rsid w:val="00E13F0E"/>
    <w:rsid w:val="00E20C5B"/>
    <w:rsid w:val="00E24807"/>
    <w:rsid w:val="00E24ED7"/>
    <w:rsid w:val="00E26670"/>
    <w:rsid w:val="00E50936"/>
    <w:rsid w:val="00E515AE"/>
    <w:rsid w:val="00E646AB"/>
    <w:rsid w:val="00E71657"/>
    <w:rsid w:val="00E72244"/>
    <w:rsid w:val="00E772AC"/>
    <w:rsid w:val="00E774B2"/>
    <w:rsid w:val="00E82DF0"/>
    <w:rsid w:val="00E8345E"/>
    <w:rsid w:val="00E90897"/>
    <w:rsid w:val="00E91B22"/>
    <w:rsid w:val="00E9332C"/>
    <w:rsid w:val="00E93E9E"/>
    <w:rsid w:val="00EA206C"/>
    <w:rsid w:val="00EA6703"/>
    <w:rsid w:val="00EB0EC2"/>
    <w:rsid w:val="00EB25BE"/>
    <w:rsid w:val="00EC78F9"/>
    <w:rsid w:val="00EC79A8"/>
    <w:rsid w:val="00EE0C1D"/>
    <w:rsid w:val="00EE40B5"/>
    <w:rsid w:val="00EE524C"/>
    <w:rsid w:val="00EF2B2F"/>
    <w:rsid w:val="00EF31BB"/>
    <w:rsid w:val="00EF3D97"/>
    <w:rsid w:val="00F041C2"/>
    <w:rsid w:val="00F058D4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4AA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0B06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5:docId w15:val="{DAF596EE-9827-4D4B-B2FB-1A5205E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azimutaircon.ru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9FBB8-54EC-4F93-94A6-8B3F0AD6C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5B8E390E</Template>
  <TotalTime>536</TotalTime>
  <Pages>25</Pages>
  <Words>2489</Words>
  <Characters>14190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13</cp:revision>
  <cp:lastPrinted>2021-03-26T08:29:00Z</cp:lastPrinted>
  <dcterms:created xsi:type="dcterms:W3CDTF">2024-12-03T08:41:00Z</dcterms:created>
  <dcterms:modified xsi:type="dcterms:W3CDTF">2025-01-28T11:48:00Z</dcterms:modified>
</cp:coreProperties>
</file>