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DE0766">
              <w:rPr>
                <w:b/>
                <w:szCs w:val="28"/>
              </w:rPr>
              <w:t xml:space="preserve">ПРОМЫШЛЕННОГО НАЗНАЧЕНИЯ </w:t>
            </w:r>
            <w:r w:rsidR="006C0303">
              <w:rPr>
                <w:b/>
                <w:szCs w:val="28"/>
              </w:rPr>
              <w:t>EXV-2.5</w:t>
            </w:r>
            <w:r w:rsidR="00811B8F" w:rsidRPr="00811B8F">
              <w:rPr>
                <w:b/>
                <w:szCs w:val="28"/>
              </w:rPr>
              <w:t>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6C0303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EXV-2.5</w:t>
            </w:r>
            <w:r w:rsidR="00811B8F" w:rsidRPr="00811B8F">
              <w:rPr>
                <w:b/>
                <w:szCs w:val="28"/>
              </w:rPr>
              <w:t>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11B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27E50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27E5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910165" w:rsidRPr="00276D96">
        <w:rPr>
          <w:sz w:val="22"/>
          <w:szCs w:val="22"/>
        </w:rPr>
        <w:t xml:space="preserve"> </w:t>
      </w:r>
      <w:r w:rsidR="00DE076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DE0766" w:rsidRDefault="00DE076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189" w:type="dxa"/>
            <w:vAlign w:val="center"/>
          </w:tcPr>
          <w:p w:rsidR="00582369" w:rsidRDefault="00582369" w:rsidP="00381913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DE0766" w:rsidRPr="00461D61" w:rsidRDefault="00DE0766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6C030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EXV-2.5</w:t>
            </w:r>
            <w:r w:rsidR="00811B8F" w:rsidRPr="00811B8F">
              <w:rPr>
                <w:sz w:val="22"/>
                <w:szCs w:val="22"/>
              </w:rPr>
              <w:t>E2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6C030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EXV-2.5</w:t>
            </w:r>
            <w:r w:rsidR="00811B8F" w:rsidRPr="00811B8F">
              <w:rPr>
                <w:sz w:val="22"/>
                <w:szCs w:val="22"/>
              </w:rPr>
              <w:t>E2</w:t>
            </w:r>
          </w:p>
        </w:tc>
      </w:tr>
      <w:tr w:rsidR="00811B8F" w:rsidTr="00381913">
        <w:trPr>
          <w:trHeight w:val="553"/>
        </w:trPr>
        <w:tc>
          <w:tcPr>
            <w:tcW w:w="2643" w:type="dxa"/>
            <w:vAlign w:val="center"/>
          </w:tcPr>
          <w:p w:rsidR="00811B8F" w:rsidRPr="0029731C" w:rsidRDefault="00811B8F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89" w:type="dxa"/>
            <w:vAlign w:val="center"/>
          </w:tcPr>
          <w:p w:rsidR="00811B8F" w:rsidRDefault="00811B8F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89" w:type="dxa"/>
            <w:vAlign w:val="center"/>
          </w:tcPr>
          <w:p w:rsidR="00582369" w:rsidRPr="0029731C" w:rsidRDefault="00811B8F" w:rsidP="0038191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89" w:type="dxa"/>
            <w:vAlign w:val="center"/>
          </w:tcPr>
          <w:p w:rsidR="00582369" w:rsidRPr="0029731C" w:rsidRDefault="00582369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89" w:type="dxa"/>
            <w:vAlign w:val="center"/>
          </w:tcPr>
          <w:p w:rsidR="00582369" w:rsidRPr="00C27E50" w:rsidRDefault="001C33CC" w:rsidP="00C27E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27E50">
              <w:rPr>
                <w:sz w:val="22"/>
                <w:szCs w:val="22"/>
              </w:rPr>
              <w:t>6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0708BC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582369" w:rsidRPr="003F28A1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89" w:type="dxa"/>
            <w:vAlign w:val="center"/>
          </w:tcPr>
          <w:p w:rsidR="00582369" w:rsidRPr="000708BC" w:rsidRDefault="0036325A" w:rsidP="000708BC">
            <w:pPr>
              <w:jc w:val="center"/>
              <w:rPr>
                <w:sz w:val="22"/>
                <w:szCs w:val="22"/>
              </w:rPr>
            </w:pPr>
            <w:r w:rsidRPr="0036325A">
              <w:rPr>
                <w:sz w:val="22"/>
                <w:szCs w:val="22"/>
              </w:rPr>
              <w:t>1</w:t>
            </w:r>
            <w:r w:rsidR="000708BC">
              <w:rPr>
                <w:sz w:val="22"/>
                <w:szCs w:val="22"/>
                <w:lang w:val="en-US"/>
              </w:rPr>
              <w:t>0</w:t>
            </w:r>
            <w:r w:rsidRPr="0036325A">
              <w:rPr>
                <w:sz w:val="22"/>
                <w:szCs w:val="22"/>
              </w:rPr>
              <w:t xml:space="preserve"> </w:t>
            </w:r>
            <w:r w:rsidR="000708BC">
              <w:rPr>
                <w:sz w:val="22"/>
                <w:szCs w:val="22"/>
              </w:rPr>
              <w:t>лет</w:t>
            </w:r>
            <w:bookmarkStart w:id="7" w:name="_GoBack"/>
            <w:bookmarkEnd w:id="7"/>
          </w:p>
        </w:tc>
      </w:tr>
      <w:tr w:rsidR="00582369" w:rsidRPr="00B051A1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189" w:type="dxa"/>
            <w:vAlign w:val="center"/>
          </w:tcPr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144FB4" w:rsidRPr="000708BC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N RU </w:t>
            </w:r>
            <w:r w:rsidR="008E6173">
              <w:rPr>
                <w:sz w:val="22"/>
                <w:szCs w:val="22"/>
              </w:rPr>
              <w:t>Д-</w:t>
            </w:r>
            <w:r w:rsidR="000708BC"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="000708BC"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="000708BC" w:rsidRPr="000708BC">
              <w:rPr>
                <w:sz w:val="22"/>
                <w:szCs w:val="22"/>
              </w:rPr>
              <w:t>26114</w:t>
            </w:r>
            <w:r w:rsidR="008E6173" w:rsidRPr="008E6173">
              <w:rPr>
                <w:sz w:val="22"/>
                <w:szCs w:val="22"/>
              </w:rPr>
              <w:t>/2</w:t>
            </w:r>
            <w:r w:rsidR="000708BC" w:rsidRPr="000708BC">
              <w:rPr>
                <w:sz w:val="22"/>
                <w:szCs w:val="22"/>
              </w:rPr>
              <w:t>4</w:t>
            </w:r>
          </w:p>
          <w:p w:rsidR="00582369" w:rsidRPr="00B4617D" w:rsidRDefault="00144FB4" w:rsidP="000708BC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="008E6173" w:rsidRPr="008E6173">
              <w:rPr>
                <w:sz w:val="22"/>
                <w:szCs w:val="22"/>
              </w:rPr>
              <w:t>1</w:t>
            </w:r>
            <w:r w:rsidR="000708BC">
              <w:rPr>
                <w:sz w:val="22"/>
                <w:szCs w:val="22"/>
                <w:lang w:val="en-US"/>
              </w:rPr>
              <w:t>1</w:t>
            </w:r>
            <w:r w:rsidR="008E6173">
              <w:rPr>
                <w:sz w:val="22"/>
                <w:szCs w:val="22"/>
              </w:rPr>
              <w:t>.0</w:t>
            </w:r>
            <w:r w:rsidR="000708BC">
              <w:rPr>
                <w:sz w:val="22"/>
                <w:szCs w:val="22"/>
                <w:lang w:val="en-US"/>
              </w:rPr>
              <w:t>9</w:t>
            </w:r>
            <w:r w:rsidR="008E6173">
              <w:rPr>
                <w:sz w:val="22"/>
                <w:szCs w:val="22"/>
              </w:rPr>
              <w:t>.202</w:t>
            </w:r>
            <w:r w:rsidR="000708BC"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 w:rsidR="008E6173">
              <w:rPr>
                <w:sz w:val="22"/>
                <w:szCs w:val="22"/>
              </w:rPr>
              <w:t>1</w:t>
            </w:r>
            <w:r w:rsidR="000708BC">
              <w:rPr>
                <w:sz w:val="22"/>
                <w:szCs w:val="22"/>
                <w:lang w:val="en-US"/>
              </w:rPr>
              <w:t>0</w:t>
            </w:r>
            <w:r w:rsidR="008E6173">
              <w:rPr>
                <w:sz w:val="22"/>
                <w:szCs w:val="22"/>
              </w:rPr>
              <w:t>.0</w:t>
            </w:r>
            <w:r w:rsidR="000708BC">
              <w:rPr>
                <w:sz w:val="22"/>
                <w:szCs w:val="22"/>
                <w:lang w:val="en-US"/>
              </w:rPr>
              <w:t>9</w:t>
            </w:r>
            <w:r w:rsidR="008E6173">
              <w:rPr>
                <w:sz w:val="22"/>
                <w:szCs w:val="22"/>
              </w:rPr>
              <w:t>.202</w:t>
            </w:r>
            <w:r w:rsidR="000708BC"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C27E50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89" w:type="dxa"/>
            <w:vAlign w:val="center"/>
          </w:tcPr>
          <w:p w:rsidR="00582369" w:rsidRPr="00572048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Controls</w:t>
            </w:r>
            <w:r w:rsidRPr="00572048">
              <w:rPr>
                <w:sz w:val="22"/>
                <w:szCs w:val="22"/>
                <w:lang w:val="en-US"/>
              </w:rPr>
              <w:t>-</w:t>
            </w:r>
            <w:r w:rsidRPr="003E7066">
              <w:rPr>
                <w:sz w:val="22"/>
                <w:szCs w:val="22"/>
                <w:lang w:val="en-US"/>
              </w:rPr>
              <w:t>Hitachi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Air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Conditioning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Spain</w:t>
            </w:r>
            <w:r w:rsidRPr="00572048">
              <w:rPr>
                <w:sz w:val="22"/>
                <w:szCs w:val="22"/>
                <w:lang w:val="en-US"/>
              </w:rPr>
              <w:t xml:space="preserve">, </w:t>
            </w:r>
            <w:r w:rsidRPr="003E7066">
              <w:rPr>
                <w:sz w:val="22"/>
                <w:szCs w:val="22"/>
                <w:lang w:val="en-US"/>
              </w:rPr>
              <w:t>S</w:t>
            </w:r>
            <w:r w:rsidRPr="00572048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A</w:t>
            </w:r>
            <w:r w:rsidRPr="00572048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U</w:t>
            </w:r>
            <w:r w:rsidRPr="00572048">
              <w:rPr>
                <w:sz w:val="22"/>
                <w:szCs w:val="22"/>
                <w:lang w:val="en-US"/>
              </w:rPr>
              <w:t>.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C27E50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89" w:type="dxa"/>
            <w:vAlign w:val="center"/>
          </w:tcPr>
          <w:p w:rsidR="00582369" w:rsidRPr="0005521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Ronda</w:t>
            </w:r>
            <w:r w:rsidRPr="00572048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 xml:space="preserve">Shimizu, 1 -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E70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05521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D572B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89" w:type="dxa"/>
            <w:vAlign w:val="center"/>
          </w:tcPr>
          <w:p w:rsidR="00D572BD" w:rsidRDefault="00D572BD" w:rsidP="00D572B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D572BD" w:rsidRPr="006E3C0A" w:rsidRDefault="00D572BD" w:rsidP="00D572B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572BD" w:rsidRPr="006E3C0A" w:rsidRDefault="00D572BD" w:rsidP="00D572B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572BD" w:rsidRPr="006E3C0A" w:rsidRDefault="00D572BD" w:rsidP="00D572B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D572BD" w:rsidRPr="006E3C0A" w:rsidRDefault="00D572BD" w:rsidP="00D572B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D572BD" w:rsidRPr="003F28A1" w:rsidRDefault="00D572BD" w:rsidP="00D572BD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582369" w:rsidRPr="00C27E50" w:rsidRDefault="00D572BD" w:rsidP="00D572BD">
            <w:pPr>
              <w:jc w:val="center"/>
              <w:rPr>
                <w:color w:val="FF0000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C27E50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C27E50">
              <w:rPr>
                <w:sz w:val="22"/>
                <w:szCs w:val="22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C27E50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27E50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D572BD" w:rsidRPr="00C27E50" w:rsidRDefault="00D572BD" w:rsidP="00D572BD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</w:p>
    <w:p w:rsidR="00D572BD" w:rsidRPr="00C27E50" w:rsidRDefault="00D572BD" w:rsidP="00D572BD"/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</w:p>
    <w:p w:rsidR="00200C8E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D572BD" w:rsidRPr="00B94FD8" w:rsidRDefault="00D572BD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2962"/>
      </w:tblGrid>
      <w:tr w:rsidR="004F051B" w:rsidRPr="00381913" w:rsidTr="00491684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62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381913" w:rsidTr="00491684">
        <w:trPr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В/ф/Гц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230/1/50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291х341х127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7D201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Природный серый </w:t>
            </w:r>
          </w:p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proofErr w:type="spellStart"/>
            <w:r w:rsidRPr="00381913">
              <w:rPr>
                <w:sz w:val="22"/>
                <w:szCs w:val="22"/>
              </w:rPr>
              <w:t>Natural</w:t>
            </w:r>
            <w:proofErr w:type="spellEnd"/>
            <w:r w:rsidRPr="00381913">
              <w:rPr>
                <w:sz w:val="22"/>
                <w:szCs w:val="22"/>
              </w:rPr>
              <w:t xml:space="preserve"> </w:t>
            </w:r>
            <w:proofErr w:type="spellStart"/>
            <w:r w:rsidRPr="00381913">
              <w:rPr>
                <w:sz w:val="22"/>
                <w:szCs w:val="22"/>
              </w:rPr>
              <w:t>Grey</w:t>
            </w:r>
            <w:proofErr w:type="spellEnd"/>
            <w:r w:rsidRPr="00381913">
              <w:rPr>
                <w:sz w:val="22"/>
                <w:szCs w:val="22"/>
              </w:rPr>
              <w:t>, 1.0Y8.5/0.5)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6C0303" w:rsidP="006C03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1328C" w:rsidRPr="003819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52</w:t>
            </w:r>
            <w:r w:rsidR="00E1328C" w:rsidRPr="0038191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3</w:t>
            </w:r>
            <w:r w:rsidR="00E1328C" w:rsidRPr="0038191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8</w:t>
            </w:r>
            <w:r w:rsidR="00E1328C" w:rsidRPr="00381913">
              <w:rPr>
                <w:sz w:val="22"/>
                <w:szCs w:val="22"/>
              </w:rPr>
              <w:t>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6C0303" w:rsidP="00E84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38191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52</w:t>
            </w:r>
            <w:r w:rsidRPr="00381913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3</w:t>
            </w:r>
            <w:r w:rsidRPr="0038191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8</w:t>
            </w:r>
            <w:r w:rsidRPr="00381913">
              <w:rPr>
                <w:sz w:val="22"/>
                <w:szCs w:val="22"/>
              </w:rPr>
              <w:t>)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Холодопроизводительность</w:t>
            </w:r>
            <w:r>
              <w:rPr>
                <w:sz w:val="22"/>
                <w:szCs w:val="22"/>
              </w:rPr>
              <w:t xml:space="preserve"> подключаемого теплообменника испарителя (номинальная)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84B7F" w:rsidRPr="00381913" w:rsidRDefault="006C0303" w:rsidP="00E84B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84B7F">
              <w:rPr>
                <w:sz w:val="22"/>
                <w:szCs w:val="22"/>
              </w:rPr>
              <w:t>.0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Теплопроизводительность</w:t>
            </w:r>
            <w:r>
              <w:rPr>
                <w:sz w:val="22"/>
                <w:szCs w:val="22"/>
              </w:rPr>
              <w:t xml:space="preserve"> подключаемого теплообменника испарителя (номинальная)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84B7F" w:rsidRPr="00381913" w:rsidRDefault="006C0303" w:rsidP="006C03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84B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мин/макс</w:t>
            </w:r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84B7F" w:rsidRPr="006C0303" w:rsidRDefault="00E84B7F" w:rsidP="006C03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</w:t>
            </w:r>
            <w:r w:rsidR="006C0303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 xml:space="preserve"> / 1.</w:t>
            </w:r>
            <w:r w:rsidR="006C0303">
              <w:rPr>
                <w:sz w:val="22"/>
                <w:szCs w:val="22"/>
              </w:rPr>
              <w:t>83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431×199×103</w:t>
            </w:r>
          </w:p>
        </w:tc>
      </w:tr>
      <w:tr w:rsidR="00E84B7F" w:rsidRPr="00381913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84B7F" w:rsidRPr="006C0303" w:rsidRDefault="00E84B7F" w:rsidP="006C030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2.</w:t>
            </w:r>
            <w:r w:rsidR="006C0303">
              <w:rPr>
                <w:sz w:val="22"/>
                <w:szCs w:val="22"/>
              </w:rPr>
              <w:t>7</w:t>
            </w:r>
          </w:p>
        </w:tc>
      </w:tr>
      <w:tr w:rsidR="00E84B7F" w:rsidRPr="00AD1C4D" w:rsidTr="00491684">
        <w:trPr>
          <w:trHeight w:val="241"/>
          <w:jc w:val="center"/>
        </w:trPr>
        <w:tc>
          <w:tcPr>
            <w:tcW w:w="4972" w:type="dxa"/>
          </w:tcPr>
          <w:p w:rsidR="00E84B7F" w:rsidRPr="00381913" w:rsidRDefault="00E84B7F" w:rsidP="00E84B7F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84B7F" w:rsidRPr="00381913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84B7F" w:rsidRDefault="00E84B7F" w:rsidP="00E84B7F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Белый (RAL-9016)</w:t>
            </w:r>
          </w:p>
        </w:tc>
      </w:tr>
    </w:tbl>
    <w:p w:rsidR="00E1328C" w:rsidRPr="00760701" w:rsidRDefault="00E1328C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6832AA" w:rsidRPr="006832AA" w:rsidRDefault="006832AA" w:rsidP="00B94FD8"/>
    <w:p w:rsidR="00E1328C" w:rsidRDefault="006C0303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EXV-2.5</w:t>
      </w:r>
      <w:r w:rsidR="00D221EF" w:rsidRPr="00811B8F">
        <w:rPr>
          <w:sz w:val="22"/>
          <w:szCs w:val="22"/>
        </w:rPr>
        <w:t>E2</w:t>
      </w:r>
      <w:r w:rsidR="00D221EF">
        <w:rPr>
          <w:sz w:val="22"/>
          <w:szCs w:val="22"/>
        </w:rPr>
        <w:t xml:space="preserve"> </w:t>
      </w:r>
      <w:r w:rsidR="00E1328C" w:rsidRPr="008D35FA">
        <w:rPr>
          <w:sz w:val="22"/>
          <w:szCs w:val="22"/>
        </w:rPr>
        <w:t xml:space="preserve">представляет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 для подключения секций охлаждения</w:t>
      </w:r>
      <w:r w:rsidR="00E1328C">
        <w:rPr>
          <w:sz w:val="22"/>
          <w:szCs w:val="22"/>
        </w:rPr>
        <w:t xml:space="preserve"> </w:t>
      </w:r>
      <w:r w:rsidR="00E1328C" w:rsidRPr="00C45976">
        <w:rPr>
          <w:sz w:val="22"/>
          <w:szCs w:val="22"/>
        </w:rPr>
        <w:t>приточных установок (DX-интерфейс / DX-kit)</w:t>
      </w:r>
      <w:r w:rsidR="00E1328C"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 w:rsidR="00E1328C"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>применяется с базовыми моделями систем ES, IVX и Set Free.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lastRenderedPageBreak/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Возможность создания холодильных станций для обслуживания до пяти многоконтурных теплообменных аппаратов.</w:t>
      </w:r>
    </w:p>
    <w:p w:rsidR="005F1683" w:rsidRPr="00314E50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рисунке 1 показан пример </w:t>
      </w:r>
      <w:r w:rsidR="0038445D">
        <w:rPr>
          <w:sz w:val="22"/>
          <w:szCs w:val="22"/>
        </w:rPr>
        <w:t>подключения к</w:t>
      </w:r>
      <w:r>
        <w:rPr>
          <w:sz w:val="22"/>
          <w:szCs w:val="22"/>
        </w:rPr>
        <w:t xml:space="preserve"> </w:t>
      </w:r>
      <w:r w:rsidR="0038445D">
        <w:rPr>
          <w:sz w:val="22"/>
          <w:szCs w:val="22"/>
        </w:rPr>
        <w:t>приточно-вытяжной установке системы вентиляции</w:t>
      </w:r>
      <w:r>
        <w:rPr>
          <w:sz w:val="22"/>
          <w:szCs w:val="22"/>
        </w:rPr>
        <w:t>.</w:t>
      </w:r>
    </w:p>
    <w:p w:rsidR="00E1328C" w:rsidRDefault="00E1328C" w:rsidP="00C27E50">
      <w:pPr>
        <w:spacing w:line="276" w:lineRule="auto"/>
        <w:jc w:val="center"/>
      </w:pPr>
      <w:r w:rsidRPr="00314E50">
        <w:rPr>
          <w:noProof/>
        </w:rPr>
        <w:drawing>
          <wp:inline distT="0" distB="0" distL="0" distR="0">
            <wp:extent cx="4670854" cy="3057879"/>
            <wp:effectExtent l="0" t="0" r="0" b="9525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037" cy="30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84B7F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Подключение к ККБ</w:t>
      </w:r>
      <w:r w:rsidR="00FC4BA5">
        <w:rPr>
          <w:sz w:val="20"/>
          <w:szCs w:val="20"/>
        </w:rPr>
        <w:t xml:space="preserve"> (наружному блоку)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P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20"/>
      <w:bookmarkEnd w:id="21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17678E" w:rsidRPr="0017678E" w:rsidRDefault="0017678E" w:rsidP="0017678E"/>
    <w:bookmarkEnd w:id="24"/>
    <w:bookmarkEnd w:id="25"/>
    <w:bookmarkEnd w:id="26"/>
    <w:bookmarkEnd w:id="27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E84B7F">
        <w:rPr>
          <w:sz w:val="22"/>
          <w:szCs w:val="22"/>
        </w:rPr>
        <w:t>3</w:t>
      </w:r>
      <w:r w:rsidR="00F664B2">
        <w:rPr>
          <w:sz w:val="22"/>
          <w:szCs w:val="22"/>
        </w:rPr>
        <w:t xml:space="preserve"> (</w:t>
      </w:r>
      <w:r w:rsidR="00E84B7F">
        <w:rPr>
          <w:sz w:val="22"/>
          <w:szCs w:val="22"/>
        </w:rPr>
        <w:t>три</w:t>
      </w:r>
      <w:r w:rsidR="00F664B2">
        <w:rPr>
          <w:sz w:val="22"/>
          <w:szCs w:val="22"/>
        </w:rPr>
        <w:t>) год</w:t>
      </w:r>
      <w:r w:rsidR="00E84B7F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3B4EDC">
      <w:pPr>
        <w:pStyle w:val="Default"/>
        <w:spacing w:line="276" w:lineRule="auto"/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C0303" w:rsidP="003B79F4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EXV-2.5</w:t>
            </w:r>
            <w:r w:rsidR="00CD788B" w:rsidRPr="00CD788B">
              <w:rPr>
                <w:b/>
                <w:sz w:val="22"/>
                <w:szCs w:val="22"/>
              </w:rPr>
              <w:t>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27E5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C0303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EXV-2.5</w:t>
            </w:r>
            <w:r w:rsidR="00CD788B" w:rsidRPr="00CD788B">
              <w:rPr>
                <w:b/>
                <w:sz w:val="22"/>
                <w:szCs w:val="22"/>
              </w:rPr>
              <w:t>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8BC" w:rsidRDefault="000708BC">
      <w:r>
        <w:separator/>
      </w:r>
    </w:p>
  </w:endnote>
  <w:endnote w:type="continuationSeparator" w:id="0">
    <w:p w:rsidR="000708BC" w:rsidRDefault="0007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08BC" w:rsidRDefault="000708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708BC" w:rsidRDefault="00070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708BC" w:rsidRDefault="00070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708BC" w:rsidRDefault="00070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B7687E" w:rsidRDefault="006C0303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EXV-2.5</w:t>
                              </w:r>
                              <w:r w:rsidR="000708BC"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E2</w:t>
                              </w:r>
                              <w:r w:rsidR="000708B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ED1531" w:rsidRDefault="000708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7E5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ED1531" w:rsidRDefault="00070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Pr="00466963" w:rsidRDefault="000708B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0708BC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0708BC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0708BC" w:rsidRPr="00DE0766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="006C0303">
                                <w:rPr>
                                  <w:b/>
                                  <w:sz w:val="20"/>
                                  <w:szCs w:val="20"/>
                                </w:rPr>
                                <w:t>EXV-2.5</w:t>
                              </w: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>E2</w:t>
                              </w:r>
                            </w:p>
                            <w:p w:rsidR="000708BC" w:rsidRPr="00DC6CBD" w:rsidRDefault="00070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708BC" w:rsidRPr="00613EFB" w:rsidRDefault="000708B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708BC" w:rsidRPr="00B7687E" w:rsidRDefault="006C0303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EXV-2.5</w:t>
                        </w:r>
                        <w:r w:rsidR="000708BC" w:rsidRPr="00811B8F">
                          <w:rPr>
                            <w:b/>
                            <w:sz w:val="22"/>
                            <w:szCs w:val="22"/>
                          </w:rPr>
                          <w:t>E2</w:t>
                        </w:r>
                        <w:r w:rsidR="000708B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708BC" w:rsidRPr="00ED1531" w:rsidRDefault="000708B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27E5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708BC" w:rsidRPr="00ED1531" w:rsidRDefault="00070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708BC" w:rsidRPr="00466963" w:rsidRDefault="000708B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708BC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0708BC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0708BC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0708BC" w:rsidRPr="00DE0766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="006C0303">
                          <w:rPr>
                            <w:b/>
                            <w:sz w:val="20"/>
                            <w:szCs w:val="20"/>
                          </w:rPr>
                          <w:t>EXV-2.5</w:t>
                        </w: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>E2</w:t>
                        </w:r>
                      </w:p>
                      <w:p w:rsidR="000708BC" w:rsidRPr="00DC6CBD" w:rsidRDefault="00070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708BC" w:rsidRPr="00613EFB" w:rsidRDefault="000708B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AF301F" w:rsidRDefault="00070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7E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C23BB2" w:rsidRDefault="006C030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EXV-2.5</w:t>
                              </w:r>
                              <w:r w:rsidR="000708BC"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E2</w:t>
                              </w:r>
                              <w:r w:rsidR="000708B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708BC" w:rsidRPr="00EC2FF5" w:rsidRDefault="000708B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708BC" w:rsidRPr="00AF301F" w:rsidRDefault="00070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7E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708BC" w:rsidRPr="00C23BB2" w:rsidRDefault="006C030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EXV-2.5</w:t>
                        </w:r>
                        <w:r w:rsidR="000708BC" w:rsidRPr="00811B8F">
                          <w:rPr>
                            <w:b/>
                            <w:sz w:val="22"/>
                            <w:szCs w:val="22"/>
                          </w:rPr>
                          <w:t>E2</w:t>
                        </w:r>
                        <w:r w:rsidR="000708B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708BC" w:rsidRPr="00EC2FF5" w:rsidRDefault="000708B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Default="00070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AF301F" w:rsidRDefault="00070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7E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708BC" w:rsidRPr="00EC2FF5" w:rsidRDefault="006C030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EXV-2.5</w:t>
                              </w:r>
                              <w:r w:rsidR="000708BC"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E2</w:t>
                              </w:r>
                              <w:r w:rsidR="000708B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708BC" w:rsidRDefault="00070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708BC" w:rsidRPr="00AF301F" w:rsidRDefault="00070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7E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708BC" w:rsidRPr="00EC2FF5" w:rsidRDefault="006C0303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EXV-2.5</w:t>
                        </w:r>
                        <w:r w:rsidR="000708BC" w:rsidRPr="00811B8F">
                          <w:rPr>
                            <w:b/>
                            <w:sz w:val="22"/>
                            <w:szCs w:val="22"/>
                          </w:rPr>
                          <w:t>E2</w:t>
                        </w:r>
                        <w:r w:rsidR="000708B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8BC" w:rsidRDefault="000708BC">
      <w:r>
        <w:separator/>
      </w:r>
    </w:p>
  </w:footnote>
  <w:footnote w:type="continuationSeparator" w:id="0">
    <w:p w:rsidR="000708BC" w:rsidRDefault="0007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08BC" w:rsidRDefault="000708B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BC" w:rsidRDefault="000708B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08BC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4FB4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7678E"/>
    <w:rsid w:val="00180D0F"/>
    <w:rsid w:val="001A0A60"/>
    <w:rsid w:val="001A6BBE"/>
    <w:rsid w:val="001B4294"/>
    <w:rsid w:val="001C0038"/>
    <w:rsid w:val="001C18B3"/>
    <w:rsid w:val="001C1974"/>
    <w:rsid w:val="001C33CC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6325A"/>
    <w:rsid w:val="00371DD6"/>
    <w:rsid w:val="00371E72"/>
    <w:rsid w:val="00372A29"/>
    <w:rsid w:val="0037755E"/>
    <w:rsid w:val="00381913"/>
    <w:rsid w:val="0038445D"/>
    <w:rsid w:val="003923B9"/>
    <w:rsid w:val="0039398B"/>
    <w:rsid w:val="003964AD"/>
    <w:rsid w:val="003B4EDC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1684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12D70"/>
    <w:rsid w:val="00520487"/>
    <w:rsid w:val="00525949"/>
    <w:rsid w:val="00531B53"/>
    <w:rsid w:val="00533AA2"/>
    <w:rsid w:val="00537619"/>
    <w:rsid w:val="005411CB"/>
    <w:rsid w:val="005479EF"/>
    <w:rsid w:val="00554566"/>
    <w:rsid w:val="00557D90"/>
    <w:rsid w:val="005615C2"/>
    <w:rsid w:val="00563052"/>
    <w:rsid w:val="00572048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C0303"/>
    <w:rsid w:val="006C512D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2013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1B8F"/>
    <w:rsid w:val="00815656"/>
    <w:rsid w:val="00817F8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E6173"/>
    <w:rsid w:val="008F7D55"/>
    <w:rsid w:val="009034A4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2348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51EE"/>
    <w:rsid w:val="00BC6A6E"/>
    <w:rsid w:val="00BE154B"/>
    <w:rsid w:val="00C0352C"/>
    <w:rsid w:val="00C0404E"/>
    <w:rsid w:val="00C10A1E"/>
    <w:rsid w:val="00C11FB0"/>
    <w:rsid w:val="00C241C9"/>
    <w:rsid w:val="00C2699D"/>
    <w:rsid w:val="00C27E50"/>
    <w:rsid w:val="00C419C1"/>
    <w:rsid w:val="00C464A0"/>
    <w:rsid w:val="00C47F87"/>
    <w:rsid w:val="00C510BE"/>
    <w:rsid w:val="00C612CD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D788B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1EF"/>
    <w:rsid w:val="00D31D52"/>
    <w:rsid w:val="00D357F4"/>
    <w:rsid w:val="00D35EE4"/>
    <w:rsid w:val="00D36682"/>
    <w:rsid w:val="00D5029C"/>
    <w:rsid w:val="00D5390E"/>
    <w:rsid w:val="00D549B4"/>
    <w:rsid w:val="00D566EE"/>
    <w:rsid w:val="00D572BD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0766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84B7F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4BA5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07538109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Pa16">
    <w:name w:val="Pa16"/>
    <w:basedOn w:val="Default"/>
    <w:next w:val="Default"/>
    <w:uiPriority w:val="99"/>
    <w:rsid w:val="00537619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5153C-FD89-4A19-B8DB-62273683D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10</TotalTime>
  <Pages>26</Pages>
  <Words>2946</Words>
  <Characters>16795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7</cp:revision>
  <cp:lastPrinted>2021-03-26T08:29:00Z</cp:lastPrinted>
  <dcterms:created xsi:type="dcterms:W3CDTF">2025-05-07T13:36:00Z</dcterms:created>
  <dcterms:modified xsi:type="dcterms:W3CDTF">2026-04-17T08:07:00Z</dcterms:modified>
</cp:coreProperties>
</file>