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927339" w:rsidP="002E1622">
            <w:pPr>
              <w:jc w:val="center"/>
              <w:rPr>
                <w:b/>
                <w:szCs w:val="28"/>
              </w:rPr>
            </w:pPr>
            <w:r w:rsidRPr="00927339">
              <w:rPr>
                <w:b/>
                <w:szCs w:val="28"/>
              </w:rPr>
              <w:t>ТРУБНЫЙ РАЗВЕТВИТЕЛЬ</w:t>
            </w:r>
            <w:r>
              <w:rPr>
                <w:b/>
                <w:szCs w:val="28"/>
              </w:rPr>
              <w:t xml:space="preserve"> </w:t>
            </w:r>
            <w:r w:rsidR="009704DD">
              <w:rPr>
                <w:b/>
                <w:szCs w:val="28"/>
              </w:rPr>
              <w:t>E-322XN3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9704DD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E-322XN3</w:t>
            </w:r>
            <w:r w:rsidR="00D03F3F" w:rsidRPr="007C2003">
              <w:rPr>
                <w:b/>
                <w:szCs w:val="28"/>
              </w:rPr>
              <w:t>. 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D03F3F" w:rsidRDefault="00054A54" w:rsidP="00D03F3F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E26670">
        <w:rPr>
          <w:sz w:val="22"/>
          <w:szCs w:val="22"/>
        </w:rPr>
        <w:t>2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</w:p>
    <w:p w:rsidR="00927339" w:rsidRDefault="00927339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054A54" w:rsidRPr="00D55160" w:rsidRDefault="00810B70" w:rsidP="005D66F5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D55160">
        <w:rPr>
          <w:b/>
          <w:sz w:val="22"/>
          <w:szCs w:val="22"/>
        </w:rPr>
        <w:lastRenderedPageBreak/>
        <w:t>СОДЕРЖАНИЕ</w:t>
      </w:r>
      <w:r w:rsidR="00231E1B" w:rsidRPr="00D55160">
        <w:rPr>
          <w:b/>
          <w:sz w:val="22"/>
          <w:szCs w:val="22"/>
        </w:rPr>
        <w:t xml:space="preserve"> </w:t>
      </w:r>
    </w:p>
    <w:p w:rsidR="00D55160" w:rsidRPr="00D55160" w:rsidRDefault="00810B70" w:rsidP="005D66F5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55160">
        <w:rPr>
          <w:sz w:val="22"/>
          <w:szCs w:val="22"/>
        </w:rPr>
        <w:fldChar w:fldCharType="begin"/>
      </w:r>
      <w:r w:rsidRPr="00D55160">
        <w:rPr>
          <w:sz w:val="22"/>
          <w:szCs w:val="22"/>
        </w:rPr>
        <w:instrText xml:space="preserve"> TOC \o "1-3" \h \z \u </w:instrText>
      </w:r>
      <w:r w:rsidRPr="00D55160">
        <w:rPr>
          <w:sz w:val="22"/>
          <w:szCs w:val="22"/>
        </w:rPr>
        <w:fldChar w:fldCharType="separate"/>
      </w:r>
      <w:hyperlink w:anchor="_Toc105065431" w:history="1">
        <w:r w:rsidR="00D55160" w:rsidRPr="00D55160">
          <w:rPr>
            <w:rStyle w:val="ad"/>
            <w:noProof/>
            <w:sz w:val="22"/>
            <w:szCs w:val="22"/>
          </w:rPr>
          <w:t>Введение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2" w:history="1">
        <w:r w:rsidR="00D55160" w:rsidRPr="00D55160">
          <w:rPr>
            <w:rStyle w:val="ad"/>
            <w:noProof/>
            <w:sz w:val="22"/>
            <w:szCs w:val="22"/>
          </w:rPr>
          <w:t>1.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Общие сведения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4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3" w:history="1">
        <w:r w:rsidR="00D55160" w:rsidRPr="00D55160">
          <w:rPr>
            <w:rStyle w:val="ad"/>
            <w:noProof/>
            <w:sz w:val="22"/>
            <w:szCs w:val="22"/>
          </w:rPr>
          <w:t>2.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Основные технические данные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4" w:history="1">
        <w:r w:rsidR="00D55160" w:rsidRPr="00D55160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5" w:history="1">
        <w:r w:rsidR="00D55160" w:rsidRPr="00D55160">
          <w:rPr>
            <w:rStyle w:val="ad"/>
            <w:noProof/>
            <w:sz w:val="22"/>
            <w:szCs w:val="22"/>
          </w:rPr>
          <w:t>2.2 Описание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6" w:history="1">
        <w:r w:rsidR="00D55160" w:rsidRPr="00D55160">
          <w:rPr>
            <w:rStyle w:val="ad"/>
            <w:noProof/>
            <w:sz w:val="22"/>
            <w:szCs w:val="22"/>
          </w:rPr>
          <w:t>2.3 Общий вид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7" w:history="1">
        <w:r w:rsidR="00D55160" w:rsidRPr="00D55160">
          <w:rPr>
            <w:rStyle w:val="ad"/>
            <w:noProof/>
            <w:sz w:val="22"/>
            <w:szCs w:val="22"/>
          </w:rPr>
          <w:t>2.4 Монтаж и эксплуатация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8" w:history="1">
        <w:r w:rsidR="00D55160" w:rsidRPr="00D55160">
          <w:rPr>
            <w:rStyle w:val="ad"/>
            <w:noProof/>
            <w:sz w:val="22"/>
            <w:szCs w:val="22"/>
          </w:rPr>
          <w:t>2.5 Маркировка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9" w:history="1">
        <w:r w:rsidR="00D55160" w:rsidRPr="00D55160">
          <w:rPr>
            <w:rStyle w:val="ad"/>
            <w:noProof/>
            <w:sz w:val="22"/>
            <w:szCs w:val="22"/>
          </w:rPr>
          <w:t>2.6 Чертеж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0" w:history="1">
        <w:r w:rsidR="00D55160" w:rsidRPr="00D55160">
          <w:rPr>
            <w:rStyle w:val="ad"/>
            <w:noProof/>
            <w:sz w:val="22"/>
            <w:szCs w:val="22"/>
          </w:rPr>
          <w:t>3.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Комплектность поставки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1" w:history="1">
        <w:r w:rsidR="00D55160" w:rsidRPr="00D55160">
          <w:rPr>
            <w:rStyle w:val="ad"/>
            <w:noProof/>
            <w:sz w:val="22"/>
            <w:szCs w:val="22"/>
          </w:rPr>
          <w:t>4.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Гарантии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7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2" w:history="1">
        <w:r w:rsidR="00D55160" w:rsidRPr="00D55160">
          <w:rPr>
            <w:rStyle w:val="ad"/>
            <w:noProof/>
            <w:sz w:val="22"/>
            <w:szCs w:val="22"/>
          </w:rPr>
          <w:t>5.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8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3" w:history="1">
        <w:r w:rsidR="00D55160" w:rsidRPr="00D55160">
          <w:rPr>
            <w:rStyle w:val="ad"/>
            <w:noProof/>
            <w:sz w:val="22"/>
            <w:szCs w:val="22"/>
          </w:rPr>
          <w:t>6.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Свидетельство о приемке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9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4" w:history="1">
        <w:r w:rsidR="00D55160" w:rsidRPr="00D55160">
          <w:rPr>
            <w:rStyle w:val="ad"/>
            <w:noProof/>
            <w:sz w:val="22"/>
            <w:szCs w:val="22"/>
          </w:rPr>
          <w:t>7.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Консервация*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10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5" w:history="1">
        <w:r w:rsidR="00D55160" w:rsidRPr="00D55160">
          <w:rPr>
            <w:rStyle w:val="ad"/>
            <w:noProof/>
            <w:sz w:val="22"/>
            <w:szCs w:val="22"/>
          </w:rPr>
          <w:t>8.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Сведения об утилизации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6" w:history="1">
        <w:r w:rsidR="00D55160" w:rsidRPr="00D55160">
          <w:rPr>
            <w:rStyle w:val="ad"/>
            <w:noProof/>
            <w:sz w:val="22"/>
            <w:szCs w:val="22"/>
          </w:rPr>
          <w:t>9.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Требования безопасности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7" w:history="1">
        <w:r w:rsidR="00D55160" w:rsidRPr="00D55160">
          <w:rPr>
            <w:rStyle w:val="ad"/>
            <w:noProof/>
            <w:sz w:val="22"/>
            <w:szCs w:val="22"/>
          </w:rPr>
          <w:t>9.1 Общие требования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8" w:history="1">
        <w:r w:rsidR="00D55160" w:rsidRPr="00D55160">
          <w:rPr>
            <w:rStyle w:val="ad"/>
            <w:noProof/>
            <w:sz w:val="22"/>
            <w:szCs w:val="22"/>
          </w:rPr>
          <w:t>10.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Прием и передача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12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9" w:history="1">
        <w:r w:rsidR="00D55160" w:rsidRPr="00D55160">
          <w:rPr>
            <w:rStyle w:val="ad"/>
            <w:noProof/>
            <w:sz w:val="22"/>
            <w:szCs w:val="22"/>
          </w:rPr>
          <w:t>11.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Учет работы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13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0" w:history="1">
        <w:r w:rsidR="00D55160" w:rsidRPr="00D55160">
          <w:rPr>
            <w:rStyle w:val="ad"/>
            <w:noProof/>
            <w:sz w:val="22"/>
            <w:szCs w:val="22"/>
          </w:rPr>
          <w:t>12.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14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1" w:history="1">
        <w:r w:rsidR="00D55160" w:rsidRPr="00D55160">
          <w:rPr>
            <w:rStyle w:val="ad"/>
            <w:noProof/>
            <w:sz w:val="22"/>
            <w:szCs w:val="22"/>
          </w:rPr>
          <w:t>13.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Работы при эксплуатации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15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2" w:history="1">
        <w:r w:rsidR="00D55160" w:rsidRPr="00D55160">
          <w:rPr>
            <w:rStyle w:val="ad"/>
            <w:noProof/>
            <w:sz w:val="22"/>
            <w:szCs w:val="22"/>
          </w:rPr>
          <w:t>13.1 Учет выполнения работ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15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3" w:history="1">
        <w:r w:rsidR="00D55160" w:rsidRPr="00D55160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16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4" w:history="1">
        <w:r w:rsidR="00D55160" w:rsidRPr="00D55160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17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5" w:history="1">
        <w:r w:rsidR="00D55160" w:rsidRPr="00D55160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18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6" w:history="1">
        <w:r w:rsidR="00D55160" w:rsidRPr="00D55160">
          <w:rPr>
            <w:rStyle w:val="ad"/>
            <w:noProof/>
            <w:sz w:val="22"/>
            <w:szCs w:val="22"/>
          </w:rPr>
          <w:t>14.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Транспортировка и хранение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19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7" w:history="1">
        <w:r w:rsidR="00D55160" w:rsidRPr="00D55160">
          <w:rPr>
            <w:rStyle w:val="ad"/>
            <w:noProof/>
            <w:sz w:val="22"/>
            <w:szCs w:val="22"/>
          </w:rPr>
          <w:t>15.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Ремонт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20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8" w:history="1">
        <w:r w:rsidR="00D55160" w:rsidRPr="00D55160">
          <w:rPr>
            <w:rStyle w:val="ad"/>
            <w:noProof/>
            <w:sz w:val="22"/>
            <w:szCs w:val="22"/>
          </w:rPr>
          <w:t>16.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Сведения о рекламациях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21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9" w:history="1">
        <w:r w:rsidR="00D55160" w:rsidRPr="00D55160">
          <w:rPr>
            <w:rStyle w:val="ad"/>
            <w:noProof/>
            <w:sz w:val="22"/>
            <w:szCs w:val="22"/>
          </w:rPr>
          <w:t>17.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Особые отметки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22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5D66F5" w:rsidP="005D66F5">
      <w:pPr>
        <w:pStyle w:val="12"/>
        <w:tabs>
          <w:tab w:val="left" w:pos="66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60" w:history="1">
        <w:r w:rsidR="00D55160" w:rsidRPr="00D55160">
          <w:rPr>
            <w:rStyle w:val="ad"/>
            <w:noProof/>
            <w:sz w:val="22"/>
            <w:szCs w:val="22"/>
          </w:rPr>
          <w:t>18.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_Toc105065460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9A2613">
          <w:rPr>
            <w:noProof/>
            <w:webHidden/>
            <w:sz w:val="22"/>
            <w:szCs w:val="22"/>
          </w:rPr>
          <w:t>23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5D66F5">
      <w:pPr>
        <w:pStyle w:val="23"/>
        <w:spacing w:line="20" w:lineRule="atLeast"/>
        <w:ind w:firstLine="142"/>
        <w:rPr>
          <w:rStyle w:val="ae"/>
        </w:rPr>
      </w:pPr>
      <w:r w:rsidRPr="00D55160">
        <w:rPr>
          <w:sz w:val="22"/>
          <w:szCs w:val="22"/>
        </w:rPr>
        <w:fldChar w:fldCharType="end"/>
      </w:r>
      <w:bookmarkEnd w:id="0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0506543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5E4015">
        <w:rPr>
          <w:sz w:val="22"/>
          <w:szCs w:val="22"/>
        </w:rPr>
        <w:t>трубного разветвителя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3984C9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6"/>
          <w:footerReference w:type="first" r:id="rId17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0506543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75"/>
      </w:tblGrid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975" w:type="dxa"/>
            <w:vAlign w:val="center"/>
          </w:tcPr>
          <w:p w:rsidR="00200C8E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</w:tr>
      <w:tr w:rsidR="00CA105D" w:rsidRPr="0045441B" w:rsidTr="00F84E72">
        <w:trPr>
          <w:trHeight w:val="553"/>
        </w:trPr>
        <w:tc>
          <w:tcPr>
            <w:tcW w:w="2376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975" w:type="dxa"/>
            <w:vAlign w:val="center"/>
          </w:tcPr>
          <w:p w:rsidR="00CA105D" w:rsidRPr="0045441B" w:rsidRDefault="009704DD" w:rsidP="00C551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E-32</w:t>
            </w:r>
            <w:r w:rsidR="005E4015" w:rsidRPr="005E4015">
              <w:rPr>
                <w:sz w:val="22"/>
                <w:szCs w:val="22"/>
              </w:rPr>
              <w:t>2XN3</w:t>
            </w:r>
          </w:p>
        </w:tc>
      </w:tr>
      <w:tr w:rsidR="006A3296" w:rsidRPr="0045441B" w:rsidTr="00F84E72">
        <w:trPr>
          <w:trHeight w:val="553"/>
        </w:trPr>
        <w:tc>
          <w:tcPr>
            <w:tcW w:w="2376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975" w:type="dxa"/>
            <w:vAlign w:val="center"/>
          </w:tcPr>
          <w:p w:rsidR="006A3296" w:rsidRPr="0045441B" w:rsidRDefault="009704D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E-32</w:t>
            </w:r>
            <w:r w:rsidR="005E4015" w:rsidRPr="005E4015">
              <w:rPr>
                <w:sz w:val="22"/>
                <w:szCs w:val="22"/>
              </w:rPr>
              <w:t>2XN3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975" w:type="dxa"/>
            <w:vAlign w:val="center"/>
          </w:tcPr>
          <w:p w:rsidR="00200C8E" w:rsidRPr="0045441B" w:rsidRDefault="00DE3ECC" w:rsidP="00B469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Служит для соединения нескольких труб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975" w:type="dxa"/>
            <w:vAlign w:val="center"/>
          </w:tcPr>
          <w:p w:rsidR="00200C8E" w:rsidRPr="0045441B" w:rsidRDefault="008A1F6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45441B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45441B" w:rsidTr="00F84E72">
        <w:trPr>
          <w:trHeight w:val="420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6975" w:type="dxa"/>
            <w:vAlign w:val="center"/>
          </w:tcPr>
          <w:p w:rsidR="00200C8E" w:rsidRPr="0045441B" w:rsidRDefault="00E26670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2022/</w:t>
            </w:r>
          </w:p>
        </w:tc>
      </w:tr>
      <w:tr w:rsidR="00200C8E" w:rsidRPr="0045441B" w:rsidTr="00F84E72">
        <w:trPr>
          <w:trHeight w:val="456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Гарантийный срок службы</w:t>
            </w:r>
          </w:p>
        </w:tc>
        <w:tc>
          <w:tcPr>
            <w:tcW w:w="6975" w:type="dxa"/>
            <w:vAlign w:val="center"/>
          </w:tcPr>
          <w:p w:rsidR="00200C8E" w:rsidRPr="0045441B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3 года</w:t>
            </w:r>
          </w:p>
        </w:tc>
      </w:tr>
      <w:tr w:rsidR="00200C8E" w:rsidRPr="0045441B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45441B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6975" w:type="dxa"/>
            <w:vAlign w:val="center"/>
          </w:tcPr>
          <w:p w:rsidR="00A52243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 w:rsidRPr="005E4015">
              <w:rPr>
                <w:sz w:val="22"/>
                <w:szCs w:val="22"/>
              </w:rPr>
              <w:t xml:space="preserve">Не подлежит сертификации по требованиям технических регламентов Таможенного союза </w:t>
            </w:r>
          </w:p>
        </w:tc>
      </w:tr>
      <w:tr w:rsidR="00200C8E" w:rsidRPr="005D66F5" w:rsidTr="00F84E72">
        <w:trPr>
          <w:trHeight w:val="492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7308F9" w:rsidRDefault="008A1F66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A1F66">
              <w:rPr>
                <w:sz w:val="22"/>
                <w:szCs w:val="22"/>
                <w:lang w:val="en-US"/>
              </w:rPr>
              <w:t>Johnson Controls-Hitachi Air Co</w:t>
            </w:r>
            <w:r w:rsidR="007308F9">
              <w:rPr>
                <w:sz w:val="22"/>
                <w:szCs w:val="22"/>
                <w:lang w:val="en-US"/>
              </w:rPr>
              <w:t>nditioning Wuhu Co., Ltd.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8A1F66" w:rsidP="00D263FB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200C8E" w:rsidRPr="005D66F5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8A1F66" w:rsidRDefault="008A1F66" w:rsidP="008A1F6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Китай</w:t>
            </w:r>
            <w:r w:rsidRPr="008A1F66">
              <w:rPr>
                <w:sz w:val="22"/>
                <w:szCs w:val="22"/>
                <w:lang w:val="en-US"/>
              </w:rPr>
              <w:t>, No.2, Qiluoshan Road, Wuhu City, Anhui Province, 241009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</w:t>
            </w:r>
            <w:r w:rsidR="00A73373" w:rsidRPr="0045441B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975" w:type="dxa"/>
            <w:shd w:val="clear" w:color="auto" w:fill="auto"/>
            <w:vAlign w:val="center"/>
          </w:tcPr>
          <w:p w:rsidR="00200C8E" w:rsidRPr="0045441B" w:rsidRDefault="00200C8E" w:rsidP="00297FD5">
            <w:pPr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HITACHI</w:t>
            </w:r>
          </w:p>
        </w:tc>
      </w:tr>
      <w:tr w:rsidR="00200C8E" w:rsidRPr="0045441B" w:rsidTr="00F84E72">
        <w:trPr>
          <w:trHeight w:val="553"/>
        </w:trPr>
        <w:tc>
          <w:tcPr>
            <w:tcW w:w="2376" w:type="dxa"/>
            <w:vAlign w:val="center"/>
          </w:tcPr>
          <w:p w:rsidR="00200C8E" w:rsidRPr="0045441B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975" w:type="dxa"/>
            <w:vAlign w:val="center"/>
          </w:tcPr>
          <w:p w:rsidR="008A1F66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Общество с ограниченной ответственностью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 «Торговая компания Азимут»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ОГРН 1167746098981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Юр. адрес: 121552, Pоссия, Москва, ул. Островная, 2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>Факт. адрес: 121552, Pоссия, Москва, ул. Островная, 2</w:t>
            </w:r>
          </w:p>
          <w:p w:rsidR="0045441B" w:rsidRPr="0045441B" w:rsidRDefault="0045441B" w:rsidP="0045441B">
            <w:pPr>
              <w:spacing w:before="120"/>
              <w:jc w:val="center"/>
              <w:rPr>
                <w:sz w:val="22"/>
                <w:szCs w:val="22"/>
              </w:rPr>
            </w:pPr>
            <w:r w:rsidRPr="0045441B">
              <w:rPr>
                <w:sz w:val="22"/>
                <w:szCs w:val="22"/>
              </w:rPr>
              <w:t xml:space="preserve">Телефон: +7 (495)234-69-89, </w:t>
            </w:r>
          </w:p>
          <w:p w:rsidR="00200C8E" w:rsidRPr="00E26670" w:rsidRDefault="0045441B" w:rsidP="0045441B">
            <w:pPr>
              <w:jc w:val="center"/>
              <w:rPr>
                <w:sz w:val="22"/>
                <w:szCs w:val="22"/>
                <w:highlight w:val="yellow"/>
              </w:rPr>
            </w:pPr>
            <w:r w:rsidRPr="0045441B">
              <w:rPr>
                <w:sz w:val="22"/>
                <w:szCs w:val="22"/>
                <w:lang w:val="en-US"/>
              </w:rPr>
              <w:t>E</w:t>
            </w:r>
            <w:r w:rsidRPr="00E26670">
              <w:rPr>
                <w:sz w:val="22"/>
                <w:szCs w:val="22"/>
              </w:rPr>
              <w:t>-</w:t>
            </w:r>
            <w:r w:rsidRPr="0045441B">
              <w:rPr>
                <w:sz w:val="22"/>
                <w:szCs w:val="22"/>
                <w:lang w:val="en-US"/>
              </w:rPr>
              <w:t>mail</w:t>
            </w:r>
            <w:r w:rsidRPr="00E26670">
              <w:rPr>
                <w:sz w:val="22"/>
                <w:szCs w:val="22"/>
              </w:rPr>
              <w:t xml:space="preserve">: </w:t>
            </w:r>
            <w:r w:rsidRPr="0045441B">
              <w:rPr>
                <w:sz w:val="22"/>
                <w:szCs w:val="22"/>
                <w:lang w:val="en-US"/>
              </w:rPr>
              <w:t>info</w:t>
            </w:r>
            <w:r w:rsidRPr="00E26670">
              <w:rPr>
                <w:sz w:val="22"/>
                <w:szCs w:val="22"/>
              </w:rPr>
              <w:t>@</w:t>
            </w:r>
            <w:r w:rsidRPr="0045441B">
              <w:rPr>
                <w:sz w:val="22"/>
                <w:szCs w:val="22"/>
                <w:lang w:val="en-US"/>
              </w:rPr>
              <w:t>azimutaircon</w:t>
            </w:r>
            <w:r w:rsidRPr="00E26670">
              <w:rPr>
                <w:sz w:val="22"/>
                <w:szCs w:val="22"/>
              </w:rPr>
              <w:t>.</w:t>
            </w:r>
            <w:r w:rsidRPr="0045441B">
              <w:rPr>
                <w:sz w:val="22"/>
                <w:szCs w:val="22"/>
                <w:lang w:val="en-US"/>
              </w:rPr>
              <w:t>ru</w:t>
            </w:r>
          </w:p>
        </w:tc>
      </w:tr>
    </w:tbl>
    <w:p w:rsidR="0045441B" w:rsidRDefault="0045441B" w:rsidP="00200C8E">
      <w:pPr>
        <w:jc w:val="center"/>
        <w:rPr>
          <w:b/>
          <w:szCs w:val="28"/>
        </w:rPr>
      </w:pPr>
    </w:p>
    <w:p w:rsidR="0045441B" w:rsidRDefault="0045441B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05065433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0506543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5"/>
        <w:gridCol w:w="2693"/>
        <w:gridCol w:w="3791"/>
      </w:tblGrid>
      <w:tr w:rsidR="008B1495" w:rsidRPr="00AD1C4D" w:rsidTr="008B1495">
        <w:trPr>
          <w:jc w:val="center"/>
        </w:trPr>
        <w:tc>
          <w:tcPr>
            <w:tcW w:w="3225" w:type="dxa"/>
            <w:vAlign w:val="center"/>
          </w:tcPr>
          <w:p w:rsidR="008B1495" w:rsidRPr="00AD1C4D" w:rsidRDefault="008B1495" w:rsidP="00D137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2693" w:type="dxa"/>
            <w:vAlign w:val="center"/>
          </w:tcPr>
          <w:p w:rsidR="008B1495" w:rsidRPr="00DD0541" w:rsidRDefault="00F22A57" w:rsidP="00F84E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791" w:type="dxa"/>
            <w:vAlign w:val="center"/>
          </w:tcPr>
          <w:p w:rsidR="008B1495" w:rsidRPr="00DD0541" w:rsidRDefault="008B1495" w:rsidP="00F84E72">
            <w:pPr>
              <w:jc w:val="center"/>
              <w:rPr>
                <w:sz w:val="22"/>
                <w:szCs w:val="22"/>
              </w:rPr>
            </w:pPr>
            <w:r w:rsidRPr="008B1495">
              <w:rPr>
                <w:sz w:val="22"/>
                <w:szCs w:val="22"/>
              </w:rPr>
              <w:t>Трубный разветвитель</w:t>
            </w:r>
          </w:p>
        </w:tc>
      </w:tr>
      <w:tr w:rsidR="008B1495" w:rsidRPr="00AD1C4D" w:rsidTr="008B1495">
        <w:trPr>
          <w:jc w:val="center"/>
        </w:trPr>
        <w:tc>
          <w:tcPr>
            <w:tcW w:w="3225" w:type="dxa"/>
            <w:vAlign w:val="center"/>
          </w:tcPr>
          <w:p w:rsidR="008B1495" w:rsidRDefault="008B1495" w:rsidP="00D137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</w:t>
            </w:r>
          </w:p>
        </w:tc>
        <w:tc>
          <w:tcPr>
            <w:tcW w:w="2693" w:type="dxa"/>
            <w:vAlign w:val="center"/>
          </w:tcPr>
          <w:p w:rsidR="008B1495" w:rsidRDefault="00F22A57" w:rsidP="00F84E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791" w:type="dxa"/>
            <w:vAlign w:val="center"/>
          </w:tcPr>
          <w:p w:rsidR="008B1495" w:rsidRDefault="008B1495" w:rsidP="00F84E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Трехтрубная система</w:t>
            </w:r>
          </w:p>
        </w:tc>
      </w:tr>
      <w:tr w:rsidR="00F84E72" w:rsidRPr="00AD1C4D" w:rsidTr="00F84E72">
        <w:trPr>
          <w:jc w:val="center"/>
        </w:trPr>
        <w:tc>
          <w:tcPr>
            <w:tcW w:w="3225" w:type="dxa"/>
          </w:tcPr>
          <w:p w:rsidR="00F84E72" w:rsidRPr="00DD0541" w:rsidRDefault="00F84E72" w:rsidP="00D1373B">
            <w:pPr>
              <w:rPr>
                <w:sz w:val="22"/>
                <w:szCs w:val="22"/>
              </w:rPr>
            </w:pPr>
            <w:r w:rsidRPr="00DD0541">
              <w:rPr>
                <w:sz w:val="22"/>
                <w:szCs w:val="22"/>
              </w:rPr>
              <w:t>Модель</w:t>
            </w:r>
          </w:p>
        </w:tc>
        <w:tc>
          <w:tcPr>
            <w:tcW w:w="2693" w:type="dxa"/>
            <w:vAlign w:val="center"/>
          </w:tcPr>
          <w:p w:rsidR="00F84E72" w:rsidRPr="00AD1C4D" w:rsidRDefault="00F84E72" w:rsidP="00D1373B">
            <w:pPr>
              <w:jc w:val="center"/>
              <w:rPr>
                <w:sz w:val="22"/>
                <w:szCs w:val="22"/>
                <w:lang w:val="en-US"/>
              </w:rPr>
            </w:pPr>
            <w:r w:rsidRPr="00AD1C4D"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791" w:type="dxa"/>
            <w:vAlign w:val="center"/>
          </w:tcPr>
          <w:p w:rsidR="00F84E72" w:rsidRPr="00DD0541" w:rsidRDefault="00BE2C2D" w:rsidP="00D137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E-32</w:t>
            </w:r>
            <w:r w:rsidR="00F84E72" w:rsidRPr="00F84E72">
              <w:rPr>
                <w:sz w:val="22"/>
                <w:szCs w:val="22"/>
              </w:rPr>
              <w:t>2XN3</w:t>
            </w:r>
          </w:p>
        </w:tc>
      </w:tr>
      <w:tr w:rsidR="00F84E72" w:rsidRPr="00AD1C4D" w:rsidTr="00F84E72">
        <w:trPr>
          <w:trHeight w:val="241"/>
          <w:jc w:val="center"/>
        </w:trPr>
        <w:tc>
          <w:tcPr>
            <w:tcW w:w="3225" w:type="dxa"/>
          </w:tcPr>
          <w:p w:rsidR="00F84E72" w:rsidRPr="00AD1C4D" w:rsidRDefault="00F84E72" w:rsidP="00D137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2693" w:type="dxa"/>
            <w:vAlign w:val="center"/>
          </w:tcPr>
          <w:p w:rsidR="00F84E72" w:rsidRPr="00F84E72" w:rsidRDefault="00F84E72" w:rsidP="00D137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F84E72" w:rsidRPr="00BE2C2D" w:rsidRDefault="00BE2C2D" w:rsidP="00D137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3,28</w:t>
            </w:r>
          </w:p>
        </w:tc>
      </w:tr>
      <w:tr w:rsidR="00F84E72" w:rsidRPr="00AD1C4D" w:rsidTr="00F84E72">
        <w:trPr>
          <w:trHeight w:val="241"/>
          <w:jc w:val="center"/>
        </w:trPr>
        <w:tc>
          <w:tcPr>
            <w:tcW w:w="3225" w:type="dxa"/>
          </w:tcPr>
          <w:p w:rsidR="00F84E72" w:rsidRDefault="00F84E72" w:rsidP="00D137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брутто</w:t>
            </w:r>
          </w:p>
        </w:tc>
        <w:tc>
          <w:tcPr>
            <w:tcW w:w="2693" w:type="dxa"/>
            <w:vAlign w:val="center"/>
          </w:tcPr>
          <w:p w:rsidR="00F84E72" w:rsidRPr="00F84E72" w:rsidRDefault="00F84E72" w:rsidP="00D137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791" w:type="dxa"/>
            <w:vAlign w:val="center"/>
          </w:tcPr>
          <w:p w:rsidR="00F84E72" w:rsidRPr="00F84E72" w:rsidRDefault="00BE2C2D" w:rsidP="00D137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3,90</w:t>
            </w:r>
          </w:p>
        </w:tc>
      </w:tr>
      <w:tr w:rsidR="007B131C" w:rsidRPr="00AD1C4D" w:rsidTr="00F84E72">
        <w:trPr>
          <w:trHeight w:val="241"/>
          <w:jc w:val="center"/>
        </w:trPr>
        <w:tc>
          <w:tcPr>
            <w:tcW w:w="3225" w:type="dxa"/>
          </w:tcPr>
          <w:p w:rsidR="007B131C" w:rsidRDefault="007B131C" w:rsidP="00D1373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Размер упаковки (ШхГхВ)</w:t>
            </w:r>
          </w:p>
        </w:tc>
        <w:tc>
          <w:tcPr>
            <w:tcW w:w="2693" w:type="dxa"/>
            <w:vAlign w:val="center"/>
          </w:tcPr>
          <w:p w:rsidR="007B131C" w:rsidRDefault="007B131C" w:rsidP="00D137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791" w:type="dxa"/>
            <w:vAlign w:val="center"/>
          </w:tcPr>
          <w:p w:rsidR="007B131C" w:rsidRDefault="00BE2C2D" w:rsidP="00D1373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350х485х8</w:t>
            </w:r>
            <w:r w:rsidR="007B131C">
              <w:rPr>
                <w:sz w:val="22"/>
                <w:szCs w:val="22"/>
              </w:rPr>
              <w:t>5</w:t>
            </w:r>
          </w:p>
        </w:tc>
      </w:tr>
    </w:tbl>
    <w:p w:rsidR="00BE2C2D" w:rsidRDefault="00BE2C2D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05065435"/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9"/>
      <w:bookmarkEnd w:id="10"/>
    </w:p>
    <w:p w:rsidR="007B131C" w:rsidRPr="007B131C" w:rsidRDefault="007B131C" w:rsidP="007B131C"/>
    <w:p w:rsidR="00F84E72" w:rsidRPr="0033409D" w:rsidRDefault="00F84E72" w:rsidP="00F84E72">
      <w:pPr>
        <w:ind w:firstLine="709"/>
        <w:contextualSpacing/>
        <w:jc w:val="both"/>
        <w:rPr>
          <w:sz w:val="22"/>
          <w:szCs w:val="22"/>
        </w:rPr>
      </w:pPr>
      <w:r w:rsidRPr="0033409D">
        <w:rPr>
          <w:sz w:val="22"/>
          <w:szCs w:val="22"/>
        </w:rPr>
        <w:t xml:space="preserve">При монтаже мультизональных систем кондиционирования воздуха (систем, включающих до нескольких десятков внутренних и наружных блоков) при подключении нескольких внутренних блоков в системе трубопроводов для ветвления потока хладагента применяются трубные разветвители из меди рафинированной. </w:t>
      </w:r>
    </w:p>
    <w:p w:rsidR="00F84E72" w:rsidRPr="009032FF" w:rsidRDefault="00BE2C2D" w:rsidP="00F84E72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1" w:name="_Ref75275209"/>
      <w:r>
        <w:rPr>
          <w:rFonts w:ascii="Times New Roman" w:eastAsia="Times New Roman" w:hAnsi="Times New Roman" w:cs="Times New Roman"/>
          <w:sz w:val="22"/>
          <w:szCs w:val="22"/>
        </w:rPr>
        <w:t>E-32</w:t>
      </w:r>
      <w:r w:rsidR="00324840" w:rsidRPr="00324840">
        <w:rPr>
          <w:rFonts w:ascii="Times New Roman" w:eastAsia="Times New Roman" w:hAnsi="Times New Roman" w:cs="Times New Roman"/>
          <w:sz w:val="22"/>
          <w:szCs w:val="22"/>
        </w:rPr>
        <w:t>2XN3</w:t>
      </w:r>
      <w:r w:rsidR="00324840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F84E72">
        <w:rPr>
          <w:rFonts w:ascii="Times New Roman" w:eastAsia="Times New Roman" w:hAnsi="Times New Roman" w:cs="Times New Roman"/>
          <w:sz w:val="22"/>
          <w:szCs w:val="22"/>
        </w:rPr>
        <w:t>–</w:t>
      </w:r>
      <w:r w:rsidR="00F84E72"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F84E72">
        <w:rPr>
          <w:rFonts w:ascii="Times New Roman" w:eastAsia="Times New Roman" w:hAnsi="Times New Roman" w:cs="Times New Roman"/>
          <w:sz w:val="22"/>
          <w:szCs w:val="22"/>
        </w:rPr>
        <w:t>комплект линейного разветвителя</w:t>
      </w:r>
      <w:r w:rsidR="00F84E72" w:rsidRPr="00100554">
        <w:rPr>
          <w:rFonts w:ascii="Times New Roman" w:eastAsia="Times New Roman" w:hAnsi="Times New Roman" w:cs="Times New Roman"/>
          <w:sz w:val="22"/>
          <w:szCs w:val="22"/>
        </w:rPr>
        <w:t xml:space="preserve"> на 2 выхода, который используется при монтаже наружных блоков </w:t>
      </w:r>
      <w:r w:rsidR="00BF544F">
        <w:rPr>
          <w:rFonts w:ascii="Times New Roman" w:eastAsia="Times New Roman" w:hAnsi="Times New Roman" w:cs="Times New Roman"/>
          <w:sz w:val="22"/>
          <w:szCs w:val="22"/>
        </w:rPr>
        <w:t xml:space="preserve">трехтрубных систем </w:t>
      </w:r>
      <w:r w:rsidR="00B46978">
        <w:rPr>
          <w:rFonts w:ascii="Times New Roman" w:eastAsia="Times New Roman" w:hAnsi="Times New Roman" w:cs="Times New Roman"/>
          <w:sz w:val="22"/>
          <w:szCs w:val="22"/>
        </w:rPr>
        <w:t xml:space="preserve">серии </w:t>
      </w:r>
      <w:r w:rsidR="00F84E72" w:rsidRPr="00100554">
        <w:rPr>
          <w:rFonts w:ascii="Times New Roman" w:eastAsia="Times New Roman" w:hAnsi="Times New Roman" w:cs="Times New Roman"/>
          <w:sz w:val="22"/>
          <w:szCs w:val="22"/>
        </w:rPr>
        <w:t xml:space="preserve">Set Free. Производительность подключенных внутренних блоков при этом составляет </w:t>
      </w:r>
      <w:r w:rsidR="00BF544F" w:rsidRPr="00BF544F">
        <w:rPr>
          <w:rFonts w:ascii="Times New Roman" w:eastAsia="Times New Roman" w:hAnsi="Times New Roman" w:cs="Times New Roman"/>
          <w:sz w:val="22"/>
          <w:szCs w:val="22"/>
        </w:rPr>
        <w:t xml:space="preserve">26 до 54 л.с. </w:t>
      </w:r>
      <w:r w:rsidR="00F84E72" w:rsidRPr="009032FF">
        <w:rPr>
          <w:rFonts w:ascii="Times New Roman" w:eastAsia="Times New Roman" w:hAnsi="Times New Roman" w:cs="Times New Roman"/>
          <w:sz w:val="22"/>
          <w:szCs w:val="22"/>
        </w:rPr>
        <w:t>Конструкция разветвителя позволяет равномерно распределять фреон между внутренними блоками, не создавая при этом дополнительного сопротивления при движении хладагента и снижая при этом уровень шума.</w:t>
      </w:r>
    </w:p>
    <w:bookmarkEnd w:id="11"/>
    <w:p w:rsidR="00B16FB7" w:rsidRPr="00B16FB7" w:rsidRDefault="00B16FB7" w:rsidP="00B16FB7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5065436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2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FA7A5C" w:rsidRDefault="006024B6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 wp14:anchorId="1B9E1DEB">
            <wp:extent cx="1981200" cy="163830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00" cy="1638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0506543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4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5"/>
    </w:p>
    <w:p w:rsidR="00365EDF" w:rsidRPr="00365EDF" w:rsidRDefault="00365EDF" w:rsidP="00365EDF"/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3"/>
      <w:bookmarkStart w:id="17" w:name="_Toc105065438"/>
      <w:bookmarkStart w:id="18" w:name="маркировка"/>
      <w:r>
        <w:rPr>
          <w:rFonts w:ascii="Times New Roman" w:hAnsi="Times New Roman"/>
          <w:b w:val="0"/>
          <w:sz w:val="22"/>
          <w:szCs w:val="22"/>
        </w:rPr>
        <w:lastRenderedPageBreak/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6"/>
      <w:bookmarkEnd w:id="17"/>
    </w:p>
    <w:bookmarkEnd w:id="18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4B66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D67">
        <w:rPr>
          <w:noProof/>
          <w:sz w:val="22"/>
          <w:szCs w:val="22"/>
        </w:rPr>
        <w:drawing>
          <wp:inline distT="0" distB="0" distL="0" distR="0">
            <wp:extent cx="717550" cy="711900"/>
            <wp:effectExtent l="0" t="0" r="6350" b="0"/>
            <wp:docPr id="79" name="Рисунок 79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04B66">
        <w:rPr>
          <w:sz w:val="20"/>
          <w:szCs w:val="20"/>
        </w:rPr>
        <w:t xml:space="preserve"> 2</w:t>
      </w: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9" w:name="_Toc105065439"/>
      <w:r>
        <w:rPr>
          <w:rFonts w:ascii="Times New Roman" w:hAnsi="Times New Roman"/>
          <w:b w:val="0"/>
          <w:sz w:val="22"/>
          <w:szCs w:val="22"/>
        </w:rPr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19"/>
    </w:p>
    <w:p w:rsidR="0086481D" w:rsidRPr="0086481D" w:rsidRDefault="0086481D" w:rsidP="0086481D"/>
    <w:p w:rsidR="00835D34" w:rsidRDefault="00804B66" w:rsidP="00804B66">
      <w:pPr>
        <w:spacing w:line="360" w:lineRule="auto"/>
        <w:ind w:firstLine="709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804B66">
        <w:rPr>
          <w:noProof/>
          <w:sz w:val="22"/>
          <w:szCs w:val="22"/>
        </w:rPr>
        <w:t>Чертеж изделия представлен на рисунке 3</w:t>
      </w:r>
      <w:r w:rsidR="00D1373B" w:rsidRPr="00D1373B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804B66" w:rsidRDefault="00D1373B" w:rsidP="006D2336">
      <w:pPr>
        <w:spacing w:line="360" w:lineRule="auto"/>
        <w:rPr>
          <w:sz w:val="20"/>
          <w:szCs w:val="20"/>
        </w:rPr>
      </w:pPr>
      <w:r>
        <w:rPr>
          <w:noProof/>
          <w:sz w:val="22"/>
          <w:szCs w:val="22"/>
        </w:rPr>
        <w:drawing>
          <wp:inline distT="0" distB="0" distL="0" distR="0" wp14:anchorId="4941155A" wp14:editId="60DCFB81">
            <wp:extent cx="5975350" cy="1520376"/>
            <wp:effectExtent l="0" t="0" r="6350" b="3810"/>
            <wp:docPr id="11" name="Рисунок 11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217" cy="152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B66" w:rsidRDefault="00804B66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0" w:name="_Toc85529574"/>
      <w:bookmarkStart w:id="21" w:name="_Toc105065440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20"/>
      <w:bookmarkEnd w:id="2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90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26"/>
        <w:gridCol w:w="1613"/>
      </w:tblGrid>
      <w:tr w:rsidR="00200C8E" w:rsidRPr="00F312E9" w:rsidTr="00047DFD">
        <w:trPr>
          <w:trHeight w:val="20"/>
          <w:tblHeader/>
          <w:jc w:val="center"/>
        </w:trPr>
        <w:tc>
          <w:tcPr>
            <w:tcW w:w="742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61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047DFD">
        <w:trPr>
          <w:trHeight w:val="20"/>
          <w:jc w:val="center"/>
        </w:trPr>
        <w:tc>
          <w:tcPr>
            <w:tcW w:w="7426" w:type="dxa"/>
            <w:shd w:val="clear" w:color="auto" w:fill="auto"/>
            <w:vAlign w:val="center"/>
          </w:tcPr>
          <w:p w:rsidR="00200C8E" w:rsidRPr="00DF7018" w:rsidRDefault="00DF7018" w:rsidP="00DF701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DF7018">
              <w:rPr>
                <w:sz w:val="22"/>
                <w:szCs w:val="22"/>
              </w:rPr>
              <w:t>Па</w:t>
            </w:r>
            <w:r w:rsidR="002B1BD7">
              <w:rPr>
                <w:sz w:val="22"/>
                <w:szCs w:val="22"/>
              </w:rPr>
              <w:t xml:space="preserve">трубок для газопровода </w:t>
            </w:r>
            <w:r w:rsidRPr="00DF7018">
              <w:rPr>
                <w:sz w:val="22"/>
                <w:szCs w:val="22"/>
              </w:rPr>
              <w:t>низкого давления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200C8E" w:rsidRPr="00F312E9" w:rsidRDefault="002B1BD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6481D" w:rsidRPr="00F312E9" w:rsidTr="00047DFD">
        <w:trPr>
          <w:trHeight w:val="20"/>
          <w:jc w:val="center"/>
        </w:trPr>
        <w:tc>
          <w:tcPr>
            <w:tcW w:w="7426" w:type="dxa"/>
            <w:shd w:val="clear" w:color="auto" w:fill="auto"/>
            <w:vAlign w:val="center"/>
          </w:tcPr>
          <w:p w:rsidR="0086481D" w:rsidRPr="00DF7018" w:rsidRDefault="0086481D" w:rsidP="0086481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6481D">
              <w:rPr>
                <w:sz w:val="22"/>
                <w:szCs w:val="22"/>
              </w:rPr>
              <w:t xml:space="preserve">Патрубок для газопровода </w:t>
            </w:r>
            <w:r>
              <w:rPr>
                <w:sz w:val="22"/>
                <w:szCs w:val="22"/>
              </w:rPr>
              <w:t>высокого/</w:t>
            </w:r>
            <w:r w:rsidRPr="0086481D">
              <w:rPr>
                <w:sz w:val="22"/>
                <w:szCs w:val="22"/>
              </w:rPr>
              <w:t>низкого давления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86481D" w:rsidRDefault="0086481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047DFD">
        <w:trPr>
          <w:trHeight w:val="20"/>
          <w:jc w:val="center"/>
        </w:trPr>
        <w:tc>
          <w:tcPr>
            <w:tcW w:w="7426" w:type="dxa"/>
            <w:shd w:val="clear" w:color="auto" w:fill="auto"/>
            <w:vAlign w:val="center"/>
          </w:tcPr>
          <w:p w:rsidR="00200C8E" w:rsidRPr="00DF7018" w:rsidRDefault="00DF7018" w:rsidP="00DF701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DF7018">
              <w:rPr>
                <w:sz w:val="22"/>
                <w:szCs w:val="22"/>
              </w:rPr>
              <w:t>Патрубок для трубопровода с жидкостью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200C8E" w:rsidRPr="007B2CEF" w:rsidRDefault="002B1BD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047DFD">
        <w:trPr>
          <w:trHeight w:val="20"/>
          <w:jc w:val="center"/>
        </w:trPr>
        <w:tc>
          <w:tcPr>
            <w:tcW w:w="7426" w:type="dxa"/>
            <w:shd w:val="clear" w:color="auto" w:fill="auto"/>
            <w:vAlign w:val="center"/>
          </w:tcPr>
          <w:p w:rsidR="00200C8E" w:rsidRPr="00DF7018" w:rsidRDefault="00DF7018" w:rsidP="00DF701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DF7018">
              <w:rPr>
                <w:sz w:val="22"/>
                <w:szCs w:val="22"/>
              </w:rPr>
              <w:t>Изоляционный материал для соединения с газопроводом</w:t>
            </w:r>
            <w:r w:rsidR="0086481D">
              <w:rPr>
                <w:sz w:val="22"/>
                <w:szCs w:val="22"/>
              </w:rPr>
              <w:t xml:space="preserve"> низкого давления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200C8E" w:rsidRPr="00F312E9" w:rsidRDefault="002B1BD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6481D" w:rsidRPr="00F312E9" w:rsidTr="00047DFD">
        <w:trPr>
          <w:trHeight w:val="20"/>
          <w:jc w:val="center"/>
        </w:trPr>
        <w:tc>
          <w:tcPr>
            <w:tcW w:w="7426" w:type="dxa"/>
            <w:shd w:val="clear" w:color="auto" w:fill="auto"/>
            <w:vAlign w:val="center"/>
          </w:tcPr>
          <w:p w:rsidR="0086481D" w:rsidRPr="00DF7018" w:rsidRDefault="0086481D" w:rsidP="0086481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86481D">
              <w:rPr>
                <w:sz w:val="22"/>
                <w:szCs w:val="22"/>
              </w:rPr>
              <w:t xml:space="preserve">Изоляционный материал для соединения с газопроводом </w:t>
            </w:r>
            <w:r>
              <w:rPr>
                <w:sz w:val="22"/>
                <w:szCs w:val="22"/>
              </w:rPr>
              <w:t>высокого/</w:t>
            </w:r>
            <w:r w:rsidRPr="0086481D">
              <w:rPr>
                <w:sz w:val="22"/>
                <w:szCs w:val="22"/>
              </w:rPr>
              <w:t>низкого давления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86481D" w:rsidRDefault="0086481D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047DFD">
        <w:trPr>
          <w:trHeight w:val="20"/>
          <w:jc w:val="center"/>
        </w:trPr>
        <w:tc>
          <w:tcPr>
            <w:tcW w:w="7426" w:type="dxa"/>
            <w:shd w:val="clear" w:color="auto" w:fill="auto"/>
            <w:vAlign w:val="center"/>
          </w:tcPr>
          <w:p w:rsidR="00200C8E" w:rsidRPr="00DF7018" w:rsidRDefault="00DF7018" w:rsidP="00DF701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DF7018">
              <w:rPr>
                <w:sz w:val="22"/>
                <w:szCs w:val="22"/>
              </w:rPr>
              <w:t>Изоляционный материал для соединения трубопровода с жидкостью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200C8E" w:rsidRPr="00F312E9" w:rsidRDefault="002B1BD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D2336" w:rsidRPr="00F312E9" w:rsidTr="00047DFD">
        <w:trPr>
          <w:trHeight w:val="20"/>
          <w:jc w:val="center"/>
        </w:trPr>
        <w:tc>
          <w:tcPr>
            <w:tcW w:w="7426" w:type="dxa"/>
            <w:shd w:val="clear" w:color="auto" w:fill="auto"/>
            <w:vAlign w:val="center"/>
          </w:tcPr>
          <w:p w:rsidR="006D2336" w:rsidRPr="00DF7018" w:rsidRDefault="006D2336" w:rsidP="006D2336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D2336">
              <w:rPr>
                <w:sz w:val="22"/>
                <w:szCs w:val="22"/>
              </w:rPr>
              <w:t>Переходник для подключения трубопровода низкого давления</w:t>
            </w:r>
            <w:r>
              <w:rPr>
                <w:sz w:val="22"/>
                <w:szCs w:val="22"/>
              </w:rPr>
              <w:t xml:space="preserve"> (различные конфигурации переходников)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6D2336" w:rsidRDefault="006D233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6D2336" w:rsidRPr="00F312E9" w:rsidTr="00047DFD">
        <w:trPr>
          <w:trHeight w:val="20"/>
          <w:jc w:val="center"/>
        </w:trPr>
        <w:tc>
          <w:tcPr>
            <w:tcW w:w="7426" w:type="dxa"/>
            <w:shd w:val="clear" w:color="auto" w:fill="auto"/>
            <w:vAlign w:val="center"/>
          </w:tcPr>
          <w:p w:rsidR="006D2336" w:rsidRPr="00DF7018" w:rsidRDefault="006D2336" w:rsidP="006D2336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D2336">
              <w:rPr>
                <w:sz w:val="22"/>
                <w:szCs w:val="22"/>
              </w:rPr>
              <w:t>Переходник для подключения трубопровода высокого/низкого давления</w:t>
            </w:r>
            <w:r>
              <w:rPr>
                <w:sz w:val="22"/>
                <w:szCs w:val="22"/>
              </w:rPr>
              <w:t xml:space="preserve"> (различные конфигурации переходников)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6D2336" w:rsidRDefault="006D233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7B2CEF" w:rsidRPr="00F312E9" w:rsidTr="00047DFD">
        <w:trPr>
          <w:trHeight w:val="20"/>
          <w:jc w:val="center"/>
        </w:trPr>
        <w:tc>
          <w:tcPr>
            <w:tcW w:w="7426" w:type="dxa"/>
            <w:shd w:val="clear" w:color="auto" w:fill="auto"/>
            <w:vAlign w:val="center"/>
          </w:tcPr>
          <w:p w:rsidR="007B2CEF" w:rsidRPr="00DF7018" w:rsidRDefault="00DF7018" w:rsidP="00DF701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DF7018">
              <w:rPr>
                <w:sz w:val="22"/>
                <w:szCs w:val="22"/>
              </w:rPr>
              <w:t>Переходник для подключения трубопровода с жидкостью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7B2CEF" w:rsidRDefault="006D233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8A3192" w:rsidRPr="00F312E9" w:rsidTr="00047DFD">
        <w:trPr>
          <w:trHeight w:val="20"/>
          <w:jc w:val="center"/>
        </w:trPr>
        <w:tc>
          <w:tcPr>
            <w:tcW w:w="7426" w:type="dxa"/>
            <w:shd w:val="clear" w:color="auto" w:fill="auto"/>
            <w:vAlign w:val="center"/>
          </w:tcPr>
          <w:p w:rsidR="008A3192" w:rsidRPr="00DF7018" w:rsidRDefault="00DF7018" w:rsidP="00DF701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DF7018">
              <w:rPr>
                <w:sz w:val="22"/>
                <w:szCs w:val="22"/>
              </w:rPr>
              <w:t>Лента</w:t>
            </w:r>
          </w:p>
        </w:tc>
        <w:tc>
          <w:tcPr>
            <w:tcW w:w="1613" w:type="dxa"/>
            <w:shd w:val="clear" w:color="auto" w:fill="auto"/>
            <w:vAlign w:val="center"/>
          </w:tcPr>
          <w:p w:rsidR="008A3192" w:rsidRDefault="002B1BD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</w:tbl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2" w:name="_Toc489886373"/>
      <w:bookmarkStart w:id="23" w:name="_Ref75275475"/>
      <w:bookmarkStart w:id="24" w:name="_Toc85529578"/>
      <w:bookmarkStart w:id="25" w:name="_Toc105065441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22"/>
      <w:bookmarkEnd w:id="23"/>
      <w:bookmarkEnd w:id="24"/>
      <w:bookmarkEnd w:id="25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составляет 3 (Три) года.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6" w:name="_Toc489886374"/>
      <w:bookmarkStart w:id="27" w:name="_Toc85529579"/>
      <w:bookmarkStart w:id="28" w:name="_Toc105065442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6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7"/>
      <w:bookmarkEnd w:id="2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9A2613" w:rsidP="00BB3360">
            <w:pPr>
              <w:spacing w:before="60"/>
              <w:ind w:right="-28"/>
              <w:jc w:val="center"/>
            </w:pPr>
            <w:r>
              <w:rPr>
                <w:b/>
                <w:sz w:val="22"/>
                <w:szCs w:val="22"/>
              </w:rPr>
              <w:t>E-32</w:t>
            </w:r>
            <w:r w:rsidR="00DF7018" w:rsidRPr="00DF7018">
              <w:rPr>
                <w:b/>
                <w:sz w:val="22"/>
                <w:szCs w:val="22"/>
              </w:rPr>
              <w:t>2XN3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7308F9" w:rsidRPr="007308F9">
        <w:rPr>
          <w:sz w:val="24"/>
          <w:szCs w:val="24"/>
          <w:lang w:val="en-US"/>
        </w:rPr>
        <w:t>Johnson Controls-Hitachi Air Conditioning Wuhu Co., Ltd.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F6DFC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9704DD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9" w:name="_Toc105065443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9A2613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E-32</w:t>
            </w:r>
            <w:r w:rsidR="00DF7018" w:rsidRPr="00DF7018">
              <w:rPr>
                <w:b/>
                <w:sz w:val="22"/>
                <w:szCs w:val="22"/>
              </w:rPr>
              <w:t>2XN3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D66F5" w:rsidRDefault="005D66F5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bookmarkStart w:id="30" w:name="_GoBack"/>
      <w:bookmarkEnd w:id="30"/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1" w:name="_Toc85529581"/>
      <w:bookmarkStart w:id="32" w:name="_Toc105065444"/>
      <w:r w:rsidRPr="00924941">
        <w:rPr>
          <w:rFonts w:ascii="Times New Roman" w:hAnsi="Times New Roman"/>
          <w:sz w:val="28"/>
          <w:szCs w:val="28"/>
        </w:rPr>
        <w:t>Консервация*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05065445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05065446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Выполнение изоляционных работ допускается проводить только, когда температура поверхности трубопровода снизится до комнатной. Если изоляционные работы проводить сразу после пайки, изоляция может расплавиться.</w:t>
      </w:r>
    </w:p>
    <w:p w:rsidR="00EA6703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D55160" w:rsidP="00D5516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05065447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2" w:name="_Toc105065448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6" w:name="_Toc105065449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0" w:name="_Toc105065450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57"/>
        <w:gridCol w:w="19"/>
        <w:gridCol w:w="992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2613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4" w:name="_Toc105065451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1"/>
      <w:bookmarkEnd w:id="52"/>
      <w:bookmarkEnd w:id="53"/>
      <w:bookmarkEnd w:id="54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105065452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105065453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105065454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85529592"/>
      <w:bookmarkStart w:id="65" w:name="_Toc105065455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6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7" w:name="_Toc105065456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6"/>
      <w:bookmarkEnd w:id="67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r w:rsidR="00D55160">
        <w:rPr>
          <w:sz w:val="20"/>
          <w:szCs w:val="20"/>
        </w:rPr>
        <w:lastRenderedPageBreak/>
        <w:t xml:space="preserve"> </w:t>
      </w:r>
      <w:bookmarkStart w:id="71" w:name="_Toc105065457"/>
      <w:r w:rsidRPr="009262F8">
        <w:rPr>
          <w:rFonts w:ascii="Times New Roman" w:hAnsi="Times New Roman"/>
          <w:sz w:val="28"/>
          <w:szCs w:val="28"/>
        </w:rPr>
        <w:t>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2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105065458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2"/>
      <w:bookmarkEnd w:id="73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065459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105065460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373B" w:rsidRDefault="00D1373B">
      <w:r>
        <w:separator/>
      </w:r>
    </w:p>
  </w:endnote>
  <w:endnote w:type="continuationSeparator" w:id="0">
    <w:p w:rsidR="00D1373B" w:rsidRDefault="00D13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73B" w:rsidRDefault="00D1373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1373B" w:rsidRDefault="00D1373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73B" w:rsidRDefault="00D1373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D1373B" w:rsidRDefault="00D1373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D1373B" w:rsidRDefault="00D1373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D1373B" w:rsidRDefault="00D1373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D1373B" w:rsidRDefault="00D1373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73B" w:rsidRDefault="00D1373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73B" w:rsidRDefault="00D1373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1A52D82" wp14:editId="58CF99AF">
              <wp:simplePos x="0" y="0"/>
              <wp:positionH relativeFrom="page">
                <wp:posOffset>307340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Pr="00D35EE4" w:rsidRDefault="00D1373B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9704D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E-322XN3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D1373B" w:rsidRPr="00B7687E" w:rsidRDefault="00D1373B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Pr="00ED1531" w:rsidRDefault="00D1373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D66F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Pr="00ED1531" w:rsidRDefault="00D1373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73B" w:rsidRPr="0058149E" w:rsidRDefault="00D1373B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1373B" w:rsidRPr="00927339" w:rsidRDefault="00D1373B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D1373B" w:rsidRDefault="00D1373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</w:rPr>
                                <w:t>ТРУБНЫЙ РАЗВЕТВИТЕЛЬ</w:t>
                              </w:r>
                            </w:p>
                            <w:p w:rsidR="00D1373B" w:rsidRPr="00927339" w:rsidRDefault="00D1373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highlight w:val="yellow"/>
                                </w:rPr>
                              </w:pP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9704DD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E-322XN3</w:t>
                              </w:r>
                            </w:p>
                            <w:p w:rsidR="00D1373B" w:rsidRPr="00AF301F" w:rsidRDefault="00D1373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D1373B" w:rsidRPr="00613EFB" w:rsidRDefault="00D1373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1A52D82" id="Группа 265" o:spid="_x0000_s1103" style="position:absolute;left:0;text-align:left;margin-left:24.2pt;margin-top:22.9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4arSQ8AAD3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D1373B" w:rsidRPr="00D35EE4" w:rsidRDefault="00D1373B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9704D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E-322XN3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D1373B" w:rsidRPr="00B7687E" w:rsidRDefault="00D1373B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D1373B" w:rsidRPr="00ED1531" w:rsidRDefault="00D1373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5D66F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D1373B" w:rsidRPr="00ED1531" w:rsidRDefault="00D1373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D1373B" w:rsidRPr="0058149E" w:rsidRDefault="00D1373B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D1373B" w:rsidRPr="00927339" w:rsidRDefault="00D1373B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D1373B" w:rsidRDefault="00D1373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27339">
                          <w:rPr>
                            <w:b/>
                            <w:sz w:val="22"/>
                            <w:szCs w:val="22"/>
                          </w:rPr>
                          <w:t>ТРУБНЫЙ РАЗВЕТВИТЕЛЬ</w:t>
                        </w:r>
                      </w:p>
                      <w:p w:rsidR="00D1373B" w:rsidRPr="00927339" w:rsidRDefault="00D1373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highlight w:val="yellow"/>
                          </w:rPr>
                        </w:pPr>
                        <w:r w:rsidRPr="00927339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 w:rsidRPr="009704DD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E-322XN3</w:t>
                        </w:r>
                      </w:p>
                      <w:p w:rsidR="00D1373B" w:rsidRPr="00AF301F" w:rsidRDefault="00D1373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D1373B" w:rsidRPr="00613EFB" w:rsidRDefault="00D1373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73B" w:rsidRDefault="00D1373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Pr="00AF301F" w:rsidRDefault="00D1373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D66F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11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Pr="00D35EE4" w:rsidRDefault="00D1373B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32</w:t>
                              </w:r>
                              <w:r w:rsidRPr="00023D67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2XN3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D1373B" w:rsidRPr="00C23BB2" w:rsidRDefault="00D1373B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D1373B" w:rsidRPr="00EC2FF5" w:rsidRDefault="00D1373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D1373B" w:rsidRPr="00AF301F" w:rsidRDefault="00D1373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D66F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11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D1373B" w:rsidRPr="00D35EE4" w:rsidRDefault="00D1373B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32</w:t>
                        </w:r>
                        <w:r w:rsidRPr="00023D67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2XN3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D1373B" w:rsidRPr="00C23BB2" w:rsidRDefault="00D1373B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D1373B" w:rsidRPr="00EC2FF5" w:rsidRDefault="00D1373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73B" w:rsidRDefault="00D1373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Default="00D1373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Pr="00AF301F" w:rsidRDefault="00D1373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5D66F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12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1373B" w:rsidRPr="00EC2FF5" w:rsidRDefault="00D1373B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E-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32</w:t>
                              </w: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2XN3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D1373B" w:rsidRDefault="00D1373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D1373B" w:rsidRPr="00AF301F" w:rsidRDefault="00D1373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5D66F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12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D1373B" w:rsidRPr="00EC2FF5" w:rsidRDefault="00D1373B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E-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32</w:t>
                        </w:r>
                        <w:r w:rsidRPr="00927339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2XN3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373B" w:rsidRDefault="00D1373B">
      <w:r>
        <w:separator/>
      </w:r>
    </w:p>
  </w:footnote>
  <w:footnote w:type="continuationSeparator" w:id="0">
    <w:p w:rsidR="00D1373B" w:rsidRDefault="00D13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73B" w:rsidRDefault="00D1373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1373B" w:rsidRDefault="00D1373B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73B" w:rsidRDefault="00D1373B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73B" w:rsidRDefault="00D1373B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3B1E74DA"/>
    <w:lvl w:ilvl="0" w:tplc="5FC43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54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F7E"/>
    <w:rsid w:val="00021FB1"/>
    <w:rsid w:val="00023D67"/>
    <w:rsid w:val="00037425"/>
    <w:rsid w:val="0004615A"/>
    <w:rsid w:val="00047DFD"/>
    <w:rsid w:val="00054A54"/>
    <w:rsid w:val="00057BCD"/>
    <w:rsid w:val="00057CBB"/>
    <w:rsid w:val="000700F0"/>
    <w:rsid w:val="000705D9"/>
    <w:rsid w:val="000724CB"/>
    <w:rsid w:val="00073C25"/>
    <w:rsid w:val="000779F8"/>
    <w:rsid w:val="000814C8"/>
    <w:rsid w:val="0009526F"/>
    <w:rsid w:val="000B2A0A"/>
    <w:rsid w:val="000B3B54"/>
    <w:rsid w:val="000B6784"/>
    <w:rsid w:val="000B7CBA"/>
    <w:rsid w:val="000C74A2"/>
    <w:rsid w:val="000D11B2"/>
    <w:rsid w:val="000D3915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1036"/>
    <w:rsid w:val="00180D0F"/>
    <w:rsid w:val="00186F6B"/>
    <w:rsid w:val="001A0A60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200C8E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9F0"/>
    <w:rsid w:val="002A75EE"/>
    <w:rsid w:val="002B02F8"/>
    <w:rsid w:val="002B0E60"/>
    <w:rsid w:val="002B1BD7"/>
    <w:rsid w:val="002B4BD3"/>
    <w:rsid w:val="002C2364"/>
    <w:rsid w:val="002C44E0"/>
    <w:rsid w:val="002E1622"/>
    <w:rsid w:val="002F739F"/>
    <w:rsid w:val="002F79FC"/>
    <w:rsid w:val="00303E2F"/>
    <w:rsid w:val="003066A5"/>
    <w:rsid w:val="00311219"/>
    <w:rsid w:val="00314201"/>
    <w:rsid w:val="00324840"/>
    <w:rsid w:val="00326079"/>
    <w:rsid w:val="00343FCA"/>
    <w:rsid w:val="00344173"/>
    <w:rsid w:val="00345911"/>
    <w:rsid w:val="00345C5B"/>
    <w:rsid w:val="00353DE4"/>
    <w:rsid w:val="00357BBD"/>
    <w:rsid w:val="0036188A"/>
    <w:rsid w:val="00365EDF"/>
    <w:rsid w:val="00371DD6"/>
    <w:rsid w:val="00371E72"/>
    <w:rsid w:val="00372A29"/>
    <w:rsid w:val="003861BA"/>
    <w:rsid w:val="003964AD"/>
    <w:rsid w:val="003B1DD4"/>
    <w:rsid w:val="003D1C42"/>
    <w:rsid w:val="003E3AD4"/>
    <w:rsid w:val="003E6FA8"/>
    <w:rsid w:val="003F28A1"/>
    <w:rsid w:val="003F3D0E"/>
    <w:rsid w:val="003F43C3"/>
    <w:rsid w:val="003F5B4D"/>
    <w:rsid w:val="004021E9"/>
    <w:rsid w:val="004106D7"/>
    <w:rsid w:val="004158E2"/>
    <w:rsid w:val="00433717"/>
    <w:rsid w:val="00437185"/>
    <w:rsid w:val="00441553"/>
    <w:rsid w:val="004502D6"/>
    <w:rsid w:val="0045441B"/>
    <w:rsid w:val="00455E74"/>
    <w:rsid w:val="0046414B"/>
    <w:rsid w:val="0047634B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1EA1"/>
    <w:rsid w:val="00533AA2"/>
    <w:rsid w:val="005411CB"/>
    <w:rsid w:val="00554566"/>
    <w:rsid w:val="00557D90"/>
    <w:rsid w:val="005615C2"/>
    <w:rsid w:val="0058149E"/>
    <w:rsid w:val="00584062"/>
    <w:rsid w:val="00590895"/>
    <w:rsid w:val="00592BC8"/>
    <w:rsid w:val="005B68E2"/>
    <w:rsid w:val="005B7781"/>
    <w:rsid w:val="005D0574"/>
    <w:rsid w:val="005D66F5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416FB"/>
    <w:rsid w:val="00646CE5"/>
    <w:rsid w:val="00656098"/>
    <w:rsid w:val="00663893"/>
    <w:rsid w:val="00663BA6"/>
    <w:rsid w:val="0067315B"/>
    <w:rsid w:val="006752A0"/>
    <w:rsid w:val="00680AD8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C1C7B"/>
    <w:rsid w:val="006D19F8"/>
    <w:rsid w:val="006D1C51"/>
    <w:rsid w:val="006D2336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4C0B"/>
    <w:rsid w:val="0072515B"/>
    <w:rsid w:val="007308F9"/>
    <w:rsid w:val="0073406F"/>
    <w:rsid w:val="007345D9"/>
    <w:rsid w:val="00740801"/>
    <w:rsid w:val="00745BD9"/>
    <w:rsid w:val="00747FC7"/>
    <w:rsid w:val="00751720"/>
    <w:rsid w:val="00751FA7"/>
    <w:rsid w:val="00756591"/>
    <w:rsid w:val="00763090"/>
    <w:rsid w:val="00776934"/>
    <w:rsid w:val="0078177F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04B66"/>
    <w:rsid w:val="00810B70"/>
    <w:rsid w:val="00815656"/>
    <w:rsid w:val="00816325"/>
    <w:rsid w:val="00830725"/>
    <w:rsid w:val="00835D34"/>
    <w:rsid w:val="008361D5"/>
    <w:rsid w:val="00842788"/>
    <w:rsid w:val="00842C8C"/>
    <w:rsid w:val="00850DCA"/>
    <w:rsid w:val="00851CB0"/>
    <w:rsid w:val="0085316F"/>
    <w:rsid w:val="0086481D"/>
    <w:rsid w:val="00866B6E"/>
    <w:rsid w:val="0087148A"/>
    <w:rsid w:val="00872746"/>
    <w:rsid w:val="00876CCF"/>
    <w:rsid w:val="0088349B"/>
    <w:rsid w:val="0088749B"/>
    <w:rsid w:val="00896986"/>
    <w:rsid w:val="00897EAB"/>
    <w:rsid w:val="008A1F66"/>
    <w:rsid w:val="008A1F9D"/>
    <w:rsid w:val="008A3192"/>
    <w:rsid w:val="008A4FB2"/>
    <w:rsid w:val="008A504E"/>
    <w:rsid w:val="008B1495"/>
    <w:rsid w:val="008D09DC"/>
    <w:rsid w:val="008D1693"/>
    <w:rsid w:val="008E0B73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4137F"/>
    <w:rsid w:val="00941985"/>
    <w:rsid w:val="00941D4F"/>
    <w:rsid w:val="009454F1"/>
    <w:rsid w:val="009457C2"/>
    <w:rsid w:val="0096270C"/>
    <w:rsid w:val="009704DD"/>
    <w:rsid w:val="0097670D"/>
    <w:rsid w:val="00984D44"/>
    <w:rsid w:val="00985AEE"/>
    <w:rsid w:val="00985B81"/>
    <w:rsid w:val="009A1FA5"/>
    <w:rsid w:val="009A2613"/>
    <w:rsid w:val="009A492D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33FB8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5EF5"/>
    <w:rsid w:val="00B713E6"/>
    <w:rsid w:val="00B757EC"/>
    <w:rsid w:val="00B80224"/>
    <w:rsid w:val="00B853CA"/>
    <w:rsid w:val="00B930C4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BE2C2D"/>
    <w:rsid w:val="00BF544F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466F"/>
    <w:rsid w:val="00C55158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7290"/>
    <w:rsid w:val="00D1373B"/>
    <w:rsid w:val="00D21FC0"/>
    <w:rsid w:val="00D2476B"/>
    <w:rsid w:val="00D263FB"/>
    <w:rsid w:val="00D31D52"/>
    <w:rsid w:val="00D357F4"/>
    <w:rsid w:val="00D35EE4"/>
    <w:rsid w:val="00D549B4"/>
    <w:rsid w:val="00D55160"/>
    <w:rsid w:val="00D551FA"/>
    <w:rsid w:val="00D566EE"/>
    <w:rsid w:val="00D6500E"/>
    <w:rsid w:val="00D70F85"/>
    <w:rsid w:val="00D96268"/>
    <w:rsid w:val="00D97C02"/>
    <w:rsid w:val="00DA1947"/>
    <w:rsid w:val="00DA234E"/>
    <w:rsid w:val="00DA4E1F"/>
    <w:rsid w:val="00DB6753"/>
    <w:rsid w:val="00DC42C5"/>
    <w:rsid w:val="00DC56ED"/>
    <w:rsid w:val="00DE3ECC"/>
    <w:rsid w:val="00DE5724"/>
    <w:rsid w:val="00DF559E"/>
    <w:rsid w:val="00DF7018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72244"/>
    <w:rsid w:val="00E772AC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2B2F"/>
    <w:rsid w:val="00EF3D97"/>
    <w:rsid w:val="00F07909"/>
    <w:rsid w:val="00F10803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84E72"/>
    <w:rsid w:val="00FA3A55"/>
    <w:rsid w:val="00FA64EB"/>
    <w:rsid w:val="00FA7A5C"/>
    <w:rsid w:val="00FB3FF8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4625"/>
    <o:shapelayout v:ext="edit">
      <o:idmap v:ext="edit" data="1"/>
    </o:shapelayout>
  </w:shapeDefaults>
  <w:decimalSymbol w:val=","/>
  <w:listSeparator w:val=";"/>
  <w14:docId w14:val="156520AB"/>
  <w15:docId w15:val="{42655009-8F32-443C-82F5-036D39492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image" Target="media/image3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image" Target="media/image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9.emf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8.png"/><Relationship Id="rId10" Type="http://schemas.openxmlformats.org/officeDocument/2006/relationships/footer" Target="footer1.xm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19C6BE-826A-4826-BDFC-110D51B70F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7800AB91</Template>
  <TotalTime>198</TotalTime>
  <Pages>23</Pages>
  <Words>2605</Words>
  <Characters>14852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55</cp:revision>
  <cp:lastPrinted>2021-03-26T08:29:00Z</cp:lastPrinted>
  <dcterms:created xsi:type="dcterms:W3CDTF">2021-11-23T10:59:00Z</dcterms:created>
  <dcterms:modified xsi:type="dcterms:W3CDTF">2022-06-04T12:22:00Z</dcterms:modified>
</cp:coreProperties>
</file>