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D03F3F" w:rsidTr="002D074C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927339" w:rsidP="002E1622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>
              <w:rPr>
                <w:b/>
                <w:szCs w:val="28"/>
              </w:rPr>
              <w:t xml:space="preserve"> </w:t>
            </w:r>
            <w:r w:rsidR="002D074C">
              <w:rPr>
                <w:b/>
                <w:szCs w:val="28"/>
              </w:rPr>
              <w:t>ПРОМЫШЛЕННОГО НАЗНАЧЕНИЯ</w:t>
            </w:r>
            <w:r w:rsidR="002D074C" w:rsidRPr="00200092">
              <w:rPr>
                <w:b/>
                <w:szCs w:val="28"/>
              </w:rPr>
              <w:t xml:space="preserve"> </w:t>
            </w:r>
            <w:r w:rsidR="005E35F3" w:rsidRPr="00200092">
              <w:rPr>
                <w:b/>
                <w:szCs w:val="28"/>
              </w:rPr>
              <w:t>E-</w:t>
            </w:r>
            <w:r w:rsidR="005E35F3">
              <w:rPr>
                <w:b/>
                <w:szCs w:val="28"/>
              </w:rPr>
              <w:t>302</w:t>
            </w:r>
            <w:r w:rsidR="005E35F3" w:rsidRPr="00200092">
              <w:rPr>
                <w:b/>
                <w:szCs w:val="28"/>
              </w:rPr>
              <w:t>SN3</w:t>
            </w:r>
          </w:p>
        </w:tc>
      </w:tr>
      <w:tr w:rsidR="00D03F3F" w:rsidTr="002D074C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5E35F3" w:rsidP="00D03F3F">
            <w:pPr>
              <w:jc w:val="center"/>
              <w:rPr>
                <w:b/>
                <w:szCs w:val="28"/>
              </w:rPr>
            </w:pPr>
            <w:r w:rsidRPr="00200092">
              <w:rPr>
                <w:b/>
                <w:szCs w:val="28"/>
              </w:rPr>
              <w:t>E-</w:t>
            </w:r>
            <w:r>
              <w:rPr>
                <w:b/>
                <w:szCs w:val="28"/>
              </w:rPr>
              <w:t>302</w:t>
            </w:r>
            <w:r w:rsidRPr="00200092">
              <w:rPr>
                <w:b/>
                <w:szCs w:val="28"/>
              </w:rPr>
              <w:t>SN3</w:t>
            </w:r>
            <w:r w:rsidR="00FE0B06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2D074C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2D074C">
        <w:rPr>
          <w:sz w:val="22"/>
          <w:szCs w:val="22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526B37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26B37">
        <w:rPr>
          <w:b/>
          <w:sz w:val="22"/>
          <w:szCs w:val="22"/>
        </w:rPr>
        <w:lastRenderedPageBreak/>
        <w:t>СОДЕРЖАНИЕ</w:t>
      </w:r>
      <w:r w:rsidR="00231E1B" w:rsidRPr="00526B37">
        <w:rPr>
          <w:b/>
          <w:sz w:val="22"/>
          <w:szCs w:val="22"/>
        </w:rPr>
        <w:t xml:space="preserve"> </w:t>
      </w:r>
    </w:p>
    <w:p w:rsidR="00526B37" w:rsidRPr="00526B37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26B37">
        <w:rPr>
          <w:sz w:val="22"/>
          <w:szCs w:val="22"/>
        </w:rPr>
        <w:fldChar w:fldCharType="begin"/>
      </w:r>
      <w:r w:rsidRPr="00526B37">
        <w:rPr>
          <w:sz w:val="22"/>
          <w:szCs w:val="22"/>
        </w:rPr>
        <w:instrText xml:space="preserve"> TOC \o "1-3" \h \z \u </w:instrText>
      </w:r>
      <w:r w:rsidRPr="00526B37">
        <w:rPr>
          <w:sz w:val="22"/>
          <w:szCs w:val="22"/>
        </w:rPr>
        <w:fldChar w:fldCharType="separate"/>
      </w:r>
      <w:hyperlink w:anchor="_Toc105246204" w:history="1">
        <w:r w:rsidR="00526B37" w:rsidRPr="00526B37">
          <w:rPr>
            <w:rStyle w:val="ad"/>
            <w:noProof/>
            <w:sz w:val="22"/>
            <w:szCs w:val="22"/>
          </w:rPr>
          <w:t>Введение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5" w:history="1">
        <w:r w:rsidR="00526B37" w:rsidRPr="00526B37">
          <w:rPr>
            <w:rStyle w:val="ad"/>
            <w:noProof/>
            <w:sz w:val="22"/>
            <w:szCs w:val="22"/>
          </w:rPr>
          <w:t>1.</w:t>
        </w:r>
        <w:r w:rsidR="0099402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Общие сведения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6" w:history="1">
        <w:r w:rsidR="00526B37" w:rsidRPr="00526B37">
          <w:rPr>
            <w:rStyle w:val="ad"/>
            <w:noProof/>
            <w:sz w:val="22"/>
            <w:szCs w:val="22"/>
          </w:rPr>
          <w:t>2.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Основные технические данные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7" w:history="1">
        <w:r w:rsidR="00526B37" w:rsidRPr="00526B3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8" w:history="1">
        <w:r w:rsidR="00526B37" w:rsidRPr="00526B37">
          <w:rPr>
            <w:rStyle w:val="ad"/>
            <w:noProof/>
            <w:sz w:val="22"/>
            <w:szCs w:val="22"/>
          </w:rPr>
          <w:t>2.2 Описание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9" w:history="1">
        <w:r w:rsidR="00526B37" w:rsidRPr="00526B37">
          <w:rPr>
            <w:rStyle w:val="ad"/>
            <w:noProof/>
            <w:sz w:val="22"/>
            <w:szCs w:val="22"/>
          </w:rPr>
          <w:t>2.3 Общий вид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0" w:history="1">
        <w:r w:rsidR="00526B37" w:rsidRPr="00526B37">
          <w:rPr>
            <w:rStyle w:val="ad"/>
            <w:noProof/>
            <w:sz w:val="22"/>
            <w:szCs w:val="22"/>
          </w:rPr>
          <w:t>2.4 Монтаж и эксплуатация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1" w:history="1">
        <w:r w:rsidR="00526B37" w:rsidRPr="00526B37">
          <w:rPr>
            <w:rStyle w:val="ad"/>
            <w:noProof/>
            <w:sz w:val="22"/>
            <w:szCs w:val="22"/>
          </w:rPr>
          <w:t>2.5 Маркировка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2" w:history="1">
        <w:r w:rsidR="00526B37" w:rsidRPr="00526B37">
          <w:rPr>
            <w:rStyle w:val="ad"/>
            <w:noProof/>
            <w:sz w:val="22"/>
            <w:szCs w:val="22"/>
          </w:rPr>
          <w:t>2.6 Чертеж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3" w:history="1">
        <w:r w:rsidR="00526B37" w:rsidRPr="00526B37">
          <w:rPr>
            <w:rStyle w:val="ad"/>
            <w:noProof/>
            <w:sz w:val="22"/>
            <w:szCs w:val="22"/>
          </w:rPr>
          <w:t>3.</w:t>
        </w:r>
        <w:r w:rsidR="0099402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Комплектность поставки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4" w:history="1">
        <w:r w:rsidR="00526B37" w:rsidRPr="00526B37">
          <w:rPr>
            <w:rStyle w:val="ad"/>
            <w:noProof/>
            <w:sz w:val="22"/>
            <w:szCs w:val="22"/>
          </w:rPr>
          <w:t>4.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Гарантии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5" w:history="1">
        <w:r w:rsidR="00526B37" w:rsidRPr="00526B37">
          <w:rPr>
            <w:rStyle w:val="ad"/>
            <w:noProof/>
            <w:sz w:val="22"/>
            <w:szCs w:val="22"/>
          </w:rPr>
          <w:t>5.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6" w:history="1">
        <w:r w:rsidR="00526B37" w:rsidRPr="00526B37">
          <w:rPr>
            <w:rStyle w:val="ad"/>
            <w:noProof/>
            <w:sz w:val="22"/>
            <w:szCs w:val="22"/>
          </w:rPr>
          <w:t>6.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Свидетельство о приемке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7" w:history="1">
        <w:r w:rsidR="00526B37" w:rsidRPr="00526B37">
          <w:rPr>
            <w:rStyle w:val="ad"/>
            <w:noProof/>
            <w:sz w:val="22"/>
            <w:szCs w:val="22"/>
          </w:rPr>
          <w:t>7.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Консервация*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8" w:history="1">
        <w:r w:rsidR="00526B37" w:rsidRPr="00526B37">
          <w:rPr>
            <w:rStyle w:val="ad"/>
            <w:noProof/>
            <w:sz w:val="22"/>
            <w:szCs w:val="22"/>
          </w:rPr>
          <w:t>8.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Сведения об утилизации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9" w:history="1">
        <w:r w:rsidR="00526B37" w:rsidRPr="00526B37">
          <w:rPr>
            <w:rStyle w:val="ad"/>
            <w:noProof/>
            <w:sz w:val="22"/>
            <w:szCs w:val="22"/>
          </w:rPr>
          <w:t>9.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Требования безопасности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0" w:history="1">
        <w:r w:rsidR="00526B37" w:rsidRPr="00526B37">
          <w:rPr>
            <w:rStyle w:val="ad"/>
            <w:noProof/>
            <w:sz w:val="22"/>
            <w:szCs w:val="22"/>
          </w:rPr>
          <w:t>9.1 Общие требования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1" w:history="1">
        <w:r w:rsidR="00526B37" w:rsidRPr="00526B37">
          <w:rPr>
            <w:rStyle w:val="ad"/>
            <w:noProof/>
            <w:sz w:val="22"/>
            <w:szCs w:val="22"/>
          </w:rPr>
          <w:t>10.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Прием и передача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2" w:history="1">
        <w:r w:rsidR="00526B37" w:rsidRPr="00526B37">
          <w:rPr>
            <w:rStyle w:val="ad"/>
            <w:noProof/>
            <w:sz w:val="22"/>
            <w:szCs w:val="22"/>
          </w:rPr>
          <w:t>11.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Учет работы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3" w:history="1">
        <w:r w:rsidR="00526B37" w:rsidRPr="00526B37">
          <w:rPr>
            <w:rStyle w:val="ad"/>
            <w:noProof/>
            <w:sz w:val="22"/>
            <w:szCs w:val="22"/>
          </w:rPr>
          <w:t>12.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4" w:history="1">
        <w:r w:rsidR="00526B37" w:rsidRPr="00526B37">
          <w:rPr>
            <w:rStyle w:val="ad"/>
            <w:noProof/>
            <w:sz w:val="22"/>
            <w:szCs w:val="22"/>
          </w:rPr>
          <w:t>13.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Работы при эксплуатации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5" w:history="1">
        <w:r w:rsidR="00526B37" w:rsidRPr="00526B37">
          <w:rPr>
            <w:rStyle w:val="ad"/>
            <w:noProof/>
            <w:sz w:val="22"/>
            <w:szCs w:val="22"/>
          </w:rPr>
          <w:t>13.1 Учет выполнения работ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6" w:history="1">
        <w:r w:rsidR="00526B37" w:rsidRPr="00526B37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7" w:history="1">
        <w:r w:rsidR="00526B37" w:rsidRPr="00526B37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8" w:history="1">
        <w:r w:rsidR="00526B37" w:rsidRPr="00526B37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20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9" w:history="1">
        <w:r w:rsidR="00526B37" w:rsidRPr="00526B37">
          <w:rPr>
            <w:rStyle w:val="ad"/>
            <w:noProof/>
            <w:sz w:val="22"/>
            <w:szCs w:val="22"/>
          </w:rPr>
          <w:t>14.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Транспортировка и хранение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21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0" w:history="1">
        <w:r w:rsidR="00526B37" w:rsidRPr="00526B37">
          <w:rPr>
            <w:rStyle w:val="ad"/>
            <w:noProof/>
            <w:sz w:val="22"/>
            <w:szCs w:val="22"/>
          </w:rPr>
          <w:t>15.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Ремонт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22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1" w:history="1">
        <w:r w:rsidR="00526B37" w:rsidRPr="00526B37">
          <w:rPr>
            <w:rStyle w:val="ad"/>
            <w:noProof/>
            <w:sz w:val="22"/>
            <w:szCs w:val="22"/>
          </w:rPr>
          <w:t>16.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Сведения о рекламациях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23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2" w:history="1">
        <w:r w:rsidR="00526B37" w:rsidRPr="00526B37">
          <w:rPr>
            <w:rStyle w:val="ad"/>
            <w:noProof/>
            <w:sz w:val="22"/>
            <w:szCs w:val="22"/>
          </w:rPr>
          <w:t>17.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Особые отметки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24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F4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3" w:history="1">
        <w:r w:rsidR="00526B37" w:rsidRPr="00526B37">
          <w:rPr>
            <w:rStyle w:val="ad"/>
            <w:noProof/>
            <w:sz w:val="22"/>
            <w:szCs w:val="22"/>
          </w:rPr>
          <w:t>18.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25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26B37">
        <w:rPr>
          <w:sz w:val="22"/>
          <w:szCs w:val="22"/>
        </w:rPr>
        <w:fldChar w:fldCharType="end"/>
      </w:r>
      <w:bookmarkEnd w:id="0"/>
    </w:p>
    <w:p w:rsidR="005E35F3" w:rsidRPr="005E35F3" w:rsidRDefault="005E35F3" w:rsidP="005E35F3"/>
    <w:p w:rsidR="005E35F3" w:rsidRPr="005E35F3" w:rsidRDefault="005E35F3" w:rsidP="005E35F3"/>
    <w:p w:rsidR="005E35F3" w:rsidRDefault="005E35F3" w:rsidP="005E35F3">
      <w:pPr>
        <w:tabs>
          <w:tab w:val="left" w:pos="6222"/>
        </w:tabs>
      </w:pPr>
      <w:r>
        <w:tab/>
      </w:r>
    </w:p>
    <w:p w:rsidR="00810B70" w:rsidRPr="005E35F3" w:rsidRDefault="005E35F3" w:rsidP="005E35F3">
      <w:pPr>
        <w:tabs>
          <w:tab w:val="left" w:pos="6222"/>
        </w:tabs>
        <w:sectPr w:rsidR="00810B70" w:rsidRPr="005E35F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24620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2D074C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F427D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24620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2D074C">
              <w:rPr>
                <w:sz w:val="22"/>
                <w:szCs w:val="22"/>
              </w:rPr>
              <w:t xml:space="preserve"> промышленного назначения </w:t>
            </w:r>
          </w:p>
        </w:tc>
      </w:tr>
      <w:tr w:rsidR="000115FD" w:rsidRPr="0045441B" w:rsidTr="000115FD">
        <w:trPr>
          <w:trHeight w:val="553"/>
        </w:trPr>
        <w:tc>
          <w:tcPr>
            <w:tcW w:w="2376" w:type="dxa"/>
            <w:vAlign w:val="center"/>
          </w:tcPr>
          <w:p w:rsidR="000115FD" w:rsidRPr="0045441B" w:rsidRDefault="000115FD" w:rsidP="000115FD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0115FD" w:rsidRPr="000115FD" w:rsidRDefault="009A3359" w:rsidP="000115FD">
            <w:pPr>
              <w:jc w:val="center"/>
              <w:rPr>
                <w:sz w:val="22"/>
                <w:szCs w:val="22"/>
              </w:rPr>
            </w:pPr>
            <w:r w:rsidRPr="00F1706A">
              <w:rPr>
                <w:sz w:val="22"/>
                <w:szCs w:val="22"/>
              </w:rPr>
              <w:t>E-302SN3</w:t>
            </w:r>
          </w:p>
        </w:tc>
      </w:tr>
      <w:tr w:rsidR="000115FD" w:rsidRPr="0045441B" w:rsidTr="000115FD">
        <w:trPr>
          <w:trHeight w:val="553"/>
        </w:trPr>
        <w:tc>
          <w:tcPr>
            <w:tcW w:w="2376" w:type="dxa"/>
            <w:vAlign w:val="center"/>
          </w:tcPr>
          <w:p w:rsidR="000115FD" w:rsidRPr="0045441B" w:rsidRDefault="000115FD" w:rsidP="000115FD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0115FD" w:rsidRPr="000115FD" w:rsidRDefault="009A3359" w:rsidP="000115FD">
            <w:pPr>
              <w:jc w:val="center"/>
              <w:rPr>
                <w:sz w:val="22"/>
                <w:szCs w:val="22"/>
              </w:rPr>
            </w:pPr>
            <w:r w:rsidRPr="00F1706A">
              <w:rPr>
                <w:sz w:val="22"/>
                <w:szCs w:val="22"/>
              </w:rPr>
              <w:t>E-302SN3</w:t>
            </w:r>
          </w:p>
        </w:tc>
      </w:tr>
      <w:tr w:rsidR="00AF7440" w:rsidRPr="0045441B" w:rsidTr="00F84E72">
        <w:trPr>
          <w:trHeight w:val="553"/>
        </w:trPr>
        <w:tc>
          <w:tcPr>
            <w:tcW w:w="2376" w:type="dxa"/>
            <w:vAlign w:val="center"/>
          </w:tcPr>
          <w:p w:rsidR="00AF7440" w:rsidRPr="0045441B" w:rsidRDefault="00AF744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 изделия</w:t>
            </w:r>
          </w:p>
        </w:tc>
        <w:tc>
          <w:tcPr>
            <w:tcW w:w="6975" w:type="dxa"/>
            <w:vAlign w:val="center"/>
          </w:tcPr>
          <w:p w:rsidR="00AF7440" w:rsidRDefault="00AF7440" w:rsidP="00B469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 для соединения нескольких труб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AF7440" w:rsidP="00B4697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0115FD" w:rsidP="000115FD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200C8E" w:rsidRPr="0045441B" w:rsidRDefault="008E5405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00C8E" w:rsidRPr="0045441B" w:rsidRDefault="00A374C3" w:rsidP="00A374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75" w:type="dxa"/>
            <w:vAlign w:val="center"/>
          </w:tcPr>
          <w:p w:rsidR="00200C8E" w:rsidRPr="0045441B" w:rsidRDefault="00A374C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200C8E" w:rsidRPr="00F27F4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F27F4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 xml:space="preserve">, No.2, </w:t>
            </w:r>
            <w:proofErr w:type="spellStart"/>
            <w:r w:rsidRPr="008A1F66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8A1F66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8A1F66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Юр.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Факт.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200C8E" w:rsidRPr="006A6F59" w:rsidRDefault="0045441B" w:rsidP="0045441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E26670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E26670">
              <w:rPr>
                <w:sz w:val="22"/>
                <w:szCs w:val="22"/>
              </w:rPr>
              <w:t xml:space="preserve">: </w:t>
            </w:r>
            <w:hyperlink r:id="rId18" w:history="1"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6A6F59" w:rsidRPr="00F00BB9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="006A6F59" w:rsidRPr="00F00BB9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6A6F59" w:rsidRPr="006A6F59" w:rsidRDefault="006A6F59" w:rsidP="0045441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246206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24620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374C3" w:rsidRDefault="00A374C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B82BB5" w:rsidRPr="00D60542" w:rsidTr="008B1495">
        <w:trPr>
          <w:jc w:val="center"/>
        </w:trPr>
        <w:tc>
          <w:tcPr>
            <w:tcW w:w="3225" w:type="dxa"/>
            <w:vAlign w:val="center"/>
          </w:tcPr>
          <w:p w:rsidR="00B82BB5" w:rsidRPr="00FB5F40" w:rsidRDefault="00B82BB5" w:rsidP="00B82BB5">
            <w:pPr>
              <w:jc w:val="center"/>
              <w:rPr>
                <w:b/>
                <w:sz w:val="22"/>
                <w:szCs w:val="22"/>
              </w:rPr>
            </w:pPr>
            <w:r w:rsidRPr="00FB5F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693" w:type="dxa"/>
            <w:vAlign w:val="center"/>
          </w:tcPr>
          <w:p w:rsidR="00B82BB5" w:rsidRPr="00FB5F40" w:rsidRDefault="00B82BB5" w:rsidP="00B82BB5">
            <w:pPr>
              <w:jc w:val="center"/>
              <w:rPr>
                <w:b/>
                <w:sz w:val="22"/>
                <w:szCs w:val="22"/>
              </w:rPr>
            </w:pPr>
            <w:r w:rsidRPr="00FB5F40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791" w:type="dxa"/>
            <w:vAlign w:val="center"/>
          </w:tcPr>
          <w:p w:rsidR="00B82BB5" w:rsidRPr="00FB5F40" w:rsidRDefault="00B82BB5" w:rsidP="00B82BB5">
            <w:pPr>
              <w:jc w:val="center"/>
              <w:rPr>
                <w:b/>
                <w:sz w:val="22"/>
                <w:szCs w:val="22"/>
              </w:rPr>
            </w:pPr>
            <w:r w:rsidRPr="00FB5F40">
              <w:rPr>
                <w:b/>
                <w:sz w:val="22"/>
                <w:szCs w:val="22"/>
              </w:rPr>
              <w:t>Значение</w:t>
            </w:r>
          </w:p>
        </w:tc>
      </w:tr>
      <w:tr w:rsidR="008B1495" w:rsidRPr="00D60542" w:rsidTr="008B1495">
        <w:trPr>
          <w:jc w:val="center"/>
        </w:trPr>
        <w:tc>
          <w:tcPr>
            <w:tcW w:w="3225" w:type="dxa"/>
            <w:vAlign w:val="center"/>
          </w:tcPr>
          <w:p w:rsidR="008B1495" w:rsidRPr="00D60542" w:rsidRDefault="008B1495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Система</w:t>
            </w:r>
          </w:p>
        </w:tc>
        <w:tc>
          <w:tcPr>
            <w:tcW w:w="2693" w:type="dxa"/>
            <w:vAlign w:val="center"/>
          </w:tcPr>
          <w:p w:rsidR="008B1495" w:rsidRPr="00D60542" w:rsidRDefault="00F22A57" w:rsidP="00F84E72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8B1495" w:rsidRPr="00D60542" w:rsidRDefault="00CB6BB4" w:rsidP="00F84E72">
            <w:pPr>
              <w:jc w:val="center"/>
              <w:rPr>
                <w:sz w:val="22"/>
                <w:szCs w:val="22"/>
                <w:lang w:val="en-US"/>
              </w:rPr>
            </w:pPr>
            <w:r w:rsidRPr="00D60542">
              <w:rPr>
                <w:sz w:val="22"/>
                <w:szCs w:val="22"/>
                <w:lang w:val="en-US"/>
              </w:rPr>
              <w:t>Set Free</w:t>
            </w:r>
          </w:p>
        </w:tc>
      </w:tr>
      <w:tr w:rsidR="00F84E72" w:rsidRPr="00D60542" w:rsidTr="00F84E72">
        <w:trPr>
          <w:jc w:val="center"/>
        </w:trPr>
        <w:tc>
          <w:tcPr>
            <w:tcW w:w="3225" w:type="dxa"/>
          </w:tcPr>
          <w:p w:rsidR="00F84E72" w:rsidRPr="00D60542" w:rsidRDefault="00F84E7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Модель</w:t>
            </w:r>
          </w:p>
        </w:tc>
        <w:tc>
          <w:tcPr>
            <w:tcW w:w="2693" w:type="dxa"/>
            <w:vAlign w:val="center"/>
          </w:tcPr>
          <w:p w:rsidR="00F84E72" w:rsidRPr="00D60542" w:rsidRDefault="00F84E72" w:rsidP="00025E94">
            <w:pPr>
              <w:jc w:val="center"/>
              <w:rPr>
                <w:sz w:val="22"/>
                <w:szCs w:val="22"/>
                <w:lang w:val="en-US"/>
              </w:rPr>
            </w:pPr>
            <w:r w:rsidRPr="00D60542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791" w:type="dxa"/>
            <w:vAlign w:val="center"/>
          </w:tcPr>
          <w:p w:rsidR="00F84E72" w:rsidRPr="00D60542" w:rsidRDefault="009A3359" w:rsidP="00025E94">
            <w:pPr>
              <w:jc w:val="center"/>
              <w:rPr>
                <w:sz w:val="22"/>
                <w:szCs w:val="22"/>
              </w:rPr>
            </w:pPr>
            <w:r w:rsidRPr="00F1706A">
              <w:rPr>
                <w:sz w:val="22"/>
                <w:szCs w:val="22"/>
              </w:rPr>
              <w:t>E-302SN3</w:t>
            </w:r>
          </w:p>
        </w:tc>
      </w:tr>
      <w:tr w:rsidR="00537062" w:rsidRPr="00D60542" w:rsidTr="00F84E72">
        <w:trPr>
          <w:trHeight w:val="241"/>
          <w:jc w:val="center"/>
        </w:trPr>
        <w:tc>
          <w:tcPr>
            <w:tcW w:w="3225" w:type="dxa"/>
          </w:tcPr>
          <w:p w:rsidR="00537062" w:rsidRPr="00D60542" w:rsidRDefault="0053706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537062" w:rsidRPr="00D60542" w:rsidRDefault="00537062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537062" w:rsidRPr="009A3359" w:rsidRDefault="009A3359" w:rsidP="006A6F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2,33</w:t>
            </w:r>
          </w:p>
        </w:tc>
      </w:tr>
      <w:tr w:rsidR="00537062" w:rsidRPr="00D60542" w:rsidTr="00F84E72">
        <w:trPr>
          <w:trHeight w:val="241"/>
          <w:jc w:val="center"/>
        </w:trPr>
        <w:tc>
          <w:tcPr>
            <w:tcW w:w="3225" w:type="dxa"/>
          </w:tcPr>
          <w:p w:rsidR="00537062" w:rsidRPr="00D60542" w:rsidRDefault="0053706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537062" w:rsidRPr="00D60542" w:rsidRDefault="00537062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537062" w:rsidRPr="009A3359" w:rsidRDefault="009A3359" w:rsidP="006A6F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2,90</w:t>
            </w:r>
          </w:p>
        </w:tc>
      </w:tr>
      <w:tr w:rsidR="007B131C" w:rsidRPr="00D60542" w:rsidTr="00F84E72">
        <w:trPr>
          <w:trHeight w:val="241"/>
          <w:jc w:val="center"/>
        </w:trPr>
        <w:tc>
          <w:tcPr>
            <w:tcW w:w="3225" w:type="dxa"/>
          </w:tcPr>
          <w:p w:rsidR="007B131C" w:rsidRPr="00D60542" w:rsidRDefault="007B131C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2693" w:type="dxa"/>
            <w:vAlign w:val="center"/>
          </w:tcPr>
          <w:p w:rsidR="007B131C" w:rsidRPr="00D60542" w:rsidRDefault="007B131C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мм</w:t>
            </w:r>
          </w:p>
        </w:tc>
        <w:tc>
          <w:tcPr>
            <w:tcW w:w="3791" w:type="dxa"/>
            <w:vAlign w:val="center"/>
          </w:tcPr>
          <w:p w:rsidR="007B131C" w:rsidRPr="00D60542" w:rsidRDefault="008B3117" w:rsidP="008B31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</w:t>
            </w:r>
            <w:r w:rsidR="00F058D4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350х80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10524620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7B131C" w:rsidRPr="007B131C" w:rsidRDefault="007B131C" w:rsidP="007B131C"/>
    <w:p w:rsidR="00537062" w:rsidRPr="0033409D" w:rsidRDefault="00537062" w:rsidP="00537062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мультизональных систем кондиционирования воздуха (систем, включающих до нескольких десятков внутренних и наружных блоков) при подключении нескольких внутренних блоков в системе трубопроводов для ветвления потока хладагента применяются трубные разветвители из меди рафинированной. </w:t>
      </w:r>
    </w:p>
    <w:p w:rsidR="00537062" w:rsidRPr="009032FF" w:rsidRDefault="008B1684" w:rsidP="00537062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1" w:name="_Ref75275209"/>
      <w:r w:rsidRPr="008B1684">
        <w:rPr>
          <w:rFonts w:ascii="Times New Roman" w:eastAsia="Times New Roman" w:hAnsi="Times New Roman" w:cs="Times New Roman"/>
          <w:sz w:val="22"/>
          <w:szCs w:val="22"/>
        </w:rPr>
        <w:t>E-302SN3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537062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 xml:space="preserve"> линейный разветвитель на 2 выхода, который используется при монтаже наруж</w:t>
      </w:r>
      <w:r w:rsidR="00D60542">
        <w:rPr>
          <w:rFonts w:ascii="Times New Roman" w:eastAsia="Times New Roman" w:hAnsi="Times New Roman" w:cs="Times New Roman"/>
          <w:sz w:val="22"/>
          <w:szCs w:val="22"/>
        </w:rPr>
        <w:t xml:space="preserve">ных блоков систем HITACHI серии </w:t>
      </w:r>
      <w:proofErr w:type="spellStart"/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>. Производительность подключенных внутренних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блоков при этом составляет от 26</w:t>
      </w:r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>
        <w:rPr>
          <w:rFonts w:ascii="Times New Roman" w:eastAsia="Times New Roman" w:hAnsi="Times New Roman" w:cs="Times New Roman"/>
          <w:sz w:val="22"/>
          <w:szCs w:val="22"/>
        </w:rPr>
        <w:t>54</w:t>
      </w:r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>л.с</w:t>
      </w:r>
      <w:proofErr w:type="spellEnd"/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>.</w:t>
      </w:r>
      <w:r w:rsidR="00537062" w:rsidRPr="009032FF">
        <w:rPr>
          <w:rFonts w:ascii="Times New Roman" w:eastAsia="Times New Roman" w:hAnsi="Times New Roman" w:cs="Times New Roman"/>
          <w:sz w:val="22"/>
          <w:szCs w:val="22"/>
        </w:rPr>
        <w:t xml:space="preserve"> Конструкция разветвителя позволяет равномерно распределять фреон между внутренними блоками, не создавая при этом дополнительного сопротивления при движении хладагента и снижая при этом уровень шума.</w:t>
      </w:r>
    </w:p>
    <w:bookmarkEnd w:id="11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246209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C61BCA" w:rsidRDefault="00C61BCA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6024B6" w:rsidP="009940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9E1DEB">
            <wp:extent cx="2257647" cy="186690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380" cy="186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402E" w:rsidRDefault="0099402E" w:rsidP="009940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Default="00200C8E" w:rsidP="009940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524621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99402E" w:rsidRDefault="0099402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5246211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99402E" w:rsidRDefault="0099402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02E" w:rsidRDefault="0099402E" w:rsidP="0099402E">
      <w:pPr>
        <w:jc w:val="center"/>
        <w:rPr>
          <w:sz w:val="22"/>
          <w:szCs w:val="22"/>
        </w:rPr>
      </w:pPr>
    </w:p>
    <w:p w:rsidR="0099402E" w:rsidRDefault="0099402E" w:rsidP="0099402E">
      <w:pPr>
        <w:jc w:val="center"/>
        <w:rPr>
          <w:sz w:val="22"/>
          <w:szCs w:val="22"/>
        </w:rPr>
      </w:pPr>
    </w:p>
    <w:p w:rsidR="00200C8E" w:rsidRDefault="00200C8E" w:rsidP="0099402E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E82DF0" w:rsidRDefault="00E82DF0" w:rsidP="00200C8E">
      <w:pPr>
        <w:ind w:firstLine="720"/>
        <w:jc w:val="center"/>
        <w:rPr>
          <w:sz w:val="20"/>
          <w:szCs w:val="20"/>
        </w:rPr>
      </w:pP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5246212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E82DF0" w:rsidRDefault="00E82DF0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25E94" w:rsidRPr="00CE3836" w:rsidRDefault="00025E94" w:rsidP="00025E94">
      <w:pPr>
        <w:rPr>
          <w:sz w:val="22"/>
          <w:szCs w:val="22"/>
        </w:rPr>
      </w:pPr>
      <w:r w:rsidRPr="00CE3836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  </w:t>
      </w:r>
      <w:r w:rsidRPr="00CE3836">
        <w:rPr>
          <w:sz w:val="22"/>
          <w:szCs w:val="22"/>
        </w:rPr>
        <w:t xml:space="preserve">Патрубок газопровода         </w:t>
      </w:r>
      <w:r>
        <w:rPr>
          <w:sz w:val="22"/>
          <w:szCs w:val="22"/>
        </w:rPr>
        <w:t xml:space="preserve">  </w:t>
      </w:r>
      <w:r w:rsidRPr="00CE3836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      </w:t>
      </w:r>
      <w:r w:rsidRPr="00CE3836">
        <w:rPr>
          <w:sz w:val="22"/>
          <w:szCs w:val="22"/>
        </w:rPr>
        <w:t>Патрубок трубопровода с жидкостью</w:t>
      </w:r>
    </w:p>
    <w:p w:rsidR="00025E94" w:rsidRDefault="00025E94" w:rsidP="00025E94">
      <w:pPr>
        <w:jc w:val="center"/>
        <w:rPr>
          <w:noProof/>
        </w:rPr>
      </w:pPr>
    </w:p>
    <w:p w:rsidR="00025E94" w:rsidRPr="00804B66" w:rsidRDefault="00E82DF0" w:rsidP="00DA3A31">
      <w:pPr>
        <w:spacing w:line="360" w:lineRule="auto"/>
        <w:jc w:val="center"/>
        <w:rPr>
          <w:noProof/>
          <w:sz w:val="22"/>
          <w:szCs w:val="22"/>
        </w:rPr>
      </w:pPr>
      <w:r w:rsidRPr="00D2270E">
        <w:rPr>
          <w:noProof/>
        </w:rPr>
        <w:drawing>
          <wp:inline distT="0" distB="0" distL="0" distR="0" wp14:anchorId="7FEE40DA" wp14:editId="723AEC12">
            <wp:extent cx="5723255" cy="24384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21" t="21324" r="11880" b="16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5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02E" w:rsidRDefault="0099402E" w:rsidP="0099402E">
      <w:pPr>
        <w:ind w:firstLine="720"/>
        <w:jc w:val="center"/>
        <w:rPr>
          <w:sz w:val="20"/>
          <w:szCs w:val="20"/>
        </w:rPr>
      </w:pPr>
    </w:p>
    <w:p w:rsidR="0099402E" w:rsidRDefault="0099402E" w:rsidP="0099402E">
      <w:pPr>
        <w:ind w:firstLine="720"/>
        <w:jc w:val="center"/>
        <w:rPr>
          <w:sz w:val="20"/>
          <w:szCs w:val="20"/>
        </w:rPr>
      </w:pPr>
    </w:p>
    <w:p w:rsidR="00804B66" w:rsidRDefault="00804B66" w:rsidP="0099402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1F7D91">
      <w:pPr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5246213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99402E" w:rsidRDefault="0099402E" w:rsidP="00E82DF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E82DF0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99402E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F27F4B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Патрубок для газопровода высокого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F27F4B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Изоляционный материал для </w:t>
            </w:r>
            <w:r w:rsidR="00F27F4B">
              <w:rPr>
                <w:sz w:val="22"/>
                <w:szCs w:val="22"/>
              </w:rPr>
              <w:t xml:space="preserve">соединения </w:t>
            </w:r>
            <w:r w:rsidR="00F27F4B" w:rsidRPr="00025E94">
              <w:rPr>
                <w:sz w:val="22"/>
                <w:szCs w:val="22"/>
              </w:rPr>
              <w:t>газопровода высокого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F27F4B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Изоляционный материал для соединения трубопровода  жидкост</w:t>
            </w:r>
            <w:r w:rsidR="00F27F4B">
              <w:rPr>
                <w:sz w:val="22"/>
                <w:szCs w:val="22"/>
              </w:rPr>
              <w:t>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Переходник для подключения газопровода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E82DF0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2</w:t>
            </w:r>
          </w:p>
        </w:tc>
      </w:tr>
      <w:tr w:rsidR="00F27F4B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7F4B" w:rsidRPr="00025E94" w:rsidRDefault="00F27F4B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7F4B" w:rsidRPr="008D3281" w:rsidRDefault="00F27F4B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64AA1" w:rsidRDefault="00F64AA1" w:rsidP="00F64AA1">
      <w:pPr>
        <w:pStyle w:val="1"/>
        <w:ind w:left="720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</w:p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5" w:name="_Toc105246214"/>
      <w:bookmarkStart w:id="26" w:name="_GoBack"/>
      <w:bookmarkEnd w:id="26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A374C3">
        <w:rPr>
          <w:sz w:val="22"/>
          <w:szCs w:val="22"/>
        </w:rPr>
        <w:t xml:space="preserve"> нему срок гарантии составляет 3 (Три</w:t>
      </w:r>
      <w:r w:rsidR="00292478">
        <w:rPr>
          <w:sz w:val="22"/>
          <w:szCs w:val="22"/>
        </w:rPr>
        <w:t>) год</w:t>
      </w:r>
      <w:r w:rsidR="00A374C3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24621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3F7A25" w:rsidP="00BB3360">
            <w:pPr>
              <w:spacing w:before="60"/>
              <w:ind w:right="-28"/>
              <w:jc w:val="center"/>
            </w:pPr>
            <w:r w:rsidRPr="003F7A25">
              <w:rPr>
                <w:b/>
                <w:sz w:val="22"/>
                <w:szCs w:val="22"/>
              </w:rPr>
              <w:t>E-302SN3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18F0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27F4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24621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3F7A25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3F7A25">
              <w:rPr>
                <w:b/>
                <w:sz w:val="22"/>
                <w:szCs w:val="22"/>
              </w:rPr>
              <w:t>E-302SN3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61BCA" w:rsidRDefault="00C61BC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246217"/>
      <w:r w:rsidRPr="00924941">
        <w:rPr>
          <w:rFonts w:ascii="Times New Roman" w:hAnsi="Times New Roman"/>
          <w:sz w:val="28"/>
          <w:szCs w:val="28"/>
        </w:rPr>
        <w:lastRenderedPageBreak/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24621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99402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99402E" w:rsidRDefault="0099402E" w:rsidP="0099402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924941" w:rsidRDefault="00924941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Pr="00AC1D78" w:rsidRDefault="0099402E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246219"/>
      <w:r w:rsidRPr="00924941">
        <w:rPr>
          <w:rFonts w:ascii="Times New Roman" w:hAnsi="Times New Roman"/>
          <w:sz w:val="28"/>
          <w:szCs w:val="28"/>
        </w:rPr>
        <w:lastRenderedPageBreak/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246220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24622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24622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24622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246224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246225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246226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24622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246228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246229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246230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246231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246232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246233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657" w:rsidRDefault="00E71657">
      <w:r>
        <w:separator/>
      </w:r>
    </w:p>
  </w:endnote>
  <w:endnote w:type="continuationSeparator" w:id="0">
    <w:p w:rsidR="00E71657" w:rsidRDefault="00E71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657" w:rsidRDefault="00E7165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71657" w:rsidRDefault="00E716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657" w:rsidRDefault="00E716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71657" w:rsidRDefault="00E716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71657" w:rsidRDefault="00E716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71657" w:rsidRDefault="00E716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657" w:rsidRDefault="00E716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657" w:rsidRDefault="00E716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48FA2D6" wp14:editId="6566A7E8">
              <wp:simplePos x="0" y="0"/>
              <wp:positionH relativeFrom="page">
                <wp:posOffset>301625</wp:posOffset>
              </wp:positionH>
              <wp:positionV relativeFrom="page">
                <wp:posOffset>294005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Pr="00D35EE4" w:rsidRDefault="005E35F3" w:rsidP="005E35F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E35F3">
                                <w:rPr>
                                  <w:b/>
                                  <w:sz w:val="22"/>
                                  <w:szCs w:val="22"/>
                                </w:rPr>
                                <w:t>E-302SN3</w:t>
                              </w:r>
                              <w:r w:rsidR="00E71657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E71657" w:rsidRPr="00B7687E" w:rsidRDefault="00E7165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Pr="00ED1531" w:rsidRDefault="00E716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27F4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Pr="00ED1531" w:rsidRDefault="00E716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71657" w:rsidRPr="000115FD" w:rsidRDefault="00E7165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633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Controls-Hitachi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85"/>
                            <a:ext cx="3969" cy="1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71657" w:rsidRPr="00927339" w:rsidRDefault="00E7165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E71657" w:rsidRDefault="00E716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2D074C" w:rsidRDefault="002D074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D074C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ПРОМЫШЛЕННОГО </w:t>
                              </w:r>
                            </w:p>
                            <w:p w:rsidR="005E35F3" w:rsidRPr="005E35F3" w:rsidRDefault="002D074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D074C"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  <w:r w:rsidRPr="005E35F3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5E35F3" w:rsidRPr="005E35F3">
                                <w:rPr>
                                  <w:b/>
                                  <w:sz w:val="22"/>
                                  <w:szCs w:val="22"/>
                                </w:rPr>
                                <w:t>E-302SN3</w:t>
                              </w:r>
                            </w:p>
                            <w:p w:rsidR="00E71657" w:rsidRPr="00AF301F" w:rsidRDefault="00E716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E71657" w:rsidRPr="00613EFB" w:rsidRDefault="00E7165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8FA2D6" id="Группа 265" o:spid="_x0000_s1103" style="position:absolute;left:0;text-align:left;margin-left:23.75pt;margin-top:23.1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UKI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71657" w:rsidRPr="00D35EE4" w:rsidRDefault="005E35F3" w:rsidP="005E35F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E35F3">
                          <w:rPr>
                            <w:b/>
                            <w:sz w:val="22"/>
                            <w:szCs w:val="22"/>
                          </w:rPr>
                          <w:t>E-302SN3</w:t>
                        </w:r>
                        <w:r w:rsidR="00E71657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E71657" w:rsidRPr="00B7687E" w:rsidRDefault="00E7165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71657" w:rsidRPr="00ED1531" w:rsidRDefault="00E7165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27F4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71657" w:rsidRPr="00ED1531" w:rsidRDefault="00E716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71657" w:rsidRPr="000115FD" w:rsidRDefault="00E7165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6331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Controls-Hitachi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85;width:3969;height:1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71657" w:rsidRPr="00927339" w:rsidRDefault="00E7165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E71657" w:rsidRDefault="00E716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2D074C" w:rsidRDefault="002D074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D074C">
                          <w:rPr>
                            <w:b/>
                            <w:sz w:val="22"/>
                            <w:szCs w:val="22"/>
                          </w:rPr>
                          <w:t xml:space="preserve">ПРОМЫШЛЕННОГО </w:t>
                        </w:r>
                      </w:p>
                      <w:p w:rsidR="005E35F3" w:rsidRPr="005E35F3" w:rsidRDefault="002D074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D074C"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  <w:r w:rsidRPr="005E35F3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5E35F3" w:rsidRPr="005E35F3">
                          <w:rPr>
                            <w:b/>
                            <w:sz w:val="22"/>
                            <w:szCs w:val="22"/>
                          </w:rPr>
                          <w:t>E-302SN3</w:t>
                        </w:r>
                      </w:p>
                      <w:p w:rsidR="00E71657" w:rsidRPr="00AF301F" w:rsidRDefault="00E716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E71657" w:rsidRPr="00613EFB" w:rsidRDefault="00E7165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657" w:rsidRDefault="00E716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Pr="00AF301F" w:rsidRDefault="00E716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27F4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Pr="00D35EE4" w:rsidRDefault="009A3359" w:rsidP="009A335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E35F3">
                                <w:rPr>
                                  <w:b/>
                                  <w:sz w:val="22"/>
                                  <w:szCs w:val="22"/>
                                </w:rPr>
                                <w:t>E-302SN3</w:t>
                              </w:r>
                              <w:r w:rsidR="00E71657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E71657" w:rsidRPr="00C23BB2" w:rsidRDefault="00E7165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E71657" w:rsidRPr="00EC2FF5" w:rsidRDefault="00E7165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71657" w:rsidRPr="00AF301F" w:rsidRDefault="00E716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27F4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71657" w:rsidRPr="00D35EE4" w:rsidRDefault="009A3359" w:rsidP="009A335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E35F3">
                          <w:rPr>
                            <w:b/>
                            <w:sz w:val="22"/>
                            <w:szCs w:val="22"/>
                          </w:rPr>
                          <w:t>E-302SN3</w:t>
                        </w:r>
                        <w:r w:rsidR="00E71657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E71657" w:rsidRPr="00C23BB2" w:rsidRDefault="00E7165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E71657" w:rsidRPr="00EC2FF5" w:rsidRDefault="00E7165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657" w:rsidRDefault="00E716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Default="00E716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Pr="00AF301F" w:rsidRDefault="00E716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27F4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1657" w:rsidRPr="00EC2FF5" w:rsidRDefault="009A3359" w:rsidP="009A335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5E35F3">
                                <w:rPr>
                                  <w:b/>
                                  <w:sz w:val="22"/>
                                  <w:szCs w:val="22"/>
                                </w:rPr>
                                <w:t>E-302SN3</w:t>
                              </w:r>
                              <w:r w:rsidR="00E71657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E71657" w:rsidRDefault="00E716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E71657" w:rsidRPr="00AF301F" w:rsidRDefault="00E716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27F4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E71657" w:rsidRPr="00EC2FF5" w:rsidRDefault="009A3359" w:rsidP="009A335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Cs w:val="28"/>
                          </w:rPr>
                        </w:pPr>
                        <w:r w:rsidRPr="005E35F3">
                          <w:rPr>
                            <w:b/>
                            <w:sz w:val="22"/>
                            <w:szCs w:val="22"/>
                          </w:rPr>
                          <w:t>E-302SN3</w:t>
                        </w:r>
                        <w:r w:rsidR="00E71657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657" w:rsidRDefault="00E71657">
      <w:r>
        <w:separator/>
      </w:r>
    </w:p>
  </w:footnote>
  <w:footnote w:type="continuationSeparator" w:id="0">
    <w:p w:rsidR="00E71657" w:rsidRDefault="00E71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657" w:rsidRDefault="00E716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71657" w:rsidRDefault="00E7165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657" w:rsidRDefault="00E7165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657" w:rsidRDefault="00E7165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15FD"/>
    <w:rsid w:val="00021FB1"/>
    <w:rsid w:val="00023D67"/>
    <w:rsid w:val="00025E94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1F7D91"/>
    <w:rsid w:val="00200C8E"/>
    <w:rsid w:val="00201938"/>
    <w:rsid w:val="0021276C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2478"/>
    <w:rsid w:val="00293885"/>
    <w:rsid w:val="00293EFE"/>
    <w:rsid w:val="002970FA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D074C"/>
    <w:rsid w:val="002E1622"/>
    <w:rsid w:val="002F79FC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3F7A25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26B37"/>
    <w:rsid w:val="00531B53"/>
    <w:rsid w:val="00531EA1"/>
    <w:rsid w:val="00533AA2"/>
    <w:rsid w:val="00537062"/>
    <w:rsid w:val="005411CB"/>
    <w:rsid w:val="00554566"/>
    <w:rsid w:val="00557D90"/>
    <w:rsid w:val="005615C2"/>
    <w:rsid w:val="0058149E"/>
    <w:rsid w:val="00584062"/>
    <w:rsid w:val="00590895"/>
    <w:rsid w:val="00592BC8"/>
    <w:rsid w:val="005A01C0"/>
    <w:rsid w:val="005B68E2"/>
    <w:rsid w:val="005B7781"/>
    <w:rsid w:val="005D0574"/>
    <w:rsid w:val="005E35F3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3296"/>
    <w:rsid w:val="006A4752"/>
    <w:rsid w:val="006A6F59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B1684"/>
    <w:rsid w:val="008B3117"/>
    <w:rsid w:val="008D09DC"/>
    <w:rsid w:val="008D1693"/>
    <w:rsid w:val="008E0B73"/>
    <w:rsid w:val="008E5405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7670D"/>
    <w:rsid w:val="00984D44"/>
    <w:rsid w:val="00985AEE"/>
    <w:rsid w:val="00985B81"/>
    <w:rsid w:val="0099402E"/>
    <w:rsid w:val="009A1FA5"/>
    <w:rsid w:val="009A3359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374C3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AF7440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2BB5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1BCA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454A4"/>
    <w:rsid w:val="00D549B4"/>
    <w:rsid w:val="00D55160"/>
    <w:rsid w:val="00D551FA"/>
    <w:rsid w:val="00D566EE"/>
    <w:rsid w:val="00D60542"/>
    <w:rsid w:val="00D6500E"/>
    <w:rsid w:val="00D70F85"/>
    <w:rsid w:val="00D96268"/>
    <w:rsid w:val="00D97C02"/>
    <w:rsid w:val="00DA1947"/>
    <w:rsid w:val="00DA234E"/>
    <w:rsid w:val="00DA3A31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023C"/>
    <w:rsid w:val="00E13F0E"/>
    <w:rsid w:val="00E24807"/>
    <w:rsid w:val="00E24ED7"/>
    <w:rsid w:val="00E26670"/>
    <w:rsid w:val="00E50936"/>
    <w:rsid w:val="00E515AE"/>
    <w:rsid w:val="00E646AB"/>
    <w:rsid w:val="00E71657"/>
    <w:rsid w:val="00E72244"/>
    <w:rsid w:val="00E772AC"/>
    <w:rsid w:val="00E774B2"/>
    <w:rsid w:val="00E82DF0"/>
    <w:rsid w:val="00E8345E"/>
    <w:rsid w:val="00E90897"/>
    <w:rsid w:val="00E91B22"/>
    <w:rsid w:val="00E9332C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1BB"/>
    <w:rsid w:val="00EF3D97"/>
    <w:rsid w:val="00F041C2"/>
    <w:rsid w:val="00F058D4"/>
    <w:rsid w:val="00F07909"/>
    <w:rsid w:val="00F10803"/>
    <w:rsid w:val="00F1629E"/>
    <w:rsid w:val="00F17ACC"/>
    <w:rsid w:val="00F17C96"/>
    <w:rsid w:val="00F22A57"/>
    <w:rsid w:val="00F231E0"/>
    <w:rsid w:val="00F27F4B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4AA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0B06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4:docId w14:val="7E3DA848"/>
  <w15:docId w15:val="{DAF596EE-9827-4D4B-B2FB-1A5205E4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DE069-E263-47D5-BDD1-4A016D252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4C65FD66</Template>
  <TotalTime>17</TotalTime>
  <Pages>25</Pages>
  <Words>2602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20</cp:revision>
  <cp:lastPrinted>2021-03-26T08:29:00Z</cp:lastPrinted>
  <dcterms:created xsi:type="dcterms:W3CDTF">2022-10-18T07:44:00Z</dcterms:created>
  <dcterms:modified xsi:type="dcterms:W3CDTF">2025-06-25T13:14:00Z</dcterms:modified>
</cp:coreProperties>
</file>