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Pr="00620AFA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0522D6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 w:rsidR="000522D6" w:rsidRPr="00D62614">
              <w:rPr>
                <w:b/>
                <w:szCs w:val="28"/>
              </w:rPr>
              <w:t xml:space="preserve"> </w:t>
            </w:r>
          </w:p>
          <w:p w:rsidR="00D03F3F" w:rsidRPr="007C2003" w:rsidRDefault="000522D6" w:rsidP="002E1622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>НАЗНАЧЕНИЯ</w:t>
            </w:r>
            <w:r w:rsidR="00927339">
              <w:rPr>
                <w:b/>
                <w:szCs w:val="28"/>
              </w:rPr>
              <w:t xml:space="preserve"> </w:t>
            </w:r>
            <w:r w:rsidR="00D37890">
              <w:rPr>
                <w:b/>
                <w:szCs w:val="28"/>
              </w:rPr>
              <w:t>E-242</w:t>
            </w:r>
            <w:r w:rsidR="00620AFA">
              <w:rPr>
                <w:b/>
                <w:szCs w:val="28"/>
              </w:rPr>
              <w:t>SN3</w:t>
            </w:r>
          </w:p>
        </w:tc>
      </w:tr>
      <w:tr w:rsidR="00D03F3F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3789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E-242</w:t>
            </w:r>
            <w:r w:rsidR="00620AFA">
              <w:rPr>
                <w:b/>
                <w:szCs w:val="28"/>
              </w:rPr>
              <w:t>SN3</w:t>
            </w:r>
            <w:r w:rsidR="0014059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0522D6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D37890">
        <w:rPr>
          <w:sz w:val="22"/>
          <w:szCs w:val="22"/>
          <w:lang w:val="en-US"/>
        </w:rPr>
        <w:t>5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D5516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FB165C" w:rsidRPr="00FB165C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201759520" w:history="1">
        <w:r w:rsidR="00FB165C" w:rsidRPr="00FB165C">
          <w:rPr>
            <w:rStyle w:val="ad"/>
            <w:noProof/>
            <w:sz w:val="22"/>
            <w:szCs w:val="22"/>
          </w:rPr>
          <w:t>Введение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_Toc201759520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4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21" w:history="1">
        <w:r w:rsidR="00FB165C" w:rsidRPr="00FB165C">
          <w:rPr>
            <w:rStyle w:val="ad"/>
            <w:noProof/>
            <w:sz w:val="22"/>
            <w:szCs w:val="22"/>
          </w:rPr>
          <w:t>1.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Общие сведения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_Toc201759521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5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22" w:history="1">
        <w:r w:rsidR="00FB165C" w:rsidRPr="00FB165C">
          <w:rPr>
            <w:rStyle w:val="ad"/>
            <w:noProof/>
            <w:sz w:val="22"/>
            <w:szCs w:val="22"/>
          </w:rPr>
          <w:t>2.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Основные технические данные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_Toc201759522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6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23" w:history="1">
        <w:r w:rsidR="00FB165C" w:rsidRPr="00FB165C">
          <w:rPr>
            <w:rStyle w:val="ad"/>
            <w:noProof/>
            <w:sz w:val="22"/>
            <w:szCs w:val="22"/>
          </w:rPr>
          <w:t>2.1 Характеристики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_Toc201759523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6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24" w:history="1">
        <w:r w:rsidR="00FB165C" w:rsidRPr="00FB165C">
          <w:rPr>
            <w:rStyle w:val="ad"/>
            <w:noProof/>
            <w:sz w:val="22"/>
            <w:szCs w:val="22"/>
          </w:rPr>
          <w:t>2.2 Описание изделия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_Toc201759524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6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25" w:history="1">
        <w:r w:rsidR="00FB165C" w:rsidRPr="00FB165C">
          <w:rPr>
            <w:rStyle w:val="ad"/>
            <w:noProof/>
            <w:sz w:val="22"/>
            <w:szCs w:val="22"/>
          </w:rPr>
          <w:t>2.3 Общий вид изделия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_Toc201759525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6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26" w:history="1">
        <w:r w:rsidR="00FB165C" w:rsidRPr="00FB165C">
          <w:rPr>
            <w:rStyle w:val="ad"/>
            <w:noProof/>
            <w:sz w:val="22"/>
            <w:szCs w:val="22"/>
          </w:rPr>
          <w:t>2.4 Монтаж и эксплуатация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_Toc201759526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6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27" w:history="1">
        <w:r w:rsidR="00FB165C" w:rsidRPr="00FB165C">
          <w:rPr>
            <w:rStyle w:val="ad"/>
            <w:noProof/>
            <w:sz w:val="22"/>
            <w:szCs w:val="22"/>
          </w:rPr>
          <w:t>2.5 Маркировка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_Toc201759527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7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28" w:history="1">
        <w:r w:rsidR="00FB165C" w:rsidRPr="00FB165C">
          <w:rPr>
            <w:rStyle w:val="ad"/>
            <w:noProof/>
            <w:sz w:val="22"/>
            <w:szCs w:val="22"/>
          </w:rPr>
          <w:t>2.6 Чертеж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_Toc201759528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7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29" w:history="1">
        <w:r w:rsidR="00FB165C" w:rsidRPr="00FB165C">
          <w:rPr>
            <w:rStyle w:val="ad"/>
            <w:noProof/>
            <w:sz w:val="22"/>
            <w:szCs w:val="22"/>
          </w:rPr>
          <w:t>3.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Комплектность поставки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_Toc201759529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8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0" w:history="1">
        <w:r w:rsidR="00FB165C" w:rsidRPr="00FB165C">
          <w:rPr>
            <w:rStyle w:val="ad"/>
            <w:noProof/>
            <w:sz w:val="22"/>
            <w:szCs w:val="22"/>
          </w:rPr>
          <w:t>4.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Гарантии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_Toc201759530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8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1" w:history="1">
        <w:r w:rsidR="00FB165C" w:rsidRPr="00FB165C">
          <w:rPr>
            <w:rStyle w:val="ad"/>
            <w:noProof/>
            <w:sz w:val="22"/>
            <w:szCs w:val="22"/>
          </w:rPr>
          <w:t>5.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_Toc201759531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9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2" w:history="1">
        <w:r w:rsidR="00FB165C" w:rsidRPr="00FB165C">
          <w:rPr>
            <w:rStyle w:val="ad"/>
            <w:noProof/>
            <w:sz w:val="22"/>
            <w:szCs w:val="22"/>
          </w:rPr>
          <w:t>6.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Свидетельство о приемке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_Toc201759532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10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3" w:history="1">
        <w:r w:rsidR="00FB165C" w:rsidRPr="00FB165C">
          <w:rPr>
            <w:rStyle w:val="ad"/>
            <w:noProof/>
            <w:sz w:val="22"/>
            <w:szCs w:val="22"/>
          </w:rPr>
          <w:t>7.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Консервация*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_Toc201759533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11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4" w:history="1">
        <w:r w:rsidR="00FB165C" w:rsidRPr="00FB165C">
          <w:rPr>
            <w:rStyle w:val="ad"/>
            <w:noProof/>
            <w:sz w:val="22"/>
            <w:szCs w:val="22"/>
          </w:rPr>
          <w:t>8.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Сведения об утилизации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_Toc201759534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12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5" w:history="1">
        <w:r w:rsidR="00FB165C" w:rsidRPr="00FB165C">
          <w:rPr>
            <w:rStyle w:val="ad"/>
            <w:noProof/>
            <w:sz w:val="22"/>
            <w:szCs w:val="22"/>
          </w:rPr>
          <w:t>9.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Требования безопасности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_Toc201759535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12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6" w:history="1">
        <w:r w:rsidR="00FB165C" w:rsidRPr="00FB165C">
          <w:rPr>
            <w:rStyle w:val="ad"/>
            <w:noProof/>
            <w:sz w:val="22"/>
            <w:szCs w:val="22"/>
          </w:rPr>
          <w:t>9.1 Общие требования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_Toc201759536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12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7" w:history="1">
        <w:r w:rsidR="00FB165C" w:rsidRPr="00FB165C">
          <w:rPr>
            <w:rStyle w:val="ad"/>
            <w:noProof/>
            <w:sz w:val="22"/>
            <w:szCs w:val="22"/>
          </w:rPr>
          <w:t>10.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Прием и передача изделия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_Toc201759537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13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8" w:history="1">
        <w:r w:rsidR="00FB165C" w:rsidRPr="00FB165C">
          <w:rPr>
            <w:rStyle w:val="ad"/>
            <w:noProof/>
            <w:sz w:val="22"/>
            <w:szCs w:val="22"/>
          </w:rPr>
          <w:t>11.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Учет работы изделия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_Toc201759538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14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39" w:history="1">
        <w:r w:rsidR="00FB165C" w:rsidRPr="00FB165C">
          <w:rPr>
            <w:rStyle w:val="ad"/>
            <w:noProof/>
            <w:sz w:val="22"/>
            <w:szCs w:val="22"/>
          </w:rPr>
          <w:t>12.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_Toc201759539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15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0" w:history="1">
        <w:r w:rsidR="00FB165C" w:rsidRPr="00FB165C">
          <w:rPr>
            <w:rStyle w:val="ad"/>
            <w:noProof/>
            <w:sz w:val="22"/>
            <w:szCs w:val="22"/>
          </w:rPr>
          <w:t>13.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Работы при эксплуатации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_Toc201759540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16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1" w:history="1">
        <w:r w:rsidR="00FB165C" w:rsidRPr="00FB165C">
          <w:rPr>
            <w:rStyle w:val="ad"/>
            <w:noProof/>
            <w:sz w:val="22"/>
            <w:szCs w:val="22"/>
          </w:rPr>
          <w:t>13.1 Учет выполнения работ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_Toc201759541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16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2" w:history="1">
        <w:r w:rsidR="00FB165C" w:rsidRPr="00FB165C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_Toc201759542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17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3" w:history="1">
        <w:r w:rsidR="00FB165C" w:rsidRPr="00FB165C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_Toc201759543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18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4" w:history="1">
        <w:r w:rsidR="00FB165C" w:rsidRPr="00FB165C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_Toc201759544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19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5" w:history="1">
        <w:r w:rsidR="00FB165C" w:rsidRPr="00FB165C">
          <w:rPr>
            <w:rStyle w:val="ad"/>
            <w:noProof/>
            <w:sz w:val="22"/>
            <w:szCs w:val="22"/>
          </w:rPr>
          <w:t>14.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Транспортировка и хранение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_Toc201759545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20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6" w:history="1">
        <w:r w:rsidR="00FB165C" w:rsidRPr="00FB165C">
          <w:rPr>
            <w:rStyle w:val="ad"/>
            <w:noProof/>
            <w:sz w:val="22"/>
            <w:szCs w:val="22"/>
          </w:rPr>
          <w:t>15.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Ремонт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_Toc201759546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21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7" w:history="1">
        <w:r w:rsidR="00FB165C" w:rsidRPr="00FB165C">
          <w:rPr>
            <w:rStyle w:val="ad"/>
            <w:noProof/>
            <w:sz w:val="22"/>
            <w:szCs w:val="22"/>
          </w:rPr>
          <w:t>16.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Сведения о рекламациях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_Toc201759547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22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8" w:history="1">
        <w:r w:rsidR="00FB165C" w:rsidRPr="00FB165C">
          <w:rPr>
            <w:rStyle w:val="ad"/>
            <w:noProof/>
            <w:sz w:val="22"/>
            <w:szCs w:val="22"/>
          </w:rPr>
          <w:t>17.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Особые отметки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_Toc201759548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23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FB165C" w:rsidRPr="00FB165C" w:rsidRDefault="00B21C44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1759549" w:history="1">
        <w:r w:rsidR="00FB165C" w:rsidRPr="00FB165C">
          <w:rPr>
            <w:rStyle w:val="ad"/>
            <w:noProof/>
            <w:sz w:val="22"/>
            <w:szCs w:val="22"/>
          </w:rPr>
          <w:t>18.</w:t>
        </w:r>
        <w:r w:rsidR="00FB165C" w:rsidRPr="00FB165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165C" w:rsidRPr="00FB165C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FB165C" w:rsidRPr="00FB165C">
          <w:rPr>
            <w:noProof/>
            <w:webHidden/>
            <w:sz w:val="22"/>
            <w:szCs w:val="22"/>
          </w:rPr>
          <w:tab/>
        </w:r>
        <w:r w:rsidR="00FB165C" w:rsidRPr="00FB165C">
          <w:rPr>
            <w:noProof/>
            <w:webHidden/>
            <w:sz w:val="22"/>
            <w:szCs w:val="22"/>
          </w:rPr>
          <w:fldChar w:fldCharType="begin"/>
        </w:r>
        <w:r w:rsidR="00FB165C" w:rsidRPr="00FB165C">
          <w:rPr>
            <w:noProof/>
            <w:webHidden/>
            <w:sz w:val="22"/>
            <w:szCs w:val="22"/>
          </w:rPr>
          <w:instrText xml:space="preserve"> PAGEREF _Toc201759549 \h </w:instrText>
        </w:r>
        <w:r w:rsidR="00FB165C" w:rsidRPr="00FB165C">
          <w:rPr>
            <w:noProof/>
            <w:webHidden/>
            <w:sz w:val="22"/>
            <w:szCs w:val="22"/>
          </w:rPr>
        </w:r>
        <w:r w:rsidR="00FB165C" w:rsidRPr="00FB165C">
          <w:rPr>
            <w:noProof/>
            <w:webHidden/>
            <w:sz w:val="22"/>
            <w:szCs w:val="22"/>
          </w:rPr>
          <w:fldChar w:fldCharType="separate"/>
        </w:r>
        <w:r w:rsidR="00FB165C" w:rsidRPr="00FB165C">
          <w:rPr>
            <w:noProof/>
            <w:webHidden/>
            <w:sz w:val="22"/>
            <w:szCs w:val="22"/>
          </w:rPr>
          <w:t>24</w:t>
        </w:r>
        <w:r w:rsidR="00FB165C" w:rsidRPr="00FB165C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201759520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0522D6">
        <w:rPr>
          <w:sz w:val="22"/>
          <w:szCs w:val="22"/>
        </w:rPr>
        <w:t>промышленного назначения</w:t>
      </w:r>
      <w:r w:rsidR="000522D6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2C34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201759521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0522D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D37890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E-242</w:t>
            </w:r>
            <w:r w:rsidR="00620AFA">
              <w:rPr>
                <w:sz w:val="22"/>
                <w:szCs w:val="22"/>
              </w:rPr>
              <w:t>SN3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D3789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E-242</w:t>
            </w:r>
            <w:r w:rsidR="00620AFA">
              <w:rPr>
                <w:sz w:val="22"/>
                <w:szCs w:val="22"/>
              </w:rPr>
              <w:t>SN3</w:t>
            </w:r>
          </w:p>
        </w:tc>
      </w:tr>
      <w:tr w:rsidR="001E06E2" w:rsidRPr="0045441B" w:rsidTr="001E06E2">
        <w:trPr>
          <w:trHeight w:val="883"/>
        </w:trPr>
        <w:tc>
          <w:tcPr>
            <w:tcW w:w="2376" w:type="dxa"/>
            <w:vAlign w:val="center"/>
          </w:tcPr>
          <w:p w:rsidR="001E06E2" w:rsidRPr="0045441B" w:rsidRDefault="001E06E2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1E06E2" w:rsidRPr="002D2B9B" w:rsidRDefault="001E06E2" w:rsidP="00967258">
            <w:pPr>
              <w:jc w:val="center"/>
              <w:rPr>
                <w:sz w:val="22"/>
                <w:szCs w:val="22"/>
              </w:rPr>
            </w:pPr>
            <w:r w:rsidRPr="002D2B9B">
              <w:rPr>
                <w:sz w:val="22"/>
                <w:szCs w:val="22"/>
              </w:rPr>
              <w:t xml:space="preserve">Разветвитель фреонопровода </w:t>
            </w:r>
            <w:r w:rsidRPr="005B3412">
              <w:rPr>
                <w:sz w:val="22"/>
                <w:szCs w:val="22"/>
              </w:rPr>
              <w:t xml:space="preserve">мультизональной системы кондиционирования с переменным расходом хладагента </w:t>
            </w:r>
            <w:r w:rsidRPr="002D2B9B">
              <w:rPr>
                <w:sz w:val="22"/>
                <w:szCs w:val="22"/>
              </w:rPr>
              <w:t>снижает неравномерность распределения фреона между внутренними блоками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967258" w:rsidRPr="0029731C" w:rsidRDefault="001E06E2" w:rsidP="0096725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967258" w:rsidRPr="0045441B" w:rsidTr="00F84E72">
        <w:trPr>
          <w:trHeight w:val="420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967258" w:rsidRPr="00D37890" w:rsidRDefault="001E06E2" w:rsidP="00D3789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D37890">
              <w:rPr>
                <w:sz w:val="22"/>
                <w:szCs w:val="22"/>
                <w:lang w:val="en-US"/>
              </w:rPr>
              <w:t>5</w:t>
            </w:r>
          </w:p>
        </w:tc>
      </w:tr>
      <w:tr w:rsidR="00967258" w:rsidRPr="0045441B" w:rsidTr="00F84E72">
        <w:trPr>
          <w:trHeight w:val="456"/>
        </w:trPr>
        <w:tc>
          <w:tcPr>
            <w:tcW w:w="2376" w:type="dxa"/>
            <w:vAlign w:val="center"/>
          </w:tcPr>
          <w:p w:rsidR="00967258" w:rsidRPr="0045441B" w:rsidRDefault="00200386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67258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967258" w:rsidRPr="00200386" w:rsidRDefault="00200386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67258" w:rsidRPr="0045441B" w:rsidTr="00F84E72">
        <w:trPr>
          <w:trHeight w:val="492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967258" w:rsidRPr="00FB165C" w:rsidTr="00F84E72">
        <w:trPr>
          <w:trHeight w:val="492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7308F9" w:rsidRDefault="00967258" w:rsidP="0096725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967258" w:rsidRPr="00FB165C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8A1F66" w:rsidRDefault="00967258" w:rsidP="009672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8A1F66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8A1F66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967258" w:rsidRPr="002A56D0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967258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967258" w:rsidRPr="000522D6" w:rsidRDefault="002A56D0" w:rsidP="0096725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522D6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522D6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522D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0522D6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45441B" w:rsidRPr="000522D6" w:rsidRDefault="0045441B" w:rsidP="00200C8E">
      <w:pPr>
        <w:jc w:val="center"/>
        <w:rPr>
          <w:b/>
          <w:szCs w:val="28"/>
        </w:rPr>
      </w:pPr>
    </w:p>
    <w:p w:rsidR="0045441B" w:rsidRPr="000522D6" w:rsidRDefault="0045441B">
      <w:pPr>
        <w:spacing w:after="160" w:line="259" w:lineRule="auto"/>
        <w:rPr>
          <w:b/>
          <w:szCs w:val="28"/>
        </w:rPr>
      </w:pPr>
      <w:r w:rsidRPr="000522D6"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201759522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201759523"/>
      <w:r w:rsidRPr="008542FB">
        <w:rPr>
          <w:rFonts w:ascii="Times New Roman" w:hAnsi="Times New Roman"/>
          <w:b w:val="0"/>
          <w:sz w:val="22"/>
          <w:szCs w:val="22"/>
        </w:rPr>
        <w:t xml:space="preserve">2.1 </w:t>
      </w:r>
      <w:r w:rsidR="00D37890">
        <w:rPr>
          <w:rFonts w:ascii="Times New Roman" w:hAnsi="Times New Roman"/>
          <w:b w:val="0"/>
          <w:sz w:val="22"/>
          <w:szCs w:val="22"/>
        </w:rPr>
        <w:t>Х</w:t>
      </w:r>
      <w:r w:rsidRPr="008542FB">
        <w:rPr>
          <w:rFonts w:ascii="Times New Roman" w:hAnsi="Times New Roman"/>
          <w:b w:val="0"/>
          <w:sz w:val="22"/>
          <w:szCs w:val="22"/>
        </w:rPr>
        <w:t>арактеристики</w:t>
      </w:r>
      <w:bookmarkEnd w:id="7"/>
      <w:bookmarkEnd w:id="8"/>
    </w:p>
    <w:p w:rsidR="00200C8E" w:rsidRPr="00D37890" w:rsidRDefault="00200C8E" w:rsidP="00200C8E">
      <w:pPr>
        <w:outlineLvl w:val="0"/>
        <w:rPr>
          <w:b/>
          <w:szCs w:val="28"/>
          <w:lang w:val="en-US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6824CB" w:rsidRPr="00AD1C4D" w:rsidTr="008F5161">
        <w:trPr>
          <w:jc w:val="center"/>
        </w:trPr>
        <w:tc>
          <w:tcPr>
            <w:tcW w:w="3225" w:type="dxa"/>
          </w:tcPr>
          <w:p w:rsidR="006824CB" w:rsidRPr="003F5A32" w:rsidRDefault="006824CB" w:rsidP="006824CB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693" w:type="dxa"/>
            <w:vAlign w:val="center"/>
          </w:tcPr>
          <w:p w:rsidR="006824CB" w:rsidRPr="003F5A32" w:rsidRDefault="006824CB" w:rsidP="006824CB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791" w:type="dxa"/>
            <w:vAlign w:val="center"/>
          </w:tcPr>
          <w:p w:rsidR="006824CB" w:rsidRPr="003F5A32" w:rsidRDefault="006824CB" w:rsidP="006824CB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1F38CD" w:rsidRPr="00AD1C4D" w:rsidTr="00F84E72">
        <w:trPr>
          <w:trHeight w:val="241"/>
          <w:jc w:val="center"/>
        </w:trPr>
        <w:tc>
          <w:tcPr>
            <w:tcW w:w="3225" w:type="dxa"/>
          </w:tcPr>
          <w:p w:rsidR="001F38CD" w:rsidRPr="00AD1C4D" w:rsidRDefault="001F38CD" w:rsidP="001F3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1F38CD" w:rsidRPr="00E12E4D" w:rsidRDefault="001F38CD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1F38CD" w:rsidRPr="003C6189" w:rsidRDefault="009563DC" w:rsidP="009563D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1F38CD"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1F38CD" w:rsidRPr="00AD1C4D" w:rsidTr="00F84E72">
        <w:trPr>
          <w:trHeight w:val="241"/>
          <w:jc w:val="center"/>
        </w:trPr>
        <w:tc>
          <w:tcPr>
            <w:tcW w:w="3225" w:type="dxa"/>
          </w:tcPr>
          <w:p w:rsidR="001F38CD" w:rsidRDefault="001F38CD" w:rsidP="001F3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1F38CD" w:rsidRPr="00E12E4D" w:rsidRDefault="001F38CD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1F38CD" w:rsidRPr="003C6189" w:rsidRDefault="00D37890" w:rsidP="009563D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1F38CD">
              <w:rPr>
                <w:sz w:val="22"/>
                <w:szCs w:val="22"/>
                <w:lang w:val="en-US"/>
              </w:rPr>
              <w:t>,</w:t>
            </w:r>
            <w:r w:rsidR="009563DC">
              <w:rPr>
                <w:sz w:val="22"/>
                <w:szCs w:val="22"/>
                <w:lang w:val="en-US"/>
              </w:rPr>
              <w:t>3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201759524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1E2CC1" w:rsidRPr="0033409D" w:rsidRDefault="001E2CC1" w:rsidP="001E2CC1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1E2CC1" w:rsidRPr="009032FF" w:rsidRDefault="00D37890" w:rsidP="001E2CC1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1" w:name="_Ref75275209"/>
      <w:r>
        <w:rPr>
          <w:rFonts w:ascii="Times New Roman" w:eastAsia="Times New Roman" w:hAnsi="Times New Roman" w:cs="Times New Roman"/>
          <w:sz w:val="22"/>
          <w:szCs w:val="22"/>
        </w:rPr>
        <w:t>E-242</w:t>
      </w:r>
      <w:r w:rsidR="00620AFA">
        <w:rPr>
          <w:rFonts w:ascii="Times New Roman" w:eastAsia="Times New Roman" w:hAnsi="Times New Roman" w:cs="Times New Roman"/>
          <w:sz w:val="22"/>
          <w:szCs w:val="22"/>
        </w:rPr>
        <w:t>SN3</w:t>
      </w:r>
      <w:r w:rsidR="001F38CD" w:rsidRPr="007202A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на 2 выхода, который используется при монтаже нару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 xml:space="preserve">жных блоков </w:t>
      </w:r>
      <w:proofErr w:type="spellStart"/>
      <w:r w:rsidR="00620AFA">
        <w:rPr>
          <w:rFonts w:ascii="Times New Roman" w:eastAsia="Times New Roman" w:hAnsi="Times New Roman" w:cs="Times New Roman"/>
          <w:sz w:val="22"/>
          <w:szCs w:val="22"/>
        </w:rPr>
        <w:t>двух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>хтрубных</w:t>
      </w:r>
      <w:proofErr w:type="spellEnd"/>
      <w:r w:rsidR="001F38CD">
        <w:rPr>
          <w:rFonts w:ascii="Times New Roman" w:eastAsia="Times New Roman" w:hAnsi="Times New Roman" w:cs="Times New Roman"/>
          <w:sz w:val="22"/>
          <w:szCs w:val="22"/>
        </w:rPr>
        <w:t xml:space="preserve"> систем HITACHI серии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. Производительность подключенных внутренних блоков при этом составляет от 1</w:t>
      </w:r>
      <w:r w:rsidR="009563DC" w:rsidRPr="009563DC">
        <w:rPr>
          <w:rFonts w:ascii="Times New Roman" w:eastAsia="Times New Roman" w:hAnsi="Times New Roman" w:cs="Times New Roman"/>
          <w:sz w:val="22"/>
          <w:szCs w:val="22"/>
        </w:rPr>
        <w:t>8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9563DC" w:rsidRPr="009563DC">
        <w:rPr>
          <w:rFonts w:ascii="Times New Roman" w:eastAsia="Times New Roman" w:hAnsi="Times New Roman" w:cs="Times New Roman"/>
          <w:sz w:val="22"/>
          <w:szCs w:val="22"/>
        </w:rPr>
        <w:t>24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.</w:t>
      </w:r>
      <w:r w:rsidR="001F38CD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E2CC1" w:rsidRPr="009032FF">
        <w:rPr>
          <w:rFonts w:ascii="Times New Roman" w:eastAsia="Times New Roman" w:hAnsi="Times New Roman" w:cs="Times New Roman"/>
          <w:sz w:val="22"/>
          <w:szCs w:val="22"/>
        </w:rPr>
        <w:t>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</w:t>
      </w:r>
      <w:r w:rsidR="00373992" w:rsidRPr="0037399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73992">
        <w:rPr>
          <w:rFonts w:ascii="Times New Roman" w:eastAsia="Times New Roman" w:hAnsi="Times New Roman" w:cs="Times New Roman"/>
          <w:sz w:val="22"/>
          <w:szCs w:val="22"/>
        </w:rPr>
        <w:t>потока фреона в трубопроводах</w:t>
      </w:r>
      <w:r w:rsidR="001E2CC1" w:rsidRPr="009032FF">
        <w:rPr>
          <w:rFonts w:ascii="Times New Roman" w:eastAsia="Times New Roman" w:hAnsi="Times New Roman" w:cs="Times New Roman"/>
          <w:sz w:val="22"/>
          <w:szCs w:val="22"/>
        </w:rPr>
        <w:t>.</w:t>
      </w:r>
    </w:p>
    <w:bookmarkEnd w:id="11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201759525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CC191F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rFonts w:cs="Arial"/>
          <w:b/>
          <w:noProof/>
          <w:sz w:val="20"/>
        </w:rPr>
        <w:drawing>
          <wp:inline distT="0" distB="0" distL="0" distR="0">
            <wp:extent cx="1971675" cy="16287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20175952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201759527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201759528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Pr="00CE3836" w:rsidRDefault="00025E94" w:rsidP="00025E94">
      <w:pPr>
        <w:rPr>
          <w:sz w:val="22"/>
          <w:szCs w:val="22"/>
        </w:rPr>
      </w:pPr>
      <w:r w:rsidRPr="00CE3836">
        <w:rPr>
          <w:sz w:val="22"/>
          <w:szCs w:val="22"/>
        </w:rPr>
        <w:t xml:space="preserve">                              </w:t>
      </w:r>
      <w:r w:rsidR="00FE6010">
        <w:rPr>
          <w:sz w:val="22"/>
          <w:szCs w:val="22"/>
        </w:rPr>
        <w:t xml:space="preserve">  </w:t>
      </w:r>
    </w:p>
    <w:p w:rsidR="00025E94" w:rsidRPr="00804B66" w:rsidRDefault="00620AFA" w:rsidP="00D37890">
      <w:pPr>
        <w:spacing w:line="360" w:lineRule="auto"/>
        <w:ind w:left="-426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7080" cy="2743200"/>
            <wp:effectExtent l="0" t="0" r="127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0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64949" w:rsidRDefault="00664949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620AFA" w:rsidRDefault="00620AFA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201759529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4949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4949" w:rsidRPr="00025E94" w:rsidRDefault="00664949" w:rsidP="005C5F2D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 xml:space="preserve">Патрубок для </w:t>
            </w:r>
            <w:r w:rsidR="005C5F2D" w:rsidRPr="00025E94">
              <w:rPr>
                <w:sz w:val="22"/>
                <w:szCs w:val="22"/>
              </w:rPr>
              <w:t xml:space="preserve">трубопровода </w:t>
            </w:r>
            <w:r w:rsidR="005C5F2D">
              <w:rPr>
                <w:sz w:val="22"/>
                <w:szCs w:val="22"/>
              </w:rPr>
              <w:t xml:space="preserve">линии </w:t>
            </w:r>
            <w:r w:rsidRPr="008D3281">
              <w:rPr>
                <w:sz w:val="22"/>
                <w:szCs w:val="22"/>
              </w:rPr>
              <w:t>газа</w:t>
            </w:r>
            <w:r w:rsidRPr="00C8352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4949" w:rsidRPr="008D3281" w:rsidRDefault="00664949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5C5F2D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для трубопровода </w:t>
            </w:r>
            <w:r w:rsidR="005C5F2D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620AFA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Изоляционный материал для </w:t>
            </w:r>
            <w:r w:rsidR="005C5F2D" w:rsidRPr="00025E94">
              <w:rPr>
                <w:sz w:val="22"/>
                <w:szCs w:val="22"/>
              </w:rPr>
              <w:t xml:space="preserve">трубопровода </w:t>
            </w:r>
            <w:r w:rsidR="005C5F2D">
              <w:rPr>
                <w:sz w:val="22"/>
                <w:szCs w:val="22"/>
              </w:rPr>
              <w:t xml:space="preserve">линии </w:t>
            </w:r>
            <w:r w:rsidR="005C5F2D" w:rsidRPr="008D3281">
              <w:rPr>
                <w:sz w:val="22"/>
                <w:szCs w:val="22"/>
              </w:rPr>
              <w:t>газа</w:t>
            </w:r>
            <w:r w:rsidR="005C5F2D" w:rsidRPr="00C835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Изоляционный материал для </w:t>
            </w:r>
            <w:r w:rsidR="005C5F2D" w:rsidRPr="00025E94">
              <w:rPr>
                <w:sz w:val="22"/>
                <w:szCs w:val="22"/>
              </w:rPr>
              <w:t xml:space="preserve">трубопровода </w:t>
            </w:r>
            <w:r w:rsidR="005C5F2D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CC191F" w:rsidP="00620AFA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8D3281">
              <w:rPr>
                <w:sz w:val="22"/>
                <w:szCs w:val="22"/>
              </w:rPr>
              <w:t xml:space="preserve"> для подключения </w:t>
            </w:r>
            <w:r w:rsidR="00620AFA">
              <w:rPr>
                <w:sz w:val="22"/>
                <w:szCs w:val="22"/>
              </w:rPr>
              <w:t>трубопровода линии газа</w:t>
            </w:r>
            <w:r>
              <w:rPr>
                <w:sz w:val="22"/>
                <w:szCs w:val="22"/>
              </w:rPr>
              <w:t xml:space="preserve">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620AFA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трубопровода </w:t>
            </w:r>
            <w:r w:rsidR="00620AFA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Лента</w:t>
            </w:r>
            <w:r w:rsidR="005C5F2D">
              <w:rPr>
                <w:sz w:val="22"/>
                <w:szCs w:val="22"/>
              </w:rPr>
              <w:t xml:space="preserve"> изоляционная</w:t>
            </w:r>
            <w:r w:rsidR="00FB165C">
              <w:rPr>
                <w:sz w:val="22"/>
                <w:szCs w:val="22"/>
              </w:rPr>
              <w:t>, полоска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620AFA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E461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E461E" w:rsidRPr="00025E94" w:rsidRDefault="00B21C44" w:rsidP="00B21C4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  <w:bookmarkStart w:id="22" w:name="_GoBack"/>
            <w:bookmarkEnd w:id="22"/>
          </w:p>
        </w:tc>
        <w:tc>
          <w:tcPr>
            <w:tcW w:w="1736" w:type="dxa"/>
            <w:shd w:val="clear" w:color="auto" w:fill="auto"/>
            <w:vAlign w:val="center"/>
          </w:tcPr>
          <w:p w:rsidR="00DE461E" w:rsidRPr="00DE461E" w:rsidRDefault="00DE461E" w:rsidP="00025E9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201759530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20038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201759531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37890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E-242</w:t>
            </w:r>
            <w:r w:rsidR="00620AFA">
              <w:rPr>
                <w:b/>
                <w:sz w:val="22"/>
                <w:szCs w:val="22"/>
              </w:rPr>
              <w:t>SN3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5C5F2D">
        <w:rPr>
          <w:b w:val="0"/>
          <w:sz w:val="24"/>
          <w:szCs w:val="24"/>
          <w:lang w:val="en-US"/>
        </w:rPr>
        <w:t xml:space="preserve"> </w:t>
      </w:r>
      <w:r w:rsidRPr="00154549">
        <w:rPr>
          <w:b w:val="0"/>
          <w:sz w:val="24"/>
          <w:szCs w:val="24"/>
          <w:lang w:val="en-US"/>
        </w:rPr>
        <w:t xml:space="preserve">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020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21C4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20175953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37890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E-242</w:t>
            </w:r>
            <w:r w:rsidR="00620AFA">
              <w:rPr>
                <w:b/>
                <w:sz w:val="22"/>
                <w:szCs w:val="22"/>
              </w:rPr>
              <w:t>SN3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E5442" w:rsidRDefault="008E544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201759533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201759534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2A46BB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2A46BB" w:rsidRPr="00775D18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201759535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201759536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201759537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201759538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201759539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201759540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201759541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201759542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20175954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20175954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201759545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201759546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201759547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201759548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201759549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AFA" w:rsidRDefault="00620AFA">
      <w:r>
        <w:separator/>
      </w:r>
    </w:p>
  </w:endnote>
  <w:endnote w:type="continuationSeparator" w:id="0">
    <w:p w:rsidR="00620AFA" w:rsidRDefault="0062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AFA" w:rsidRDefault="00620AF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0AFA" w:rsidRDefault="00620AF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AFA" w:rsidRDefault="00620AF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20AFA" w:rsidRDefault="00620AF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20AFA" w:rsidRDefault="00620AF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20AFA" w:rsidRDefault="00620AF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AFA" w:rsidRDefault="00620AF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AFA" w:rsidRDefault="00620AF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Pr="00D35EE4" w:rsidRDefault="00620AF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E-242SN3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20AFA" w:rsidRPr="00B7687E" w:rsidRDefault="00620AF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Pr="00ED1531" w:rsidRDefault="00620AF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1C4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Pr="00ED1531" w:rsidRDefault="00620AF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0AFA" w:rsidRPr="00967258" w:rsidRDefault="00620AF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6549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237"/>
                            <a:ext cx="3969" cy="1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0AFA" w:rsidRPr="00927339" w:rsidRDefault="00620AF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620AFA" w:rsidRDefault="00620AF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620AFA" w:rsidRDefault="00620AF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620AFA" w:rsidRDefault="00620AF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E-242SN3</w:t>
                              </w:r>
                            </w:p>
                            <w:p w:rsidR="00620AFA" w:rsidRPr="00AF301F" w:rsidRDefault="00620AF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20AFA" w:rsidRPr="00613EFB" w:rsidRDefault="00620AF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3XBV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20AFA" w:rsidRPr="00D35EE4" w:rsidRDefault="00620AF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E-242SN3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20AFA" w:rsidRPr="00B7687E" w:rsidRDefault="00620AF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20AFA" w:rsidRPr="00ED1531" w:rsidRDefault="00620AF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21C4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20AFA" w:rsidRPr="00ED1531" w:rsidRDefault="00620AF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20AFA" w:rsidRPr="00967258" w:rsidRDefault="00620AF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65497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237;width:3969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20AFA" w:rsidRPr="00927339" w:rsidRDefault="00620AF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620AFA" w:rsidRDefault="00620AF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620AFA" w:rsidRDefault="00620AF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620AFA" w:rsidRDefault="00620AF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E-242SN3</w:t>
                        </w:r>
                      </w:p>
                      <w:p w:rsidR="00620AFA" w:rsidRPr="00AF301F" w:rsidRDefault="00620AF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20AFA" w:rsidRPr="00613EFB" w:rsidRDefault="00620AF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AFA" w:rsidRDefault="00620AF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Pr="00AF301F" w:rsidRDefault="00620AF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1C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Pr="00D35EE4" w:rsidRDefault="00620AFA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E-242SN3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20AFA" w:rsidRPr="00C23BB2" w:rsidRDefault="00620AF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20AFA" w:rsidRPr="00EC2FF5" w:rsidRDefault="00620AF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20AFA" w:rsidRPr="00AF301F" w:rsidRDefault="00620AF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21C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20AFA" w:rsidRPr="00D35EE4" w:rsidRDefault="00620AFA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E-242SN3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20AFA" w:rsidRPr="00C23BB2" w:rsidRDefault="00620AF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20AFA" w:rsidRPr="00EC2FF5" w:rsidRDefault="00620AF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AFA" w:rsidRDefault="00620AF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Default="00620A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Pr="00AF301F" w:rsidRDefault="00620AF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1C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0AFA" w:rsidRPr="00EC2FF5" w:rsidRDefault="00620AFA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E-242SN3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20AFA" w:rsidRDefault="00620A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20AFA" w:rsidRPr="00AF301F" w:rsidRDefault="00620AF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21C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20AFA" w:rsidRPr="00EC2FF5" w:rsidRDefault="00620AFA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E-242SN3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AFA" w:rsidRDefault="00620AFA">
      <w:r>
        <w:separator/>
      </w:r>
    </w:p>
  </w:footnote>
  <w:footnote w:type="continuationSeparator" w:id="0">
    <w:p w:rsidR="00620AFA" w:rsidRDefault="00620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AFA" w:rsidRDefault="00620AF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0AFA" w:rsidRDefault="00620AF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AFA" w:rsidRDefault="00620AF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AFA" w:rsidRDefault="00620AF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22D6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059F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06E2"/>
    <w:rsid w:val="001E2CC1"/>
    <w:rsid w:val="001E2E2E"/>
    <w:rsid w:val="001E45FC"/>
    <w:rsid w:val="001F38CD"/>
    <w:rsid w:val="001F7544"/>
    <w:rsid w:val="00200386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3EB3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6BB"/>
    <w:rsid w:val="002A49F0"/>
    <w:rsid w:val="002A56D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0018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73992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06135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5561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C5F2D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0AFA"/>
    <w:rsid w:val="00626A94"/>
    <w:rsid w:val="006416FB"/>
    <w:rsid w:val="00646CE5"/>
    <w:rsid w:val="00656098"/>
    <w:rsid w:val="00663893"/>
    <w:rsid w:val="00663BA6"/>
    <w:rsid w:val="00664949"/>
    <w:rsid w:val="0067315B"/>
    <w:rsid w:val="006752A0"/>
    <w:rsid w:val="00680AD8"/>
    <w:rsid w:val="006824CB"/>
    <w:rsid w:val="00684159"/>
    <w:rsid w:val="006866EC"/>
    <w:rsid w:val="00687F0A"/>
    <w:rsid w:val="006912EC"/>
    <w:rsid w:val="00697856"/>
    <w:rsid w:val="006A3296"/>
    <w:rsid w:val="006A4752"/>
    <w:rsid w:val="006A703D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1D9"/>
    <w:rsid w:val="00745BD9"/>
    <w:rsid w:val="00747FC7"/>
    <w:rsid w:val="00751720"/>
    <w:rsid w:val="00751FA7"/>
    <w:rsid w:val="0075311F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5442"/>
    <w:rsid w:val="008F5161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563DC"/>
    <w:rsid w:val="0096270C"/>
    <w:rsid w:val="00967258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1C44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5EC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191F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37890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3ECC"/>
    <w:rsid w:val="00DE461E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165C"/>
    <w:rsid w:val="00FB3FF8"/>
    <w:rsid w:val="00FC694B"/>
    <w:rsid w:val="00FC6D6C"/>
    <w:rsid w:val="00FD298C"/>
    <w:rsid w:val="00FD64C5"/>
    <w:rsid w:val="00FE08C8"/>
    <w:rsid w:val="00FE481F"/>
    <w:rsid w:val="00FE6010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2280F075"/>
  <w15:docId w15:val="{0A5DF69C-DDE6-4AEA-B4FD-C3AAB262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DE5D8-2702-4948-AFB2-BEDD68270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C6D65FD0</Template>
  <TotalTime>16</TotalTime>
  <Pages>23</Pages>
  <Words>2619</Words>
  <Characters>14932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2025-05-07T12:47:00Z</dcterms:created>
  <dcterms:modified xsi:type="dcterms:W3CDTF">2025-06-25T13:18:00Z</dcterms:modified>
</cp:coreProperties>
</file>